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8"/>
        <w:gridCol w:w="1600"/>
        <w:gridCol w:w="1867"/>
        <w:gridCol w:w="1868"/>
        <w:gridCol w:w="1200"/>
      </w:tblGrid>
      <w:tr w:rsidR="00F3493F" w:rsidRPr="00B977F9" w14:paraId="3A78E893" w14:textId="77777777" w:rsidTr="00225626">
        <w:trPr>
          <w:trHeight w:val="20"/>
          <w:jc w:val="center"/>
        </w:trPr>
        <w:tc>
          <w:tcPr>
            <w:tcW w:w="8003" w:type="dxa"/>
            <w:gridSpan w:val="5"/>
            <w:tcBorders>
              <w:top w:val="nil"/>
              <w:bottom w:val="single" w:sz="4" w:space="0" w:color="auto"/>
            </w:tcBorders>
          </w:tcPr>
          <w:p w14:paraId="3E4D6718" w14:textId="0423E2A5" w:rsidR="00F3493F" w:rsidRPr="00B977F9" w:rsidRDefault="001B1F10" w:rsidP="0022562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F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Table </w:t>
            </w:r>
            <w:r w:rsidR="00BF54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1B1F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F3493F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bookmarkStart w:id="0" w:name="_Hlk130825807"/>
            <w:r w:rsidR="00F3493F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The </w:t>
            </w:r>
            <w:r w:rsidR="006B47A3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power spectral density</w:t>
            </w:r>
            <w:r w:rsidR="00F3493F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each frequency band</w:t>
            </w:r>
            <w:bookmarkEnd w:id="0"/>
          </w:p>
        </w:tc>
      </w:tr>
      <w:tr w:rsidR="00F3493F" w:rsidRPr="00B977F9" w14:paraId="51DA31EA" w14:textId="77777777" w:rsidTr="00225626">
        <w:trPr>
          <w:trHeight w:val="20"/>
          <w:jc w:val="center"/>
        </w:trPr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F159C" w14:textId="77777777" w:rsidR="00F3493F" w:rsidRPr="00B977F9" w:rsidRDefault="00F3493F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CE314" w14:textId="77777777" w:rsidR="00F3493F" w:rsidRPr="00B977F9" w:rsidRDefault="00F3493F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05534" w14:textId="3D740E5A" w:rsidR="00F3493F" w:rsidRPr="00B977F9" w:rsidRDefault="00F724DB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Power</w:t>
            </w:r>
            <w:r w:rsidR="00F3493F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(dB) of HCs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164B0" w14:textId="59CD5D6F" w:rsidR="00F3493F" w:rsidRPr="00B977F9" w:rsidRDefault="00F724DB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Power</w:t>
            </w: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F3493F"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(dB) of NDPH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081A4" w14:textId="77777777" w:rsidR="00F3493F" w:rsidRPr="00B977F9" w:rsidRDefault="00F3493F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B977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</w:tr>
      <w:tr w:rsidR="00B977F9" w:rsidRPr="00B977F9" w14:paraId="1DB7A77D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093B1" w14:textId="1D6D1F0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29725956"/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Delta (1-4Hz)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EE1BE" w14:textId="6C1266C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6F3FE" w14:textId="18FF085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20.52±1.81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B1311" w14:textId="0AEEBB4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21.04±2.00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74B12" w14:textId="03947BC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0.341</w:t>
            </w:r>
          </w:p>
        </w:tc>
      </w:tr>
      <w:tr w:rsidR="00B977F9" w:rsidRPr="00B977F9" w14:paraId="11EEB0AE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9641BD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C64B57E" w14:textId="725E207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E9387B4" w14:textId="2011646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19.41±2.57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CC9D192" w14:textId="5644B89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20.06±1.98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57984F6" w14:textId="2569C95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0.299</w:t>
            </w:r>
          </w:p>
        </w:tc>
      </w:tr>
      <w:tr w:rsidR="00B977F9" w:rsidRPr="00B977F9" w14:paraId="0706811F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09BB3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851E323" w14:textId="665E556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883AFFF" w14:textId="4BFEB30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20.12±3.00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F03B442" w14:textId="0527A56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20.98±2.39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C273418" w14:textId="5D015CA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0.249</w:t>
            </w:r>
          </w:p>
        </w:tc>
      </w:tr>
      <w:tr w:rsidR="00B977F9" w:rsidRPr="00B977F9" w14:paraId="72A7A81A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146D9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687D49E" w14:textId="184C2C4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3F46672" w14:textId="3D4BE08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21.20±1.84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20B1456" w14:textId="22F0BBF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21.39±2.61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E17D086" w14:textId="086792F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0.784</w:t>
            </w:r>
          </w:p>
        </w:tc>
      </w:tr>
      <w:tr w:rsidR="00B977F9" w:rsidRPr="00B977F9" w14:paraId="316F1EEA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95FA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997AFDD" w14:textId="087D522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B42601D" w14:textId="4AC5DF9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21.10±2.36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C6E2687" w14:textId="241F5E8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21.24±2.96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8C8FBC2" w14:textId="627A1D2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0.853</w:t>
            </w:r>
          </w:p>
        </w:tc>
      </w:tr>
      <w:tr w:rsidR="00B977F9" w:rsidRPr="00B977F9" w14:paraId="2659CFA8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D78A93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5EBD66F" w14:textId="01BC951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38E4089" w14:textId="3AB16BB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19.88±2.02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34E83F0" w14:textId="437E918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20.25±2.92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628628F" w14:textId="69A168B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0.624</w:t>
            </w:r>
          </w:p>
        </w:tc>
      </w:tr>
      <w:tr w:rsidR="00B977F9" w:rsidRPr="00B977F9" w14:paraId="5F3DCEB0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F6360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CC431FE" w14:textId="703B26A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DBEA820" w14:textId="2847676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19.25±2.10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644BF12" w14:textId="5657C3C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20.14±2.64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630183" w14:textId="7FFF44F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0.207</w:t>
            </w:r>
          </w:p>
        </w:tc>
      </w:tr>
      <w:tr w:rsidR="00B977F9" w:rsidRPr="00B977F9" w14:paraId="0D82BC13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43B5F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84678E9" w14:textId="7F05D27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29974D6" w14:textId="1D67AFC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22.02±2.30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42408AF" w14:textId="2DCFB7C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21.91±2.25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56E24B3" w14:textId="14C9BCD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0.872</w:t>
            </w:r>
          </w:p>
        </w:tc>
      </w:tr>
      <w:tr w:rsidR="00B977F9" w:rsidRPr="00B977F9" w14:paraId="335E21D6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E8452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EE6FDC8" w14:textId="1A5D2C8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EA299C7" w14:textId="03826DB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21.17±2.47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EF24301" w14:textId="3DB7FF8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22.37±2.36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F0163CA" w14:textId="56D326D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</w:tr>
      <w:bookmarkEnd w:id="1"/>
      <w:tr w:rsidR="00B977F9" w:rsidRPr="00B977F9" w14:paraId="521678E1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3D02" w14:textId="1935710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Theta (4-8Hz)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4C6240A" w14:textId="29B8A5E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06135FD" w14:textId="2BC2766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16.64±1.94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C60FC64" w14:textId="5E45FAB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17.83±2.35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FBF89CD" w14:textId="3DAFB3B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B977F9" w:rsidRPr="00B977F9" w14:paraId="3919B00D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2D441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E25A485" w14:textId="188D612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525532B" w14:textId="02D4AC1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17.72±2.18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3F44BB9" w14:textId="33DB04E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18.29±2.85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09CD66" w14:textId="74574F1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0.441</w:t>
            </w:r>
          </w:p>
        </w:tc>
      </w:tr>
      <w:tr w:rsidR="00B977F9" w:rsidRPr="00B977F9" w14:paraId="45109CAA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43B28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F1E5681" w14:textId="5481C89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9E97F0E" w14:textId="11F8714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17.92±2.03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DBC4762" w14:textId="031E0A9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18.73±3.04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0B217E" w14:textId="3288B78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0.296</w:t>
            </w:r>
          </w:p>
        </w:tc>
      </w:tr>
      <w:tr w:rsidR="00B977F9" w:rsidRPr="00B977F9" w14:paraId="4CCFCCBF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F65B5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F7DA4E7" w14:textId="41F618E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22BE4B8" w14:textId="19272D3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16.13±2.54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8F24687" w14:textId="0EFF61A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17.11±3.11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888128" w14:textId="76519A4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0.238</w:t>
            </w:r>
          </w:p>
        </w:tc>
      </w:tr>
      <w:tr w:rsidR="00B977F9" w:rsidRPr="00B977F9" w14:paraId="2CB74212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E1EB6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18D1F36" w14:textId="3399985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DF30E18" w14:textId="26766B7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15.54±2.38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0708064" w14:textId="2805ABF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16.94±3.29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FA55B7" w14:textId="43471CD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  <w:r w:rsidR="00E65B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B977F9" w:rsidRPr="00B977F9" w14:paraId="22DB96C4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327665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1F4DAAF" w14:textId="15416D6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97624D2" w14:textId="0A0E12D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17.43±2.50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46F5D71" w14:textId="58F6359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18.80±2.77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F6077AB" w14:textId="7873FB5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</w:tr>
      <w:tr w:rsidR="00B977F9" w:rsidRPr="00B977F9" w14:paraId="4FDCC8C9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31605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A20B7BA" w14:textId="147E05A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435225B" w14:textId="41AAE73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17.49±2.32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573B0FC" w14:textId="5474771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18.99±2.97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25988AA" w14:textId="1309152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</w:tr>
      <w:tr w:rsidR="00B977F9" w:rsidRPr="00B977F9" w14:paraId="3FEFCF52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28BC" w14:textId="7143CBE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Alpha (8-13Hz)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D4E8392" w14:textId="7A3076C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81A58A0" w14:textId="304A2D8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16.47±2.53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5C6AAC5" w14:textId="28C251F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17.24±2.52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922DB1" w14:textId="41CF3F1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B977F9" w:rsidRPr="00B977F9" w14:paraId="17E0ED44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A7DAAE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97D41F8" w14:textId="46B4C87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5588B22" w14:textId="207C9A3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14.05±2.62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0DE4822" w14:textId="6735D16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15.28±2.34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A81FD57" w14:textId="16B0367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</w:tr>
      <w:tr w:rsidR="00B977F9" w:rsidRPr="00B977F9" w14:paraId="447835A8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2C99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8FD24EA" w14:textId="0125397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27DE42D" w14:textId="0C1B18E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17.99±2.75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2A74A8C" w14:textId="0696002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17.69±3.01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E3992D" w14:textId="43908EA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0.713</w:t>
            </w:r>
          </w:p>
        </w:tc>
      </w:tr>
      <w:tr w:rsidR="00B977F9" w:rsidRPr="00B977F9" w14:paraId="51C353DF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17FA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18B8476" w14:textId="1BBE756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0656554" w14:textId="74A9C30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17.85±3.28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CED25C7" w14:textId="2FABFDF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17.99±3.42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CF0A19" w14:textId="743AFAD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0.882</w:t>
            </w:r>
          </w:p>
        </w:tc>
      </w:tr>
      <w:tr w:rsidR="00B977F9" w:rsidRPr="00B977F9" w14:paraId="393C0D97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5D7CBB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386D487" w14:textId="15B7067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6940CB9" w14:textId="297EF73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16.60±3.48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8B904C7" w14:textId="06DDD9F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17.49±3.58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F90B87" w14:textId="0800617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0.377</w:t>
            </w:r>
          </w:p>
        </w:tc>
      </w:tr>
      <w:tr w:rsidR="00B977F9" w:rsidRPr="00B977F9" w14:paraId="70A2302D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738C7E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7E18F26" w14:textId="11A76ED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33D6252" w14:textId="5F54F85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16.74±3.34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4F1C280" w14:textId="59C701B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17.62±3.98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9BF72C0" w14:textId="4299652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0.408</w:t>
            </w:r>
          </w:p>
        </w:tc>
      </w:tr>
      <w:tr w:rsidR="00B977F9" w:rsidRPr="00B977F9" w14:paraId="77981E0A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30EE8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B9FB219" w14:textId="11C97DC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8803E6E" w14:textId="79EC010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17.46±2.91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AE7B12B" w14:textId="6DEF73E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18.09±2.72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58482BA" w14:textId="163E5E8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0.429</w:t>
            </w:r>
          </w:p>
        </w:tc>
      </w:tr>
      <w:tr w:rsidR="00B977F9" w:rsidRPr="00B977F9" w14:paraId="31A10687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C0CC2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142282C" w14:textId="71BD336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20BF494" w14:textId="02694EB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17.50±2.69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FB2AE61" w14:textId="1CFD456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18.79±2.99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4D88631" w14:textId="3B5C5D7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0.119</w:t>
            </w:r>
          </w:p>
        </w:tc>
      </w:tr>
      <w:tr w:rsidR="00B977F9" w:rsidRPr="00B977F9" w14:paraId="74F3AA95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EAD9D" w14:textId="754AE61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Beta (13-30Hz)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4873B4D" w14:textId="5B6D078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2FAB597" w14:textId="00C739A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12.53±2.18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71539AD" w14:textId="75FAE96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12.64±1.84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45250D4" w14:textId="35D8B6F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</w:tr>
      <w:tr w:rsidR="00B977F9" w:rsidRPr="00B977F9" w14:paraId="25F97894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A1A5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7519C7A" w14:textId="55EFD6B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0ECCD7C" w14:textId="6D0CA15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10.97±2.19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793EDBB" w14:textId="18965A4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11.28±2.07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113F70C" w14:textId="5B1311C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0.599</w:t>
            </w:r>
          </w:p>
        </w:tc>
      </w:tr>
      <w:tr w:rsidR="00B977F9" w:rsidRPr="00B977F9" w14:paraId="59620896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F09B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455127E" w14:textId="059D653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EB3313B" w14:textId="0240E71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11.09±2.37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B748CE1" w14:textId="0EEE3DB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11.77±2.18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14D9BE2" w14:textId="64C25F9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0.291</w:t>
            </w:r>
          </w:p>
        </w:tc>
      </w:tr>
      <w:tr w:rsidR="00B977F9" w:rsidRPr="00B977F9" w14:paraId="606BE451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9E90D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23E645F" w14:textId="0FD9E0A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E9D89C0" w14:textId="348B198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14.50±3.27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CBA3A2E" w14:textId="575EAA0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13.59±2.76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F56CFBA" w14:textId="65AEB16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B977F9" w:rsidRPr="00B977F9" w14:paraId="3776AB6B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13DB0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9E86F37" w14:textId="79D89FD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4FF687F" w14:textId="0679231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14.36±3.18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558AFF9" w14:textId="704432D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13.88±2.66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663A326" w14:textId="035F949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0.556</w:t>
            </w:r>
          </w:p>
        </w:tc>
      </w:tr>
      <w:tr w:rsidR="00B977F9" w:rsidRPr="00B977F9" w14:paraId="51D08389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B73E43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DDC4A42" w14:textId="04D40BB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719AF7B" w14:textId="55D35C4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11.77±2.40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6F6DC2A5" w14:textId="2887EAF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11.71±2.18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0D12049" w14:textId="014E7B3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0.933</w:t>
            </w:r>
          </w:p>
        </w:tc>
      </w:tr>
      <w:tr w:rsidR="00B977F9" w:rsidRPr="00B977F9" w14:paraId="42A00140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05F21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F6E411D" w14:textId="3AD9091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3C4E45A" w14:textId="333EFF6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11.45±2.29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43794356" w14:textId="12D96A11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11.90±2.31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1910A3" w14:textId="39C6B88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</w:tr>
      <w:tr w:rsidR="00B977F9" w:rsidRPr="00B977F9" w14:paraId="57D2CFF9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6A58E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DAA2323" w14:textId="17A1451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312B46D" w14:textId="20E56D5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13.20±2.42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FA0BB13" w14:textId="1CA0432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13.10±2.11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4359CF2" w14:textId="4B3BF60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0.877</w:t>
            </w:r>
          </w:p>
        </w:tc>
      </w:tr>
      <w:tr w:rsidR="00B977F9" w:rsidRPr="00B977F9" w14:paraId="55CC2FB8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B42F3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D6469CD" w14:textId="5659FE0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03BAB53" w14:textId="55730EB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12.93±2.24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C285E6E" w14:textId="3A08307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13.87±2.07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3BB5C2E" w14:textId="6738F31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0.125</w:t>
            </w:r>
          </w:p>
        </w:tc>
      </w:tr>
      <w:tr w:rsidR="00B977F9" w:rsidRPr="00B977F9" w14:paraId="42587B4F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C893" w14:textId="44D6DD3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Gamma (30-80Hz)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639AC01" w14:textId="74ADEA4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D88A531" w14:textId="4F00E3EE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6.17±0.68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01F9" w14:textId="7035085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6.50±0.58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8F677A4" w14:textId="3D8DB42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</w:tr>
      <w:tr w:rsidR="00B977F9" w:rsidRPr="00B977F9" w14:paraId="534446C1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206D96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B18C95D" w14:textId="0044AE4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L_F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0F1E5A1" w14:textId="65DFCF62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5.67±1.33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31A3E" w14:textId="5623D5C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6.25±1.08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112A4AC" w14:textId="37CCAF6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0.087</w:t>
            </w:r>
          </w:p>
        </w:tc>
      </w:tr>
      <w:tr w:rsidR="00B977F9" w:rsidRPr="00B977F9" w14:paraId="14196681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14A4A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36BEB73" w14:textId="4271A4C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E346A33" w14:textId="1CCC815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7.31±0.94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150C" w14:textId="6C8B1F9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7.09±1.17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C34421" w14:textId="304842D8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0.461</w:t>
            </w:r>
          </w:p>
        </w:tc>
      </w:tr>
      <w:tr w:rsidR="00B977F9" w:rsidRPr="00B977F9" w14:paraId="7087EBC1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B0FBE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1C7C5CA" w14:textId="5F392186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7FBA117" w14:textId="2DC7EF5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6.98±0.98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A680" w14:textId="6A35B864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7.05±1.14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F8370B6" w14:textId="29EFC1BA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0.834</w:t>
            </w:r>
          </w:p>
        </w:tc>
      </w:tr>
      <w:tr w:rsidR="00B977F9" w:rsidRPr="00B977F9" w14:paraId="1841D7F5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D63DA8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C083531" w14:textId="6DE7B78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1ED6681" w14:textId="6D790119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5.62±1.06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2434" w14:textId="562BFF83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5.71±0.97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B3A15A" w14:textId="70F61FE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0.757</w:t>
            </w:r>
          </w:p>
        </w:tc>
      </w:tr>
      <w:tr w:rsidR="00B977F9" w:rsidRPr="00B977F9" w14:paraId="2131C1C7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1549CF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9BD88FB" w14:textId="2D33B10C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73CC58C" w14:textId="331BED35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5.25±1.07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66D3" w14:textId="5167C78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5.66±0.96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3C73C2" w14:textId="155F0FAB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0.151</w:t>
            </w:r>
          </w:p>
        </w:tc>
      </w:tr>
      <w:tr w:rsidR="00B977F9" w:rsidRPr="00B977F9" w14:paraId="58203F4A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1938F7" w14:textId="77777777" w:rsidR="00B977F9" w:rsidRPr="00B977F9" w:rsidRDefault="00B977F9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1AB4036" w14:textId="7AE8C35F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1CB2159" w14:textId="4E9C12D0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6.85±1.48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22FC" w14:textId="548AA6C7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6.77±0.79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409D43F" w14:textId="662D0BBD" w:rsidR="00B977F9" w:rsidRPr="00B977F9" w:rsidRDefault="00B977F9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</w:tr>
      <w:tr w:rsidR="00E65B90" w:rsidRPr="00B977F9" w14:paraId="04863125" w14:textId="77777777" w:rsidTr="00225626">
        <w:trPr>
          <w:trHeight w:val="20"/>
          <w:jc w:val="center"/>
        </w:trPr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80DB" w14:textId="646C857E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Ripple (80-200Hz)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6143B49" w14:textId="757EA15A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1331E62" w14:textId="1600FDB9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4.50±0.68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1217EA6" w14:textId="3F1257C8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4.58±0.94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D04999F" w14:textId="3DBE68A0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</w:tr>
      <w:tr w:rsidR="00E65B90" w:rsidRPr="00B977F9" w14:paraId="588ACF32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18509" w14:textId="77777777" w:rsidR="00E65B90" w:rsidRPr="00B977F9" w:rsidRDefault="00E65B90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9C99ABD" w14:textId="4CC09B37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64210DD" w14:textId="140F65B3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4.12±0.59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F8DBDB6" w14:textId="2DBD39E7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4.47±0.76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BB3B747" w14:textId="4F631D65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0.088</w:t>
            </w:r>
          </w:p>
        </w:tc>
      </w:tr>
      <w:tr w:rsidR="00E65B90" w:rsidRPr="00B977F9" w14:paraId="3E7FC051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FDAA7" w14:textId="77777777" w:rsidR="00E65B90" w:rsidRPr="00B977F9" w:rsidRDefault="00E65B90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E340639" w14:textId="286B9AA9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CDF6C1B" w14:textId="43191F9C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3.71±0.96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24338E0" w14:textId="35DE71D3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3.80±0.83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7E9C6E2" w14:textId="31C17070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0.731</w:t>
            </w:r>
          </w:p>
        </w:tc>
      </w:tr>
      <w:tr w:rsidR="00E65B90" w:rsidRPr="00B977F9" w14:paraId="39D31F52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B434C" w14:textId="77777777" w:rsidR="00E65B90" w:rsidRPr="00B977F9" w:rsidRDefault="00E65B90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5B1ADED" w14:textId="650348C9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R_O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C6A258E" w14:textId="4A0C2787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3.39±0.91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F2F84DC" w14:textId="4F553E15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3.67±0.78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08E8AD" w14:textId="143B95E1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0.235</w:t>
            </w:r>
          </w:p>
        </w:tc>
      </w:tr>
      <w:tr w:rsidR="00E65B90" w:rsidRPr="00B977F9" w14:paraId="4E553D39" w14:textId="77777777" w:rsidTr="00225626">
        <w:trPr>
          <w:trHeight w:val="20"/>
          <w:jc w:val="center"/>
        </w:trPr>
        <w:tc>
          <w:tcPr>
            <w:tcW w:w="14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969EC" w14:textId="77777777" w:rsidR="00E65B90" w:rsidRPr="00B977F9" w:rsidRDefault="00E65B90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17E24" w14:textId="4CF1A1F1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L_T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0B36" w14:textId="6CDE8625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4.53±1.81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7F22E" w14:textId="2FCD335A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4.62±0.83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2A734" w14:textId="6E37CB8D" w:rsidR="00E65B90" w:rsidRPr="00B977F9" w:rsidRDefault="00E65B90" w:rsidP="0022562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</w:tr>
      <w:tr w:rsidR="0083313C" w:rsidRPr="00B977F9" w14:paraId="27D3B8A9" w14:textId="77777777" w:rsidTr="00225626">
        <w:trPr>
          <w:trHeight w:val="20"/>
          <w:jc w:val="center"/>
        </w:trPr>
        <w:tc>
          <w:tcPr>
            <w:tcW w:w="80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4088FA" w14:textId="31D9053C" w:rsidR="0083313C" w:rsidRPr="0083313C" w:rsidRDefault="0083313C" w:rsidP="00225626">
            <w:pPr>
              <w:spacing w:after="0"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130825847"/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HCs, healthy control</w:t>
            </w:r>
            <w:r w:rsidRPr="00B977F9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</w:t>
            </w:r>
            <w:r w:rsidRPr="00B977F9">
              <w:rPr>
                <w:rFonts w:ascii="Times New Roman" w:hAnsi="Times New Roman" w:cs="Times New Roman"/>
                <w:sz w:val="16"/>
                <w:szCs w:val="16"/>
              </w:rPr>
              <w:t>; NDPH, new daily persistent headache; All, all brain regions; L_F, left frontal lobe; R_F, right frontal lobe; L_P, left parietal lobe; R_P, right parietal lobe; L_O, left occipital lobe; R_O, right occipital lobe; L_T, left temporal lobe; R_T, right temporal lobe.</w:t>
            </w:r>
            <w:bookmarkEnd w:id="2"/>
            <w:r w:rsidRPr="00B977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7F814FCA" w14:textId="77777777" w:rsidR="0056169A" w:rsidRDefault="0056169A" w:rsidP="00F349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6169A" w:rsidSect="005255D2">
      <w:pgSz w:w="11906" w:h="16838" w:code="9"/>
      <w:pgMar w:top="1021" w:right="1758" w:bottom="1021" w:left="17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AA48" w14:textId="77777777" w:rsidR="00A76380" w:rsidRDefault="00A76380" w:rsidP="00F3493F">
      <w:pPr>
        <w:spacing w:after="0" w:line="240" w:lineRule="auto"/>
      </w:pPr>
      <w:r>
        <w:separator/>
      </w:r>
    </w:p>
  </w:endnote>
  <w:endnote w:type="continuationSeparator" w:id="0">
    <w:p w14:paraId="42EE5C15" w14:textId="77777777" w:rsidR="00A76380" w:rsidRDefault="00A76380" w:rsidP="00F3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D631" w14:textId="77777777" w:rsidR="00A76380" w:rsidRDefault="00A76380" w:rsidP="00F3493F">
      <w:pPr>
        <w:spacing w:after="0" w:line="240" w:lineRule="auto"/>
      </w:pPr>
      <w:r>
        <w:separator/>
      </w:r>
    </w:p>
  </w:footnote>
  <w:footnote w:type="continuationSeparator" w:id="0">
    <w:p w14:paraId="16714F21" w14:textId="77777777" w:rsidR="00A76380" w:rsidRDefault="00A76380" w:rsidP="00F34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4361"/>
    <w:multiLevelType w:val="hybridMultilevel"/>
    <w:tmpl w:val="224C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2B7C"/>
    <w:multiLevelType w:val="hybridMultilevel"/>
    <w:tmpl w:val="F54C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14C0B"/>
    <w:multiLevelType w:val="hybridMultilevel"/>
    <w:tmpl w:val="2316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68083">
    <w:abstractNumId w:val="0"/>
  </w:num>
  <w:num w:numId="2" w16cid:durableId="27722725">
    <w:abstractNumId w:val="2"/>
  </w:num>
  <w:num w:numId="3" w16cid:durableId="70729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9B8"/>
    <w:rsid w:val="000C074A"/>
    <w:rsid w:val="000C19E7"/>
    <w:rsid w:val="000D4FBC"/>
    <w:rsid w:val="00173679"/>
    <w:rsid w:val="001B1F10"/>
    <w:rsid w:val="001C1C1D"/>
    <w:rsid w:val="00225626"/>
    <w:rsid w:val="00232268"/>
    <w:rsid w:val="00263445"/>
    <w:rsid w:val="002763C3"/>
    <w:rsid w:val="0031351C"/>
    <w:rsid w:val="00330811"/>
    <w:rsid w:val="00375161"/>
    <w:rsid w:val="0044026B"/>
    <w:rsid w:val="00465CCB"/>
    <w:rsid w:val="005255D2"/>
    <w:rsid w:val="0053512A"/>
    <w:rsid w:val="005351AF"/>
    <w:rsid w:val="0056169A"/>
    <w:rsid w:val="005658BB"/>
    <w:rsid w:val="00583757"/>
    <w:rsid w:val="005A47D1"/>
    <w:rsid w:val="00605EF6"/>
    <w:rsid w:val="00607CE8"/>
    <w:rsid w:val="006160D7"/>
    <w:rsid w:val="00626D91"/>
    <w:rsid w:val="00647ED2"/>
    <w:rsid w:val="006B47A3"/>
    <w:rsid w:val="006C2B7E"/>
    <w:rsid w:val="006F3E0D"/>
    <w:rsid w:val="00765122"/>
    <w:rsid w:val="007B056A"/>
    <w:rsid w:val="007D1415"/>
    <w:rsid w:val="007E083A"/>
    <w:rsid w:val="007F4A74"/>
    <w:rsid w:val="0083313C"/>
    <w:rsid w:val="009A0B4B"/>
    <w:rsid w:val="009B69A2"/>
    <w:rsid w:val="009E72E0"/>
    <w:rsid w:val="00A76380"/>
    <w:rsid w:val="00AC308B"/>
    <w:rsid w:val="00AE4F11"/>
    <w:rsid w:val="00B70F0A"/>
    <w:rsid w:val="00B977F9"/>
    <w:rsid w:val="00BA59E6"/>
    <w:rsid w:val="00BE37EF"/>
    <w:rsid w:val="00BF54CE"/>
    <w:rsid w:val="00C43F0B"/>
    <w:rsid w:val="00CB0413"/>
    <w:rsid w:val="00D109B8"/>
    <w:rsid w:val="00D14F9D"/>
    <w:rsid w:val="00E012DF"/>
    <w:rsid w:val="00E651B3"/>
    <w:rsid w:val="00E65B90"/>
    <w:rsid w:val="00F24072"/>
    <w:rsid w:val="00F3493F"/>
    <w:rsid w:val="00F542BD"/>
    <w:rsid w:val="00F70C75"/>
    <w:rsid w:val="00F724DB"/>
    <w:rsid w:val="00F8751C"/>
    <w:rsid w:val="00FA6D3B"/>
    <w:rsid w:val="00FB0672"/>
    <w:rsid w:val="00FB504F"/>
    <w:rsid w:val="00FC6DBE"/>
    <w:rsid w:val="00FD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66826"/>
  <w15:docId w15:val="{96CBA969-D13A-4911-A82B-7536D345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D4F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4FBC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0D4FB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4FB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0D4FB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0D4FB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B69A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34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F3493F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3493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F349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marie\Documents\Work\TEMPLATES%20and%20GUIDELINES\TABLE%20TEMPLATE%20STUFF\table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table template landscape</Template>
  <TotalTime>42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</dc:creator>
  <cp:lastModifiedBy>yue qiu</cp:lastModifiedBy>
  <cp:revision>20</cp:revision>
  <cp:lastPrinted>2017-10-11T15:09:00Z</cp:lastPrinted>
  <dcterms:created xsi:type="dcterms:W3CDTF">2021-02-09T10:49:00Z</dcterms:created>
  <dcterms:modified xsi:type="dcterms:W3CDTF">2023-03-27T09:24:00Z</dcterms:modified>
</cp:coreProperties>
</file>