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E92" w:rsidRPr="003D129A" w:rsidRDefault="003D129A" w:rsidP="00F710A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bookmarkStart w:id="0" w:name="_GoBack"/>
      <w:bookmarkEnd w:id="0"/>
      <w:r w:rsidRPr="003D129A">
        <w:rPr>
          <w:rFonts w:ascii="Times New Roman" w:hAnsi="Times New Roman" w:cs="Times New Roman"/>
          <w:color w:val="FF0000"/>
          <w:sz w:val="24"/>
          <w:szCs w:val="24"/>
          <w:lang w:val="en-US"/>
        </w:rPr>
        <w:t>Table S2</w:t>
      </w:r>
      <w:r w:rsidR="001D39B8" w:rsidRPr="003D129A">
        <w:rPr>
          <w:rFonts w:ascii="Times New Roman" w:hAnsi="Times New Roman" w:cs="Times New Roman"/>
          <w:color w:val="FF0000"/>
          <w:sz w:val="24"/>
          <w:szCs w:val="24"/>
          <w:lang w:val="en-US"/>
        </w:rPr>
        <w:t>. Differentially expressed gene</w:t>
      </w:r>
      <w:r w:rsidR="00A24978" w:rsidRPr="003D129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s associated with </w:t>
      </w:r>
      <w:r w:rsidR="00D7521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plasma </w:t>
      </w:r>
      <w:r w:rsidR="00A24978" w:rsidRPr="003D129A">
        <w:rPr>
          <w:rFonts w:ascii="Times New Roman" w:hAnsi="Times New Roman" w:cs="Times New Roman"/>
          <w:color w:val="FF0000"/>
          <w:sz w:val="24"/>
          <w:szCs w:val="24"/>
          <w:lang w:val="en-US"/>
        </w:rPr>
        <w:t>n-6 level and</w:t>
      </w:r>
      <w:r w:rsidR="001D39B8" w:rsidRPr="003D129A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expressed by more than one probe </w:t>
      </w:r>
    </w:p>
    <w:tbl>
      <w:tblPr>
        <w:tblStyle w:val="LightShading"/>
        <w:tblW w:w="0" w:type="auto"/>
        <w:tblInd w:w="108" w:type="dxa"/>
        <w:tblLook w:val="04A0" w:firstRow="1" w:lastRow="0" w:firstColumn="1" w:lastColumn="0" w:noHBand="0" w:noVBand="1"/>
      </w:tblPr>
      <w:tblGrid>
        <w:gridCol w:w="1560"/>
        <w:gridCol w:w="1156"/>
        <w:gridCol w:w="1309"/>
        <w:gridCol w:w="1362"/>
        <w:gridCol w:w="1309"/>
        <w:gridCol w:w="1242"/>
        <w:gridCol w:w="1242"/>
      </w:tblGrid>
      <w:tr w:rsidR="00FA7E92" w:rsidRPr="00FA7E92" w:rsidTr="000048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bottom w:val="nil"/>
            </w:tcBorders>
          </w:tcPr>
          <w:p w:rsidR="00FA7E92" w:rsidRPr="00FA7E92" w:rsidRDefault="003D129A" w:rsidP="00FA7E9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A7E92"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  <w:t>Gene</w:t>
            </w:r>
          </w:p>
        </w:tc>
        <w:tc>
          <w:tcPr>
            <w:tcW w:w="2465" w:type="dxa"/>
            <w:gridSpan w:val="2"/>
            <w:tcBorders>
              <w:bottom w:val="nil"/>
            </w:tcBorders>
          </w:tcPr>
          <w:p w:rsidR="00FA7E92" w:rsidRPr="00FA7E92" w:rsidRDefault="00FA7E92" w:rsidP="00FA7E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</w:pPr>
            <w:proofErr w:type="spellStart"/>
            <w:r w:rsidRPr="00FA7E92"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  <w:t>Highest</w:t>
            </w:r>
            <w:proofErr w:type="spellEnd"/>
            <w:r w:rsidRPr="00FA7E92"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  <w:t xml:space="preserve"> tertile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  <w:t xml:space="preserve"> (n 18)</w:t>
            </w:r>
          </w:p>
        </w:tc>
        <w:tc>
          <w:tcPr>
            <w:tcW w:w="2671" w:type="dxa"/>
            <w:gridSpan w:val="2"/>
            <w:tcBorders>
              <w:bottom w:val="nil"/>
            </w:tcBorders>
          </w:tcPr>
          <w:p w:rsidR="00FA7E92" w:rsidRPr="00FA7E92" w:rsidRDefault="00FA7E92" w:rsidP="00FA7E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</w:pPr>
            <w:proofErr w:type="spellStart"/>
            <w:r w:rsidRPr="00FA7E92"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  <w:t>Lowest</w:t>
            </w:r>
            <w:proofErr w:type="spellEnd"/>
            <w:r w:rsidRPr="00FA7E92"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  <w:t xml:space="preserve"> tertile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  <w:t xml:space="preserve"> (n</w:t>
            </w:r>
            <w:r w:rsidR="003D129A"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  <w:t>18)</w:t>
            </w:r>
          </w:p>
        </w:tc>
        <w:tc>
          <w:tcPr>
            <w:tcW w:w="1242" w:type="dxa"/>
            <w:tcBorders>
              <w:bottom w:val="nil"/>
            </w:tcBorders>
          </w:tcPr>
          <w:p w:rsidR="00FA7E92" w:rsidRPr="003D129A" w:rsidRDefault="003D129A" w:rsidP="00FA7E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</w:pPr>
            <w:proofErr w:type="spellStart"/>
            <w:r w:rsidRPr="003D129A"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  <w:t>Mean</w:t>
            </w:r>
            <w:proofErr w:type="spellEnd"/>
            <w:r w:rsidRPr="003D129A"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  <w:t xml:space="preserve"> </w:t>
            </w:r>
            <w:proofErr w:type="spellStart"/>
            <w:r w:rsidRPr="003D129A"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  <w:t>difference</w:t>
            </w:r>
            <w:proofErr w:type="spellEnd"/>
          </w:p>
        </w:tc>
        <w:tc>
          <w:tcPr>
            <w:tcW w:w="1242" w:type="dxa"/>
            <w:tcBorders>
              <w:bottom w:val="nil"/>
            </w:tcBorders>
          </w:tcPr>
          <w:p w:rsidR="00FA7E92" w:rsidRPr="003D129A" w:rsidRDefault="003D129A" w:rsidP="00FA7E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</w:pPr>
            <w:r w:rsidRPr="003D129A">
              <w:rPr>
                <w:rFonts w:ascii="Times New Roman" w:hAnsi="Times New Roman" w:cs="Times New Roman"/>
                <w:b w:val="0"/>
                <w:sz w:val="24"/>
                <w:szCs w:val="24"/>
                <w:lang w:val="nn-NO"/>
              </w:rPr>
              <w:t>P</w:t>
            </w:r>
          </w:p>
        </w:tc>
      </w:tr>
      <w:tr w:rsidR="00FA7E92" w:rsidRPr="00FA7E92" w:rsidTr="00004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</w:tcBorders>
            <w:shd w:val="clear" w:color="auto" w:fill="auto"/>
          </w:tcPr>
          <w:p w:rsidR="00FA7E92" w:rsidRPr="00FA7E92" w:rsidRDefault="00FA7E92" w:rsidP="00FA7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SORL1_1</w:t>
            </w:r>
          </w:p>
        </w:tc>
        <w:tc>
          <w:tcPr>
            <w:tcW w:w="1156" w:type="dxa"/>
            <w:tcBorders>
              <w:top w:val="single" w:sz="4" w:space="0" w:color="auto"/>
            </w:tcBorders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10.25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0.27</w:t>
            </w:r>
            <w:proofErr w:type="gramEnd"/>
          </w:p>
        </w:tc>
        <w:tc>
          <w:tcPr>
            <w:tcW w:w="1362" w:type="dxa"/>
            <w:tcBorders>
              <w:top w:val="single" w:sz="4" w:space="0" w:color="auto"/>
            </w:tcBorders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10.06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0.27</w:t>
            </w:r>
            <w:proofErr w:type="gramEnd"/>
          </w:p>
        </w:tc>
        <w:tc>
          <w:tcPr>
            <w:tcW w:w="1242" w:type="dxa"/>
            <w:tcBorders>
              <w:top w:val="single" w:sz="4" w:space="0" w:color="auto"/>
            </w:tcBorders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0.19</w:t>
            </w:r>
            <w:proofErr w:type="gramEnd"/>
          </w:p>
        </w:tc>
        <w:tc>
          <w:tcPr>
            <w:tcW w:w="1242" w:type="dxa"/>
            <w:tcBorders>
              <w:top w:val="single" w:sz="4" w:space="0" w:color="auto"/>
            </w:tcBorders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0.039</w:t>
            </w:r>
            <w:proofErr w:type="gramEnd"/>
          </w:p>
        </w:tc>
      </w:tr>
      <w:tr w:rsidR="000048DE" w:rsidRPr="00FA7E92" w:rsidTr="000048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:rsidR="00FA7E92" w:rsidRPr="00FA7E92" w:rsidRDefault="00FA7E92" w:rsidP="00FA7E92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 w:val="0"/>
                <w:sz w:val="24"/>
                <w:szCs w:val="24"/>
              </w:rPr>
              <w:t>SORL1_2</w:t>
            </w:r>
          </w:p>
        </w:tc>
        <w:tc>
          <w:tcPr>
            <w:tcW w:w="1156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10.37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  <w:proofErr w:type="gramEnd"/>
          </w:p>
        </w:tc>
        <w:tc>
          <w:tcPr>
            <w:tcW w:w="1362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10.33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0.585</w:t>
            </w:r>
            <w:proofErr w:type="gramEnd"/>
          </w:p>
        </w:tc>
      </w:tr>
      <w:tr w:rsidR="00FA7E92" w:rsidRPr="00FA7E92" w:rsidTr="00004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:rsidR="00FA7E92" w:rsidRPr="00FA7E92" w:rsidRDefault="00FA7E92" w:rsidP="00FA7E92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 w:val="0"/>
                <w:sz w:val="24"/>
                <w:szCs w:val="24"/>
              </w:rPr>
              <w:t>KLHL8_1</w:t>
            </w:r>
          </w:p>
        </w:tc>
        <w:tc>
          <w:tcPr>
            <w:tcW w:w="1156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  <w:proofErr w:type="gramEnd"/>
          </w:p>
        </w:tc>
        <w:tc>
          <w:tcPr>
            <w:tcW w:w="1362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8.18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0.373</w:t>
            </w:r>
            <w:proofErr w:type="gramEnd"/>
          </w:p>
        </w:tc>
      </w:tr>
      <w:tr w:rsidR="000048DE" w:rsidRPr="00FA7E92" w:rsidTr="000048DE">
        <w:trPr>
          <w:trHeight w:val="2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:rsidR="00FA7E92" w:rsidRPr="00FA7E92" w:rsidRDefault="00FA7E92" w:rsidP="00FA7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KLHL8_2</w:t>
            </w:r>
          </w:p>
        </w:tc>
        <w:tc>
          <w:tcPr>
            <w:tcW w:w="1156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9.13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0.25</w:t>
            </w:r>
            <w:proofErr w:type="gramEnd"/>
          </w:p>
        </w:tc>
        <w:tc>
          <w:tcPr>
            <w:tcW w:w="1362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8.94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0.19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0.18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0.020</w:t>
            </w:r>
            <w:proofErr w:type="gramEnd"/>
          </w:p>
        </w:tc>
      </w:tr>
      <w:tr w:rsidR="00FA7E92" w:rsidRPr="00FA7E92" w:rsidTr="00004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:rsidR="00FA7E92" w:rsidRPr="00FA7E92" w:rsidRDefault="00FA7E92" w:rsidP="00FA7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TOM1_1</w:t>
            </w:r>
          </w:p>
        </w:tc>
        <w:tc>
          <w:tcPr>
            <w:tcW w:w="1156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9.78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0.24</w:t>
            </w:r>
            <w:proofErr w:type="gramEnd"/>
          </w:p>
        </w:tc>
        <w:tc>
          <w:tcPr>
            <w:tcW w:w="1362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9.62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0.20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0.16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0.037</w:t>
            </w:r>
            <w:proofErr w:type="gramEnd"/>
          </w:p>
        </w:tc>
      </w:tr>
      <w:tr w:rsidR="000048DE" w:rsidRPr="00FA7E92" w:rsidTr="000048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:rsidR="00FA7E92" w:rsidRPr="00FA7E92" w:rsidRDefault="00FA7E92" w:rsidP="00FA7E92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 w:val="0"/>
                <w:sz w:val="24"/>
                <w:szCs w:val="24"/>
              </w:rPr>
              <w:t>TOM1_2</w:t>
            </w:r>
          </w:p>
        </w:tc>
        <w:tc>
          <w:tcPr>
            <w:tcW w:w="1156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  <w:proofErr w:type="gramEnd"/>
          </w:p>
        </w:tc>
        <w:tc>
          <w:tcPr>
            <w:tcW w:w="1362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7.05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0.039</w:t>
            </w:r>
            <w:proofErr w:type="gramEnd"/>
          </w:p>
        </w:tc>
      </w:tr>
      <w:tr w:rsidR="00FA7E92" w:rsidRPr="00FA7E92" w:rsidTr="00004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:rsidR="00FA7E92" w:rsidRPr="00FA7E92" w:rsidRDefault="00FA7E92" w:rsidP="00FA7E92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 w:val="0"/>
                <w:sz w:val="24"/>
                <w:szCs w:val="24"/>
              </w:rPr>
              <w:t>KAT5_1</w:t>
            </w:r>
          </w:p>
        </w:tc>
        <w:tc>
          <w:tcPr>
            <w:tcW w:w="1156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7.27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  <w:proofErr w:type="gramEnd"/>
          </w:p>
        </w:tc>
        <w:tc>
          <w:tcPr>
            <w:tcW w:w="1362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7.21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0.055</w:t>
            </w:r>
            <w:proofErr w:type="gramEnd"/>
          </w:p>
        </w:tc>
      </w:tr>
      <w:tr w:rsidR="000048DE" w:rsidRPr="00FA7E92" w:rsidTr="000048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:rsidR="00FA7E92" w:rsidRPr="00FA7E92" w:rsidRDefault="00FA7E92" w:rsidP="00FA7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KAT5_2</w:t>
            </w:r>
          </w:p>
        </w:tc>
        <w:tc>
          <w:tcPr>
            <w:tcW w:w="1156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7.45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0.09</w:t>
            </w:r>
            <w:proofErr w:type="gramEnd"/>
          </w:p>
        </w:tc>
        <w:tc>
          <w:tcPr>
            <w:tcW w:w="1362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7.39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0.09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0.06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0.047</w:t>
            </w:r>
            <w:proofErr w:type="gramEnd"/>
          </w:p>
        </w:tc>
      </w:tr>
      <w:tr w:rsidR="00FA7E92" w:rsidRPr="00FA7E92" w:rsidTr="00004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:rsidR="00FA7E92" w:rsidRPr="00FA7E92" w:rsidRDefault="00FA7E92" w:rsidP="00FA7E92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 w:val="0"/>
                <w:sz w:val="24"/>
                <w:szCs w:val="24"/>
              </w:rPr>
              <w:t>LACTB_1</w:t>
            </w:r>
          </w:p>
        </w:tc>
        <w:tc>
          <w:tcPr>
            <w:tcW w:w="1156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7.57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  <w:proofErr w:type="gramEnd"/>
          </w:p>
        </w:tc>
        <w:tc>
          <w:tcPr>
            <w:tcW w:w="1362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7.61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0.552</w:t>
            </w:r>
            <w:proofErr w:type="gramEnd"/>
          </w:p>
        </w:tc>
      </w:tr>
      <w:tr w:rsidR="000048DE" w:rsidRPr="00FA7E92" w:rsidTr="000048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:rsidR="00FA7E92" w:rsidRPr="00FA7E92" w:rsidRDefault="00FA7E92" w:rsidP="00FA7E92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 w:val="0"/>
                <w:sz w:val="24"/>
                <w:szCs w:val="24"/>
              </w:rPr>
              <w:t>LACTB_2</w:t>
            </w:r>
          </w:p>
        </w:tc>
        <w:tc>
          <w:tcPr>
            <w:tcW w:w="1156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8.76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  <w:proofErr w:type="gramEnd"/>
          </w:p>
        </w:tc>
        <w:tc>
          <w:tcPr>
            <w:tcW w:w="1362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8.85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0.441</w:t>
            </w:r>
            <w:proofErr w:type="gramEnd"/>
          </w:p>
        </w:tc>
      </w:tr>
      <w:tr w:rsidR="00FA7E92" w:rsidRPr="00FA7E92" w:rsidTr="00004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:rsidR="00FA7E92" w:rsidRPr="00FA7E92" w:rsidRDefault="00FA7E92" w:rsidP="00FA7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LACTB_3</w:t>
            </w:r>
          </w:p>
        </w:tc>
        <w:tc>
          <w:tcPr>
            <w:tcW w:w="1156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7.15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0.12</w:t>
            </w:r>
            <w:proofErr w:type="gramEnd"/>
          </w:p>
        </w:tc>
        <w:tc>
          <w:tcPr>
            <w:tcW w:w="1362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7.24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0.12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0.09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0.027</w:t>
            </w:r>
            <w:proofErr w:type="gramEnd"/>
          </w:p>
        </w:tc>
      </w:tr>
      <w:tr w:rsidR="000048DE" w:rsidRPr="00FA7E92" w:rsidTr="000048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:rsidR="00FA7E92" w:rsidRPr="00FA7E92" w:rsidRDefault="00FA7E92" w:rsidP="00FA7E92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 w:val="0"/>
                <w:sz w:val="24"/>
                <w:szCs w:val="24"/>
              </w:rPr>
              <w:t>SELS_1</w:t>
            </w:r>
          </w:p>
        </w:tc>
        <w:tc>
          <w:tcPr>
            <w:tcW w:w="1156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7.01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  <w:proofErr w:type="gramEnd"/>
          </w:p>
        </w:tc>
        <w:tc>
          <w:tcPr>
            <w:tcW w:w="1362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7.03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0.265</w:t>
            </w:r>
            <w:proofErr w:type="gramEnd"/>
          </w:p>
        </w:tc>
      </w:tr>
      <w:tr w:rsidR="00FA7E92" w:rsidRPr="00FA7E92" w:rsidTr="00004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:rsidR="00FA7E92" w:rsidRPr="00FA7E92" w:rsidRDefault="00FA7E92" w:rsidP="00FA7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SELS_2</w:t>
            </w:r>
          </w:p>
        </w:tc>
        <w:tc>
          <w:tcPr>
            <w:tcW w:w="1156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9.66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0.12</w:t>
            </w:r>
            <w:proofErr w:type="gramEnd"/>
          </w:p>
        </w:tc>
        <w:tc>
          <w:tcPr>
            <w:tcW w:w="1362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9.83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0.27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0.18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0.020</w:t>
            </w:r>
            <w:proofErr w:type="gramEnd"/>
          </w:p>
        </w:tc>
      </w:tr>
      <w:tr w:rsidR="000048DE" w:rsidRPr="00FA7E92" w:rsidTr="000048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:rsidR="00FA7E92" w:rsidRPr="00FA7E92" w:rsidRDefault="00FA7E92" w:rsidP="00FA7E92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 w:val="0"/>
                <w:sz w:val="24"/>
                <w:szCs w:val="24"/>
              </w:rPr>
              <w:t>SELS_3</w:t>
            </w:r>
          </w:p>
        </w:tc>
        <w:tc>
          <w:tcPr>
            <w:tcW w:w="1156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8.01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  <w:proofErr w:type="gramEnd"/>
          </w:p>
        </w:tc>
        <w:tc>
          <w:tcPr>
            <w:tcW w:w="1362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0.150</w:t>
            </w:r>
            <w:proofErr w:type="gramEnd"/>
          </w:p>
        </w:tc>
      </w:tr>
      <w:tr w:rsidR="00FA7E92" w:rsidRPr="00FA7E92" w:rsidTr="00004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:rsidR="00FA7E92" w:rsidRPr="00FA7E92" w:rsidRDefault="00FA7E92" w:rsidP="00FA7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XBP1_1</w:t>
            </w:r>
          </w:p>
        </w:tc>
        <w:tc>
          <w:tcPr>
            <w:tcW w:w="1156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10.63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0.23</w:t>
            </w:r>
            <w:proofErr w:type="gramEnd"/>
          </w:p>
        </w:tc>
        <w:tc>
          <w:tcPr>
            <w:tcW w:w="1362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10.85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0.37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0.22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b/>
                <w:sz w:val="24"/>
                <w:szCs w:val="24"/>
              </w:rPr>
              <w:t>0.042</w:t>
            </w:r>
            <w:proofErr w:type="gramEnd"/>
          </w:p>
        </w:tc>
      </w:tr>
      <w:tr w:rsidR="000048DE" w:rsidRPr="00FA7E92" w:rsidTr="000048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:rsidR="00FA7E92" w:rsidRPr="00FA7E92" w:rsidRDefault="00FA7E92" w:rsidP="00FA7E92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b w:val="0"/>
                <w:sz w:val="24"/>
                <w:szCs w:val="24"/>
              </w:rPr>
              <w:t>XBP1_2</w:t>
            </w:r>
          </w:p>
        </w:tc>
        <w:tc>
          <w:tcPr>
            <w:tcW w:w="1156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10.81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  <w:proofErr w:type="gramEnd"/>
          </w:p>
        </w:tc>
        <w:tc>
          <w:tcPr>
            <w:tcW w:w="1362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10.95</w:t>
            </w:r>
          </w:p>
        </w:tc>
        <w:tc>
          <w:tcPr>
            <w:tcW w:w="1309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FA7E92" w:rsidRPr="00FA7E92" w:rsidRDefault="00FA7E92" w:rsidP="00FA7E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E92">
              <w:rPr>
                <w:rFonts w:ascii="Times New Roman" w:hAnsi="Times New Roman" w:cs="Times New Roman"/>
                <w:sz w:val="24"/>
                <w:szCs w:val="24"/>
              </w:rPr>
              <w:t>0.164</w:t>
            </w:r>
            <w:proofErr w:type="gramEnd"/>
          </w:p>
        </w:tc>
      </w:tr>
    </w:tbl>
    <w:p w:rsidR="00EC408E" w:rsidRPr="00F710A2" w:rsidRDefault="00EC408E" w:rsidP="00EC408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EC408E">
        <w:rPr>
          <w:rFonts w:ascii="Times New Roman" w:hAnsi="Times New Roman" w:cs="Times New Roman"/>
          <w:sz w:val="24"/>
          <w:szCs w:val="24"/>
          <w:lang w:val="en-US"/>
        </w:rPr>
        <w:t xml:space="preserve">Expression of genes is given as mRNA level. Values are presented as mean ± SD and are log2 transformed. Differences between tertiles were </w:t>
      </w:r>
      <w:proofErr w:type="spellStart"/>
      <w:r w:rsidRPr="00EC408E">
        <w:rPr>
          <w:rFonts w:ascii="Times New Roman" w:hAnsi="Times New Roman" w:cs="Times New Roman"/>
          <w:sz w:val="24"/>
          <w:szCs w:val="24"/>
          <w:lang w:val="en-US"/>
        </w:rPr>
        <w:t>analysed</w:t>
      </w:r>
      <w:proofErr w:type="spellEnd"/>
      <w:r w:rsidRPr="00EC408E">
        <w:rPr>
          <w:rFonts w:ascii="Times New Roman" w:hAnsi="Times New Roman" w:cs="Times New Roman"/>
          <w:sz w:val="24"/>
          <w:szCs w:val="24"/>
          <w:lang w:val="en-US"/>
        </w:rPr>
        <w:t xml:space="preserve"> using the Independent Samples t-test. </w:t>
      </w:r>
      <w:r w:rsidRPr="00F710A2">
        <w:rPr>
          <w:rFonts w:ascii="Times New Roman" w:hAnsi="Times New Roman" w:cs="Times New Roman"/>
          <w:sz w:val="24"/>
          <w:szCs w:val="24"/>
          <w:lang w:val="en-US"/>
        </w:rPr>
        <w:t>P-values &lt;0.05 were considered significant.</w:t>
      </w:r>
      <w:r w:rsidR="00F710A2" w:rsidRPr="00F710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3652A">
        <w:rPr>
          <w:rFonts w:ascii="Times New Roman" w:hAnsi="Times New Roman" w:cs="Times New Roman"/>
          <w:sz w:val="24"/>
          <w:szCs w:val="24"/>
          <w:lang w:val="en-US"/>
        </w:rPr>
        <w:t>The probe</w:t>
      </w:r>
      <w:r w:rsidR="004A197E">
        <w:rPr>
          <w:rFonts w:ascii="Times New Roman" w:hAnsi="Times New Roman" w:cs="Times New Roman"/>
          <w:sz w:val="24"/>
          <w:szCs w:val="24"/>
          <w:lang w:val="en-US"/>
        </w:rPr>
        <w:t>s in bold are</w:t>
      </w:r>
      <w:r w:rsidR="0023652A">
        <w:rPr>
          <w:rFonts w:ascii="Times New Roman" w:hAnsi="Times New Roman" w:cs="Times New Roman"/>
          <w:sz w:val="24"/>
          <w:szCs w:val="24"/>
          <w:lang w:val="en-US"/>
        </w:rPr>
        <w:t xml:space="preserve"> shown in Table 3.</w:t>
      </w:r>
    </w:p>
    <w:p w:rsidR="00A24978" w:rsidRDefault="00A24978" w:rsidP="00FA7E9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C408E" w:rsidRPr="00EC408E" w:rsidRDefault="00EC408E" w:rsidP="00FA7E9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D129A" w:rsidRDefault="003D129A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3D12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9B8"/>
    <w:rsid w:val="000048DE"/>
    <w:rsid w:val="0003319D"/>
    <w:rsid w:val="001D39B8"/>
    <w:rsid w:val="001D5179"/>
    <w:rsid w:val="0023652A"/>
    <w:rsid w:val="002A0A31"/>
    <w:rsid w:val="003D129A"/>
    <w:rsid w:val="0040145D"/>
    <w:rsid w:val="004A197E"/>
    <w:rsid w:val="004E2606"/>
    <w:rsid w:val="009F07DC"/>
    <w:rsid w:val="00A24978"/>
    <w:rsid w:val="00AD1ADC"/>
    <w:rsid w:val="00BF1DDE"/>
    <w:rsid w:val="00CB444B"/>
    <w:rsid w:val="00D43759"/>
    <w:rsid w:val="00D75214"/>
    <w:rsid w:val="00D75D5E"/>
    <w:rsid w:val="00E02EE2"/>
    <w:rsid w:val="00EC408E"/>
    <w:rsid w:val="00F710A2"/>
    <w:rsid w:val="00FA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9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D3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1D39B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1">
    <w:name w:val="Table Grid1"/>
    <w:basedOn w:val="TableNormal"/>
    <w:next w:val="TableGrid"/>
    <w:uiPriority w:val="59"/>
    <w:rsid w:val="00FA7E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710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10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10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10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10A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1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0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9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D3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1D39B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1">
    <w:name w:val="Table Grid1"/>
    <w:basedOn w:val="TableNormal"/>
    <w:next w:val="TableGrid"/>
    <w:uiPriority w:val="59"/>
    <w:rsid w:val="00FA7E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710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10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10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10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10A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1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0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CCAEDC41.dotm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Sunniva Veen Larsen</dc:creator>
  <cp:lastModifiedBy>Stine Marie Ulven</cp:lastModifiedBy>
  <cp:revision>2</cp:revision>
  <cp:lastPrinted>2018-03-05T11:08:00Z</cp:lastPrinted>
  <dcterms:created xsi:type="dcterms:W3CDTF">2018-03-08T18:39:00Z</dcterms:created>
  <dcterms:modified xsi:type="dcterms:W3CDTF">2018-03-08T18:39:00Z</dcterms:modified>
</cp:coreProperties>
</file>