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025" w:rsidRDefault="005B4025" w:rsidP="005B4025">
      <w:pPr>
        <w:spacing w:line="240" w:lineRule="auto"/>
        <w:jc w:val="both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Appendix I – QQ-plots of direct SNPs for STM, RMM.t, and GLMM.</w:t>
      </w:r>
    </w:p>
    <w:p w:rsidR="005B4025" w:rsidRDefault="005B4025" w:rsidP="005B4025">
      <w:pPr>
        <w:spacing w:line="240" w:lineRule="auto"/>
        <w:jc w:val="both"/>
        <w:rPr>
          <w:rFonts w:asciiTheme="majorBidi" w:hAnsiTheme="majorBidi" w:cstheme="majorBid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"/>
        <w:gridCol w:w="2496"/>
        <w:gridCol w:w="2496"/>
        <w:gridCol w:w="2496"/>
      </w:tblGrid>
      <w:tr w:rsidR="005B4025" w:rsidTr="005C2EB5"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Cross</w:t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STM</w:t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RMM.t</w:t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GLMM</w:t>
            </w:r>
          </w:p>
        </w:tc>
      </w:tr>
      <w:tr w:rsidR="005B4025" w:rsidTr="005C2EB5"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W1*WA</w:t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52F2D868" wp14:editId="4964F927">
                  <wp:extent cx="1440000" cy="1440000"/>
                  <wp:effectExtent l="0" t="0" r="8255" b="8255"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41B7322C" wp14:editId="2C0C9621">
                  <wp:extent cx="1440000" cy="1440000"/>
                  <wp:effectExtent l="0" t="0" r="8255" b="8255"/>
                  <wp:docPr id="8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79E84926" wp14:editId="5F4B3CDA">
                  <wp:extent cx="1440000" cy="1440000"/>
                  <wp:effectExtent l="0" t="0" r="8255" b="8255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025" w:rsidTr="005C2EB5"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W1*WB</w:t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646A4F62" wp14:editId="5D745AC9">
                  <wp:extent cx="1440000" cy="1440000"/>
                  <wp:effectExtent l="0" t="0" r="8255" b="8255"/>
                  <wp:docPr id="15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53CBB858" wp14:editId="496BF451">
                  <wp:extent cx="1440000" cy="1440000"/>
                  <wp:effectExtent l="0" t="0" r="8255" b="8255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4D8893ED" wp14:editId="0B9FD666">
                  <wp:extent cx="1432800" cy="1440000"/>
                  <wp:effectExtent l="0" t="0" r="0" b="8255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025" w:rsidTr="005C2EB5"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W1*WC</w:t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0DF0BEBB" wp14:editId="67D1BDD5">
                  <wp:extent cx="1440000" cy="1440000"/>
                  <wp:effectExtent l="0" t="0" r="8255" b="8255"/>
                  <wp:docPr id="19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746C9388" wp14:editId="0464AB9E">
                  <wp:extent cx="1440000" cy="1440000"/>
                  <wp:effectExtent l="0" t="0" r="8255" b="8255"/>
                  <wp:docPr id="18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B4025" w:rsidRDefault="005B4025" w:rsidP="005C2EB5">
            <w:pPr>
              <w:spacing w:line="240" w:lineRule="auto"/>
              <w:jc w:val="both"/>
              <w:rPr>
                <w:rFonts w:asciiTheme="majorBidi" w:hAnsiTheme="majorBidi" w:cstheme="majorBidi"/>
                <w:i/>
              </w:rPr>
            </w:pPr>
            <w:r>
              <w:rPr>
                <w:noProof/>
              </w:rPr>
              <w:drawing>
                <wp:inline distT="0" distB="0" distL="0" distR="0" wp14:anchorId="25186C65" wp14:editId="350327AC">
                  <wp:extent cx="1440000" cy="1440000"/>
                  <wp:effectExtent l="0" t="0" r="8255" b="8255"/>
                  <wp:docPr id="17" name="Afbeeld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4D4" w:rsidRPr="005B4025" w:rsidRDefault="003E34D4" w:rsidP="005B4025">
      <w:pPr>
        <w:spacing w:line="240" w:lineRule="auto"/>
        <w:rPr>
          <w:rFonts w:asciiTheme="majorBidi" w:hAnsiTheme="majorBidi" w:cstheme="majorBidi"/>
          <w:b/>
        </w:rPr>
      </w:pPr>
      <w:bookmarkStart w:id="0" w:name="_GoBack"/>
      <w:bookmarkEnd w:id="0"/>
    </w:p>
    <w:sectPr w:rsidR="003E34D4" w:rsidRPr="005B4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025"/>
    <w:rsid w:val="003E34D4"/>
    <w:rsid w:val="005B4025"/>
    <w:rsid w:val="00AC332C"/>
    <w:rsid w:val="00FA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4921D"/>
  <w15:chartTrackingRefBased/>
  <w15:docId w15:val="{E750B787-3A6D-48EE-AFB2-BB0804B1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025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FF895F10.dotm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Brinker, Tessa</dc:creator>
  <cp:keywords/>
  <dc:description/>
  <cp:lastModifiedBy>Brinker, Tessa</cp:lastModifiedBy>
  <cp:revision>1</cp:revision>
  <dcterms:created xsi:type="dcterms:W3CDTF">2018-02-16T15:02:00Z</dcterms:created>
  <dcterms:modified xsi:type="dcterms:W3CDTF">2018-02-16T15:02:00Z</dcterms:modified>
</cp:coreProperties>
</file>