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F13EA" w14:textId="7506CB0F" w:rsidR="00E46482" w:rsidRPr="00E46482" w:rsidRDefault="004C7230" w:rsidP="00E46482">
      <w:pPr>
        <w:rPr>
          <w:b/>
          <w:sz w:val="32"/>
          <w:szCs w:val="32"/>
        </w:rPr>
      </w:pPr>
      <w:r w:rsidRPr="004C7230">
        <w:rPr>
          <w:b/>
          <w:sz w:val="32"/>
          <w:szCs w:val="32"/>
        </w:rPr>
        <w:t>Additional</w:t>
      </w:r>
      <w:bookmarkStart w:id="0" w:name="_GoBack"/>
      <w:bookmarkEnd w:id="0"/>
      <w:r w:rsidR="001E541B">
        <w:rPr>
          <w:b/>
          <w:sz w:val="32"/>
          <w:szCs w:val="32"/>
        </w:rPr>
        <w:t xml:space="preserve"> file 3</w:t>
      </w:r>
    </w:p>
    <w:p w14:paraId="169BE242" w14:textId="77777777" w:rsidR="00E46482" w:rsidRDefault="00E46482" w:rsidP="00E46482">
      <w:r w:rsidRPr="00333C1A">
        <w:rPr>
          <w:b/>
          <w:noProof/>
          <w:lang w:val="nl-NL" w:eastAsia="nl-NL"/>
        </w:rPr>
        <mc:AlternateContent>
          <mc:Choice Requires="wpg">
            <w:drawing>
              <wp:inline distT="0" distB="0" distL="0" distR="0" wp14:anchorId="4D07FD80" wp14:editId="4694EBCB">
                <wp:extent cx="5563870" cy="6752590"/>
                <wp:effectExtent l="0" t="0" r="0" b="0"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870" cy="6752590"/>
                          <a:chOff x="0" y="0"/>
                          <a:chExt cx="5563870" cy="6752590"/>
                        </a:xfrm>
                      </wpg:grpSpPr>
                      <pic:pic xmlns:pic="http://schemas.openxmlformats.org/drawingml/2006/picture">
                        <pic:nvPicPr>
                          <pic:cNvPr id="215" name="Picture 215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14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28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140" y="165354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280" y="165354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3" name="Picture 22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9946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140" y="329946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280" y="329946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4538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2140" y="49530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4280" y="49530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9F6C72" id="Group 232" o:spid="_x0000_s1026" style="width:438.1pt;height:531.7pt;mso-position-horizontal-relative:char;mso-position-vertical-relative:line" coordsize="55638,67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5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">
                  <v:imagedata r:id="rId16" o:title=""/>
                </v:shape>
                <v:shape id="Picture 218" o:spid="_x0000_s1028" type="#_x0000_t75" style="position:absolute;left:18821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">
                  <v:imagedata r:id="rId17" o:title=""/>
                </v:shape>
                <v:shape id="Picture 219" o:spid="_x0000_s1029" type="#_x0000_t75" style="position:absolute;left:37642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">
                  <v:imagedata r:id="rId18" o:title=""/>
                </v:shape>
                <v:shape id="Picture 220" o:spid="_x0000_s1030" type="#_x0000_t75" style="position:absolute;top:16459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">
                  <v:imagedata r:id="rId19" o:title=""/>
                </v:shape>
                <v:shape id="Picture 221" o:spid="_x0000_s1031" type="#_x0000_t75" style="position:absolute;left:18821;top:16535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">
                  <v:imagedata r:id="rId20" o:title=""/>
                </v:shape>
                <v:shape id="Picture 222" o:spid="_x0000_s1032" type="#_x0000_t75" style="position:absolute;left:37642;top:16535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">
                  <v:imagedata r:id="rId21" o:title=""/>
                </v:shape>
                <v:shape id="Picture 223" o:spid="_x0000_s1033" type="#_x0000_t75" style="position:absolute;top:32994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">
                  <v:imagedata r:id="rId22" o:title=""/>
                </v:shape>
                <v:shape id="Picture 224" o:spid="_x0000_s1034" type="#_x0000_t75" style="position:absolute;left:18821;top:32994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">
                  <v:imagedata r:id="rId23" o:title=""/>
                </v:shape>
                <v:shape id="Picture 225" o:spid="_x0000_s1035" type="#_x0000_t75" style="position:absolute;left:37642;top:32994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">
                  <v:imagedata r:id="rId24" o:title=""/>
                </v:shape>
                <v:shape id="Picture 226" o:spid="_x0000_s1036" type="#_x0000_t75" style="position:absolute;top:49453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">
                  <v:imagedata r:id="rId25" o:title=""/>
                </v:shape>
                <v:shape id="Picture 227" o:spid="_x0000_s1037" type="#_x0000_t75" style="position:absolute;left:18821;top:49530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">
                  <v:imagedata r:id="rId26" o:title=""/>
                </v:shape>
                <v:shape id="Picture 228" o:spid="_x0000_s1038" type="#_x0000_t75" style="position:absolute;left:37642;top:49530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7543C72E" w14:textId="77777777" w:rsidR="00E46482" w:rsidRPr="00BA5993" w:rsidRDefault="00E46482" w:rsidP="00E46482">
      <w:pPr>
        <w:spacing w:after="200" w:line="302" w:lineRule="auto"/>
        <w:jc w:val="left"/>
      </w:pPr>
      <w:r>
        <w:rPr>
          <w:b/>
        </w:rPr>
        <w:t>Figure S</w:t>
      </w:r>
      <w:r w:rsidR="00D85CD9">
        <w:rPr>
          <w:b/>
        </w:rPr>
        <w:t>3</w:t>
      </w:r>
      <w:r w:rsidRPr="00333C1A">
        <w:rPr>
          <w:b/>
        </w:rPr>
        <w:t>.</w:t>
      </w:r>
      <w:r>
        <w:t xml:space="preserve"> QQ-plots and genomic inflation factors for P-values corresponding to additive, dominance and ROH effects estimated by a single SNP GWAS for nine different traits (</w:t>
      </w:r>
      <w:r>
        <w:rPr>
          <w:i/>
        </w:rPr>
        <w:t>c</w:t>
      </w:r>
      <w:r w:rsidRPr="002A279C">
        <w:rPr>
          <w:i/>
        </w:rPr>
        <w:t>ontinued on next page</w:t>
      </w:r>
      <w:r>
        <w:t xml:space="preserve">). </w:t>
      </w:r>
      <w:r w:rsidRPr="00333C1A">
        <w:t>MY: 305-day milk yield; FY: 305-day fat yield; PY: 305-day protein yield; CI: calving interval; ICF: interval calving to first insemination; IFL: interval first to last insemination; CR: conception rate; SCS150 somatic cell score day 5 to 150; SCS400: somatic cell score day 151 to 400.</w:t>
      </w:r>
    </w:p>
    <w:p w14:paraId="443D1B4F" w14:textId="77777777" w:rsidR="008E73A5" w:rsidRDefault="00E46482" w:rsidP="00E46482">
      <w:pPr>
        <w:spacing w:after="200" w:line="302" w:lineRule="auto"/>
        <w:jc w:val="left"/>
      </w:pPr>
      <w:r>
        <w:br w:type="page"/>
      </w:r>
      <w:r>
        <w:rPr>
          <w:noProof/>
        </w:rPr>
        <w:lastRenderedPageBreak/>
        <mc:AlternateContent>
          <mc:Choice Requires="wpg">
            <w:drawing>
              <wp:inline distT="0" distB="0" distL="0" distR="0" wp14:anchorId="5A26B1D9" wp14:editId="1981A947">
                <wp:extent cx="5601970" cy="8604250"/>
                <wp:effectExtent l="0" t="0" r="0" b="635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970" cy="8604250"/>
                          <a:chOff x="0" y="0"/>
                          <a:chExt cx="5601970" cy="8604250"/>
                        </a:xfrm>
                      </wpg:grpSpPr>
                      <pic:pic xmlns:pic="http://schemas.openxmlformats.org/drawingml/2006/picture">
                        <pic:nvPicPr>
                          <pic:cNvPr id="229" name="Picture 229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764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16764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16764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909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33909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33909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0466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680466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680466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054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0" y="51054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380" y="5105400"/>
                            <a:ext cx="179959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C99E88" id="Group 3" o:spid="_x0000_s1026" style="width:441.1pt;height:677.5pt;mso-position-horizontal-relative:char;mso-position-vertical-relative:line" coordsize="56019,86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">
                <v:shape id="Picture 229" o:spid="_x0000_s1027" type="#_x0000_t75" style="position:absolute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">
                  <v:imagedata r:id="rId43" o:title=""/>
                </v:shape>
                <v:shape id="Picture 230" o:spid="_x0000_s1028" type="#_x0000_t75" style="position:absolute;left:19050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">
                  <v:imagedata r:id="rId44" o:title=""/>
                </v:shape>
                <v:shape id="Picture 231" o:spid="_x0000_s1029" type="#_x0000_t75" style="position:absolute;left:38023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">
                  <v:imagedata r:id="rId45" o:title=""/>
                </v:shape>
                <v:shape id="Picture 233" o:spid="_x0000_s1030" type="#_x0000_t75" style="position:absolute;top:16764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">
                  <v:imagedata r:id="rId46" o:title=""/>
                </v:shape>
                <v:shape id="Picture 234" o:spid="_x0000_s1031" type="#_x0000_t75" style="position:absolute;left:19050;top:16764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">
                  <v:imagedata r:id="rId47" o:title=""/>
                </v:shape>
                <v:shape id="Picture 235" o:spid="_x0000_s1032" type="#_x0000_t75" style="position:absolute;left:38023;top:16764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">
                  <v:imagedata r:id="rId48" o:title=""/>
                </v:shape>
                <v:shape id="Picture 236" o:spid="_x0000_s1033" type="#_x0000_t75" style="position:absolute;top:33909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">
                  <v:imagedata r:id="rId49" o:title=""/>
                </v:shape>
                <v:shape id="Picture 237" o:spid="_x0000_s1034" type="#_x0000_t75" style="position:absolute;left:19050;top:33909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">
                  <v:imagedata r:id="rId50" o:title=""/>
                </v:shape>
                <v:shape id="Picture 238" o:spid="_x0000_s1035" type="#_x0000_t75" style="position:absolute;left:38023;top:33909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">
                  <v:imagedata r:id="rId51" o:title=""/>
                </v:shape>
                <v:shape id="Picture 239" o:spid="_x0000_s1036" type="#_x0000_t75" style="position:absolute;top:68046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">
                  <v:imagedata r:id="rId52" o:title=""/>
                </v:shape>
                <v:shape id="Picture 240" o:spid="_x0000_s1037" type="#_x0000_t75" style="position:absolute;left:19050;top:68046;width:17995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">
                  <v:imagedata r:id="rId53" o:title=""/>
                </v:shape>
                <v:shape id="Picture 241" o:spid="_x0000_s1038" type="#_x0000_t75" style="position:absolute;left:38023;top:68046;width:17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">
                  <v:imagedata r:id="rId54" o:title=""/>
                </v:shape>
                <v:shape id="Picture 242" o:spid="_x0000_s1039" type="#_x0000_t75" style="position:absolute;top:51054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">
                  <v:imagedata r:id="rId55" o:title=""/>
                </v:shape>
                <v:shape id="Picture 243" o:spid="_x0000_s1040" type="#_x0000_t75" style="position:absolute;left:19050;top:51054;width:1799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">
                  <v:imagedata r:id="rId56" o:title=""/>
                </v:shape>
                <v:shape id="Picture 244" o:spid="_x0000_s1041" type="#_x0000_t75" style="position:absolute;left:38023;top:51054;width:17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">
                  <v:imagedata r:id="rId57" o:title=""/>
                </v:shape>
                <w10:anchorlock/>
              </v:group>
            </w:pict>
          </mc:Fallback>
        </mc:AlternateContent>
      </w:r>
      <w:r>
        <w:rPr>
          <w:noProof/>
        </w:rPr>
        <w:t xml:space="preserve"> </w:t>
      </w:r>
      <w:r>
        <w:rPr>
          <w:b/>
        </w:rPr>
        <w:t>Figure S</w:t>
      </w:r>
      <w:r w:rsidR="00D85CD9">
        <w:rPr>
          <w:b/>
        </w:rPr>
        <w:t>3</w:t>
      </w:r>
      <w:r>
        <w:rPr>
          <w:b/>
        </w:rPr>
        <w:t xml:space="preserve">. </w:t>
      </w:r>
      <w:r w:rsidRPr="00BA5993">
        <w:t>(continued)</w:t>
      </w:r>
    </w:p>
    <w:sectPr w:rsidR="008E7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82"/>
    <w:rsid w:val="001E541B"/>
    <w:rsid w:val="0047029C"/>
    <w:rsid w:val="004C7230"/>
    <w:rsid w:val="00615FB9"/>
    <w:rsid w:val="006B0529"/>
    <w:rsid w:val="00716A07"/>
    <w:rsid w:val="00763616"/>
    <w:rsid w:val="00810468"/>
    <w:rsid w:val="008E73A5"/>
    <w:rsid w:val="00AA59BD"/>
    <w:rsid w:val="00AD6BFB"/>
    <w:rsid w:val="00C708C5"/>
    <w:rsid w:val="00D85CD9"/>
    <w:rsid w:val="00E4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C6654"/>
  <w15:chartTrackingRefBased/>
  <w15:docId w15:val="{18365B6D-D9C2-47AE-800C-DDB1BD88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482"/>
    <w:pPr>
      <w:spacing w:after="0" w:line="480" w:lineRule="auto"/>
      <w:jc w:val="both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A07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A07"/>
    <w:rPr>
      <w:rFonts w:ascii="Times New Roman" w:eastAsiaTheme="majorEastAsia" w:hAnsi="Times New Roman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99491E30.dotm</Template>
  <TotalTime>3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Doekes, Harmen</dc:creator>
  <cp:keywords/>
  <dc:description/>
  <cp:lastModifiedBy>Doekes, Harmen</cp:lastModifiedBy>
  <cp:revision>5</cp:revision>
  <dcterms:created xsi:type="dcterms:W3CDTF">2020-03-23T10:30:00Z</dcterms:created>
  <dcterms:modified xsi:type="dcterms:W3CDTF">2020-10-05T14:55:00Z</dcterms:modified>
</cp:coreProperties>
</file>