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C4B" w:rsidRDefault="00EE0C4B" w:rsidP="00350944">
      <w:bookmarkStart w:id="0" w:name="_GoBack"/>
      <w:bookmarkEnd w:id="0"/>
    </w:p>
    <w:p w:rsidR="00EE0C4B" w:rsidRDefault="007526A0" w:rsidP="00350944">
      <w:r>
        <w:object w:dxaOrig="9360" w:dyaOrig="5680" w14:anchorId="09B83C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84.3pt" o:ole="">
            <v:imagedata r:id="rId7" o:title=""/>
          </v:shape>
          <o:OLEObject Type="Embed" ProgID="Word.Document.12" ShapeID="_x0000_i1025" DrawAspect="Content" ObjectID="_1580201999" r:id="rId8">
            <o:FieldCodes>\s</o:FieldCodes>
          </o:OLEObject>
        </w:object>
      </w:r>
    </w:p>
    <w:p w:rsidR="00DA303B" w:rsidRPr="001C6CFC" w:rsidRDefault="00DA303B"/>
    <w:sectPr w:rsidR="00DA303B" w:rsidRPr="001C6C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20827"/>
    <w:multiLevelType w:val="multilevel"/>
    <w:tmpl w:val="C286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6A1"/>
    <w:rsid w:val="000002E6"/>
    <w:rsid w:val="0000109D"/>
    <w:rsid w:val="00001BB6"/>
    <w:rsid w:val="00011A92"/>
    <w:rsid w:val="000144BE"/>
    <w:rsid w:val="00015501"/>
    <w:rsid w:val="00020624"/>
    <w:rsid w:val="0002256A"/>
    <w:rsid w:val="00022B77"/>
    <w:rsid w:val="00023EF5"/>
    <w:rsid w:val="000256EF"/>
    <w:rsid w:val="00026D5E"/>
    <w:rsid w:val="00031DAE"/>
    <w:rsid w:val="00033EF4"/>
    <w:rsid w:val="00034342"/>
    <w:rsid w:val="00036378"/>
    <w:rsid w:val="00042101"/>
    <w:rsid w:val="00044C98"/>
    <w:rsid w:val="00045AB0"/>
    <w:rsid w:val="00045C86"/>
    <w:rsid w:val="00046D83"/>
    <w:rsid w:val="00050B13"/>
    <w:rsid w:val="00050B79"/>
    <w:rsid w:val="0005176B"/>
    <w:rsid w:val="00052A12"/>
    <w:rsid w:val="0005471C"/>
    <w:rsid w:val="00055494"/>
    <w:rsid w:val="00055BCD"/>
    <w:rsid w:val="0006129B"/>
    <w:rsid w:val="00063C7A"/>
    <w:rsid w:val="00064146"/>
    <w:rsid w:val="0006446B"/>
    <w:rsid w:val="000662F5"/>
    <w:rsid w:val="00066DB6"/>
    <w:rsid w:val="0006730F"/>
    <w:rsid w:val="00067AE8"/>
    <w:rsid w:val="00067DDA"/>
    <w:rsid w:val="000701D9"/>
    <w:rsid w:val="000704E5"/>
    <w:rsid w:val="00072692"/>
    <w:rsid w:val="000726DB"/>
    <w:rsid w:val="00075A18"/>
    <w:rsid w:val="000762B1"/>
    <w:rsid w:val="00076EB0"/>
    <w:rsid w:val="000805B5"/>
    <w:rsid w:val="00082D05"/>
    <w:rsid w:val="00082FA6"/>
    <w:rsid w:val="00084913"/>
    <w:rsid w:val="00085AFD"/>
    <w:rsid w:val="000867C1"/>
    <w:rsid w:val="00086E0C"/>
    <w:rsid w:val="0009313A"/>
    <w:rsid w:val="000941DF"/>
    <w:rsid w:val="00094BB1"/>
    <w:rsid w:val="00095495"/>
    <w:rsid w:val="0009627E"/>
    <w:rsid w:val="00096A9B"/>
    <w:rsid w:val="000A1D2A"/>
    <w:rsid w:val="000A24EB"/>
    <w:rsid w:val="000A4DFB"/>
    <w:rsid w:val="000A6ECE"/>
    <w:rsid w:val="000B0E24"/>
    <w:rsid w:val="000B1194"/>
    <w:rsid w:val="000B4123"/>
    <w:rsid w:val="000B4BED"/>
    <w:rsid w:val="000B6FA3"/>
    <w:rsid w:val="000C01F8"/>
    <w:rsid w:val="000C0541"/>
    <w:rsid w:val="000C1071"/>
    <w:rsid w:val="000C433B"/>
    <w:rsid w:val="000C715C"/>
    <w:rsid w:val="000D461B"/>
    <w:rsid w:val="000D5712"/>
    <w:rsid w:val="000D7303"/>
    <w:rsid w:val="000D78B5"/>
    <w:rsid w:val="000E5E7B"/>
    <w:rsid w:val="000F5B35"/>
    <w:rsid w:val="00101B9C"/>
    <w:rsid w:val="001055D7"/>
    <w:rsid w:val="00111074"/>
    <w:rsid w:val="00113F70"/>
    <w:rsid w:val="00114FCE"/>
    <w:rsid w:val="001179E1"/>
    <w:rsid w:val="00120A54"/>
    <w:rsid w:val="00121172"/>
    <w:rsid w:val="00122D9B"/>
    <w:rsid w:val="00124813"/>
    <w:rsid w:val="0012481F"/>
    <w:rsid w:val="00126655"/>
    <w:rsid w:val="00130A8E"/>
    <w:rsid w:val="001319BA"/>
    <w:rsid w:val="001324EA"/>
    <w:rsid w:val="001373D2"/>
    <w:rsid w:val="00140130"/>
    <w:rsid w:val="0014088D"/>
    <w:rsid w:val="00141B6F"/>
    <w:rsid w:val="001427D2"/>
    <w:rsid w:val="001438FD"/>
    <w:rsid w:val="00143A57"/>
    <w:rsid w:val="00143B51"/>
    <w:rsid w:val="00145E24"/>
    <w:rsid w:val="00147204"/>
    <w:rsid w:val="00147A79"/>
    <w:rsid w:val="00147D50"/>
    <w:rsid w:val="00153A0A"/>
    <w:rsid w:val="00153CD8"/>
    <w:rsid w:val="00154ED7"/>
    <w:rsid w:val="001550B0"/>
    <w:rsid w:val="00155113"/>
    <w:rsid w:val="001560B1"/>
    <w:rsid w:val="001560CE"/>
    <w:rsid w:val="00156CB5"/>
    <w:rsid w:val="001570D8"/>
    <w:rsid w:val="00157A41"/>
    <w:rsid w:val="00163546"/>
    <w:rsid w:val="00164ADD"/>
    <w:rsid w:val="00165C06"/>
    <w:rsid w:val="00166230"/>
    <w:rsid w:val="001718B2"/>
    <w:rsid w:val="001719F8"/>
    <w:rsid w:val="00174411"/>
    <w:rsid w:val="00176D47"/>
    <w:rsid w:val="001779FC"/>
    <w:rsid w:val="00186867"/>
    <w:rsid w:val="001875CD"/>
    <w:rsid w:val="00190810"/>
    <w:rsid w:val="001922B0"/>
    <w:rsid w:val="0019235F"/>
    <w:rsid w:val="00192935"/>
    <w:rsid w:val="0019295F"/>
    <w:rsid w:val="00194F61"/>
    <w:rsid w:val="00195A67"/>
    <w:rsid w:val="001975BB"/>
    <w:rsid w:val="001A371E"/>
    <w:rsid w:val="001A4C18"/>
    <w:rsid w:val="001A5761"/>
    <w:rsid w:val="001A58CD"/>
    <w:rsid w:val="001B395C"/>
    <w:rsid w:val="001B3CD3"/>
    <w:rsid w:val="001B4552"/>
    <w:rsid w:val="001C1DDE"/>
    <w:rsid w:val="001C2391"/>
    <w:rsid w:val="001C284F"/>
    <w:rsid w:val="001C6CFC"/>
    <w:rsid w:val="001C7197"/>
    <w:rsid w:val="001D132E"/>
    <w:rsid w:val="001D45BC"/>
    <w:rsid w:val="001D52A9"/>
    <w:rsid w:val="001D6DF2"/>
    <w:rsid w:val="001E32FA"/>
    <w:rsid w:val="001E3D02"/>
    <w:rsid w:val="001E4189"/>
    <w:rsid w:val="001E5E1C"/>
    <w:rsid w:val="001E67DC"/>
    <w:rsid w:val="001E7054"/>
    <w:rsid w:val="001E72C7"/>
    <w:rsid w:val="001E776D"/>
    <w:rsid w:val="001F0EBE"/>
    <w:rsid w:val="001F28DE"/>
    <w:rsid w:val="001F5109"/>
    <w:rsid w:val="001F653E"/>
    <w:rsid w:val="00203E81"/>
    <w:rsid w:val="002044CC"/>
    <w:rsid w:val="00205005"/>
    <w:rsid w:val="0021263D"/>
    <w:rsid w:val="00213E28"/>
    <w:rsid w:val="00213E4F"/>
    <w:rsid w:val="00215A7C"/>
    <w:rsid w:val="0022195F"/>
    <w:rsid w:val="00224111"/>
    <w:rsid w:val="002252D4"/>
    <w:rsid w:val="002259CC"/>
    <w:rsid w:val="00226C40"/>
    <w:rsid w:val="00230CB6"/>
    <w:rsid w:val="00232CD6"/>
    <w:rsid w:val="0023345D"/>
    <w:rsid w:val="002346B2"/>
    <w:rsid w:val="00235578"/>
    <w:rsid w:val="00236303"/>
    <w:rsid w:val="00237701"/>
    <w:rsid w:val="00237D5B"/>
    <w:rsid w:val="00241C64"/>
    <w:rsid w:val="002425EA"/>
    <w:rsid w:val="002434B6"/>
    <w:rsid w:val="00243D92"/>
    <w:rsid w:val="00244890"/>
    <w:rsid w:val="00250245"/>
    <w:rsid w:val="00254B2B"/>
    <w:rsid w:val="00254CCE"/>
    <w:rsid w:val="00254D51"/>
    <w:rsid w:val="00254D69"/>
    <w:rsid w:val="00256F3A"/>
    <w:rsid w:val="00260222"/>
    <w:rsid w:val="00261541"/>
    <w:rsid w:val="002616D4"/>
    <w:rsid w:val="002627AA"/>
    <w:rsid w:val="00264567"/>
    <w:rsid w:val="002648A6"/>
    <w:rsid w:val="00271A60"/>
    <w:rsid w:val="00273151"/>
    <w:rsid w:val="00275992"/>
    <w:rsid w:val="0027714F"/>
    <w:rsid w:val="0028543D"/>
    <w:rsid w:val="002872DA"/>
    <w:rsid w:val="00290533"/>
    <w:rsid w:val="00293E2E"/>
    <w:rsid w:val="00297C76"/>
    <w:rsid w:val="00297C7B"/>
    <w:rsid w:val="002A0950"/>
    <w:rsid w:val="002A273B"/>
    <w:rsid w:val="002A303C"/>
    <w:rsid w:val="002A5211"/>
    <w:rsid w:val="002A597A"/>
    <w:rsid w:val="002B1463"/>
    <w:rsid w:val="002B262D"/>
    <w:rsid w:val="002B4AC2"/>
    <w:rsid w:val="002C27ED"/>
    <w:rsid w:val="002C3F09"/>
    <w:rsid w:val="002C74A4"/>
    <w:rsid w:val="002C7654"/>
    <w:rsid w:val="002D06BA"/>
    <w:rsid w:val="002D71A5"/>
    <w:rsid w:val="002E05F2"/>
    <w:rsid w:val="002E31EA"/>
    <w:rsid w:val="002E3663"/>
    <w:rsid w:val="002F4DBD"/>
    <w:rsid w:val="002F60E7"/>
    <w:rsid w:val="002F6148"/>
    <w:rsid w:val="002F6E3A"/>
    <w:rsid w:val="00304D3D"/>
    <w:rsid w:val="0031195E"/>
    <w:rsid w:val="00313E3D"/>
    <w:rsid w:val="003217F7"/>
    <w:rsid w:val="00321B60"/>
    <w:rsid w:val="003223CE"/>
    <w:rsid w:val="00322B9A"/>
    <w:rsid w:val="00331C82"/>
    <w:rsid w:val="00332E92"/>
    <w:rsid w:val="0033393D"/>
    <w:rsid w:val="00333E25"/>
    <w:rsid w:val="00334BE8"/>
    <w:rsid w:val="00335EA6"/>
    <w:rsid w:val="003427E0"/>
    <w:rsid w:val="003434BD"/>
    <w:rsid w:val="00343EC2"/>
    <w:rsid w:val="00344213"/>
    <w:rsid w:val="00344219"/>
    <w:rsid w:val="00344F31"/>
    <w:rsid w:val="00345009"/>
    <w:rsid w:val="003501AD"/>
    <w:rsid w:val="00350944"/>
    <w:rsid w:val="003510AA"/>
    <w:rsid w:val="00351871"/>
    <w:rsid w:val="00351B05"/>
    <w:rsid w:val="00352E8E"/>
    <w:rsid w:val="0035393C"/>
    <w:rsid w:val="00353CA1"/>
    <w:rsid w:val="0035412C"/>
    <w:rsid w:val="003552C0"/>
    <w:rsid w:val="003612D9"/>
    <w:rsid w:val="00361A44"/>
    <w:rsid w:val="00363030"/>
    <w:rsid w:val="00365F4D"/>
    <w:rsid w:val="0037366B"/>
    <w:rsid w:val="003743A9"/>
    <w:rsid w:val="003835F3"/>
    <w:rsid w:val="003842F9"/>
    <w:rsid w:val="00385633"/>
    <w:rsid w:val="00387633"/>
    <w:rsid w:val="003907C9"/>
    <w:rsid w:val="00391BA9"/>
    <w:rsid w:val="00395535"/>
    <w:rsid w:val="003A0479"/>
    <w:rsid w:val="003A190C"/>
    <w:rsid w:val="003A1D91"/>
    <w:rsid w:val="003B0E93"/>
    <w:rsid w:val="003B1CC0"/>
    <w:rsid w:val="003B3881"/>
    <w:rsid w:val="003C083D"/>
    <w:rsid w:val="003C0A99"/>
    <w:rsid w:val="003C2BD7"/>
    <w:rsid w:val="003C39CE"/>
    <w:rsid w:val="003D2DC9"/>
    <w:rsid w:val="003D40D4"/>
    <w:rsid w:val="003D73E5"/>
    <w:rsid w:val="003E0FA1"/>
    <w:rsid w:val="003E4E70"/>
    <w:rsid w:val="003E5EFA"/>
    <w:rsid w:val="003F1FBD"/>
    <w:rsid w:val="003F2F97"/>
    <w:rsid w:val="003F4304"/>
    <w:rsid w:val="0040001A"/>
    <w:rsid w:val="004027E8"/>
    <w:rsid w:val="00402E47"/>
    <w:rsid w:val="00406176"/>
    <w:rsid w:val="00411ED6"/>
    <w:rsid w:val="0041201B"/>
    <w:rsid w:val="00412190"/>
    <w:rsid w:val="00412AA3"/>
    <w:rsid w:val="00412F58"/>
    <w:rsid w:val="00414271"/>
    <w:rsid w:val="00424078"/>
    <w:rsid w:val="00424E82"/>
    <w:rsid w:val="0042565A"/>
    <w:rsid w:val="00425BF7"/>
    <w:rsid w:val="004263B5"/>
    <w:rsid w:val="00426973"/>
    <w:rsid w:val="00432EDA"/>
    <w:rsid w:val="004344E4"/>
    <w:rsid w:val="00435303"/>
    <w:rsid w:val="004356FA"/>
    <w:rsid w:val="00435AC1"/>
    <w:rsid w:val="00435DF9"/>
    <w:rsid w:val="0043725E"/>
    <w:rsid w:val="00441306"/>
    <w:rsid w:val="00443931"/>
    <w:rsid w:val="00443E5B"/>
    <w:rsid w:val="004455B1"/>
    <w:rsid w:val="00446AF2"/>
    <w:rsid w:val="00447082"/>
    <w:rsid w:val="00447816"/>
    <w:rsid w:val="00447F73"/>
    <w:rsid w:val="00450D61"/>
    <w:rsid w:val="00450E43"/>
    <w:rsid w:val="0045150C"/>
    <w:rsid w:val="00452931"/>
    <w:rsid w:val="00452AAA"/>
    <w:rsid w:val="00454DAD"/>
    <w:rsid w:val="004558D3"/>
    <w:rsid w:val="00456F27"/>
    <w:rsid w:val="00460C30"/>
    <w:rsid w:val="004616C5"/>
    <w:rsid w:val="0046272A"/>
    <w:rsid w:val="00462CD9"/>
    <w:rsid w:val="00463514"/>
    <w:rsid w:val="00464564"/>
    <w:rsid w:val="0046496C"/>
    <w:rsid w:val="00465D84"/>
    <w:rsid w:val="00470392"/>
    <w:rsid w:val="0047149C"/>
    <w:rsid w:val="00477331"/>
    <w:rsid w:val="00477C07"/>
    <w:rsid w:val="004803AA"/>
    <w:rsid w:val="004828A6"/>
    <w:rsid w:val="004848B9"/>
    <w:rsid w:val="004874D9"/>
    <w:rsid w:val="00487882"/>
    <w:rsid w:val="00495F49"/>
    <w:rsid w:val="00496F6E"/>
    <w:rsid w:val="004A2110"/>
    <w:rsid w:val="004A4948"/>
    <w:rsid w:val="004A5159"/>
    <w:rsid w:val="004A5C62"/>
    <w:rsid w:val="004B42AE"/>
    <w:rsid w:val="004B6391"/>
    <w:rsid w:val="004B64E1"/>
    <w:rsid w:val="004C0212"/>
    <w:rsid w:val="004C08F3"/>
    <w:rsid w:val="004C121F"/>
    <w:rsid w:val="004C2A47"/>
    <w:rsid w:val="004C4A95"/>
    <w:rsid w:val="004C597B"/>
    <w:rsid w:val="004C6A1C"/>
    <w:rsid w:val="004D18DF"/>
    <w:rsid w:val="004D2839"/>
    <w:rsid w:val="004E08DA"/>
    <w:rsid w:val="004E11E4"/>
    <w:rsid w:val="004E2C8A"/>
    <w:rsid w:val="004E3AFE"/>
    <w:rsid w:val="004F1E47"/>
    <w:rsid w:val="004F2175"/>
    <w:rsid w:val="004F437F"/>
    <w:rsid w:val="00501169"/>
    <w:rsid w:val="00501565"/>
    <w:rsid w:val="005027D6"/>
    <w:rsid w:val="00503AD2"/>
    <w:rsid w:val="00504DDA"/>
    <w:rsid w:val="00507ED0"/>
    <w:rsid w:val="005165F4"/>
    <w:rsid w:val="00517A42"/>
    <w:rsid w:val="00517BFB"/>
    <w:rsid w:val="00521A7D"/>
    <w:rsid w:val="00521CDC"/>
    <w:rsid w:val="00522193"/>
    <w:rsid w:val="00524594"/>
    <w:rsid w:val="00525616"/>
    <w:rsid w:val="00527389"/>
    <w:rsid w:val="00527FBC"/>
    <w:rsid w:val="00532DA2"/>
    <w:rsid w:val="005347B5"/>
    <w:rsid w:val="00535504"/>
    <w:rsid w:val="00535772"/>
    <w:rsid w:val="005378D7"/>
    <w:rsid w:val="00541A20"/>
    <w:rsid w:val="00541C54"/>
    <w:rsid w:val="00542F8F"/>
    <w:rsid w:val="005432CF"/>
    <w:rsid w:val="005435AF"/>
    <w:rsid w:val="005439EC"/>
    <w:rsid w:val="005514E2"/>
    <w:rsid w:val="00554C49"/>
    <w:rsid w:val="00554CA6"/>
    <w:rsid w:val="00555395"/>
    <w:rsid w:val="00561B22"/>
    <w:rsid w:val="00561B7E"/>
    <w:rsid w:val="0056354B"/>
    <w:rsid w:val="0056381C"/>
    <w:rsid w:val="00564A25"/>
    <w:rsid w:val="00564B3D"/>
    <w:rsid w:val="0056742E"/>
    <w:rsid w:val="00567B0A"/>
    <w:rsid w:val="005703E0"/>
    <w:rsid w:val="00571E01"/>
    <w:rsid w:val="005720FF"/>
    <w:rsid w:val="00574E3F"/>
    <w:rsid w:val="00577714"/>
    <w:rsid w:val="00584DEA"/>
    <w:rsid w:val="00586375"/>
    <w:rsid w:val="0059249E"/>
    <w:rsid w:val="00592AB4"/>
    <w:rsid w:val="0059319D"/>
    <w:rsid w:val="00594367"/>
    <w:rsid w:val="005954AD"/>
    <w:rsid w:val="00595FB2"/>
    <w:rsid w:val="00597206"/>
    <w:rsid w:val="005977A9"/>
    <w:rsid w:val="00597B51"/>
    <w:rsid w:val="005A24FF"/>
    <w:rsid w:val="005A5687"/>
    <w:rsid w:val="005B0F65"/>
    <w:rsid w:val="005B3535"/>
    <w:rsid w:val="005B6C3D"/>
    <w:rsid w:val="005B78A3"/>
    <w:rsid w:val="005C11A9"/>
    <w:rsid w:val="005C4639"/>
    <w:rsid w:val="005C4FB1"/>
    <w:rsid w:val="005C5D1A"/>
    <w:rsid w:val="005D18CA"/>
    <w:rsid w:val="005D1F0F"/>
    <w:rsid w:val="005D3333"/>
    <w:rsid w:val="005D7021"/>
    <w:rsid w:val="005D7566"/>
    <w:rsid w:val="005E23D1"/>
    <w:rsid w:val="005E2994"/>
    <w:rsid w:val="005E3056"/>
    <w:rsid w:val="005E52F4"/>
    <w:rsid w:val="005E6B52"/>
    <w:rsid w:val="005E746C"/>
    <w:rsid w:val="005F0AEA"/>
    <w:rsid w:val="0060010B"/>
    <w:rsid w:val="00600DDA"/>
    <w:rsid w:val="00602C9F"/>
    <w:rsid w:val="00606662"/>
    <w:rsid w:val="00610652"/>
    <w:rsid w:val="00610AEC"/>
    <w:rsid w:val="00610CA2"/>
    <w:rsid w:val="00610D94"/>
    <w:rsid w:val="00615619"/>
    <w:rsid w:val="00616008"/>
    <w:rsid w:val="006167DF"/>
    <w:rsid w:val="006171ED"/>
    <w:rsid w:val="00617D56"/>
    <w:rsid w:val="0062032A"/>
    <w:rsid w:val="00620B62"/>
    <w:rsid w:val="00622205"/>
    <w:rsid w:val="006236AF"/>
    <w:rsid w:val="00625DE3"/>
    <w:rsid w:val="00626AB9"/>
    <w:rsid w:val="00631CB7"/>
    <w:rsid w:val="00633FDD"/>
    <w:rsid w:val="00634104"/>
    <w:rsid w:val="00634E2F"/>
    <w:rsid w:val="006401FC"/>
    <w:rsid w:val="00641C59"/>
    <w:rsid w:val="00643345"/>
    <w:rsid w:val="00644A86"/>
    <w:rsid w:val="00646F1A"/>
    <w:rsid w:val="00653757"/>
    <w:rsid w:val="0065536F"/>
    <w:rsid w:val="0065544D"/>
    <w:rsid w:val="00656797"/>
    <w:rsid w:val="006573ED"/>
    <w:rsid w:val="00661687"/>
    <w:rsid w:val="006626C3"/>
    <w:rsid w:val="0066432A"/>
    <w:rsid w:val="00664761"/>
    <w:rsid w:val="00670CC0"/>
    <w:rsid w:val="0067151F"/>
    <w:rsid w:val="0067219E"/>
    <w:rsid w:val="00673B24"/>
    <w:rsid w:val="00675384"/>
    <w:rsid w:val="00675A32"/>
    <w:rsid w:val="00677F72"/>
    <w:rsid w:val="00680042"/>
    <w:rsid w:val="006801E2"/>
    <w:rsid w:val="00681097"/>
    <w:rsid w:val="00682458"/>
    <w:rsid w:val="00683288"/>
    <w:rsid w:val="00683FFB"/>
    <w:rsid w:val="0068583F"/>
    <w:rsid w:val="00687AF3"/>
    <w:rsid w:val="00690FDB"/>
    <w:rsid w:val="006950BB"/>
    <w:rsid w:val="006A0D4F"/>
    <w:rsid w:val="006A4FD3"/>
    <w:rsid w:val="006A5F82"/>
    <w:rsid w:val="006A6B41"/>
    <w:rsid w:val="006A7147"/>
    <w:rsid w:val="006A77C6"/>
    <w:rsid w:val="006B4DA3"/>
    <w:rsid w:val="006B7AF8"/>
    <w:rsid w:val="006C0B76"/>
    <w:rsid w:val="006C2A62"/>
    <w:rsid w:val="006C3D09"/>
    <w:rsid w:val="006C3E16"/>
    <w:rsid w:val="006C422E"/>
    <w:rsid w:val="006C77DA"/>
    <w:rsid w:val="006D0FCD"/>
    <w:rsid w:val="006D2CE5"/>
    <w:rsid w:val="006D4DE3"/>
    <w:rsid w:val="006D5433"/>
    <w:rsid w:val="006D5CD0"/>
    <w:rsid w:val="006D6F6A"/>
    <w:rsid w:val="006E3090"/>
    <w:rsid w:val="006E3895"/>
    <w:rsid w:val="006E3CDF"/>
    <w:rsid w:val="006E3DE4"/>
    <w:rsid w:val="006E7DB7"/>
    <w:rsid w:val="006F11C3"/>
    <w:rsid w:val="006F1917"/>
    <w:rsid w:val="006F3EE7"/>
    <w:rsid w:val="006F5D62"/>
    <w:rsid w:val="006F77A5"/>
    <w:rsid w:val="00701E80"/>
    <w:rsid w:val="00701FEF"/>
    <w:rsid w:val="00703807"/>
    <w:rsid w:val="00706050"/>
    <w:rsid w:val="00707887"/>
    <w:rsid w:val="007079C4"/>
    <w:rsid w:val="007109AF"/>
    <w:rsid w:val="0071159D"/>
    <w:rsid w:val="00713489"/>
    <w:rsid w:val="00720C75"/>
    <w:rsid w:val="007222DB"/>
    <w:rsid w:val="00722DA8"/>
    <w:rsid w:val="007304E7"/>
    <w:rsid w:val="00732358"/>
    <w:rsid w:val="007370EC"/>
    <w:rsid w:val="00737917"/>
    <w:rsid w:val="0074007B"/>
    <w:rsid w:val="00741254"/>
    <w:rsid w:val="00746F5E"/>
    <w:rsid w:val="00751311"/>
    <w:rsid w:val="007526A0"/>
    <w:rsid w:val="007536EF"/>
    <w:rsid w:val="00754707"/>
    <w:rsid w:val="0075648C"/>
    <w:rsid w:val="00761185"/>
    <w:rsid w:val="0076243A"/>
    <w:rsid w:val="00765846"/>
    <w:rsid w:val="00766390"/>
    <w:rsid w:val="007672B6"/>
    <w:rsid w:val="00770472"/>
    <w:rsid w:val="00772E38"/>
    <w:rsid w:val="00774984"/>
    <w:rsid w:val="00774EC5"/>
    <w:rsid w:val="00776456"/>
    <w:rsid w:val="00777ADA"/>
    <w:rsid w:val="00780233"/>
    <w:rsid w:val="007836FF"/>
    <w:rsid w:val="007851BA"/>
    <w:rsid w:val="00786659"/>
    <w:rsid w:val="00793B0E"/>
    <w:rsid w:val="00794E34"/>
    <w:rsid w:val="007A2630"/>
    <w:rsid w:val="007A764F"/>
    <w:rsid w:val="007A7EFA"/>
    <w:rsid w:val="007B04DF"/>
    <w:rsid w:val="007B0F91"/>
    <w:rsid w:val="007B1D1B"/>
    <w:rsid w:val="007B2680"/>
    <w:rsid w:val="007B614F"/>
    <w:rsid w:val="007C08DD"/>
    <w:rsid w:val="007C1DC4"/>
    <w:rsid w:val="007C30FD"/>
    <w:rsid w:val="007C47C8"/>
    <w:rsid w:val="007C7D68"/>
    <w:rsid w:val="007C7EDA"/>
    <w:rsid w:val="007D702A"/>
    <w:rsid w:val="007E24A0"/>
    <w:rsid w:val="007E32FE"/>
    <w:rsid w:val="007E510F"/>
    <w:rsid w:val="007E573E"/>
    <w:rsid w:val="007E69BD"/>
    <w:rsid w:val="007F08CE"/>
    <w:rsid w:val="007F3447"/>
    <w:rsid w:val="007F4302"/>
    <w:rsid w:val="007F6FBE"/>
    <w:rsid w:val="0080347F"/>
    <w:rsid w:val="00803C4A"/>
    <w:rsid w:val="00805ACA"/>
    <w:rsid w:val="00805F28"/>
    <w:rsid w:val="00812F0A"/>
    <w:rsid w:val="00813083"/>
    <w:rsid w:val="00813A16"/>
    <w:rsid w:val="00816227"/>
    <w:rsid w:val="00816235"/>
    <w:rsid w:val="008200C6"/>
    <w:rsid w:val="008200F3"/>
    <w:rsid w:val="0082038B"/>
    <w:rsid w:val="00821D7D"/>
    <w:rsid w:val="008240C9"/>
    <w:rsid w:val="00825ADF"/>
    <w:rsid w:val="0083023F"/>
    <w:rsid w:val="0083242D"/>
    <w:rsid w:val="00836A82"/>
    <w:rsid w:val="008376D2"/>
    <w:rsid w:val="00837843"/>
    <w:rsid w:val="008415AD"/>
    <w:rsid w:val="00843734"/>
    <w:rsid w:val="00845019"/>
    <w:rsid w:val="0084506D"/>
    <w:rsid w:val="00850678"/>
    <w:rsid w:val="00851043"/>
    <w:rsid w:val="00854E3D"/>
    <w:rsid w:val="00860009"/>
    <w:rsid w:val="00864170"/>
    <w:rsid w:val="00864FA8"/>
    <w:rsid w:val="0086751C"/>
    <w:rsid w:val="0087034F"/>
    <w:rsid w:val="00871FFE"/>
    <w:rsid w:val="00873BE3"/>
    <w:rsid w:val="00874396"/>
    <w:rsid w:val="00881390"/>
    <w:rsid w:val="0088157D"/>
    <w:rsid w:val="008815F8"/>
    <w:rsid w:val="00883221"/>
    <w:rsid w:val="0088388F"/>
    <w:rsid w:val="00884B24"/>
    <w:rsid w:val="00884B37"/>
    <w:rsid w:val="00885A9F"/>
    <w:rsid w:val="0089177D"/>
    <w:rsid w:val="008925B5"/>
    <w:rsid w:val="00896C3C"/>
    <w:rsid w:val="00896C4A"/>
    <w:rsid w:val="0089728A"/>
    <w:rsid w:val="008A1DB2"/>
    <w:rsid w:val="008A4CF8"/>
    <w:rsid w:val="008B0570"/>
    <w:rsid w:val="008B0EBF"/>
    <w:rsid w:val="008B1939"/>
    <w:rsid w:val="008B24B6"/>
    <w:rsid w:val="008B2E60"/>
    <w:rsid w:val="008B44B0"/>
    <w:rsid w:val="008C0F03"/>
    <w:rsid w:val="008C0FD8"/>
    <w:rsid w:val="008C2D75"/>
    <w:rsid w:val="008D38DA"/>
    <w:rsid w:val="008D39B6"/>
    <w:rsid w:val="008D6350"/>
    <w:rsid w:val="008E1C10"/>
    <w:rsid w:val="008F3BCB"/>
    <w:rsid w:val="008F4BE4"/>
    <w:rsid w:val="008F7C97"/>
    <w:rsid w:val="009008CF"/>
    <w:rsid w:val="00900F33"/>
    <w:rsid w:val="00914193"/>
    <w:rsid w:val="00915307"/>
    <w:rsid w:val="00917D9C"/>
    <w:rsid w:val="00920B1C"/>
    <w:rsid w:val="0092177B"/>
    <w:rsid w:val="00921DDB"/>
    <w:rsid w:val="00923361"/>
    <w:rsid w:val="009258C1"/>
    <w:rsid w:val="00927EB8"/>
    <w:rsid w:val="00932653"/>
    <w:rsid w:val="00932800"/>
    <w:rsid w:val="00934EE2"/>
    <w:rsid w:val="00936028"/>
    <w:rsid w:val="00936F36"/>
    <w:rsid w:val="00937134"/>
    <w:rsid w:val="009374F3"/>
    <w:rsid w:val="009378CA"/>
    <w:rsid w:val="009378D0"/>
    <w:rsid w:val="00940380"/>
    <w:rsid w:val="00941B67"/>
    <w:rsid w:val="009453EB"/>
    <w:rsid w:val="00950A73"/>
    <w:rsid w:val="00952DB3"/>
    <w:rsid w:val="00954B71"/>
    <w:rsid w:val="009553FF"/>
    <w:rsid w:val="0096164A"/>
    <w:rsid w:val="00962853"/>
    <w:rsid w:val="00964505"/>
    <w:rsid w:val="0096543E"/>
    <w:rsid w:val="00965459"/>
    <w:rsid w:val="00965B5C"/>
    <w:rsid w:val="00966484"/>
    <w:rsid w:val="00966703"/>
    <w:rsid w:val="00966F95"/>
    <w:rsid w:val="0096771A"/>
    <w:rsid w:val="00970436"/>
    <w:rsid w:val="00970B34"/>
    <w:rsid w:val="00971865"/>
    <w:rsid w:val="00972459"/>
    <w:rsid w:val="00972997"/>
    <w:rsid w:val="009767B9"/>
    <w:rsid w:val="00981FC7"/>
    <w:rsid w:val="009822D9"/>
    <w:rsid w:val="0098314A"/>
    <w:rsid w:val="00985A46"/>
    <w:rsid w:val="00987446"/>
    <w:rsid w:val="00990061"/>
    <w:rsid w:val="00990A22"/>
    <w:rsid w:val="0099113D"/>
    <w:rsid w:val="0099263E"/>
    <w:rsid w:val="00993448"/>
    <w:rsid w:val="00995C55"/>
    <w:rsid w:val="00996B58"/>
    <w:rsid w:val="0099750E"/>
    <w:rsid w:val="00997597"/>
    <w:rsid w:val="009A1C04"/>
    <w:rsid w:val="009A24F7"/>
    <w:rsid w:val="009A3F0D"/>
    <w:rsid w:val="009A73B9"/>
    <w:rsid w:val="009B6826"/>
    <w:rsid w:val="009C04AF"/>
    <w:rsid w:val="009C30F5"/>
    <w:rsid w:val="009C370E"/>
    <w:rsid w:val="009C4013"/>
    <w:rsid w:val="009C535B"/>
    <w:rsid w:val="009C6B6E"/>
    <w:rsid w:val="009D0372"/>
    <w:rsid w:val="009D3CBC"/>
    <w:rsid w:val="009D5D7B"/>
    <w:rsid w:val="009D723B"/>
    <w:rsid w:val="009D74D8"/>
    <w:rsid w:val="009E6189"/>
    <w:rsid w:val="009E7AA4"/>
    <w:rsid w:val="009F20AA"/>
    <w:rsid w:val="009F2A60"/>
    <w:rsid w:val="009F3526"/>
    <w:rsid w:val="009F3BD0"/>
    <w:rsid w:val="009F401A"/>
    <w:rsid w:val="009F511E"/>
    <w:rsid w:val="009F554C"/>
    <w:rsid w:val="009F5552"/>
    <w:rsid w:val="009F7C1E"/>
    <w:rsid w:val="00A04FED"/>
    <w:rsid w:val="00A107CA"/>
    <w:rsid w:val="00A11414"/>
    <w:rsid w:val="00A1167C"/>
    <w:rsid w:val="00A11A1C"/>
    <w:rsid w:val="00A12656"/>
    <w:rsid w:val="00A140B4"/>
    <w:rsid w:val="00A14308"/>
    <w:rsid w:val="00A14BC7"/>
    <w:rsid w:val="00A15A29"/>
    <w:rsid w:val="00A17847"/>
    <w:rsid w:val="00A21FDD"/>
    <w:rsid w:val="00A2209F"/>
    <w:rsid w:val="00A22E64"/>
    <w:rsid w:val="00A24D47"/>
    <w:rsid w:val="00A26E66"/>
    <w:rsid w:val="00A27507"/>
    <w:rsid w:val="00A31999"/>
    <w:rsid w:val="00A31A12"/>
    <w:rsid w:val="00A32608"/>
    <w:rsid w:val="00A349C0"/>
    <w:rsid w:val="00A35AC5"/>
    <w:rsid w:val="00A36599"/>
    <w:rsid w:val="00A37C8F"/>
    <w:rsid w:val="00A40395"/>
    <w:rsid w:val="00A409F6"/>
    <w:rsid w:val="00A43D19"/>
    <w:rsid w:val="00A444DC"/>
    <w:rsid w:val="00A44DD9"/>
    <w:rsid w:val="00A4603D"/>
    <w:rsid w:val="00A468A9"/>
    <w:rsid w:val="00A46E1D"/>
    <w:rsid w:val="00A5141D"/>
    <w:rsid w:val="00A52877"/>
    <w:rsid w:val="00A55498"/>
    <w:rsid w:val="00A55C58"/>
    <w:rsid w:val="00A62634"/>
    <w:rsid w:val="00A6288A"/>
    <w:rsid w:val="00A643ED"/>
    <w:rsid w:val="00A651F7"/>
    <w:rsid w:val="00A66E68"/>
    <w:rsid w:val="00A67065"/>
    <w:rsid w:val="00A763F0"/>
    <w:rsid w:val="00A771EA"/>
    <w:rsid w:val="00A80252"/>
    <w:rsid w:val="00A80496"/>
    <w:rsid w:val="00A85FAF"/>
    <w:rsid w:val="00A86828"/>
    <w:rsid w:val="00A92F3F"/>
    <w:rsid w:val="00A9466F"/>
    <w:rsid w:val="00A949FC"/>
    <w:rsid w:val="00A97036"/>
    <w:rsid w:val="00A9741B"/>
    <w:rsid w:val="00A97995"/>
    <w:rsid w:val="00AA199E"/>
    <w:rsid w:val="00AA1AF3"/>
    <w:rsid w:val="00AA53A5"/>
    <w:rsid w:val="00AA6153"/>
    <w:rsid w:val="00AA66E6"/>
    <w:rsid w:val="00AA7938"/>
    <w:rsid w:val="00AB17C2"/>
    <w:rsid w:val="00AB4C23"/>
    <w:rsid w:val="00AB5A51"/>
    <w:rsid w:val="00AB5E10"/>
    <w:rsid w:val="00AB633A"/>
    <w:rsid w:val="00AB650A"/>
    <w:rsid w:val="00AC00DB"/>
    <w:rsid w:val="00AC1520"/>
    <w:rsid w:val="00AC4EC3"/>
    <w:rsid w:val="00AC671A"/>
    <w:rsid w:val="00AC6BB5"/>
    <w:rsid w:val="00AC79C3"/>
    <w:rsid w:val="00AD0117"/>
    <w:rsid w:val="00AD11BF"/>
    <w:rsid w:val="00AD248A"/>
    <w:rsid w:val="00AD6AFE"/>
    <w:rsid w:val="00AE6280"/>
    <w:rsid w:val="00AE66C1"/>
    <w:rsid w:val="00AF2487"/>
    <w:rsid w:val="00AF3189"/>
    <w:rsid w:val="00AF4D3B"/>
    <w:rsid w:val="00AF7BA5"/>
    <w:rsid w:val="00B02582"/>
    <w:rsid w:val="00B0572A"/>
    <w:rsid w:val="00B101A2"/>
    <w:rsid w:val="00B12E45"/>
    <w:rsid w:val="00B22847"/>
    <w:rsid w:val="00B2596E"/>
    <w:rsid w:val="00B262DF"/>
    <w:rsid w:val="00B2633C"/>
    <w:rsid w:val="00B27A0D"/>
    <w:rsid w:val="00B302D1"/>
    <w:rsid w:val="00B30874"/>
    <w:rsid w:val="00B326C3"/>
    <w:rsid w:val="00B3520C"/>
    <w:rsid w:val="00B367A2"/>
    <w:rsid w:val="00B41A82"/>
    <w:rsid w:val="00B424CE"/>
    <w:rsid w:val="00B47226"/>
    <w:rsid w:val="00B507AD"/>
    <w:rsid w:val="00B51C84"/>
    <w:rsid w:val="00B542D1"/>
    <w:rsid w:val="00B54DFC"/>
    <w:rsid w:val="00B55330"/>
    <w:rsid w:val="00B553D8"/>
    <w:rsid w:val="00B55DEB"/>
    <w:rsid w:val="00B567ED"/>
    <w:rsid w:val="00B60C4F"/>
    <w:rsid w:val="00B618A8"/>
    <w:rsid w:val="00B63CC6"/>
    <w:rsid w:val="00B645F1"/>
    <w:rsid w:val="00B653A6"/>
    <w:rsid w:val="00B71000"/>
    <w:rsid w:val="00B75C74"/>
    <w:rsid w:val="00B76976"/>
    <w:rsid w:val="00B77EBE"/>
    <w:rsid w:val="00B81BB9"/>
    <w:rsid w:val="00B82976"/>
    <w:rsid w:val="00B82F2C"/>
    <w:rsid w:val="00B83BE6"/>
    <w:rsid w:val="00B83CAC"/>
    <w:rsid w:val="00B84CB7"/>
    <w:rsid w:val="00B90406"/>
    <w:rsid w:val="00B90454"/>
    <w:rsid w:val="00B92FA2"/>
    <w:rsid w:val="00B939E8"/>
    <w:rsid w:val="00B94CAF"/>
    <w:rsid w:val="00B977E9"/>
    <w:rsid w:val="00BA2F87"/>
    <w:rsid w:val="00BA49F1"/>
    <w:rsid w:val="00BA54D0"/>
    <w:rsid w:val="00BA787B"/>
    <w:rsid w:val="00BB0DA8"/>
    <w:rsid w:val="00BB251D"/>
    <w:rsid w:val="00BB4C5E"/>
    <w:rsid w:val="00BB751F"/>
    <w:rsid w:val="00BB7667"/>
    <w:rsid w:val="00BC0AA0"/>
    <w:rsid w:val="00BC0D1C"/>
    <w:rsid w:val="00BC50FB"/>
    <w:rsid w:val="00BC7667"/>
    <w:rsid w:val="00BD021F"/>
    <w:rsid w:val="00BD044B"/>
    <w:rsid w:val="00BD5F48"/>
    <w:rsid w:val="00BD605B"/>
    <w:rsid w:val="00BD6484"/>
    <w:rsid w:val="00BD6F66"/>
    <w:rsid w:val="00BE2C24"/>
    <w:rsid w:val="00BE2DB3"/>
    <w:rsid w:val="00BE33D3"/>
    <w:rsid w:val="00BE404E"/>
    <w:rsid w:val="00BE52DD"/>
    <w:rsid w:val="00BE574F"/>
    <w:rsid w:val="00BF13A5"/>
    <w:rsid w:val="00BF1A4C"/>
    <w:rsid w:val="00BF23AA"/>
    <w:rsid w:val="00BF3813"/>
    <w:rsid w:val="00BF4CE7"/>
    <w:rsid w:val="00C01B62"/>
    <w:rsid w:val="00C03175"/>
    <w:rsid w:val="00C04DB5"/>
    <w:rsid w:val="00C0523B"/>
    <w:rsid w:val="00C111D2"/>
    <w:rsid w:val="00C126E7"/>
    <w:rsid w:val="00C1382A"/>
    <w:rsid w:val="00C251D6"/>
    <w:rsid w:val="00C34F18"/>
    <w:rsid w:val="00C357D3"/>
    <w:rsid w:val="00C35DA9"/>
    <w:rsid w:val="00C369C6"/>
    <w:rsid w:val="00C41E95"/>
    <w:rsid w:val="00C43BE3"/>
    <w:rsid w:val="00C448FE"/>
    <w:rsid w:val="00C44C34"/>
    <w:rsid w:val="00C5056E"/>
    <w:rsid w:val="00C51EDD"/>
    <w:rsid w:val="00C53E84"/>
    <w:rsid w:val="00C53F12"/>
    <w:rsid w:val="00C60124"/>
    <w:rsid w:val="00C642FF"/>
    <w:rsid w:val="00C64A1D"/>
    <w:rsid w:val="00C64ED5"/>
    <w:rsid w:val="00C6505C"/>
    <w:rsid w:val="00C67493"/>
    <w:rsid w:val="00C676E8"/>
    <w:rsid w:val="00C72B16"/>
    <w:rsid w:val="00C72D3E"/>
    <w:rsid w:val="00C739CE"/>
    <w:rsid w:val="00C74EE1"/>
    <w:rsid w:val="00C7780A"/>
    <w:rsid w:val="00C81BAA"/>
    <w:rsid w:val="00C82BA5"/>
    <w:rsid w:val="00C833D4"/>
    <w:rsid w:val="00C85B0A"/>
    <w:rsid w:val="00C953F7"/>
    <w:rsid w:val="00C976C4"/>
    <w:rsid w:val="00CA2E85"/>
    <w:rsid w:val="00CB0A39"/>
    <w:rsid w:val="00CB3243"/>
    <w:rsid w:val="00CB33A7"/>
    <w:rsid w:val="00CB76DD"/>
    <w:rsid w:val="00CC1AD4"/>
    <w:rsid w:val="00CC24B8"/>
    <w:rsid w:val="00CC396F"/>
    <w:rsid w:val="00CC6DF4"/>
    <w:rsid w:val="00CC7008"/>
    <w:rsid w:val="00CD2590"/>
    <w:rsid w:val="00CD5DED"/>
    <w:rsid w:val="00CD7D3B"/>
    <w:rsid w:val="00CE0748"/>
    <w:rsid w:val="00CE1348"/>
    <w:rsid w:val="00CE1AEB"/>
    <w:rsid w:val="00CE21BF"/>
    <w:rsid w:val="00CE25ED"/>
    <w:rsid w:val="00CE2872"/>
    <w:rsid w:val="00CE28DE"/>
    <w:rsid w:val="00CE3125"/>
    <w:rsid w:val="00CE411A"/>
    <w:rsid w:val="00CE5BBF"/>
    <w:rsid w:val="00CE62B6"/>
    <w:rsid w:val="00CE7A81"/>
    <w:rsid w:val="00CF4182"/>
    <w:rsid w:val="00D0071B"/>
    <w:rsid w:val="00D00B88"/>
    <w:rsid w:val="00D07B6C"/>
    <w:rsid w:val="00D11134"/>
    <w:rsid w:val="00D143BC"/>
    <w:rsid w:val="00D15A14"/>
    <w:rsid w:val="00D160A8"/>
    <w:rsid w:val="00D208B8"/>
    <w:rsid w:val="00D2471A"/>
    <w:rsid w:val="00D26675"/>
    <w:rsid w:val="00D26910"/>
    <w:rsid w:val="00D2721C"/>
    <w:rsid w:val="00D32FC2"/>
    <w:rsid w:val="00D33527"/>
    <w:rsid w:val="00D344C3"/>
    <w:rsid w:val="00D41C12"/>
    <w:rsid w:val="00D43CFF"/>
    <w:rsid w:val="00D444F0"/>
    <w:rsid w:val="00D456FA"/>
    <w:rsid w:val="00D47130"/>
    <w:rsid w:val="00D50230"/>
    <w:rsid w:val="00D52F1C"/>
    <w:rsid w:val="00D5333C"/>
    <w:rsid w:val="00D53FA0"/>
    <w:rsid w:val="00D57851"/>
    <w:rsid w:val="00D605E2"/>
    <w:rsid w:val="00D61F06"/>
    <w:rsid w:val="00D6656F"/>
    <w:rsid w:val="00D67268"/>
    <w:rsid w:val="00D67D43"/>
    <w:rsid w:val="00D70897"/>
    <w:rsid w:val="00D71727"/>
    <w:rsid w:val="00D71A0C"/>
    <w:rsid w:val="00D71BBE"/>
    <w:rsid w:val="00D73D55"/>
    <w:rsid w:val="00D74B76"/>
    <w:rsid w:val="00D751BB"/>
    <w:rsid w:val="00D77FCA"/>
    <w:rsid w:val="00D8701F"/>
    <w:rsid w:val="00D87DF3"/>
    <w:rsid w:val="00D90559"/>
    <w:rsid w:val="00D91B35"/>
    <w:rsid w:val="00DA2884"/>
    <w:rsid w:val="00DA303B"/>
    <w:rsid w:val="00DA4811"/>
    <w:rsid w:val="00DA497F"/>
    <w:rsid w:val="00DA5AE8"/>
    <w:rsid w:val="00DA65DC"/>
    <w:rsid w:val="00DA66DC"/>
    <w:rsid w:val="00DA6D31"/>
    <w:rsid w:val="00DA6FD4"/>
    <w:rsid w:val="00DA729A"/>
    <w:rsid w:val="00DB0395"/>
    <w:rsid w:val="00DB05DB"/>
    <w:rsid w:val="00DB0B7E"/>
    <w:rsid w:val="00DB7074"/>
    <w:rsid w:val="00DC13DA"/>
    <w:rsid w:val="00DC25B2"/>
    <w:rsid w:val="00DC3952"/>
    <w:rsid w:val="00DC3A0D"/>
    <w:rsid w:val="00DC4D3B"/>
    <w:rsid w:val="00DC4EF9"/>
    <w:rsid w:val="00DC664E"/>
    <w:rsid w:val="00DD6D3D"/>
    <w:rsid w:val="00DD7DE8"/>
    <w:rsid w:val="00DE0788"/>
    <w:rsid w:val="00DE30E3"/>
    <w:rsid w:val="00DE3BA7"/>
    <w:rsid w:val="00DE4574"/>
    <w:rsid w:val="00DE70B5"/>
    <w:rsid w:val="00DF059C"/>
    <w:rsid w:val="00DF10FC"/>
    <w:rsid w:val="00DF14C0"/>
    <w:rsid w:val="00DF30D8"/>
    <w:rsid w:val="00DF6582"/>
    <w:rsid w:val="00DF722D"/>
    <w:rsid w:val="00E012F9"/>
    <w:rsid w:val="00E02F6B"/>
    <w:rsid w:val="00E07E04"/>
    <w:rsid w:val="00E11A38"/>
    <w:rsid w:val="00E133C2"/>
    <w:rsid w:val="00E163C2"/>
    <w:rsid w:val="00E17708"/>
    <w:rsid w:val="00E20EC0"/>
    <w:rsid w:val="00E222C0"/>
    <w:rsid w:val="00E22F70"/>
    <w:rsid w:val="00E258FB"/>
    <w:rsid w:val="00E30873"/>
    <w:rsid w:val="00E31EAA"/>
    <w:rsid w:val="00E33756"/>
    <w:rsid w:val="00E339CB"/>
    <w:rsid w:val="00E343CA"/>
    <w:rsid w:val="00E353B6"/>
    <w:rsid w:val="00E4110F"/>
    <w:rsid w:val="00E43D52"/>
    <w:rsid w:val="00E446CE"/>
    <w:rsid w:val="00E44D9A"/>
    <w:rsid w:val="00E45208"/>
    <w:rsid w:val="00E50658"/>
    <w:rsid w:val="00E533B4"/>
    <w:rsid w:val="00E53A43"/>
    <w:rsid w:val="00E55AF3"/>
    <w:rsid w:val="00E60ADB"/>
    <w:rsid w:val="00E64A72"/>
    <w:rsid w:val="00E6718D"/>
    <w:rsid w:val="00E72BC6"/>
    <w:rsid w:val="00E74079"/>
    <w:rsid w:val="00E74A49"/>
    <w:rsid w:val="00E76A07"/>
    <w:rsid w:val="00E8119E"/>
    <w:rsid w:val="00E8271B"/>
    <w:rsid w:val="00E915A9"/>
    <w:rsid w:val="00E93183"/>
    <w:rsid w:val="00E93512"/>
    <w:rsid w:val="00E93AAE"/>
    <w:rsid w:val="00E96211"/>
    <w:rsid w:val="00E97BCF"/>
    <w:rsid w:val="00EB00BF"/>
    <w:rsid w:val="00EB1E3E"/>
    <w:rsid w:val="00EB28A1"/>
    <w:rsid w:val="00EB5285"/>
    <w:rsid w:val="00EB613D"/>
    <w:rsid w:val="00EB67D4"/>
    <w:rsid w:val="00EB7391"/>
    <w:rsid w:val="00EC1147"/>
    <w:rsid w:val="00EC25B0"/>
    <w:rsid w:val="00EC260B"/>
    <w:rsid w:val="00EC3233"/>
    <w:rsid w:val="00EC5EB8"/>
    <w:rsid w:val="00EC6BE6"/>
    <w:rsid w:val="00EC7EA1"/>
    <w:rsid w:val="00ED06A1"/>
    <w:rsid w:val="00ED1B17"/>
    <w:rsid w:val="00ED2464"/>
    <w:rsid w:val="00ED46DD"/>
    <w:rsid w:val="00ED6834"/>
    <w:rsid w:val="00EE0C4B"/>
    <w:rsid w:val="00EE12FD"/>
    <w:rsid w:val="00EE1845"/>
    <w:rsid w:val="00EE4BEB"/>
    <w:rsid w:val="00EE6673"/>
    <w:rsid w:val="00EF476E"/>
    <w:rsid w:val="00EF613C"/>
    <w:rsid w:val="00EF6DF9"/>
    <w:rsid w:val="00EF7990"/>
    <w:rsid w:val="00F0194E"/>
    <w:rsid w:val="00F02D11"/>
    <w:rsid w:val="00F02E3D"/>
    <w:rsid w:val="00F03C31"/>
    <w:rsid w:val="00F074C7"/>
    <w:rsid w:val="00F14778"/>
    <w:rsid w:val="00F14B19"/>
    <w:rsid w:val="00F17122"/>
    <w:rsid w:val="00F1725B"/>
    <w:rsid w:val="00F17BE4"/>
    <w:rsid w:val="00F21708"/>
    <w:rsid w:val="00F23DDE"/>
    <w:rsid w:val="00F244DD"/>
    <w:rsid w:val="00F256C7"/>
    <w:rsid w:val="00F256CB"/>
    <w:rsid w:val="00F25E98"/>
    <w:rsid w:val="00F261F6"/>
    <w:rsid w:val="00F26259"/>
    <w:rsid w:val="00F263B6"/>
    <w:rsid w:val="00F2661B"/>
    <w:rsid w:val="00F27753"/>
    <w:rsid w:val="00F3089A"/>
    <w:rsid w:val="00F32D2E"/>
    <w:rsid w:val="00F35249"/>
    <w:rsid w:val="00F36C8B"/>
    <w:rsid w:val="00F40E68"/>
    <w:rsid w:val="00F427F9"/>
    <w:rsid w:val="00F467E0"/>
    <w:rsid w:val="00F47C87"/>
    <w:rsid w:val="00F51B7A"/>
    <w:rsid w:val="00F54969"/>
    <w:rsid w:val="00F54AB5"/>
    <w:rsid w:val="00F57836"/>
    <w:rsid w:val="00F6165B"/>
    <w:rsid w:val="00F66472"/>
    <w:rsid w:val="00F70888"/>
    <w:rsid w:val="00F712E5"/>
    <w:rsid w:val="00F7185F"/>
    <w:rsid w:val="00F71E4E"/>
    <w:rsid w:val="00F72748"/>
    <w:rsid w:val="00F735A3"/>
    <w:rsid w:val="00F737C1"/>
    <w:rsid w:val="00F74CA1"/>
    <w:rsid w:val="00F75290"/>
    <w:rsid w:val="00F80BD1"/>
    <w:rsid w:val="00F90E50"/>
    <w:rsid w:val="00F936B2"/>
    <w:rsid w:val="00F94779"/>
    <w:rsid w:val="00F9541E"/>
    <w:rsid w:val="00F975C8"/>
    <w:rsid w:val="00F97612"/>
    <w:rsid w:val="00FA19C1"/>
    <w:rsid w:val="00FA4AF2"/>
    <w:rsid w:val="00FA5CAF"/>
    <w:rsid w:val="00FB10A2"/>
    <w:rsid w:val="00FB1803"/>
    <w:rsid w:val="00FB186D"/>
    <w:rsid w:val="00FB2C43"/>
    <w:rsid w:val="00FB36B6"/>
    <w:rsid w:val="00FB4FA7"/>
    <w:rsid w:val="00FC11AC"/>
    <w:rsid w:val="00FC1EB2"/>
    <w:rsid w:val="00FC482A"/>
    <w:rsid w:val="00FC5530"/>
    <w:rsid w:val="00FC7964"/>
    <w:rsid w:val="00FD286B"/>
    <w:rsid w:val="00FD3190"/>
    <w:rsid w:val="00FD358C"/>
    <w:rsid w:val="00FD3791"/>
    <w:rsid w:val="00FD4B36"/>
    <w:rsid w:val="00FD5168"/>
    <w:rsid w:val="00FD6C52"/>
    <w:rsid w:val="00FD720E"/>
    <w:rsid w:val="00FE0465"/>
    <w:rsid w:val="00FE2042"/>
    <w:rsid w:val="00FE59AC"/>
    <w:rsid w:val="00FF016D"/>
    <w:rsid w:val="00FF2EF2"/>
    <w:rsid w:val="00FF3C89"/>
    <w:rsid w:val="00FF4570"/>
    <w:rsid w:val="00FF4D56"/>
    <w:rsid w:val="00FF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6E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0DB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FA7"/>
    <w:rPr>
      <w:rFonts w:ascii="Segoe UI" w:hAnsi="Segoe UI" w:cs="Segoe UI"/>
      <w:sz w:val="18"/>
      <w:szCs w:val="18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FA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7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722D"/>
    <w:pPr>
      <w:spacing w:after="160"/>
    </w:pPr>
    <w:rPr>
      <w:rFonts w:asciiTheme="minorHAnsi" w:hAnsiTheme="minorHAnsi" w:cstheme="minorBidi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7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7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722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2471A"/>
    <w:pPr>
      <w:spacing w:before="100" w:beforeAutospacing="1" w:after="100" w:afterAutospacing="1"/>
    </w:pPr>
  </w:style>
  <w:style w:type="paragraph" w:styleId="Bibliography">
    <w:name w:val="Bibliography"/>
    <w:basedOn w:val="Normal"/>
    <w:next w:val="Normal"/>
    <w:uiPriority w:val="37"/>
    <w:unhideWhenUsed/>
    <w:rsid w:val="008D38DA"/>
    <w:pPr>
      <w:spacing w:after="240"/>
    </w:pPr>
  </w:style>
  <w:style w:type="paragraph" w:styleId="NoSpacing">
    <w:name w:val="No Spacing"/>
    <w:link w:val="NoSpacingChar"/>
    <w:uiPriority w:val="1"/>
    <w:qFormat/>
    <w:rsid w:val="00BF3813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F3813"/>
    <w:rPr>
      <w:rFonts w:eastAsiaTheme="minorEastAsia"/>
      <w:lang w:val="en-US" w:eastAsia="zh-CN"/>
    </w:rPr>
  </w:style>
  <w:style w:type="paragraph" w:styleId="ListParagraph">
    <w:name w:val="List Paragraph"/>
    <w:basedOn w:val="Normal"/>
    <w:uiPriority w:val="34"/>
    <w:qFormat/>
    <w:rsid w:val="00BF3813"/>
    <w:pPr>
      <w:ind w:left="720"/>
      <w:contextualSpacing/>
    </w:pPr>
  </w:style>
  <w:style w:type="paragraph" w:customStyle="1" w:styleId="p1">
    <w:name w:val="p1"/>
    <w:basedOn w:val="Normal"/>
    <w:rsid w:val="00BF3813"/>
  </w:style>
  <w:style w:type="character" w:styleId="Hyperlink">
    <w:name w:val="Hyperlink"/>
    <w:basedOn w:val="DefaultParagraphFont"/>
    <w:uiPriority w:val="99"/>
    <w:unhideWhenUsed/>
    <w:rsid w:val="00CB33A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089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6476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0DB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FA7"/>
    <w:rPr>
      <w:rFonts w:ascii="Segoe UI" w:hAnsi="Segoe UI" w:cs="Segoe UI"/>
      <w:sz w:val="18"/>
      <w:szCs w:val="18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FA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7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722D"/>
    <w:pPr>
      <w:spacing w:after="160"/>
    </w:pPr>
    <w:rPr>
      <w:rFonts w:asciiTheme="minorHAnsi" w:hAnsiTheme="minorHAnsi" w:cstheme="minorBidi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7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7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722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2471A"/>
    <w:pPr>
      <w:spacing w:before="100" w:beforeAutospacing="1" w:after="100" w:afterAutospacing="1"/>
    </w:pPr>
  </w:style>
  <w:style w:type="paragraph" w:styleId="Bibliography">
    <w:name w:val="Bibliography"/>
    <w:basedOn w:val="Normal"/>
    <w:next w:val="Normal"/>
    <w:uiPriority w:val="37"/>
    <w:unhideWhenUsed/>
    <w:rsid w:val="008D38DA"/>
    <w:pPr>
      <w:spacing w:after="240"/>
    </w:pPr>
  </w:style>
  <w:style w:type="paragraph" w:styleId="NoSpacing">
    <w:name w:val="No Spacing"/>
    <w:link w:val="NoSpacingChar"/>
    <w:uiPriority w:val="1"/>
    <w:qFormat/>
    <w:rsid w:val="00BF3813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F3813"/>
    <w:rPr>
      <w:rFonts w:eastAsiaTheme="minorEastAsia"/>
      <w:lang w:val="en-US" w:eastAsia="zh-CN"/>
    </w:rPr>
  </w:style>
  <w:style w:type="paragraph" w:styleId="ListParagraph">
    <w:name w:val="List Paragraph"/>
    <w:basedOn w:val="Normal"/>
    <w:uiPriority w:val="34"/>
    <w:qFormat/>
    <w:rsid w:val="00BF3813"/>
    <w:pPr>
      <w:ind w:left="720"/>
      <w:contextualSpacing/>
    </w:pPr>
  </w:style>
  <w:style w:type="paragraph" w:customStyle="1" w:styleId="p1">
    <w:name w:val="p1"/>
    <w:basedOn w:val="Normal"/>
    <w:rsid w:val="00BF3813"/>
  </w:style>
  <w:style w:type="character" w:styleId="Hyperlink">
    <w:name w:val="Hyperlink"/>
    <w:basedOn w:val="DefaultParagraphFont"/>
    <w:uiPriority w:val="99"/>
    <w:unhideWhenUsed/>
    <w:rsid w:val="00CB33A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089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6476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NMO~1\AppData\Local\Temp\Additional%20File%2011%20Table%20S2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76C81DE-BA90-4AF9-A628-A2443CB84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Additional File 11 Table S2-1.dotx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</dc:creator>
  <cp:lastModifiedBy>Alan</cp:lastModifiedBy>
  <cp:revision>1</cp:revision>
  <dcterms:created xsi:type="dcterms:W3CDTF">2018-02-15T17:13:00Z</dcterms:created>
  <dcterms:modified xsi:type="dcterms:W3CDTF">2018-02-15T17:14:00Z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zotero-version="4.0.29.15"&gt;&lt;session id="KUTuTnt9"/&gt;&lt;style id="http://www.zotero.org/styles/bmc-bioinformatics" hasBibliography="1" bibliographyStyleHasBeenSet="1"/&gt;&lt;prefs&gt;&lt;pref name="fieldType" value="Field"/&gt;&lt;pref name="storeRefere</vt:lpwstr>
  </property>
  <property fmtid="{D5CDD505-2E9C-101B-9397-08002B2CF9AE}" pid="3" name="ZOTERO_PREF_2">
    <vt:lpwstr>nces" value="true"/&gt;&lt;pref name="automaticJournalAbbreviations" value="true"/&gt;&lt;pref name="noteType" value=""/&gt;&lt;/prefs&gt;&lt;/data&gt;</vt:lpwstr>
  </property>
</Properties>
</file>