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D935E" w14:textId="5C68BCE4" w:rsidR="00856A67" w:rsidRPr="00B52EA6" w:rsidRDefault="0079410B" w:rsidP="00856A67">
      <w:pPr>
        <w:rPr>
          <w:rFonts w:cs="Times New Roman"/>
          <w:sz w:val="22"/>
        </w:rPr>
      </w:pPr>
      <w:r>
        <w:rPr>
          <w:rFonts w:cs="Times New Roman"/>
        </w:rPr>
        <w:t xml:space="preserve">Additional file </w:t>
      </w:r>
      <w:r w:rsidR="002D16F0">
        <w:rPr>
          <w:rFonts w:cs="Times New Roman"/>
        </w:rPr>
        <w:t>1</w:t>
      </w:r>
      <w:r w:rsidR="00856A67" w:rsidRPr="00B52EA6">
        <w:rPr>
          <w:rFonts w:cs="Times New Roman"/>
        </w:rPr>
        <w:t xml:space="preserve">. </w:t>
      </w:r>
      <w:r w:rsidR="00856A67" w:rsidRPr="00B52EA6">
        <w:rPr>
          <w:rFonts w:cs="Times New Roman"/>
          <w:i/>
          <w:sz w:val="22"/>
        </w:rPr>
        <w:t>MC1R</w:t>
      </w:r>
      <w:r w:rsidR="00856A67" w:rsidRPr="00B52EA6">
        <w:rPr>
          <w:rFonts w:cs="Times New Roman"/>
          <w:sz w:val="22"/>
        </w:rPr>
        <w:t xml:space="preserve"> haplotypes from fox</w:t>
      </w:r>
      <w:r w:rsidR="0094621A">
        <w:rPr>
          <w:rFonts w:cs="Times New Roman"/>
          <w:sz w:val="22"/>
        </w:rPr>
        <w:t xml:space="preserve"> </w:t>
      </w:r>
      <w:r w:rsidR="0094621A" w:rsidRPr="0042110B">
        <w:rPr>
          <w:rFonts w:cs="Times New Roman"/>
          <w:sz w:val="22"/>
        </w:rPr>
        <w:t>squirrels</w:t>
      </w:r>
      <w:r w:rsidR="00856A67" w:rsidRPr="00B52EA6">
        <w:rPr>
          <w:rFonts w:cs="Times New Roman"/>
          <w:sz w:val="22"/>
        </w:rPr>
        <w:t xml:space="preserve"> (F-) and </w:t>
      </w:r>
      <w:r w:rsidR="00795401" w:rsidRPr="00B52EA6">
        <w:rPr>
          <w:rFonts w:cs="Times New Roman"/>
          <w:sz w:val="22"/>
        </w:rPr>
        <w:t>gray</w:t>
      </w:r>
      <w:r w:rsidR="0042110B">
        <w:rPr>
          <w:rFonts w:cs="Times New Roman"/>
          <w:sz w:val="22"/>
        </w:rPr>
        <w:t xml:space="preserve"> </w:t>
      </w:r>
      <w:r w:rsidR="0094621A" w:rsidRPr="0042110B">
        <w:rPr>
          <w:rFonts w:cs="Times New Roman"/>
          <w:sz w:val="22"/>
        </w:rPr>
        <w:t>squirrels</w:t>
      </w:r>
      <w:r w:rsidR="00856A67" w:rsidRPr="00B52EA6">
        <w:rPr>
          <w:rFonts w:cs="Times New Roman"/>
          <w:sz w:val="22"/>
        </w:rPr>
        <w:t xml:space="preserve"> (G-)</w:t>
      </w:r>
      <w:bookmarkStart w:id="0" w:name="_GoBack"/>
      <w:bookmarkEnd w:id="0"/>
      <w:r w:rsidR="00856A67" w:rsidRPr="004115B2">
        <w:rPr>
          <w:rFonts w:cs="Times New Roman"/>
          <w:sz w:val="22"/>
        </w:rPr>
        <w:t xml:space="preserve"> </w:t>
      </w:r>
      <w:r w:rsidR="00856A67" w:rsidRPr="00B52EA6">
        <w:rPr>
          <w:rFonts w:cs="Times New Roman"/>
          <w:sz w:val="22"/>
        </w:rPr>
        <w:t xml:space="preserve">with the </w:t>
      </w:r>
      <w:r w:rsidR="00856A67" w:rsidRPr="00B52EA6">
        <w:rPr>
          <w:rFonts w:cs="Times New Roman"/>
          <w:i/>
          <w:sz w:val="22"/>
        </w:rPr>
        <w:t>MC1RΔ24</w:t>
      </w:r>
      <w:r w:rsidR="00856A67" w:rsidRPr="00B52EA6">
        <w:rPr>
          <w:rFonts w:cs="Times New Roman"/>
          <w:sz w:val="22"/>
        </w:rPr>
        <w:t xml:space="preserve"> haplotype as reference. Bold underlined numbers refer to non-synonymous substitutions. Dashes indicate consensus and Δ indicates deleted base pairs. Dif. Δ24 is the number of mutational steps between the </w:t>
      </w:r>
      <w:r w:rsidR="00856A67" w:rsidRPr="00B52EA6">
        <w:rPr>
          <w:rFonts w:cs="Times New Roman"/>
          <w:i/>
          <w:sz w:val="22"/>
        </w:rPr>
        <w:t>MC1RΔ24</w:t>
      </w:r>
      <w:r w:rsidR="00856A67" w:rsidRPr="00B52EA6">
        <w:rPr>
          <w:rFonts w:cs="Times New Roman"/>
          <w:sz w:val="22"/>
        </w:rPr>
        <w:t xml:space="preserve"> </w:t>
      </w:r>
      <w:r w:rsidR="00B20599">
        <w:rPr>
          <w:rFonts w:cs="Times New Roman"/>
          <w:sz w:val="22"/>
        </w:rPr>
        <w:t xml:space="preserve">haplotype </w:t>
      </w:r>
      <w:r w:rsidR="00856A67" w:rsidRPr="00B52EA6">
        <w:rPr>
          <w:rFonts w:cs="Times New Roman"/>
          <w:sz w:val="22"/>
        </w:rPr>
        <w:t>and each allele.</w:t>
      </w:r>
    </w:p>
    <w:tbl>
      <w:tblPr>
        <w:tblStyle w:val="TableGrid2"/>
        <w:tblW w:w="15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568"/>
        <w:gridCol w:w="568"/>
        <w:gridCol w:w="568"/>
        <w:gridCol w:w="568"/>
        <w:gridCol w:w="563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680"/>
        <w:gridCol w:w="683"/>
        <w:gridCol w:w="619"/>
        <w:gridCol w:w="567"/>
        <w:gridCol w:w="567"/>
        <w:gridCol w:w="567"/>
        <w:gridCol w:w="567"/>
        <w:gridCol w:w="567"/>
        <w:gridCol w:w="567"/>
        <w:gridCol w:w="567"/>
      </w:tblGrid>
      <w:tr w:rsidR="00856A67" w:rsidRPr="00856A67" w14:paraId="68CD8E97" w14:textId="77777777" w:rsidTr="0055446E">
        <w:tc>
          <w:tcPr>
            <w:tcW w:w="1184" w:type="dxa"/>
            <w:tcBorders>
              <w:bottom w:val="single" w:sz="4" w:space="0" w:color="auto"/>
              <w:right w:val="single" w:sz="4" w:space="0" w:color="auto"/>
            </w:tcBorders>
          </w:tcPr>
          <w:p w14:paraId="103B322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cs="Times New Roman"/>
                <w:szCs w:val="24"/>
              </w:rPr>
              <w:br w:type="page"/>
            </w:r>
            <w:r w:rsidRPr="00856A67">
              <w:rPr>
                <w:rFonts w:asciiTheme="minorHAnsi" w:hAnsiTheme="minorHAnsi"/>
                <w:sz w:val="22"/>
              </w:rPr>
              <w:t>Base pair/</w:t>
            </w:r>
          </w:p>
          <w:p w14:paraId="49FEB93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Allele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</w:tcPr>
          <w:p w14:paraId="4C14205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43</w:t>
            </w:r>
          </w:p>
          <w:p w14:paraId="3B2872C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9C834B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60</w:t>
            </w:r>
          </w:p>
          <w:p w14:paraId="309AB34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9DBCAF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84</w:t>
            </w:r>
          </w:p>
          <w:p w14:paraId="40060CF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32D4D02" w14:textId="77777777" w:rsidR="00856A67" w:rsidRPr="00856A67" w:rsidRDefault="00856A67" w:rsidP="00856A67">
            <w:pPr>
              <w:rPr>
                <w:rFonts w:asciiTheme="minorHAnsi" w:hAnsiTheme="minorHAnsi"/>
                <w:b/>
                <w:sz w:val="22"/>
                <w:u w:val="single"/>
              </w:rPr>
            </w:pPr>
            <w:r w:rsidRPr="00856A67">
              <w:rPr>
                <w:rFonts w:asciiTheme="minorHAnsi" w:hAnsiTheme="minorHAnsi"/>
                <w:b/>
                <w:sz w:val="22"/>
                <w:u w:val="single"/>
              </w:rPr>
              <w:t>88</w:t>
            </w:r>
          </w:p>
          <w:p w14:paraId="3BF00C4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  <w:p w14:paraId="0315109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5A2A14D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105</w:t>
            </w:r>
          </w:p>
          <w:p w14:paraId="1B6D9D5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394C3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156</w:t>
            </w:r>
          </w:p>
          <w:p w14:paraId="4C2EF79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DD022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180</w:t>
            </w:r>
          </w:p>
          <w:p w14:paraId="79A8184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0B98AD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Del</w:t>
            </w:r>
          </w:p>
          <w:p w14:paraId="2910CCA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259-282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87D506" w14:textId="77777777" w:rsidR="00856A67" w:rsidRPr="00856A67" w:rsidRDefault="00856A67" w:rsidP="00856A67">
            <w:pPr>
              <w:rPr>
                <w:rFonts w:asciiTheme="minorHAnsi" w:hAnsiTheme="minorHAnsi"/>
                <w:b/>
                <w:sz w:val="22"/>
                <w:u w:val="single"/>
              </w:rPr>
            </w:pPr>
            <w:r w:rsidRPr="00856A67">
              <w:rPr>
                <w:rFonts w:asciiTheme="minorHAnsi" w:hAnsiTheme="minorHAnsi"/>
                <w:b/>
                <w:sz w:val="22"/>
                <w:u w:val="single"/>
              </w:rPr>
              <w:t>314</w:t>
            </w:r>
          </w:p>
          <w:p w14:paraId="6A03FD0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60FCC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324</w:t>
            </w:r>
          </w:p>
          <w:p w14:paraId="17279F4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16675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438</w:t>
            </w:r>
          </w:p>
          <w:p w14:paraId="048875A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216BF8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456</w:t>
            </w:r>
          </w:p>
          <w:p w14:paraId="3DBF079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9332B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462</w:t>
            </w:r>
          </w:p>
          <w:p w14:paraId="7E0DF89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07803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474</w:t>
            </w:r>
          </w:p>
          <w:p w14:paraId="2FCEAE7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27073DF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486</w:t>
            </w:r>
          </w:p>
          <w:p w14:paraId="5BE1959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783549D3" w14:textId="77777777" w:rsidR="00856A67" w:rsidRPr="00856A67" w:rsidRDefault="00856A67" w:rsidP="00856A67">
            <w:pPr>
              <w:rPr>
                <w:rFonts w:asciiTheme="minorHAnsi" w:hAnsiTheme="minorHAnsi"/>
                <w:b/>
                <w:sz w:val="22"/>
                <w:u w:val="single"/>
              </w:rPr>
            </w:pPr>
            <w:r w:rsidRPr="00856A67">
              <w:rPr>
                <w:rFonts w:asciiTheme="minorHAnsi" w:hAnsiTheme="minorHAnsi"/>
                <w:b/>
                <w:sz w:val="22"/>
                <w:u w:val="single"/>
              </w:rPr>
              <w:t>487</w:t>
            </w:r>
          </w:p>
          <w:p w14:paraId="2F5E20C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</w:tcPr>
          <w:p w14:paraId="491C7FA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501</w:t>
            </w:r>
          </w:p>
          <w:p w14:paraId="655B2D0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DC025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546</w:t>
            </w:r>
          </w:p>
          <w:p w14:paraId="1452D3C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92F253" w14:textId="77777777" w:rsidR="00856A67" w:rsidRPr="00856A67" w:rsidRDefault="00856A67" w:rsidP="00856A67">
            <w:pPr>
              <w:rPr>
                <w:rFonts w:asciiTheme="minorHAnsi" w:hAnsiTheme="minorHAnsi"/>
                <w:b/>
                <w:sz w:val="22"/>
                <w:u w:val="single"/>
              </w:rPr>
            </w:pPr>
            <w:r w:rsidRPr="00856A67">
              <w:rPr>
                <w:rFonts w:asciiTheme="minorHAnsi" w:hAnsiTheme="minorHAnsi"/>
                <w:b/>
                <w:sz w:val="22"/>
                <w:u w:val="single"/>
              </w:rPr>
              <w:t>568</w:t>
            </w:r>
          </w:p>
          <w:p w14:paraId="4867381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E081D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591</w:t>
            </w:r>
          </w:p>
          <w:p w14:paraId="51E1A54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88EEAB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678</w:t>
            </w:r>
          </w:p>
          <w:p w14:paraId="7DCF385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1B1FF03" w14:textId="77777777" w:rsidR="00856A67" w:rsidRPr="00856A67" w:rsidRDefault="00856A67" w:rsidP="00856A67">
            <w:pPr>
              <w:rPr>
                <w:rFonts w:asciiTheme="minorHAnsi" w:hAnsiTheme="minorHAnsi"/>
                <w:b/>
                <w:sz w:val="22"/>
                <w:u w:val="single"/>
              </w:rPr>
            </w:pPr>
            <w:r w:rsidRPr="00856A67">
              <w:rPr>
                <w:rFonts w:asciiTheme="minorHAnsi" w:hAnsiTheme="minorHAnsi"/>
                <w:b/>
                <w:sz w:val="22"/>
                <w:u w:val="single"/>
              </w:rPr>
              <w:t>698</w:t>
            </w:r>
          </w:p>
          <w:p w14:paraId="7490C49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0D3D9E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783</w:t>
            </w:r>
          </w:p>
          <w:p w14:paraId="0A5A8F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F50C62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 xml:space="preserve">Dif. </w:t>
            </w:r>
            <w:r w:rsidRPr="00856A67">
              <w:rPr>
                <w:rFonts w:asciiTheme="minorHAnsi" w:hAnsiTheme="minorHAnsi" w:cstheme="minorHAnsi"/>
                <w:sz w:val="22"/>
              </w:rPr>
              <w:t>Δ</w:t>
            </w:r>
            <w:r w:rsidRPr="00856A67">
              <w:rPr>
                <w:rFonts w:asciiTheme="minorHAnsi" w:hAnsiTheme="minorHAnsi"/>
                <w:sz w:val="22"/>
              </w:rPr>
              <w:t>24</w:t>
            </w:r>
          </w:p>
        </w:tc>
      </w:tr>
      <w:tr w:rsidR="00856A67" w:rsidRPr="00856A67" w14:paraId="3E1837A4" w14:textId="77777777" w:rsidTr="0055446E">
        <w:tc>
          <w:tcPr>
            <w:tcW w:w="1184" w:type="dxa"/>
            <w:tcBorders>
              <w:top w:val="single" w:sz="4" w:space="0" w:color="auto"/>
              <w:right w:val="single" w:sz="4" w:space="0" w:color="auto"/>
            </w:tcBorders>
          </w:tcPr>
          <w:p w14:paraId="30E4364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 w:cstheme="minorHAnsi"/>
                <w:sz w:val="22"/>
              </w:rPr>
              <w:t>Δ</w:t>
            </w:r>
            <w:r w:rsidRPr="00856A67">
              <w:rPr>
                <w:rFonts w:asciiTheme="minorHAnsi" w:hAnsiTheme="minorHAnsi"/>
                <w:sz w:val="22"/>
              </w:rPr>
              <w:t>24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</w:tcPr>
          <w:p w14:paraId="3E044D6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461AB7B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A07E4D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6BE3E14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3" w:type="dxa"/>
            <w:tcBorders>
              <w:top w:val="single" w:sz="4" w:space="0" w:color="auto"/>
            </w:tcBorders>
          </w:tcPr>
          <w:p w14:paraId="204554D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ED4172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89916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D9C12E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 w:cstheme="minorHAnsi"/>
                <w:sz w:val="22"/>
              </w:rPr>
              <w:t>Δ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78D223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67A2E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EE2485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9FE47B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B10FE1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5F1437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43B667D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47BAE97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619" w:type="dxa"/>
            <w:tcBorders>
              <w:top w:val="single" w:sz="4" w:space="0" w:color="auto"/>
            </w:tcBorders>
          </w:tcPr>
          <w:p w14:paraId="689A665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5442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98A61E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CDBDC9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9A9C99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1A6BBA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147AF3A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4BE227A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</w:tr>
      <w:tr w:rsidR="00856A67" w:rsidRPr="00856A67" w14:paraId="59AD803C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421B5FB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F5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2F34318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005D8C9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FE6862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9B6044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06CDF14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5AEFFF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59DD31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2B8BE1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1461B8A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3F4890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73A70A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8012BC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FF890E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DDD0A8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03EA820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568A8F2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1CA35BE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209B3B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940448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192C39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666670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18C267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AD0A1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168B9D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1</w:t>
            </w:r>
          </w:p>
        </w:tc>
      </w:tr>
      <w:tr w:rsidR="00856A67" w:rsidRPr="00856A67" w14:paraId="33C7B7E2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01D5A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F7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312AD4B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532F3E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568291A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A19EA5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7F3EDF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A13BC1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223359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2BCBB20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40799E0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4AFF9B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E0C8BE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260A26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043B9D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513E28B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58AC74E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6B0EABB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2CDF9DB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9B1914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C20166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609638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13C55F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2BB8ED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064D13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6B9DFB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2</w:t>
            </w:r>
          </w:p>
        </w:tc>
      </w:tr>
      <w:tr w:rsidR="00856A67" w:rsidRPr="00856A67" w14:paraId="54B9A317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0FE63B7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F3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0E84CA7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758A0A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3E17396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C02C48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3139E57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524636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05BB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66F37A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25C05A8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F5E956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A95B95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CF488F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C381CD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FB7302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01BF567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24649DD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430945E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5CBDA9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88D3EE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DB3D7C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76A94C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7EDBB20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D496E7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51EAC0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2</w:t>
            </w:r>
          </w:p>
        </w:tc>
      </w:tr>
      <w:tr w:rsidR="00856A67" w:rsidRPr="00856A67" w14:paraId="5F12DDFB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0B2857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F6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0BB622F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567E1D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8" w:type="dxa"/>
          </w:tcPr>
          <w:p w14:paraId="5D5041A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AF3C59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24EFF97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542FCC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5E7A23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724664C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11960A5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417FE8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78C671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05BECB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1942E8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CC8A31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5824905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0DC2A9F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7FFFE17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67A7A6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3B6EDA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BC8F66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7A12D9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D5E32A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1CADB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E5006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2</w:t>
            </w:r>
          </w:p>
        </w:tc>
      </w:tr>
      <w:tr w:rsidR="00856A67" w:rsidRPr="00856A67" w14:paraId="5DC12B05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1DADF7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F9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74BCC18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085979D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BA300B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75E883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309CF1B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FF1A86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4D5AC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449FEE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35C4E80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E05C43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E450E8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A4B32C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11E6C43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D0180D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1DB8874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4B2B94F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61FE116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AEEA88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0C45CD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82BAD6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EA832D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5B2531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529969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783939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2</w:t>
            </w:r>
          </w:p>
        </w:tc>
      </w:tr>
      <w:tr w:rsidR="00856A67" w:rsidRPr="00856A67" w14:paraId="6327F678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569C36A2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F10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41E8BA32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83BE5BC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CE9216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6B370E5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4CFEBA10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334CC7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B956E4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2EB3E98A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47132DD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45D39C94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22AA810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97E66E6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13E4D6A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E2C9666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3F92BE6A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7B9FCFF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3CFACA7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C3621DA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3BD943E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AECE5AA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D338E1D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DDFC2D4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C42261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0BD2457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2</w:t>
            </w:r>
          </w:p>
        </w:tc>
      </w:tr>
      <w:tr w:rsidR="00856A67" w:rsidRPr="00856A67" w14:paraId="3D7081BD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0F2743C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F1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705F9EC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8" w:type="dxa"/>
          </w:tcPr>
          <w:p w14:paraId="1F5C0E3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999410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7613B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68397A4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014300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1839EF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17721F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625E978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1E7387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E6DBF5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3532AF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8A48AB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B6A7CC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5F41A02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73A9EB6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58B8DC8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46F2237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246FA3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7FB2C5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9DFC25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82F762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D545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D4954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3</w:t>
            </w:r>
          </w:p>
        </w:tc>
      </w:tr>
      <w:tr w:rsidR="00856A67" w:rsidRPr="00856A67" w14:paraId="70AF2870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202E16B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F2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23292E6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DE64F2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07768EC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A50A12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3" w:type="dxa"/>
          </w:tcPr>
          <w:p w14:paraId="3242C00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45CE10E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D6C576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1060BA5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69D98BD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9D6E16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3929AB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A45437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E399A1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2D98C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4EF28E8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4A53F5C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120836A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0262F7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3F8A16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455DCB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D00431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E1A026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6DADC5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544EFC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3</w:t>
            </w:r>
          </w:p>
        </w:tc>
      </w:tr>
      <w:tr w:rsidR="00856A67" w:rsidRPr="00856A67" w14:paraId="56225B41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0AAF42C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F11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00A2A4E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A9C805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0F373D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6AF474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3D4E88F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8EA719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5143DE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149728B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0602135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8AC5A5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27130A8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088DDF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DB7907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462EE3C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0FE41C8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3D26865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09FB71C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E49649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A3F72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D4C68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74E393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EF4FDB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B64B6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7781DF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3</w:t>
            </w:r>
          </w:p>
        </w:tc>
      </w:tr>
      <w:tr w:rsidR="00856A67" w:rsidRPr="00856A67" w14:paraId="25D882F6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F13B43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F4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31F66A0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554DFDF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C1580E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FFF7F1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3" w:type="dxa"/>
          </w:tcPr>
          <w:p w14:paraId="17BAF59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7A6C54B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8FB709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11AFEA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13A78C6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DC144E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A7DE9D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B811B0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2F786C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CFB78F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0" w:type="dxa"/>
          </w:tcPr>
          <w:p w14:paraId="565C2CF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2935D12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10A6963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1DCD6C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02774B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4B6739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67C53B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AA4B61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BE9D6E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4E5902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4</w:t>
            </w:r>
          </w:p>
        </w:tc>
      </w:tr>
      <w:tr w:rsidR="00856A67" w:rsidRPr="00856A67" w14:paraId="70666690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E24D9D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G4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66C5784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0A402C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F0A5A1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B2FE69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77AF44B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9ED04E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4E2616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6BBF381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21D84A8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1B044D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24C874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2CEE6C9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1C987E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B6F334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340E475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22D4933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501FF24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49D829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59A72ED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DBE096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7E7AF5C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E33B2D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060394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681E62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5</w:t>
            </w:r>
          </w:p>
        </w:tc>
      </w:tr>
      <w:tr w:rsidR="00856A67" w:rsidRPr="00856A67" w14:paraId="05B86D2C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237995C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G7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0A73C9B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70D28F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EE9AF9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60263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74C0C2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1F78F8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3149FD6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7E8ACCE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2DE2AE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C5216B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43DC46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70A50C3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6D2A7E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A7FD73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7570C08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01961F6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773FAD1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0DF990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CFD9E5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8B06DC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13708D5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FEBFE5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B89AD2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BC528B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5</w:t>
            </w:r>
          </w:p>
        </w:tc>
      </w:tr>
      <w:tr w:rsidR="00856A67" w:rsidRPr="00856A67" w14:paraId="3F3B13A0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0F40DF5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G2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46C5DD5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FC8EAF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9EA941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74117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2740589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A942D4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5199665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04F6F86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11A3A1F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D895CD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9BAA0D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77B8DC3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9E5768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3013B1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21459D1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683" w:type="dxa"/>
          </w:tcPr>
          <w:p w14:paraId="06A8D8E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16968D7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8BE86E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4ABA0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DCFF53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6DFF01D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AF589A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8AF176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021796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</w:t>
            </w:r>
          </w:p>
        </w:tc>
      </w:tr>
      <w:tr w:rsidR="00856A67" w:rsidRPr="00856A67" w14:paraId="668A2DA0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586CA53C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G9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5B0BCCE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EC0BF8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37FFF9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107E5A7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5A62649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BBB013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02AE344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285D6F5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23850299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0C15E94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5563A0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67FD8F8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577746D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2BA3949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4D348E7E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744B63F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0B470607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EBEE16E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3BDB1D37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FFCA22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79E627A1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D8B4DC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434136D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CDA1CA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</w:t>
            </w:r>
          </w:p>
        </w:tc>
      </w:tr>
      <w:tr w:rsidR="00856A67" w:rsidRPr="00856A67" w14:paraId="20687962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5E052FB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G0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08052C9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98D83C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5504ABE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F44860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72D5A53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92FE21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D0114F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709" w:type="dxa"/>
          </w:tcPr>
          <w:p w14:paraId="7D8E6A06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  <w:highlight w:val="lightGray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5B8652A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B1DAED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CC9C76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73F3649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B674BE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4D79C6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7E972FA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090CABA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4623161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B134F1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3ECD096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AEF9B0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351B1BC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C04AE8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AA75A3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13CB13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</w:t>
            </w:r>
          </w:p>
        </w:tc>
      </w:tr>
      <w:tr w:rsidR="00856A67" w:rsidRPr="00856A67" w14:paraId="68E8ADC4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6305609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G11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60587A3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3D54A01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28F4B1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8" w:type="dxa"/>
          </w:tcPr>
          <w:p w14:paraId="7E412B1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251EFAE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8D53C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38D2DE0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0C9D180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01B06C3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834240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356837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18FE978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A0785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D9E7A2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13C1365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764F3B7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58AA22F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20C67F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0FD9A2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C102DE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33BCC47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BC8EEC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7CB0E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89A778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6</w:t>
            </w:r>
          </w:p>
        </w:tc>
      </w:tr>
      <w:tr w:rsidR="00856A67" w:rsidRPr="00856A67" w14:paraId="773BC45B" w14:textId="77777777" w:rsidTr="0055446E">
        <w:trPr>
          <w:trHeight w:val="246"/>
        </w:trPr>
        <w:tc>
          <w:tcPr>
            <w:tcW w:w="1184" w:type="dxa"/>
            <w:tcBorders>
              <w:right w:val="single" w:sz="4" w:space="0" w:color="auto"/>
            </w:tcBorders>
          </w:tcPr>
          <w:p w14:paraId="415F20B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G10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7977685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74E9E91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4C9F95A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13C3AF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1EAE409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DF193B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7BB99C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3086FF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05BD3C4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7BEB4A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A2464D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613DA2E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4A09D6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0C2D4C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7D68B84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357205E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19" w:type="dxa"/>
          </w:tcPr>
          <w:p w14:paraId="7259833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F0B274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19EE8A1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F33555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1F5EAA8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DC1AE1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A3FFA5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374144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7</w:t>
            </w:r>
          </w:p>
        </w:tc>
      </w:tr>
      <w:tr w:rsidR="00856A67" w:rsidRPr="00856A67" w14:paraId="11649D3E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4AE8D6F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G8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618B779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3E783FC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633F0F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8" w:type="dxa"/>
          </w:tcPr>
          <w:p w14:paraId="31B0F42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6C923DC6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158C01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04CD8F8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709" w:type="dxa"/>
          </w:tcPr>
          <w:p w14:paraId="5D07830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043AC01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CE7372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2D3C7B83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045B12F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4F3D81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9B69B7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3D76F04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16ECE20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18A7372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1FA9CA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6582D7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5FD64CE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3B505B9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4D6490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BBC92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C5E1BF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7</w:t>
            </w:r>
          </w:p>
        </w:tc>
      </w:tr>
      <w:tr w:rsidR="00856A67" w:rsidRPr="00856A67" w14:paraId="52F3DE63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5BF10F5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G1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49E56E5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01C5F5BE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271251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69A967A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22FA89A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07E80B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101BB74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709" w:type="dxa"/>
          </w:tcPr>
          <w:p w14:paraId="1253FD3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3B26BA3B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7C339F1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792C63D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54CBFD6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C46FBF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AFFAF6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3DF7F08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683" w:type="dxa"/>
          </w:tcPr>
          <w:p w14:paraId="6BD37895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2AC5CA8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00F7E4E2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41144FEC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34AF5D0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2DC51324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C7C191A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DBF028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3991627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7</w:t>
            </w:r>
          </w:p>
        </w:tc>
      </w:tr>
      <w:tr w:rsidR="00856A67" w:rsidRPr="00856A67" w14:paraId="626D5962" w14:textId="77777777" w:rsidTr="0055446E">
        <w:tc>
          <w:tcPr>
            <w:tcW w:w="1184" w:type="dxa"/>
            <w:tcBorders>
              <w:right w:val="single" w:sz="4" w:space="0" w:color="auto"/>
            </w:tcBorders>
          </w:tcPr>
          <w:p w14:paraId="70A75E7E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G5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5FE10281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5629FD15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23DEEFE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8" w:type="dxa"/>
          </w:tcPr>
          <w:p w14:paraId="3AA5A877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3" w:type="dxa"/>
          </w:tcPr>
          <w:p w14:paraId="003C9E46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30908A05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340BAA3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709" w:type="dxa"/>
          </w:tcPr>
          <w:p w14:paraId="3E8D3A39" w14:textId="77777777" w:rsidR="00856A67" w:rsidRPr="00856A67" w:rsidRDefault="00856A67" w:rsidP="00856A67">
            <w:pPr>
              <w:rPr>
                <w:rFonts w:asciiTheme="minorHAnsi" w:hAnsiTheme="minorHAnsi"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A-C</w:t>
            </w:r>
          </w:p>
        </w:tc>
        <w:tc>
          <w:tcPr>
            <w:tcW w:w="567" w:type="dxa"/>
          </w:tcPr>
          <w:p w14:paraId="4AFF726D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44D591A5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50413CC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567" w:type="dxa"/>
          </w:tcPr>
          <w:p w14:paraId="71C6B12E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E8825B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781B24C2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A</w:t>
            </w:r>
          </w:p>
        </w:tc>
        <w:tc>
          <w:tcPr>
            <w:tcW w:w="680" w:type="dxa"/>
          </w:tcPr>
          <w:p w14:paraId="445E137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83" w:type="dxa"/>
          </w:tcPr>
          <w:p w14:paraId="681ED410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19" w:type="dxa"/>
          </w:tcPr>
          <w:p w14:paraId="01BA5D5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59C22FB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567" w:type="dxa"/>
          </w:tcPr>
          <w:p w14:paraId="31F6D67F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58F9269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567" w:type="dxa"/>
          </w:tcPr>
          <w:p w14:paraId="4FF0C2E6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</w:tcPr>
          <w:p w14:paraId="6271DBF3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50FF6C8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07B3A04" w14:textId="77777777" w:rsidR="00856A67" w:rsidRPr="00856A67" w:rsidRDefault="00856A67" w:rsidP="00856A67">
            <w:pPr>
              <w:rPr>
                <w:rFonts w:asciiTheme="minorHAnsi" w:hAnsiTheme="minorHAnsi"/>
                <w:strike/>
                <w:sz w:val="22"/>
              </w:rPr>
            </w:pPr>
            <w:r w:rsidRPr="00856A67">
              <w:rPr>
                <w:rFonts w:asciiTheme="minorHAnsi" w:hAnsiTheme="minorHAnsi"/>
                <w:sz w:val="22"/>
              </w:rPr>
              <w:t>7</w:t>
            </w:r>
          </w:p>
        </w:tc>
      </w:tr>
    </w:tbl>
    <w:p w14:paraId="76012FD4" w14:textId="77777777" w:rsidR="00856A67" w:rsidRPr="00856A67" w:rsidRDefault="00856A67" w:rsidP="00856A67">
      <w:pPr>
        <w:rPr>
          <w:rFonts w:cs="Times New Roman"/>
          <w:szCs w:val="24"/>
        </w:rPr>
        <w:sectPr w:rsidR="00856A67" w:rsidRPr="00856A67" w:rsidSect="006609E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740ADC5" w14:textId="77777777" w:rsidR="00E47649" w:rsidRDefault="00E47649" w:rsidP="00856A67">
      <w:pPr>
        <w:spacing w:line="480" w:lineRule="auto"/>
        <w:rPr>
          <w:rFonts w:cs="Times New Roman"/>
          <w:szCs w:val="24"/>
        </w:rPr>
      </w:pPr>
    </w:p>
    <w:sectPr w:rsidR="00E47649" w:rsidSect="004266F9">
      <w:pgSz w:w="11906" w:h="16838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92D4C8" w16cid:durableId="1E7ABA3F"/>
  <w16cid:commentId w16cid:paraId="6858D927" w16cid:durableId="1E7ABA42"/>
  <w16cid:commentId w16cid:paraId="2A309DB6" w16cid:durableId="1E7ABA43"/>
  <w16cid:commentId w16cid:paraId="2758EE82" w16cid:durableId="1E7ABA44"/>
  <w16cid:commentId w16cid:paraId="3BDE7D56" w16cid:durableId="1E7ABA45"/>
  <w16cid:commentId w16cid:paraId="689F5153" w16cid:durableId="1E7ABA46"/>
  <w16cid:commentId w16cid:paraId="4C59B0F6" w16cid:durableId="1E7ABA47"/>
  <w16cid:commentId w16cid:paraId="64DFC024" w16cid:durableId="1E7ABA48"/>
  <w16cid:commentId w16cid:paraId="5BDF2EAD" w16cid:durableId="1E7ABA4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04EEE"/>
    <w:multiLevelType w:val="hybridMultilevel"/>
    <w:tmpl w:val="1F0C91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A5CC3"/>
    <w:multiLevelType w:val="multilevel"/>
    <w:tmpl w:val="CD9A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F74"/>
    <w:rsid w:val="00000B50"/>
    <w:rsid w:val="0000123B"/>
    <w:rsid w:val="000015D3"/>
    <w:rsid w:val="00003444"/>
    <w:rsid w:val="0000485C"/>
    <w:rsid w:val="00004865"/>
    <w:rsid w:val="00004F43"/>
    <w:rsid w:val="000079BD"/>
    <w:rsid w:val="00007CB0"/>
    <w:rsid w:val="00015AC0"/>
    <w:rsid w:val="000211CE"/>
    <w:rsid w:val="000222F8"/>
    <w:rsid w:val="00022CC3"/>
    <w:rsid w:val="0002539C"/>
    <w:rsid w:val="000278F0"/>
    <w:rsid w:val="00030ACC"/>
    <w:rsid w:val="00032609"/>
    <w:rsid w:val="00034AED"/>
    <w:rsid w:val="00042491"/>
    <w:rsid w:val="00046350"/>
    <w:rsid w:val="000472E8"/>
    <w:rsid w:val="00051CF4"/>
    <w:rsid w:val="00052870"/>
    <w:rsid w:val="00052EA7"/>
    <w:rsid w:val="00052F92"/>
    <w:rsid w:val="00054645"/>
    <w:rsid w:val="00055F8A"/>
    <w:rsid w:val="00061D73"/>
    <w:rsid w:val="000620A5"/>
    <w:rsid w:val="000649C6"/>
    <w:rsid w:val="00065823"/>
    <w:rsid w:val="00065DB1"/>
    <w:rsid w:val="000666E3"/>
    <w:rsid w:val="00071F1C"/>
    <w:rsid w:val="0007307C"/>
    <w:rsid w:val="00074411"/>
    <w:rsid w:val="00074786"/>
    <w:rsid w:val="00074B5B"/>
    <w:rsid w:val="00074E4A"/>
    <w:rsid w:val="0007610D"/>
    <w:rsid w:val="000768B3"/>
    <w:rsid w:val="00077CBE"/>
    <w:rsid w:val="00081CC4"/>
    <w:rsid w:val="00082420"/>
    <w:rsid w:val="00082A59"/>
    <w:rsid w:val="00083F7D"/>
    <w:rsid w:val="00085EAE"/>
    <w:rsid w:val="00087C23"/>
    <w:rsid w:val="00087FBA"/>
    <w:rsid w:val="00091A02"/>
    <w:rsid w:val="00092A83"/>
    <w:rsid w:val="00093006"/>
    <w:rsid w:val="00093B93"/>
    <w:rsid w:val="00095D9A"/>
    <w:rsid w:val="000A4471"/>
    <w:rsid w:val="000A4BB5"/>
    <w:rsid w:val="000A67FD"/>
    <w:rsid w:val="000A78C0"/>
    <w:rsid w:val="000B0856"/>
    <w:rsid w:val="000B0ECB"/>
    <w:rsid w:val="000B1F82"/>
    <w:rsid w:val="000B219D"/>
    <w:rsid w:val="000B2A8C"/>
    <w:rsid w:val="000B2E01"/>
    <w:rsid w:val="000C1AD7"/>
    <w:rsid w:val="000C2CF2"/>
    <w:rsid w:val="000C5C34"/>
    <w:rsid w:val="000C646B"/>
    <w:rsid w:val="000C6A25"/>
    <w:rsid w:val="000C709F"/>
    <w:rsid w:val="000D1F73"/>
    <w:rsid w:val="000D2B0B"/>
    <w:rsid w:val="000D3E23"/>
    <w:rsid w:val="000D4200"/>
    <w:rsid w:val="000D5994"/>
    <w:rsid w:val="000D603C"/>
    <w:rsid w:val="000E06A7"/>
    <w:rsid w:val="000E0BAA"/>
    <w:rsid w:val="000E21C1"/>
    <w:rsid w:val="000E2BD2"/>
    <w:rsid w:val="000E3452"/>
    <w:rsid w:val="000E5557"/>
    <w:rsid w:val="000F109C"/>
    <w:rsid w:val="000F3637"/>
    <w:rsid w:val="000F3993"/>
    <w:rsid w:val="000F3A84"/>
    <w:rsid w:val="000F6B2E"/>
    <w:rsid w:val="000F7418"/>
    <w:rsid w:val="000F77CE"/>
    <w:rsid w:val="0010008D"/>
    <w:rsid w:val="0010089B"/>
    <w:rsid w:val="00100D81"/>
    <w:rsid w:val="00104824"/>
    <w:rsid w:val="00105283"/>
    <w:rsid w:val="00105C1F"/>
    <w:rsid w:val="00112161"/>
    <w:rsid w:val="0011231A"/>
    <w:rsid w:val="00114AF8"/>
    <w:rsid w:val="00117178"/>
    <w:rsid w:val="001211DE"/>
    <w:rsid w:val="001224AB"/>
    <w:rsid w:val="00123C9F"/>
    <w:rsid w:val="001241B5"/>
    <w:rsid w:val="001249DE"/>
    <w:rsid w:val="001270DE"/>
    <w:rsid w:val="00132F9E"/>
    <w:rsid w:val="001360A4"/>
    <w:rsid w:val="00136BDD"/>
    <w:rsid w:val="00137FE8"/>
    <w:rsid w:val="001421C0"/>
    <w:rsid w:val="00143368"/>
    <w:rsid w:val="001437A0"/>
    <w:rsid w:val="0014497B"/>
    <w:rsid w:val="00146C36"/>
    <w:rsid w:val="00151003"/>
    <w:rsid w:val="00153A07"/>
    <w:rsid w:val="00153E61"/>
    <w:rsid w:val="00155E14"/>
    <w:rsid w:val="00156BDA"/>
    <w:rsid w:val="001574C0"/>
    <w:rsid w:val="00160185"/>
    <w:rsid w:val="001608B4"/>
    <w:rsid w:val="00160C80"/>
    <w:rsid w:val="0016147F"/>
    <w:rsid w:val="0016178F"/>
    <w:rsid w:val="00161D54"/>
    <w:rsid w:val="00162D03"/>
    <w:rsid w:val="001662EE"/>
    <w:rsid w:val="001720E3"/>
    <w:rsid w:val="00173DD3"/>
    <w:rsid w:val="0017467C"/>
    <w:rsid w:val="001750E0"/>
    <w:rsid w:val="001811B6"/>
    <w:rsid w:val="0018123E"/>
    <w:rsid w:val="00182045"/>
    <w:rsid w:val="00184420"/>
    <w:rsid w:val="00193EBA"/>
    <w:rsid w:val="001940D4"/>
    <w:rsid w:val="001959BF"/>
    <w:rsid w:val="00196121"/>
    <w:rsid w:val="00197593"/>
    <w:rsid w:val="001979D6"/>
    <w:rsid w:val="00197E51"/>
    <w:rsid w:val="001A1661"/>
    <w:rsid w:val="001A22A5"/>
    <w:rsid w:val="001A28E6"/>
    <w:rsid w:val="001A3043"/>
    <w:rsid w:val="001B0F1D"/>
    <w:rsid w:val="001B1432"/>
    <w:rsid w:val="001B1590"/>
    <w:rsid w:val="001B23F3"/>
    <w:rsid w:val="001B26BE"/>
    <w:rsid w:val="001B7711"/>
    <w:rsid w:val="001C073D"/>
    <w:rsid w:val="001C0FF1"/>
    <w:rsid w:val="001C3467"/>
    <w:rsid w:val="001C4140"/>
    <w:rsid w:val="001C52E6"/>
    <w:rsid w:val="001C5487"/>
    <w:rsid w:val="001D1136"/>
    <w:rsid w:val="001D1858"/>
    <w:rsid w:val="001D2D12"/>
    <w:rsid w:val="001D47BE"/>
    <w:rsid w:val="001D64E4"/>
    <w:rsid w:val="001D75DA"/>
    <w:rsid w:val="001E5697"/>
    <w:rsid w:val="001E5E73"/>
    <w:rsid w:val="001E751C"/>
    <w:rsid w:val="001E77EC"/>
    <w:rsid w:val="001F23DA"/>
    <w:rsid w:val="001F248B"/>
    <w:rsid w:val="001F26DB"/>
    <w:rsid w:val="001F4CD4"/>
    <w:rsid w:val="001F629F"/>
    <w:rsid w:val="001F75B4"/>
    <w:rsid w:val="001F78AC"/>
    <w:rsid w:val="00200417"/>
    <w:rsid w:val="00200C75"/>
    <w:rsid w:val="0020297E"/>
    <w:rsid w:val="00203019"/>
    <w:rsid w:val="00211A42"/>
    <w:rsid w:val="00213258"/>
    <w:rsid w:val="002144CE"/>
    <w:rsid w:val="002145F4"/>
    <w:rsid w:val="00215DB1"/>
    <w:rsid w:val="00216838"/>
    <w:rsid w:val="00217872"/>
    <w:rsid w:val="00221588"/>
    <w:rsid w:val="002235B7"/>
    <w:rsid w:val="00225911"/>
    <w:rsid w:val="0023350C"/>
    <w:rsid w:val="00244DC9"/>
    <w:rsid w:val="002461C7"/>
    <w:rsid w:val="00251EAF"/>
    <w:rsid w:val="00252278"/>
    <w:rsid w:val="0025525B"/>
    <w:rsid w:val="00255CAF"/>
    <w:rsid w:val="0026058B"/>
    <w:rsid w:val="00264D10"/>
    <w:rsid w:val="0026572E"/>
    <w:rsid w:val="00266D3B"/>
    <w:rsid w:val="002672CF"/>
    <w:rsid w:val="002711EA"/>
    <w:rsid w:val="00271889"/>
    <w:rsid w:val="00271E11"/>
    <w:rsid w:val="0027257D"/>
    <w:rsid w:val="00272CC7"/>
    <w:rsid w:val="002741E3"/>
    <w:rsid w:val="00275D6A"/>
    <w:rsid w:val="00276BA0"/>
    <w:rsid w:val="0028079A"/>
    <w:rsid w:val="002811FD"/>
    <w:rsid w:val="00282E7B"/>
    <w:rsid w:val="00283102"/>
    <w:rsid w:val="00284EE6"/>
    <w:rsid w:val="002860EE"/>
    <w:rsid w:val="00286272"/>
    <w:rsid w:val="00286B1A"/>
    <w:rsid w:val="0028757A"/>
    <w:rsid w:val="002911F0"/>
    <w:rsid w:val="002915B3"/>
    <w:rsid w:val="00293B22"/>
    <w:rsid w:val="002A0021"/>
    <w:rsid w:val="002A083B"/>
    <w:rsid w:val="002A24E9"/>
    <w:rsid w:val="002A3D96"/>
    <w:rsid w:val="002B0C92"/>
    <w:rsid w:val="002B688D"/>
    <w:rsid w:val="002B7045"/>
    <w:rsid w:val="002C03F0"/>
    <w:rsid w:val="002C182D"/>
    <w:rsid w:val="002C2383"/>
    <w:rsid w:val="002C3022"/>
    <w:rsid w:val="002C3C42"/>
    <w:rsid w:val="002C3F21"/>
    <w:rsid w:val="002C5431"/>
    <w:rsid w:val="002C76E8"/>
    <w:rsid w:val="002C7FCC"/>
    <w:rsid w:val="002D16F0"/>
    <w:rsid w:val="002D1F12"/>
    <w:rsid w:val="002D53B7"/>
    <w:rsid w:val="002D6F6C"/>
    <w:rsid w:val="002D7BC2"/>
    <w:rsid w:val="002E2A33"/>
    <w:rsid w:val="002E2D6B"/>
    <w:rsid w:val="002E46B4"/>
    <w:rsid w:val="002E5497"/>
    <w:rsid w:val="002E5E4E"/>
    <w:rsid w:val="002E7588"/>
    <w:rsid w:val="002E7A96"/>
    <w:rsid w:val="002F077E"/>
    <w:rsid w:val="002F0E97"/>
    <w:rsid w:val="002F14AD"/>
    <w:rsid w:val="002F15BC"/>
    <w:rsid w:val="002F2665"/>
    <w:rsid w:val="002F2934"/>
    <w:rsid w:val="002F2C1D"/>
    <w:rsid w:val="002F50BA"/>
    <w:rsid w:val="002F5153"/>
    <w:rsid w:val="002F6B1F"/>
    <w:rsid w:val="003030E6"/>
    <w:rsid w:val="00303255"/>
    <w:rsid w:val="003046F1"/>
    <w:rsid w:val="00306565"/>
    <w:rsid w:val="00313F5A"/>
    <w:rsid w:val="00322D0C"/>
    <w:rsid w:val="00324D48"/>
    <w:rsid w:val="003268DE"/>
    <w:rsid w:val="00330786"/>
    <w:rsid w:val="0033104F"/>
    <w:rsid w:val="00333B45"/>
    <w:rsid w:val="0033644C"/>
    <w:rsid w:val="00336CC2"/>
    <w:rsid w:val="00336CE3"/>
    <w:rsid w:val="00337279"/>
    <w:rsid w:val="00337611"/>
    <w:rsid w:val="003376DD"/>
    <w:rsid w:val="00341E7E"/>
    <w:rsid w:val="00345635"/>
    <w:rsid w:val="0034569A"/>
    <w:rsid w:val="00346214"/>
    <w:rsid w:val="00346D53"/>
    <w:rsid w:val="00346E9B"/>
    <w:rsid w:val="00346EAD"/>
    <w:rsid w:val="0035040A"/>
    <w:rsid w:val="00350710"/>
    <w:rsid w:val="00355093"/>
    <w:rsid w:val="003554C6"/>
    <w:rsid w:val="003558CF"/>
    <w:rsid w:val="00356C92"/>
    <w:rsid w:val="00360AB4"/>
    <w:rsid w:val="0036129F"/>
    <w:rsid w:val="00361C0C"/>
    <w:rsid w:val="003635A4"/>
    <w:rsid w:val="00364102"/>
    <w:rsid w:val="003641FE"/>
    <w:rsid w:val="00370619"/>
    <w:rsid w:val="00372FAB"/>
    <w:rsid w:val="00373695"/>
    <w:rsid w:val="00373764"/>
    <w:rsid w:val="003755FD"/>
    <w:rsid w:val="00375B3A"/>
    <w:rsid w:val="00377622"/>
    <w:rsid w:val="003824C2"/>
    <w:rsid w:val="00382F2A"/>
    <w:rsid w:val="00383BFB"/>
    <w:rsid w:val="0038473E"/>
    <w:rsid w:val="00384B16"/>
    <w:rsid w:val="00385368"/>
    <w:rsid w:val="00386ECE"/>
    <w:rsid w:val="00390447"/>
    <w:rsid w:val="003918CC"/>
    <w:rsid w:val="00392780"/>
    <w:rsid w:val="003935B4"/>
    <w:rsid w:val="003A4032"/>
    <w:rsid w:val="003A7827"/>
    <w:rsid w:val="003B0170"/>
    <w:rsid w:val="003B1068"/>
    <w:rsid w:val="003B1B61"/>
    <w:rsid w:val="003B2A6B"/>
    <w:rsid w:val="003B3360"/>
    <w:rsid w:val="003B39D6"/>
    <w:rsid w:val="003B64D7"/>
    <w:rsid w:val="003B6C4D"/>
    <w:rsid w:val="003C1AB1"/>
    <w:rsid w:val="003C2AB9"/>
    <w:rsid w:val="003C2B67"/>
    <w:rsid w:val="003C3000"/>
    <w:rsid w:val="003C5D0D"/>
    <w:rsid w:val="003C6AB9"/>
    <w:rsid w:val="003D1363"/>
    <w:rsid w:val="003D4ED7"/>
    <w:rsid w:val="003E2386"/>
    <w:rsid w:val="003E3579"/>
    <w:rsid w:val="003E44B9"/>
    <w:rsid w:val="003E5360"/>
    <w:rsid w:val="003E675A"/>
    <w:rsid w:val="003F017C"/>
    <w:rsid w:val="003F0880"/>
    <w:rsid w:val="003F20EB"/>
    <w:rsid w:val="003F2E0F"/>
    <w:rsid w:val="003F3050"/>
    <w:rsid w:val="003F47B8"/>
    <w:rsid w:val="003F5635"/>
    <w:rsid w:val="003F64B6"/>
    <w:rsid w:val="003F6F74"/>
    <w:rsid w:val="00400962"/>
    <w:rsid w:val="00400D46"/>
    <w:rsid w:val="00402856"/>
    <w:rsid w:val="00402B16"/>
    <w:rsid w:val="004055F3"/>
    <w:rsid w:val="00405980"/>
    <w:rsid w:val="00405C63"/>
    <w:rsid w:val="00406CFD"/>
    <w:rsid w:val="004115B2"/>
    <w:rsid w:val="004128DC"/>
    <w:rsid w:val="00416737"/>
    <w:rsid w:val="0042110B"/>
    <w:rsid w:val="00423485"/>
    <w:rsid w:val="00423B40"/>
    <w:rsid w:val="00423CB0"/>
    <w:rsid w:val="00424AEB"/>
    <w:rsid w:val="00425A70"/>
    <w:rsid w:val="004266F9"/>
    <w:rsid w:val="00427341"/>
    <w:rsid w:val="00431B41"/>
    <w:rsid w:val="00431BAA"/>
    <w:rsid w:val="0043525F"/>
    <w:rsid w:val="00437D0E"/>
    <w:rsid w:val="00441B54"/>
    <w:rsid w:val="00441FEC"/>
    <w:rsid w:val="0044262C"/>
    <w:rsid w:val="004428D1"/>
    <w:rsid w:val="004438D6"/>
    <w:rsid w:val="004446DA"/>
    <w:rsid w:val="00446AD9"/>
    <w:rsid w:val="00447965"/>
    <w:rsid w:val="00452528"/>
    <w:rsid w:val="00452A12"/>
    <w:rsid w:val="0045378E"/>
    <w:rsid w:val="00453871"/>
    <w:rsid w:val="00453A0F"/>
    <w:rsid w:val="00453E52"/>
    <w:rsid w:val="00454661"/>
    <w:rsid w:val="004548D9"/>
    <w:rsid w:val="00455979"/>
    <w:rsid w:val="0045769D"/>
    <w:rsid w:val="00457BB5"/>
    <w:rsid w:val="004702FA"/>
    <w:rsid w:val="004729A0"/>
    <w:rsid w:val="0047479A"/>
    <w:rsid w:val="0047600F"/>
    <w:rsid w:val="00476F7A"/>
    <w:rsid w:val="00480315"/>
    <w:rsid w:val="0048071E"/>
    <w:rsid w:val="0048260A"/>
    <w:rsid w:val="00485166"/>
    <w:rsid w:val="004855CA"/>
    <w:rsid w:val="0048697A"/>
    <w:rsid w:val="00492E29"/>
    <w:rsid w:val="00495DB7"/>
    <w:rsid w:val="00496768"/>
    <w:rsid w:val="004979DB"/>
    <w:rsid w:val="004A7F49"/>
    <w:rsid w:val="004B073C"/>
    <w:rsid w:val="004B1FB8"/>
    <w:rsid w:val="004B5DE3"/>
    <w:rsid w:val="004C1FFB"/>
    <w:rsid w:val="004C2DB6"/>
    <w:rsid w:val="004C30CD"/>
    <w:rsid w:val="004C42D9"/>
    <w:rsid w:val="004C57BE"/>
    <w:rsid w:val="004D140C"/>
    <w:rsid w:val="004D3B33"/>
    <w:rsid w:val="004D44B4"/>
    <w:rsid w:val="004D7B59"/>
    <w:rsid w:val="004E1BAB"/>
    <w:rsid w:val="004E3A16"/>
    <w:rsid w:val="004E40BF"/>
    <w:rsid w:val="004E576A"/>
    <w:rsid w:val="004F19D7"/>
    <w:rsid w:val="004F2C35"/>
    <w:rsid w:val="004F4BB6"/>
    <w:rsid w:val="004F67EF"/>
    <w:rsid w:val="004F7D69"/>
    <w:rsid w:val="005001F2"/>
    <w:rsid w:val="005011BE"/>
    <w:rsid w:val="0050527D"/>
    <w:rsid w:val="0050713A"/>
    <w:rsid w:val="00510AFA"/>
    <w:rsid w:val="00511563"/>
    <w:rsid w:val="00513A26"/>
    <w:rsid w:val="00513E1B"/>
    <w:rsid w:val="0051536C"/>
    <w:rsid w:val="00517C94"/>
    <w:rsid w:val="00524B32"/>
    <w:rsid w:val="00525293"/>
    <w:rsid w:val="00526CD2"/>
    <w:rsid w:val="00532668"/>
    <w:rsid w:val="00533A47"/>
    <w:rsid w:val="005377B3"/>
    <w:rsid w:val="00544482"/>
    <w:rsid w:val="00547504"/>
    <w:rsid w:val="00551F54"/>
    <w:rsid w:val="00554366"/>
    <w:rsid w:val="0055446E"/>
    <w:rsid w:val="00557949"/>
    <w:rsid w:val="0056136D"/>
    <w:rsid w:val="005613D5"/>
    <w:rsid w:val="00561C60"/>
    <w:rsid w:val="0056618E"/>
    <w:rsid w:val="005668B1"/>
    <w:rsid w:val="00567F89"/>
    <w:rsid w:val="00571C75"/>
    <w:rsid w:val="00574B67"/>
    <w:rsid w:val="00576D6C"/>
    <w:rsid w:val="00577512"/>
    <w:rsid w:val="0057754B"/>
    <w:rsid w:val="005775EC"/>
    <w:rsid w:val="00577E61"/>
    <w:rsid w:val="00581696"/>
    <w:rsid w:val="005829BD"/>
    <w:rsid w:val="00584235"/>
    <w:rsid w:val="00585CF5"/>
    <w:rsid w:val="00586C45"/>
    <w:rsid w:val="00587533"/>
    <w:rsid w:val="0058798A"/>
    <w:rsid w:val="00590A90"/>
    <w:rsid w:val="00592F00"/>
    <w:rsid w:val="00593A85"/>
    <w:rsid w:val="00594A6F"/>
    <w:rsid w:val="00597D4E"/>
    <w:rsid w:val="005A39E9"/>
    <w:rsid w:val="005A5531"/>
    <w:rsid w:val="005A55A7"/>
    <w:rsid w:val="005B11EF"/>
    <w:rsid w:val="005B17F6"/>
    <w:rsid w:val="005B2804"/>
    <w:rsid w:val="005B4817"/>
    <w:rsid w:val="005B522C"/>
    <w:rsid w:val="005C17DC"/>
    <w:rsid w:val="005C18A1"/>
    <w:rsid w:val="005C3E6F"/>
    <w:rsid w:val="005C4E45"/>
    <w:rsid w:val="005C7867"/>
    <w:rsid w:val="005D3065"/>
    <w:rsid w:val="005D49D5"/>
    <w:rsid w:val="005D511C"/>
    <w:rsid w:val="005D6B80"/>
    <w:rsid w:val="005E17D8"/>
    <w:rsid w:val="005E2E24"/>
    <w:rsid w:val="005E4C18"/>
    <w:rsid w:val="005E4CFD"/>
    <w:rsid w:val="005E4F3A"/>
    <w:rsid w:val="005E65D4"/>
    <w:rsid w:val="005F26BB"/>
    <w:rsid w:val="005F4135"/>
    <w:rsid w:val="005F5675"/>
    <w:rsid w:val="005F5FBD"/>
    <w:rsid w:val="00602834"/>
    <w:rsid w:val="006056FB"/>
    <w:rsid w:val="00605EF3"/>
    <w:rsid w:val="00607075"/>
    <w:rsid w:val="006074C4"/>
    <w:rsid w:val="0060766B"/>
    <w:rsid w:val="00613B0B"/>
    <w:rsid w:val="006148B4"/>
    <w:rsid w:val="00616816"/>
    <w:rsid w:val="00623242"/>
    <w:rsid w:val="006233AD"/>
    <w:rsid w:val="006255E3"/>
    <w:rsid w:val="00625663"/>
    <w:rsid w:val="00626086"/>
    <w:rsid w:val="00627AAF"/>
    <w:rsid w:val="006302A3"/>
    <w:rsid w:val="0063114C"/>
    <w:rsid w:val="00632697"/>
    <w:rsid w:val="00635EC3"/>
    <w:rsid w:val="00637F5D"/>
    <w:rsid w:val="00642769"/>
    <w:rsid w:val="006435B2"/>
    <w:rsid w:val="00645072"/>
    <w:rsid w:val="006455F4"/>
    <w:rsid w:val="00646E11"/>
    <w:rsid w:val="00647953"/>
    <w:rsid w:val="00650DE1"/>
    <w:rsid w:val="00651C80"/>
    <w:rsid w:val="00655741"/>
    <w:rsid w:val="00656CF7"/>
    <w:rsid w:val="00657B38"/>
    <w:rsid w:val="006609EC"/>
    <w:rsid w:val="00662238"/>
    <w:rsid w:val="00663904"/>
    <w:rsid w:val="006651A0"/>
    <w:rsid w:val="0066638D"/>
    <w:rsid w:val="00666C5F"/>
    <w:rsid w:val="00666F27"/>
    <w:rsid w:val="00670434"/>
    <w:rsid w:val="006729BD"/>
    <w:rsid w:val="00680D0E"/>
    <w:rsid w:val="00681958"/>
    <w:rsid w:val="00681B66"/>
    <w:rsid w:val="006829AB"/>
    <w:rsid w:val="00683736"/>
    <w:rsid w:val="00685514"/>
    <w:rsid w:val="0068712C"/>
    <w:rsid w:val="0069173F"/>
    <w:rsid w:val="006928A6"/>
    <w:rsid w:val="00692FE1"/>
    <w:rsid w:val="0069348E"/>
    <w:rsid w:val="006937E0"/>
    <w:rsid w:val="00696570"/>
    <w:rsid w:val="006A1D1A"/>
    <w:rsid w:val="006A6684"/>
    <w:rsid w:val="006A7E6F"/>
    <w:rsid w:val="006B0073"/>
    <w:rsid w:val="006B0707"/>
    <w:rsid w:val="006B1C7D"/>
    <w:rsid w:val="006B2173"/>
    <w:rsid w:val="006B5404"/>
    <w:rsid w:val="006B5F4B"/>
    <w:rsid w:val="006B693A"/>
    <w:rsid w:val="006C1C61"/>
    <w:rsid w:val="006C23E6"/>
    <w:rsid w:val="006C3285"/>
    <w:rsid w:val="006C63DA"/>
    <w:rsid w:val="006C680E"/>
    <w:rsid w:val="006D4C23"/>
    <w:rsid w:val="006D657F"/>
    <w:rsid w:val="006D7469"/>
    <w:rsid w:val="006D787C"/>
    <w:rsid w:val="006E4BDB"/>
    <w:rsid w:val="006E7D55"/>
    <w:rsid w:val="006F0FE9"/>
    <w:rsid w:val="006F29E7"/>
    <w:rsid w:val="006F3110"/>
    <w:rsid w:val="006F3DE0"/>
    <w:rsid w:val="006F67E0"/>
    <w:rsid w:val="007000A2"/>
    <w:rsid w:val="007028DD"/>
    <w:rsid w:val="00704A51"/>
    <w:rsid w:val="00705679"/>
    <w:rsid w:val="00705C82"/>
    <w:rsid w:val="00706BBB"/>
    <w:rsid w:val="0070707A"/>
    <w:rsid w:val="00707208"/>
    <w:rsid w:val="0071181D"/>
    <w:rsid w:val="00715217"/>
    <w:rsid w:val="0071523B"/>
    <w:rsid w:val="007155D7"/>
    <w:rsid w:val="0071563D"/>
    <w:rsid w:val="00715ACC"/>
    <w:rsid w:val="0072009E"/>
    <w:rsid w:val="00721A5F"/>
    <w:rsid w:val="007223D7"/>
    <w:rsid w:val="00722905"/>
    <w:rsid w:val="00722AE0"/>
    <w:rsid w:val="00724C48"/>
    <w:rsid w:val="00726C8B"/>
    <w:rsid w:val="00731E67"/>
    <w:rsid w:val="00733784"/>
    <w:rsid w:val="00733D4B"/>
    <w:rsid w:val="0073513F"/>
    <w:rsid w:val="00736EAB"/>
    <w:rsid w:val="007370E2"/>
    <w:rsid w:val="00740E75"/>
    <w:rsid w:val="0074101B"/>
    <w:rsid w:val="007420E7"/>
    <w:rsid w:val="00742328"/>
    <w:rsid w:val="00743140"/>
    <w:rsid w:val="007507C2"/>
    <w:rsid w:val="0075163E"/>
    <w:rsid w:val="00751E94"/>
    <w:rsid w:val="00756A0E"/>
    <w:rsid w:val="00760359"/>
    <w:rsid w:val="007625B7"/>
    <w:rsid w:val="00763E85"/>
    <w:rsid w:val="00763F6E"/>
    <w:rsid w:val="00766889"/>
    <w:rsid w:val="00766DFA"/>
    <w:rsid w:val="00771E19"/>
    <w:rsid w:val="007741E8"/>
    <w:rsid w:val="00775EF2"/>
    <w:rsid w:val="00782430"/>
    <w:rsid w:val="007833FE"/>
    <w:rsid w:val="00783707"/>
    <w:rsid w:val="00786398"/>
    <w:rsid w:val="0078762E"/>
    <w:rsid w:val="00787743"/>
    <w:rsid w:val="0079021C"/>
    <w:rsid w:val="0079410B"/>
    <w:rsid w:val="00795401"/>
    <w:rsid w:val="007954C6"/>
    <w:rsid w:val="0079582B"/>
    <w:rsid w:val="00797D3F"/>
    <w:rsid w:val="007A1241"/>
    <w:rsid w:val="007A163A"/>
    <w:rsid w:val="007A2D03"/>
    <w:rsid w:val="007A7767"/>
    <w:rsid w:val="007B0623"/>
    <w:rsid w:val="007B33B4"/>
    <w:rsid w:val="007B3DBD"/>
    <w:rsid w:val="007B55DD"/>
    <w:rsid w:val="007B6C51"/>
    <w:rsid w:val="007B7814"/>
    <w:rsid w:val="007C2322"/>
    <w:rsid w:val="007C441D"/>
    <w:rsid w:val="007C54EF"/>
    <w:rsid w:val="007C6817"/>
    <w:rsid w:val="007C75F7"/>
    <w:rsid w:val="007D3773"/>
    <w:rsid w:val="007D4D2D"/>
    <w:rsid w:val="007D4D58"/>
    <w:rsid w:val="007D72C5"/>
    <w:rsid w:val="007E184B"/>
    <w:rsid w:val="007E2648"/>
    <w:rsid w:val="007E5FD5"/>
    <w:rsid w:val="007E603D"/>
    <w:rsid w:val="007E7ED2"/>
    <w:rsid w:val="007F0FF6"/>
    <w:rsid w:val="007F279A"/>
    <w:rsid w:val="007F40C5"/>
    <w:rsid w:val="007F4E5A"/>
    <w:rsid w:val="008020CF"/>
    <w:rsid w:val="00802847"/>
    <w:rsid w:val="00804B70"/>
    <w:rsid w:val="00806F27"/>
    <w:rsid w:val="00810A30"/>
    <w:rsid w:val="008117E0"/>
    <w:rsid w:val="008118D5"/>
    <w:rsid w:val="00812AF7"/>
    <w:rsid w:val="00814BBE"/>
    <w:rsid w:val="0081559F"/>
    <w:rsid w:val="00815A15"/>
    <w:rsid w:val="00815C85"/>
    <w:rsid w:val="008172D6"/>
    <w:rsid w:val="00820D7F"/>
    <w:rsid w:val="00822E46"/>
    <w:rsid w:val="00825793"/>
    <w:rsid w:val="00825DE5"/>
    <w:rsid w:val="0082691B"/>
    <w:rsid w:val="00827362"/>
    <w:rsid w:val="00831655"/>
    <w:rsid w:val="00832337"/>
    <w:rsid w:val="00832C09"/>
    <w:rsid w:val="008351A1"/>
    <w:rsid w:val="008366CE"/>
    <w:rsid w:val="008376FE"/>
    <w:rsid w:val="00843A8E"/>
    <w:rsid w:val="00844ABB"/>
    <w:rsid w:val="00844F29"/>
    <w:rsid w:val="008450B3"/>
    <w:rsid w:val="00845421"/>
    <w:rsid w:val="008463C1"/>
    <w:rsid w:val="008478E0"/>
    <w:rsid w:val="00853EAB"/>
    <w:rsid w:val="008559A2"/>
    <w:rsid w:val="00856A67"/>
    <w:rsid w:val="00857819"/>
    <w:rsid w:val="00860F64"/>
    <w:rsid w:val="00863642"/>
    <w:rsid w:val="00866F09"/>
    <w:rsid w:val="00870382"/>
    <w:rsid w:val="00875643"/>
    <w:rsid w:val="00875D4B"/>
    <w:rsid w:val="00880772"/>
    <w:rsid w:val="00880BD7"/>
    <w:rsid w:val="00883116"/>
    <w:rsid w:val="008856E9"/>
    <w:rsid w:val="00885A70"/>
    <w:rsid w:val="008868D1"/>
    <w:rsid w:val="00886CE4"/>
    <w:rsid w:val="008919BC"/>
    <w:rsid w:val="00893295"/>
    <w:rsid w:val="00893D46"/>
    <w:rsid w:val="008945A0"/>
    <w:rsid w:val="0089472B"/>
    <w:rsid w:val="008A0AF8"/>
    <w:rsid w:val="008A1E2A"/>
    <w:rsid w:val="008A377B"/>
    <w:rsid w:val="008A4503"/>
    <w:rsid w:val="008A516A"/>
    <w:rsid w:val="008A67D1"/>
    <w:rsid w:val="008A6E6E"/>
    <w:rsid w:val="008A7F48"/>
    <w:rsid w:val="008A7F4B"/>
    <w:rsid w:val="008B1315"/>
    <w:rsid w:val="008B3AF0"/>
    <w:rsid w:val="008B3B10"/>
    <w:rsid w:val="008B4162"/>
    <w:rsid w:val="008B6781"/>
    <w:rsid w:val="008B71B1"/>
    <w:rsid w:val="008C0611"/>
    <w:rsid w:val="008C1B80"/>
    <w:rsid w:val="008C692B"/>
    <w:rsid w:val="008C6EA1"/>
    <w:rsid w:val="008D1023"/>
    <w:rsid w:val="008D109D"/>
    <w:rsid w:val="008D5BD3"/>
    <w:rsid w:val="008D676A"/>
    <w:rsid w:val="008E032B"/>
    <w:rsid w:val="008E0590"/>
    <w:rsid w:val="008E27BA"/>
    <w:rsid w:val="008E3353"/>
    <w:rsid w:val="008E72AE"/>
    <w:rsid w:val="008E75F4"/>
    <w:rsid w:val="008F2990"/>
    <w:rsid w:val="008F2A25"/>
    <w:rsid w:val="008F2A26"/>
    <w:rsid w:val="008F2C8F"/>
    <w:rsid w:val="008F5B2E"/>
    <w:rsid w:val="00901D3A"/>
    <w:rsid w:val="00902DF1"/>
    <w:rsid w:val="00903DBC"/>
    <w:rsid w:val="00904B53"/>
    <w:rsid w:val="00906AAD"/>
    <w:rsid w:val="00910A49"/>
    <w:rsid w:val="00912C10"/>
    <w:rsid w:val="009132CE"/>
    <w:rsid w:val="009138EF"/>
    <w:rsid w:val="00915DB8"/>
    <w:rsid w:val="0091722A"/>
    <w:rsid w:val="00921007"/>
    <w:rsid w:val="0092259D"/>
    <w:rsid w:val="00926B15"/>
    <w:rsid w:val="00932ABE"/>
    <w:rsid w:val="009354BF"/>
    <w:rsid w:val="00935566"/>
    <w:rsid w:val="009365CB"/>
    <w:rsid w:val="00936F2D"/>
    <w:rsid w:val="00944291"/>
    <w:rsid w:val="00944A2C"/>
    <w:rsid w:val="00945A79"/>
    <w:rsid w:val="00945A8F"/>
    <w:rsid w:val="0094621A"/>
    <w:rsid w:val="0094627C"/>
    <w:rsid w:val="00950BCB"/>
    <w:rsid w:val="009514F2"/>
    <w:rsid w:val="00951DA7"/>
    <w:rsid w:val="00954486"/>
    <w:rsid w:val="00954BDC"/>
    <w:rsid w:val="009569A9"/>
    <w:rsid w:val="0096142C"/>
    <w:rsid w:val="0096553A"/>
    <w:rsid w:val="009679F8"/>
    <w:rsid w:val="0097064C"/>
    <w:rsid w:val="00970F8D"/>
    <w:rsid w:val="00973E6C"/>
    <w:rsid w:val="00974942"/>
    <w:rsid w:val="009801E5"/>
    <w:rsid w:val="0098155F"/>
    <w:rsid w:val="00981F4A"/>
    <w:rsid w:val="00982AF4"/>
    <w:rsid w:val="009843A7"/>
    <w:rsid w:val="009845F9"/>
    <w:rsid w:val="009846EF"/>
    <w:rsid w:val="009872CB"/>
    <w:rsid w:val="009902EF"/>
    <w:rsid w:val="00993527"/>
    <w:rsid w:val="009942C2"/>
    <w:rsid w:val="00994F40"/>
    <w:rsid w:val="009A2136"/>
    <w:rsid w:val="009A2E5A"/>
    <w:rsid w:val="009A5123"/>
    <w:rsid w:val="009A55DE"/>
    <w:rsid w:val="009A5CB8"/>
    <w:rsid w:val="009A73D2"/>
    <w:rsid w:val="009B43EA"/>
    <w:rsid w:val="009B465D"/>
    <w:rsid w:val="009B61EA"/>
    <w:rsid w:val="009C191B"/>
    <w:rsid w:val="009C3272"/>
    <w:rsid w:val="009C4A0A"/>
    <w:rsid w:val="009C5E2E"/>
    <w:rsid w:val="009C5F6D"/>
    <w:rsid w:val="009D013A"/>
    <w:rsid w:val="009D1886"/>
    <w:rsid w:val="009D3FC4"/>
    <w:rsid w:val="009E0ED5"/>
    <w:rsid w:val="009E3107"/>
    <w:rsid w:val="009E3454"/>
    <w:rsid w:val="009E3AB7"/>
    <w:rsid w:val="009E3C7F"/>
    <w:rsid w:val="009E5646"/>
    <w:rsid w:val="009E5856"/>
    <w:rsid w:val="009E66DE"/>
    <w:rsid w:val="009F4114"/>
    <w:rsid w:val="009F431A"/>
    <w:rsid w:val="009F598E"/>
    <w:rsid w:val="00A009A1"/>
    <w:rsid w:val="00A00E3A"/>
    <w:rsid w:val="00A0159C"/>
    <w:rsid w:val="00A03933"/>
    <w:rsid w:val="00A06C2E"/>
    <w:rsid w:val="00A06E5D"/>
    <w:rsid w:val="00A112A7"/>
    <w:rsid w:val="00A13110"/>
    <w:rsid w:val="00A17563"/>
    <w:rsid w:val="00A2200F"/>
    <w:rsid w:val="00A22DAD"/>
    <w:rsid w:val="00A22FFA"/>
    <w:rsid w:val="00A24058"/>
    <w:rsid w:val="00A25102"/>
    <w:rsid w:val="00A272E9"/>
    <w:rsid w:val="00A304FB"/>
    <w:rsid w:val="00A31FEE"/>
    <w:rsid w:val="00A33A4F"/>
    <w:rsid w:val="00A4173E"/>
    <w:rsid w:val="00A43274"/>
    <w:rsid w:val="00A4724F"/>
    <w:rsid w:val="00A51AFF"/>
    <w:rsid w:val="00A51EE3"/>
    <w:rsid w:val="00A5216B"/>
    <w:rsid w:val="00A5367A"/>
    <w:rsid w:val="00A53A59"/>
    <w:rsid w:val="00A5405E"/>
    <w:rsid w:val="00A54874"/>
    <w:rsid w:val="00A562B3"/>
    <w:rsid w:val="00A57CC0"/>
    <w:rsid w:val="00A61111"/>
    <w:rsid w:val="00A62E8E"/>
    <w:rsid w:val="00A62ED4"/>
    <w:rsid w:val="00A63890"/>
    <w:rsid w:val="00A670CF"/>
    <w:rsid w:val="00A709AA"/>
    <w:rsid w:val="00A70E0A"/>
    <w:rsid w:val="00A711A1"/>
    <w:rsid w:val="00A7215B"/>
    <w:rsid w:val="00A72C85"/>
    <w:rsid w:val="00A744D4"/>
    <w:rsid w:val="00A74CB4"/>
    <w:rsid w:val="00A74D36"/>
    <w:rsid w:val="00A77370"/>
    <w:rsid w:val="00A81C0C"/>
    <w:rsid w:val="00A84CA2"/>
    <w:rsid w:val="00A86289"/>
    <w:rsid w:val="00A90EA5"/>
    <w:rsid w:val="00A92075"/>
    <w:rsid w:val="00A92164"/>
    <w:rsid w:val="00A9549C"/>
    <w:rsid w:val="00A9560D"/>
    <w:rsid w:val="00A970D9"/>
    <w:rsid w:val="00AA0DE3"/>
    <w:rsid w:val="00AA183D"/>
    <w:rsid w:val="00AA24DE"/>
    <w:rsid w:val="00AA66E2"/>
    <w:rsid w:val="00AB278D"/>
    <w:rsid w:val="00AB37B5"/>
    <w:rsid w:val="00AB4069"/>
    <w:rsid w:val="00AB598F"/>
    <w:rsid w:val="00AB6E96"/>
    <w:rsid w:val="00AC135D"/>
    <w:rsid w:val="00AC3CD3"/>
    <w:rsid w:val="00AC58A5"/>
    <w:rsid w:val="00AC626B"/>
    <w:rsid w:val="00AC6D88"/>
    <w:rsid w:val="00AD35D7"/>
    <w:rsid w:val="00AD3BFD"/>
    <w:rsid w:val="00AD5655"/>
    <w:rsid w:val="00AD650F"/>
    <w:rsid w:val="00AD765C"/>
    <w:rsid w:val="00AE2473"/>
    <w:rsid w:val="00AE3061"/>
    <w:rsid w:val="00AE6784"/>
    <w:rsid w:val="00AE71A6"/>
    <w:rsid w:val="00AF0DAD"/>
    <w:rsid w:val="00AF0EC9"/>
    <w:rsid w:val="00AF36AE"/>
    <w:rsid w:val="00AF453E"/>
    <w:rsid w:val="00B00A94"/>
    <w:rsid w:val="00B042A0"/>
    <w:rsid w:val="00B04B3A"/>
    <w:rsid w:val="00B04CAA"/>
    <w:rsid w:val="00B04D19"/>
    <w:rsid w:val="00B129C0"/>
    <w:rsid w:val="00B1478A"/>
    <w:rsid w:val="00B1557E"/>
    <w:rsid w:val="00B1674B"/>
    <w:rsid w:val="00B16F09"/>
    <w:rsid w:val="00B174A1"/>
    <w:rsid w:val="00B20599"/>
    <w:rsid w:val="00B229E3"/>
    <w:rsid w:val="00B2495A"/>
    <w:rsid w:val="00B268D5"/>
    <w:rsid w:val="00B27AF5"/>
    <w:rsid w:val="00B30342"/>
    <w:rsid w:val="00B32C74"/>
    <w:rsid w:val="00B3340A"/>
    <w:rsid w:val="00B34D49"/>
    <w:rsid w:val="00B37F6D"/>
    <w:rsid w:val="00B4108D"/>
    <w:rsid w:val="00B438E2"/>
    <w:rsid w:val="00B45180"/>
    <w:rsid w:val="00B457EC"/>
    <w:rsid w:val="00B4758E"/>
    <w:rsid w:val="00B50865"/>
    <w:rsid w:val="00B510F0"/>
    <w:rsid w:val="00B510FE"/>
    <w:rsid w:val="00B51756"/>
    <w:rsid w:val="00B51C62"/>
    <w:rsid w:val="00B51CB7"/>
    <w:rsid w:val="00B52EA6"/>
    <w:rsid w:val="00B543E8"/>
    <w:rsid w:val="00B549B4"/>
    <w:rsid w:val="00B54BC7"/>
    <w:rsid w:val="00B55721"/>
    <w:rsid w:val="00B56289"/>
    <w:rsid w:val="00B5686C"/>
    <w:rsid w:val="00B60FE1"/>
    <w:rsid w:val="00B6191E"/>
    <w:rsid w:val="00B6578E"/>
    <w:rsid w:val="00B66FBC"/>
    <w:rsid w:val="00B70A2B"/>
    <w:rsid w:val="00B7354B"/>
    <w:rsid w:val="00B74F2A"/>
    <w:rsid w:val="00B757E1"/>
    <w:rsid w:val="00B75D87"/>
    <w:rsid w:val="00B80FE6"/>
    <w:rsid w:val="00B81F56"/>
    <w:rsid w:val="00B850CD"/>
    <w:rsid w:val="00B85721"/>
    <w:rsid w:val="00B91B72"/>
    <w:rsid w:val="00B93AD7"/>
    <w:rsid w:val="00B952AE"/>
    <w:rsid w:val="00B9574D"/>
    <w:rsid w:val="00BA3731"/>
    <w:rsid w:val="00BA3B5C"/>
    <w:rsid w:val="00BA4C50"/>
    <w:rsid w:val="00BA7690"/>
    <w:rsid w:val="00BB00CE"/>
    <w:rsid w:val="00BB4225"/>
    <w:rsid w:val="00BB5DA9"/>
    <w:rsid w:val="00BB6D68"/>
    <w:rsid w:val="00BB7F08"/>
    <w:rsid w:val="00BC2B0E"/>
    <w:rsid w:val="00BC45B5"/>
    <w:rsid w:val="00BC46C3"/>
    <w:rsid w:val="00BC6563"/>
    <w:rsid w:val="00BD40EC"/>
    <w:rsid w:val="00BD6467"/>
    <w:rsid w:val="00BD6640"/>
    <w:rsid w:val="00BE2602"/>
    <w:rsid w:val="00BE4878"/>
    <w:rsid w:val="00BF37BB"/>
    <w:rsid w:val="00BF3BCE"/>
    <w:rsid w:val="00BF4A25"/>
    <w:rsid w:val="00BF58B9"/>
    <w:rsid w:val="00BF6CC8"/>
    <w:rsid w:val="00BF6ECE"/>
    <w:rsid w:val="00BF6FE5"/>
    <w:rsid w:val="00C00812"/>
    <w:rsid w:val="00C00E62"/>
    <w:rsid w:val="00C03608"/>
    <w:rsid w:val="00C0505C"/>
    <w:rsid w:val="00C112C7"/>
    <w:rsid w:val="00C130E8"/>
    <w:rsid w:val="00C1329C"/>
    <w:rsid w:val="00C20255"/>
    <w:rsid w:val="00C21AEB"/>
    <w:rsid w:val="00C21E88"/>
    <w:rsid w:val="00C2213A"/>
    <w:rsid w:val="00C22BB9"/>
    <w:rsid w:val="00C2315B"/>
    <w:rsid w:val="00C24350"/>
    <w:rsid w:val="00C24474"/>
    <w:rsid w:val="00C26D35"/>
    <w:rsid w:val="00C30031"/>
    <w:rsid w:val="00C308F9"/>
    <w:rsid w:val="00C31C6D"/>
    <w:rsid w:val="00C32466"/>
    <w:rsid w:val="00C33CF8"/>
    <w:rsid w:val="00C3422F"/>
    <w:rsid w:val="00C3558B"/>
    <w:rsid w:val="00C379E0"/>
    <w:rsid w:val="00C42806"/>
    <w:rsid w:val="00C50140"/>
    <w:rsid w:val="00C50513"/>
    <w:rsid w:val="00C513E2"/>
    <w:rsid w:val="00C5215F"/>
    <w:rsid w:val="00C52821"/>
    <w:rsid w:val="00C5392E"/>
    <w:rsid w:val="00C57FA8"/>
    <w:rsid w:val="00C60F01"/>
    <w:rsid w:val="00C63767"/>
    <w:rsid w:val="00C64760"/>
    <w:rsid w:val="00C66FE6"/>
    <w:rsid w:val="00C71327"/>
    <w:rsid w:val="00C715A9"/>
    <w:rsid w:val="00C73B76"/>
    <w:rsid w:val="00C73E13"/>
    <w:rsid w:val="00C74A4F"/>
    <w:rsid w:val="00C76FFE"/>
    <w:rsid w:val="00C80770"/>
    <w:rsid w:val="00C822A4"/>
    <w:rsid w:val="00C840B2"/>
    <w:rsid w:val="00C84F69"/>
    <w:rsid w:val="00C851E2"/>
    <w:rsid w:val="00C85908"/>
    <w:rsid w:val="00C85EB3"/>
    <w:rsid w:val="00C86A6F"/>
    <w:rsid w:val="00C86C8E"/>
    <w:rsid w:val="00C87271"/>
    <w:rsid w:val="00C87526"/>
    <w:rsid w:val="00C91B62"/>
    <w:rsid w:val="00C92017"/>
    <w:rsid w:val="00C937A3"/>
    <w:rsid w:val="00C95946"/>
    <w:rsid w:val="00CA1BA7"/>
    <w:rsid w:val="00CA2493"/>
    <w:rsid w:val="00CA51EF"/>
    <w:rsid w:val="00CA6D2A"/>
    <w:rsid w:val="00CA7F61"/>
    <w:rsid w:val="00CB7657"/>
    <w:rsid w:val="00CC026F"/>
    <w:rsid w:val="00CC1AC1"/>
    <w:rsid w:val="00CC1BBA"/>
    <w:rsid w:val="00CC26E3"/>
    <w:rsid w:val="00CC3841"/>
    <w:rsid w:val="00CC58C8"/>
    <w:rsid w:val="00CD1135"/>
    <w:rsid w:val="00CD1E03"/>
    <w:rsid w:val="00CD359B"/>
    <w:rsid w:val="00CD4849"/>
    <w:rsid w:val="00CD5256"/>
    <w:rsid w:val="00CD57C8"/>
    <w:rsid w:val="00CD5E1B"/>
    <w:rsid w:val="00CD7F04"/>
    <w:rsid w:val="00CE6FD7"/>
    <w:rsid w:val="00CE705B"/>
    <w:rsid w:val="00CE7120"/>
    <w:rsid w:val="00CE77ED"/>
    <w:rsid w:val="00CF129B"/>
    <w:rsid w:val="00CF7020"/>
    <w:rsid w:val="00D01A6F"/>
    <w:rsid w:val="00D02530"/>
    <w:rsid w:val="00D038D7"/>
    <w:rsid w:val="00D0515A"/>
    <w:rsid w:val="00D05252"/>
    <w:rsid w:val="00D05EE5"/>
    <w:rsid w:val="00D074A0"/>
    <w:rsid w:val="00D10549"/>
    <w:rsid w:val="00D12CB9"/>
    <w:rsid w:val="00D12DEE"/>
    <w:rsid w:val="00D170C4"/>
    <w:rsid w:val="00D17D70"/>
    <w:rsid w:val="00D17EB0"/>
    <w:rsid w:val="00D203A2"/>
    <w:rsid w:val="00D205C9"/>
    <w:rsid w:val="00D21D32"/>
    <w:rsid w:val="00D22329"/>
    <w:rsid w:val="00D24340"/>
    <w:rsid w:val="00D24F4A"/>
    <w:rsid w:val="00D25823"/>
    <w:rsid w:val="00D26027"/>
    <w:rsid w:val="00D27019"/>
    <w:rsid w:val="00D307BC"/>
    <w:rsid w:val="00D32B84"/>
    <w:rsid w:val="00D33144"/>
    <w:rsid w:val="00D345A1"/>
    <w:rsid w:val="00D35BD0"/>
    <w:rsid w:val="00D367B5"/>
    <w:rsid w:val="00D372D5"/>
    <w:rsid w:val="00D37410"/>
    <w:rsid w:val="00D4086F"/>
    <w:rsid w:val="00D44249"/>
    <w:rsid w:val="00D445C1"/>
    <w:rsid w:val="00D46B06"/>
    <w:rsid w:val="00D479BA"/>
    <w:rsid w:val="00D47C7B"/>
    <w:rsid w:val="00D60E2A"/>
    <w:rsid w:val="00D6346F"/>
    <w:rsid w:val="00D6536C"/>
    <w:rsid w:val="00D70BE0"/>
    <w:rsid w:val="00D71D65"/>
    <w:rsid w:val="00D732B7"/>
    <w:rsid w:val="00D77C87"/>
    <w:rsid w:val="00D80846"/>
    <w:rsid w:val="00D80DD7"/>
    <w:rsid w:val="00D842CA"/>
    <w:rsid w:val="00D8679F"/>
    <w:rsid w:val="00D86A6B"/>
    <w:rsid w:val="00D86E00"/>
    <w:rsid w:val="00D92740"/>
    <w:rsid w:val="00D93145"/>
    <w:rsid w:val="00D96873"/>
    <w:rsid w:val="00DA1896"/>
    <w:rsid w:val="00DA2245"/>
    <w:rsid w:val="00DA3107"/>
    <w:rsid w:val="00DA3C2F"/>
    <w:rsid w:val="00DA622A"/>
    <w:rsid w:val="00DA7881"/>
    <w:rsid w:val="00DB102D"/>
    <w:rsid w:val="00DB1CA6"/>
    <w:rsid w:val="00DB2258"/>
    <w:rsid w:val="00DB2B47"/>
    <w:rsid w:val="00DB3A2E"/>
    <w:rsid w:val="00DB4305"/>
    <w:rsid w:val="00DB4752"/>
    <w:rsid w:val="00DB5707"/>
    <w:rsid w:val="00DB6006"/>
    <w:rsid w:val="00DB6197"/>
    <w:rsid w:val="00DB7890"/>
    <w:rsid w:val="00DC4264"/>
    <w:rsid w:val="00DC4266"/>
    <w:rsid w:val="00DC4753"/>
    <w:rsid w:val="00DC649D"/>
    <w:rsid w:val="00DC7084"/>
    <w:rsid w:val="00DD28F9"/>
    <w:rsid w:val="00DE18B7"/>
    <w:rsid w:val="00DE50C7"/>
    <w:rsid w:val="00DE6995"/>
    <w:rsid w:val="00DF02E6"/>
    <w:rsid w:val="00DF0725"/>
    <w:rsid w:val="00DF144C"/>
    <w:rsid w:val="00DF19E7"/>
    <w:rsid w:val="00DF45EB"/>
    <w:rsid w:val="00DF5C2F"/>
    <w:rsid w:val="00DF5D65"/>
    <w:rsid w:val="00DF62DD"/>
    <w:rsid w:val="00DF6906"/>
    <w:rsid w:val="00DF741A"/>
    <w:rsid w:val="00DF7A34"/>
    <w:rsid w:val="00E01D58"/>
    <w:rsid w:val="00E041BD"/>
    <w:rsid w:val="00E05264"/>
    <w:rsid w:val="00E10724"/>
    <w:rsid w:val="00E130FE"/>
    <w:rsid w:val="00E17C56"/>
    <w:rsid w:val="00E22F9A"/>
    <w:rsid w:val="00E25494"/>
    <w:rsid w:val="00E34595"/>
    <w:rsid w:val="00E3585C"/>
    <w:rsid w:val="00E4106F"/>
    <w:rsid w:val="00E41F01"/>
    <w:rsid w:val="00E4238C"/>
    <w:rsid w:val="00E441BA"/>
    <w:rsid w:val="00E456D3"/>
    <w:rsid w:val="00E47649"/>
    <w:rsid w:val="00E50E83"/>
    <w:rsid w:val="00E51A59"/>
    <w:rsid w:val="00E5552F"/>
    <w:rsid w:val="00E6082B"/>
    <w:rsid w:val="00E608C7"/>
    <w:rsid w:val="00E60C80"/>
    <w:rsid w:val="00E6188F"/>
    <w:rsid w:val="00E628A8"/>
    <w:rsid w:val="00E63BEC"/>
    <w:rsid w:val="00E7272D"/>
    <w:rsid w:val="00E7295F"/>
    <w:rsid w:val="00E76004"/>
    <w:rsid w:val="00E76020"/>
    <w:rsid w:val="00E81C5D"/>
    <w:rsid w:val="00E82688"/>
    <w:rsid w:val="00E84852"/>
    <w:rsid w:val="00E85475"/>
    <w:rsid w:val="00E86F68"/>
    <w:rsid w:val="00E92921"/>
    <w:rsid w:val="00E92A3C"/>
    <w:rsid w:val="00E9323C"/>
    <w:rsid w:val="00E93B2D"/>
    <w:rsid w:val="00E94343"/>
    <w:rsid w:val="00E94350"/>
    <w:rsid w:val="00E973F8"/>
    <w:rsid w:val="00E97583"/>
    <w:rsid w:val="00EA065F"/>
    <w:rsid w:val="00EA1F23"/>
    <w:rsid w:val="00EA2604"/>
    <w:rsid w:val="00EA28A6"/>
    <w:rsid w:val="00EA3273"/>
    <w:rsid w:val="00EA3422"/>
    <w:rsid w:val="00EA4BD7"/>
    <w:rsid w:val="00EA6B92"/>
    <w:rsid w:val="00EB0EB5"/>
    <w:rsid w:val="00EB15EB"/>
    <w:rsid w:val="00EB1A2C"/>
    <w:rsid w:val="00EB3858"/>
    <w:rsid w:val="00EB3864"/>
    <w:rsid w:val="00EC08D4"/>
    <w:rsid w:val="00EC0B11"/>
    <w:rsid w:val="00EC1E05"/>
    <w:rsid w:val="00EC29B5"/>
    <w:rsid w:val="00EC44B1"/>
    <w:rsid w:val="00EC7820"/>
    <w:rsid w:val="00ED5779"/>
    <w:rsid w:val="00ED7859"/>
    <w:rsid w:val="00ED7919"/>
    <w:rsid w:val="00EE2088"/>
    <w:rsid w:val="00EE26C3"/>
    <w:rsid w:val="00EE3556"/>
    <w:rsid w:val="00EE3965"/>
    <w:rsid w:val="00EE40F7"/>
    <w:rsid w:val="00EE45E6"/>
    <w:rsid w:val="00EE76D4"/>
    <w:rsid w:val="00EF0D99"/>
    <w:rsid w:val="00EF21E5"/>
    <w:rsid w:val="00EF2421"/>
    <w:rsid w:val="00EF3B8C"/>
    <w:rsid w:val="00EF4814"/>
    <w:rsid w:val="00EF4D31"/>
    <w:rsid w:val="00EF5580"/>
    <w:rsid w:val="00EF5F45"/>
    <w:rsid w:val="00EF5FC1"/>
    <w:rsid w:val="00F0237C"/>
    <w:rsid w:val="00F03812"/>
    <w:rsid w:val="00F03864"/>
    <w:rsid w:val="00F075D9"/>
    <w:rsid w:val="00F07B31"/>
    <w:rsid w:val="00F07C23"/>
    <w:rsid w:val="00F103BE"/>
    <w:rsid w:val="00F11004"/>
    <w:rsid w:val="00F121C2"/>
    <w:rsid w:val="00F129DF"/>
    <w:rsid w:val="00F13E6F"/>
    <w:rsid w:val="00F14A5D"/>
    <w:rsid w:val="00F156A5"/>
    <w:rsid w:val="00F15EE2"/>
    <w:rsid w:val="00F16403"/>
    <w:rsid w:val="00F217D8"/>
    <w:rsid w:val="00F24771"/>
    <w:rsid w:val="00F25501"/>
    <w:rsid w:val="00F25848"/>
    <w:rsid w:val="00F305DE"/>
    <w:rsid w:val="00F32878"/>
    <w:rsid w:val="00F34FB6"/>
    <w:rsid w:val="00F36579"/>
    <w:rsid w:val="00F40C36"/>
    <w:rsid w:val="00F44BDB"/>
    <w:rsid w:val="00F45AF2"/>
    <w:rsid w:val="00F50285"/>
    <w:rsid w:val="00F50FE4"/>
    <w:rsid w:val="00F52FE2"/>
    <w:rsid w:val="00F530CC"/>
    <w:rsid w:val="00F555CA"/>
    <w:rsid w:val="00F558F9"/>
    <w:rsid w:val="00F600A8"/>
    <w:rsid w:val="00F60994"/>
    <w:rsid w:val="00F62158"/>
    <w:rsid w:val="00F629F9"/>
    <w:rsid w:val="00F62A5F"/>
    <w:rsid w:val="00F64FFF"/>
    <w:rsid w:val="00F6678F"/>
    <w:rsid w:val="00F67B85"/>
    <w:rsid w:val="00F71593"/>
    <w:rsid w:val="00F71703"/>
    <w:rsid w:val="00F7330C"/>
    <w:rsid w:val="00F746B1"/>
    <w:rsid w:val="00F74A2D"/>
    <w:rsid w:val="00F74ACA"/>
    <w:rsid w:val="00F75582"/>
    <w:rsid w:val="00F75F2C"/>
    <w:rsid w:val="00F800A8"/>
    <w:rsid w:val="00F86287"/>
    <w:rsid w:val="00F86ADC"/>
    <w:rsid w:val="00F92434"/>
    <w:rsid w:val="00F930B1"/>
    <w:rsid w:val="00F931B6"/>
    <w:rsid w:val="00F946AB"/>
    <w:rsid w:val="00F963A2"/>
    <w:rsid w:val="00FA056A"/>
    <w:rsid w:val="00FA0C27"/>
    <w:rsid w:val="00FA13E6"/>
    <w:rsid w:val="00FA7F9D"/>
    <w:rsid w:val="00FB00C3"/>
    <w:rsid w:val="00FB0379"/>
    <w:rsid w:val="00FB0FF5"/>
    <w:rsid w:val="00FB18CF"/>
    <w:rsid w:val="00FB36AC"/>
    <w:rsid w:val="00FB6119"/>
    <w:rsid w:val="00FB7889"/>
    <w:rsid w:val="00FC4412"/>
    <w:rsid w:val="00FD1667"/>
    <w:rsid w:val="00FD2322"/>
    <w:rsid w:val="00FD2C77"/>
    <w:rsid w:val="00FD4809"/>
    <w:rsid w:val="00FD487A"/>
    <w:rsid w:val="00FD52F1"/>
    <w:rsid w:val="00FD5811"/>
    <w:rsid w:val="00FD5CCC"/>
    <w:rsid w:val="00FE113C"/>
    <w:rsid w:val="00FE3C84"/>
    <w:rsid w:val="00FE3D83"/>
    <w:rsid w:val="00FE527E"/>
    <w:rsid w:val="00FE54C1"/>
    <w:rsid w:val="00FE5DB9"/>
    <w:rsid w:val="00FF0888"/>
    <w:rsid w:val="00FF0F6F"/>
    <w:rsid w:val="00FF3CE8"/>
    <w:rsid w:val="00FF45DD"/>
    <w:rsid w:val="00FF6D5D"/>
    <w:rsid w:val="0194F49D"/>
    <w:rsid w:val="63377CE6"/>
    <w:rsid w:val="7CC2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6AE656"/>
  <w15:docId w15:val="{59DB523B-A038-4E33-B260-41140E0A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637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36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0A30"/>
    <w:pPr>
      <w:keepNext/>
      <w:spacing w:before="240" w:after="60" w:line="360" w:lineRule="auto"/>
      <w:outlineLvl w:val="3"/>
    </w:pPr>
    <w:rPr>
      <w:rFonts w:eastAsia="Times New Roman" w:cs="Times New Roman"/>
      <w:b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0A30"/>
    <w:pPr>
      <w:spacing w:before="240" w:after="60" w:line="360" w:lineRule="auto"/>
      <w:outlineLvl w:val="4"/>
    </w:pPr>
    <w:rPr>
      <w:rFonts w:eastAsia="Times New Roman" w:cs="Times New Roman"/>
      <w:bCs/>
      <w:i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6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810A30"/>
    <w:rPr>
      <w:rFonts w:ascii="Times New Roman" w:eastAsia="Times New Roman" w:hAnsi="Times New Roman" w:cs="Times New Roman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10A30"/>
    <w:rPr>
      <w:rFonts w:ascii="Times New Roman" w:eastAsia="Times New Roman" w:hAnsi="Times New Roman" w:cs="Times New Roman"/>
      <w:bCs/>
      <w:i/>
      <w:iCs/>
      <w:szCs w:val="26"/>
    </w:rPr>
  </w:style>
  <w:style w:type="paragraph" w:customStyle="1" w:styleId="paragraph">
    <w:name w:val="paragraph"/>
    <w:basedOn w:val="Normal"/>
    <w:rsid w:val="00547504"/>
    <w:pPr>
      <w:spacing w:after="0" w:line="240" w:lineRule="auto"/>
    </w:pPr>
    <w:rPr>
      <w:rFonts w:eastAsia="Times New Roman" w:cs="Times New Roman"/>
      <w:szCs w:val="24"/>
      <w:lang w:eastAsia="en-GB"/>
    </w:rPr>
  </w:style>
  <w:style w:type="character" w:customStyle="1" w:styleId="normaltextrun1">
    <w:name w:val="normaltextrun1"/>
    <w:basedOn w:val="DefaultParagraphFont"/>
    <w:rsid w:val="00547504"/>
  </w:style>
  <w:style w:type="character" w:customStyle="1" w:styleId="eop">
    <w:name w:val="eop"/>
    <w:basedOn w:val="DefaultParagraphFont"/>
    <w:rsid w:val="00547504"/>
  </w:style>
  <w:style w:type="paragraph" w:styleId="BalloonText">
    <w:name w:val="Balloon Text"/>
    <w:basedOn w:val="Normal"/>
    <w:link w:val="BalloonTextChar"/>
    <w:uiPriority w:val="99"/>
    <w:semiHidden/>
    <w:unhideWhenUsed/>
    <w:rsid w:val="008A7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F4B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F36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F4CD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CD4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CD4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CD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CD4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C3E6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C3E6F"/>
    <w:rPr>
      <w:i/>
      <w:iCs/>
    </w:rPr>
  </w:style>
  <w:style w:type="character" w:styleId="Hyperlink">
    <w:name w:val="Hyperlink"/>
    <w:basedOn w:val="DefaultParagraphFont"/>
    <w:uiPriority w:val="99"/>
    <w:unhideWhenUsed/>
    <w:rsid w:val="00731E67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6609EC"/>
  </w:style>
  <w:style w:type="character" w:customStyle="1" w:styleId="Heading1Char">
    <w:name w:val="Heading 1 Char"/>
    <w:basedOn w:val="DefaultParagraphFont"/>
    <w:link w:val="Heading1"/>
    <w:uiPriority w:val="9"/>
    <w:rsid w:val="001811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4314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43140"/>
    <w:rPr>
      <w:rFonts w:ascii="Consolas" w:hAnsi="Consolas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A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lainText">
    <w:name w:val="Plain Text"/>
    <w:basedOn w:val="Normal"/>
    <w:link w:val="PlainTextChar"/>
    <w:uiPriority w:val="99"/>
    <w:unhideWhenUsed/>
    <w:rsid w:val="003755FD"/>
    <w:pPr>
      <w:spacing w:after="0" w:line="240" w:lineRule="auto"/>
    </w:pPr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755FD"/>
    <w:rPr>
      <w:rFonts w:ascii="Calibri" w:eastAsia="Calibri" w:hAnsi="Calibri" w:cs="Times New Roman"/>
      <w:szCs w:val="21"/>
    </w:rPr>
  </w:style>
  <w:style w:type="character" w:customStyle="1" w:styleId="label">
    <w:name w:val="label"/>
    <w:rsid w:val="003755FD"/>
  </w:style>
  <w:style w:type="character" w:customStyle="1" w:styleId="highwire-cite-metadata-doi">
    <w:name w:val="highwire-cite-metadata-doi"/>
    <w:rsid w:val="003755FD"/>
  </w:style>
  <w:style w:type="paragraph" w:styleId="ListParagraph">
    <w:name w:val="List Paragraph"/>
    <w:basedOn w:val="Normal"/>
    <w:uiPriority w:val="34"/>
    <w:qFormat/>
    <w:rsid w:val="00736EA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266F9"/>
  </w:style>
  <w:style w:type="numbering" w:customStyle="1" w:styleId="NoList2">
    <w:name w:val="No List2"/>
    <w:next w:val="NoList"/>
    <w:uiPriority w:val="99"/>
    <w:semiHidden/>
    <w:unhideWhenUsed/>
    <w:rsid w:val="0043525F"/>
  </w:style>
  <w:style w:type="table" w:customStyle="1" w:styleId="TableGrid1">
    <w:name w:val="Table Grid1"/>
    <w:basedOn w:val="TableNormal"/>
    <w:next w:val="TableGrid"/>
    <w:uiPriority w:val="39"/>
    <w:rsid w:val="0043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43525F"/>
  </w:style>
  <w:style w:type="numbering" w:customStyle="1" w:styleId="NoList3">
    <w:name w:val="No List3"/>
    <w:next w:val="NoList"/>
    <w:uiPriority w:val="99"/>
    <w:semiHidden/>
    <w:unhideWhenUsed/>
    <w:rsid w:val="00856A67"/>
  </w:style>
  <w:style w:type="table" w:customStyle="1" w:styleId="TableGrid2">
    <w:name w:val="Table Grid2"/>
    <w:basedOn w:val="TableNormal"/>
    <w:next w:val="TableGrid"/>
    <w:uiPriority w:val="39"/>
    <w:rsid w:val="0085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856A67"/>
  </w:style>
  <w:style w:type="paragraph" w:styleId="BodyText2">
    <w:name w:val="Body Text 2"/>
    <w:basedOn w:val="Normal"/>
    <w:link w:val="BodyText2Char"/>
    <w:semiHidden/>
    <w:rsid w:val="00D47C7B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D47C7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7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07656">
                  <w:marLeft w:val="105"/>
                  <w:marRight w:val="105"/>
                  <w:marTop w:val="150"/>
                  <w:marBottom w:val="150"/>
                  <w:divBdr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divBdr>
                  <w:divsChild>
                    <w:div w:id="165887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69036">
                                  <w:marLeft w:val="105"/>
                                  <w:marRight w:val="105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84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57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12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477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719400">
                                                      <w:marLeft w:val="105"/>
                                                      <w:marRight w:val="10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9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05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3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68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913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898914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5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3359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9981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447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1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48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87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031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80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1377386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747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130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7065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0328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132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036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50" Type="http://schemas.microsoft.com/office/2016/09/relationships/commentsIds" Target="commentsId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F57CA-4092-40C4-81A4-ACF2A725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234B914D</Template>
  <TotalTime>29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McRobie, Helen</cp:lastModifiedBy>
  <cp:revision>3</cp:revision>
  <cp:lastPrinted>2019-01-10T13:42:00Z</cp:lastPrinted>
  <dcterms:created xsi:type="dcterms:W3CDTF">2019-04-04T14:17:00Z</dcterms:created>
  <dcterms:modified xsi:type="dcterms:W3CDTF">2019-04-09T14:39:00Z</dcterms:modified>
</cp:coreProperties>
</file>