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F1" w:rsidRPr="00B86B4B" w:rsidRDefault="00F004F1" w:rsidP="00F004F1">
      <w:pPr>
        <w:spacing w:line="480" w:lineRule="auto"/>
        <w:jc w:val="both"/>
        <w:rPr>
          <w:b/>
        </w:rPr>
      </w:pPr>
      <w:r w:rsidRPr="00B86B4B">
        <w:rPr>
          <w:b/>
        </w:rPr>
        <w:t xml:space="preserve">Supplemental table III </w:t>
      </w:r>
      <w:bookmarkStart w:id="0" w:name="_GoBack"/>
      <w:bookmarkEnd w:id="0"/>
    </w:p>
    <w:p w:rsidR="00F004F1" w:rsidRPr="00B86B4B" w:rsidRDefault="00F004F1" w:rsidP="00F004F1">
      <w:pPr>
        <w:spacing w:line="480" w:lineRule="auto"/>
        <w:rPr>
          <w:b/>
        </w:rPr>
      </w:pPr>
      <w:r w:rsidRPr="00B86B4B">
        <w:rPr>
          <w:b/>
        </w:rPr>
        <w:t xml:space="preserve">Fold-change and p-value of 80 common responsive genes in WT and tlr2- and tlr5a- </w:t>
      </w:r>
      <w:proofErr w:type="spellStart"/>
      <w:r w:rsidRPr="00B86B4B">
        <w:rPr>
          <w:b/>
        </w:rPr>
        <w:t>morphants</w:t>
      </w:r>
      <w:proofErr w:type="spellEnd"/>
    </w:p>
    <w:tbl>
      <w:tblPr>
        <w:tblW w:w="10900" w:type="dxa"/>
        <w:jc w:val="center"/>
        <w:tblInd w:w="-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1269"/>
        <w:gridCol w:w="1666"/>
        <w:gridCol w:w="1041"/>
        <w:gridCol w:w="896"/>
        <w:gridCol w:w="1041"/>
        <w:gridCol w:w="896"/>
        <w:gridCol w:w="1008"/>
        <w:gridCol w:w="896"/>
        <w:gridCol w:w="1008"/>
        <w:gridCol w:w="896"/>
      </w:tblGrid>
      <w:tr w:rsidR="00F004F1" w:rsidRPr="00B86B4B" w:rsidTr="002C08BC">
        <w:trPr>
          <w:trHeight w:val="144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96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WT (Pam3CSK4)</w:t>
            </w:r>
          </w:p>
        </w:tc>
        <w:tc>
          <w:tcPr>
            <w:tcW w:w="193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96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i/>
                <w:color w:val="000000"/>
                <w:kern w:val="24"/>
                <w:sz w:val="16"/>
                <w:szCs w:val="16"/>
              </w:rPr>
              <w:t>tlr2</w:t>
            </w:r>
            <w:r w:rsidRPr="00B86B4B">
              <w:rPr>
                <w:b/>
                <w:color w:val="000000"/>
                <w:kern w:val="24"/>
                <w:sz w:val="16"/>
                <w:szCs w:val="16"/>
              </w:rPr>
              <w:t xml:space="preserve"> MO (Pam3CSK4)</w:t>
            </w:r>
          </w:p>
        </w:tc>
        <w:tc>
          <w:tcPr>
            <w:tcW w:w="190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96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WT (</w:t>
            </w:r>
            <w:proofErr w:type="spellStart"/>
            <w:r w:rsidRPr="00B86B4B">
              <w:rPr>
                <w:b/>
                <w:color w:val="000000"/>
                <w:kern w:val="24"/>
                <w:sz w:val="16"/>
                <w:szCs w:val="16"/>
              </w:rPr>
              <w:t>flagellin</w:t>
            </w:r>
            <w:proofErr w:type="spellEnd"/>
            <w:r w:rsidRPr="00B86B4B">
              <w:rPr>
                <w:b/>
                <w:color w:val="000000"/>
                <w:kern w:val="24"/>
                <w:sz w:val="16"/>
                <w:szCs w:val="16"/>
              </w:rPr>
              <w:t>)</w:t>
            </w:r>
          </w:p>
        </w:tc>
        <w:tc>
          <w:tcPr>
            <w:tcW w:w="190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96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i/>
                <w:color w:val="000000"/>
                <w:kern w:val="24"/>
                <w:sz w:val="16"/>
                <w:szCs w:val="16"/>
              </w:rPr>
              <w:t>tlr5a</w:t>
            </w:r>
            <w:r w:rsidRPr="00B86B4B">
              <w:rPr>
                <w:b/>
                <w:color w:val="000000"/>
                <w:kern w:val="24"/>
                <w:sz w:val="16"/>
                <w:szCs w:val="16"/>
              </w:rPr>
              <w:t xml:space="preserve"> MO (</w:t>
            </w:r>
            <w:proofErr w:type="spellStart"/>
            <w:r w:rsidRPr="00B86B4B">
              <w:rPr>
                <w:b/>
                <w:color w:val="000000"/>
                <w:kern w:val="24"/>
                <w:sz w:val="16"/>
                <w:szCs w:val="16"/>
              </w:rPr>
              <w:t>flagellin</w:t>
            </w:r>
            <w:proofErr w:type="spellEnd"/>
            <w:r w:rsidRPr="00B86B4B">
              <w:rPr>
                <w:b/>
                <w:color w:val="000000"/>
                <w:kern w:val="24"/>
                <w:sz w:val="16"/>
                <w:szCs w:val="16"/>
              </w:rPr>
              <w:t>)</w:t>
            </w:r>
          </w:p>
        </w:tc>
      </w:tr>
      <w:tr w:rsidR="00F004F1" w:rsidRPr="00B86B4B" w:rsidTr="002C08BC">
        <w:trPr>
          <w:trHeight w:val="25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 xml:space="preserve">Nr. 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Gene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Gene ID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color w:val="000000"/>
                <w:kern w:val="24"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Fold-change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color w:val="000000"/>
                <w:kern w:val="24"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p-value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Fold-change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i/>
                <w:color w:val="000000"/>
                <w:kern w:val="24"/>
                <w:sz w:val="16"/>
                <w:szCs w:val="16"/>
              </w:rPr>
              <w:t>p</w:t>
            </w: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-value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Fold-change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i/>
                <w:color w:val="000000"/>
                <w:kern w:val="24"/>
                <w:sz w:val="16"/>
                <w:szCs w:val="16"/>
              </w:rPr>
              <w:t>p-</w:t>
            </w: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value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Fold-change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259" w:lineRule="atLeast"/>
              <w:jc w:val="center"/>
              <w:textAlignment w:val="bottom"/>
              <w:rPr>
                <w:b/>
                <w:sz w:val="16"/>
                <w:szCs w:val="16"/>
              </w:rPr>
            </w:pPr>
            <w:r w:rsidRPr="00B86B4B">
              <w:rPr>
                <w:b/>
                <w:i/>
                <w:color w:val="000000"/>
                <w:kern w:val="24"/>
                <w:sz w:val="16"/>
                <w:szCs w:val="16"/>
              </w:rPr>
              <w:t>p</w:t>
            </w:r>
            <w:r w:rsidRPr="00B86B4B">
              <w:rPr>
                <w:b/>
                <w:color w:val="000000"/>
                <w:kern w:val="24"/>
                <w:sz w:val="16"/>
                <w:szCs w:val="16"/>
              </w:rPr>
              <w:t>-value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fabp7b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ENSDARG00000034650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20, 42599844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0, 00026115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1, 801202013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0, 161997114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7, 424504962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0, 002304713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2, 043872979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0, 088545403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si:dkey-3n22. 9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ENSDARG00000096273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15, 59184373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0, 00299433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2, 946091276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0, 230618229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11, 24096053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7, 30E-05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0, 299146766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tnfb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ENSDARG00000013598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14, 02679213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1, 05E-06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1, 263912528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0, 3910098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8, 057948742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0, 000578783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1, 469706434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0, 223771858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zgc:162592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ENSDARG00000060346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11, 46916471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0, 001166918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-1, 206025304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0, 376172144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11, 50351324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1, 26E-08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-1, 171738504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0, 341267399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C5H11orf1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ENSDARG00000090173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8, 469366169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0, 001216631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2, 014203875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0, 096432202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6, 598276848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0, 006222754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2, 096622722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0, 025822605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tcap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ENSDARG00000007344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8, 4052304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1, 79E-31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-1, 081197784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0, 457323805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3, 901720378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1, 27E-09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-1, 960135438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0, 006636661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si:ch211-51a19. 5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ENSDARG00000094668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8, 021763455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0, 004528743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1, 605590058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0, 36559555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4, 884617917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0, 008331127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-1, 199650159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0, 370206595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fos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ENSDARG00000031683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7, 473649742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0, 000132152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-1, 488185462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0, 305926583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2, 29535238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0, 000248453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1, 202788137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0, 315444835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9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si:dkey-24c2. 7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ENSDARG00000092427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5, 835322653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0, 00878104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-1, 05098754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0, 971532144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9, 49455826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3, 36E-05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-2, 06691355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0, 121255318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10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si:dkey-242h9. 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ENSDARG00000069189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5, 403803357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4, 02E-05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-1, 319302108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0, 444882355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3, 404944785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0, 008751826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1, 396394836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0, 128222388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11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irak3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ENSDARG00000053131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4, 977605877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0, 000836463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-1, 269690102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0, 939111075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6, 982117758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1, 70E-05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-1, 107394094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0, 858564147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12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junba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ENSDARG00000074378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4, 924657234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4, 51E-16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-2, 099904663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0, 143756974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2, 297792063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1, 18E-05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1, 29382283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0, 122389209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13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si:dkey-13m3. 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ENSDARG00000090700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4, 794594692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3, 39E-05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1, 124019957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0, 726229743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3, 114675333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0, 004152052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1, 202150058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0, 408849083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14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zgc:171490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ENSDARG00000071643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4, 613526402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4, 83E-07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1, 422887046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0, 342829098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3, 47122828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7, 87E-05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-1, 27456709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0, 218709552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15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arl14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ENSDARG00000063223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4, 516522885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4, 59E-09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-1, 084321987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0, 682723738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4, 490414904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4, 66E-10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-1, 660005354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0, 001112597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16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thnsl2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ENSDARG00000032584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4, 389594488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8, 10E-06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-1, 395261211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0, 121877258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2, 562259319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0, 00779622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-1, 486934759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0, 224493027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17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si:dkey-27h10. 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ENSDARG00000094485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4, 319268659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0, 002914043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1, 540726452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0, 272902643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3, 262804265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0, 005038336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-1, 084040223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0, 760684934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18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drd3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ENSDARG00000032131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4, 242544688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0, 002604575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1, 047785324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2, 153224541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0, 008470068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1, 16983498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0, 386487177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19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il1b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ENSDARG00000005419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3, 847495455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1, 39E-06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-1, 170164654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0, 740093623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3, 229488052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1, 51E-05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-1, 120945699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0, 482835861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20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si:ch211-279m15. 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ENSDARG00000092900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3, 697158803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6, 73E-06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1, 278170091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0, 255136891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2, 318288729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0, 005473253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1, 219353097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0, 25514997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21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zgc:153921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ENSDARG00000020738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3, 653884272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5, 70E-05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1, 896555422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0, 053270505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4, 400174205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1, 25E-07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1, 347884773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0, 331946879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22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hspb9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ENSDARG00000078674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3, 615545879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4, 21E-23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1, 103097796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0, 465011032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3, 718308911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2, 68E-43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-1, 600694007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0, 005596722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23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card9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ENSDARG00000067672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3, 596214162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0, 001574838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1, 28775398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0, 358360673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2, 914195207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0, 001766592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1, 507626651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0, 047008275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24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CU929219. 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ENSDARG00000086739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3, 418978686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0, 001683955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-1, 20186176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0, 695331788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3, 017839574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0, 001655579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1, 030963904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0, 871119839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25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tmem8c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ENSDARG00000026001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3, 332483469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0, 000166145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2, 15730978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0, 08063024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3, 580199427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1, 05E-05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1, 319863842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0, 114000888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26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gpr84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ENSDARG00000077308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3, 295535353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1, 39E-06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-1, 343394175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0, 229510692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3, 037972964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5, 28E-06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1, 235769207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0, 208384106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27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STYK1 (2 of 3)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ENSDARG00000070950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3, 190539203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0, 007577865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-1, 000685602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0, 880124388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3, 109062727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0, 004566149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1, 183805713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0, 405812446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28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si:ch211-251f6. 6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ENSDARG00000053448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3, 015412341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0, 002644296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-1, 041897936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0, 83823624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6, 032053714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2, 18E-31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-1, 458421384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0, 115884942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29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fosl2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ENSDARG00000040623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2, 863034694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5, 94E-08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-1, 53037668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0, 134734136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2, 198773482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5, 79E-11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-1, 084221284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0, 494988805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30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si:dkey-169l5. 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ENSDARG00000015530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2, 852861461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0, 00010616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1, 658356344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0, 14903095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2, 18377551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0, 006143272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1, 275970141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0, 166329083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31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hspb11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ENSDARG00000002204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2, 813237597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3, 42E-10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1, 491655632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0, 017997047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3, 33631667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1, 40E-20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-1, 34745076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0, 096460625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32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cyp24a1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ENSDARG00000070420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2, 787622724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0, 00018713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-1, 29931851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0, 34989433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2, 135712466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0, 001752119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-1, 124424857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0, 344470181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33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si:dkey-51d8. 9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ENSDARG00000096217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2, 765356963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0, 009958644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1, 055313088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0, 981819507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3, 160165018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0, 000649349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-1, 402656117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0, 152401759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34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wu:fj08f03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ENSDARG00000077169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2, 691260015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0, 000163352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-1, 225055068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0, 35614244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2, 034158486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1, 76E-06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1, 08253159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0, 545242521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35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b3gnt5b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ENSDARG00000004396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2, 670763778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0, 000522073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1, 155347317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0, 362582272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2, 677581447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0, 003051091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1, 144792787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0, 439206707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36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CU638740. 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ENSDARG00000074971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2, 56572927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0, 000847471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1, 25300215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0, 480732572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3, 230080663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8, 91E-07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1, 19593287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0, 504835408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37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CU302436. 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ENSDARG00000018566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2, 558938796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2, 32E-05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1, 117551984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0, 599197843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2, 981550266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9, 54E-19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-1, 756897468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3, 62E-05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38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si:dkey-103d23. 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ENSDARG00000095057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2, 527947651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0, 005528325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1, 936577793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0, 026346477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2, 478678119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0, 004189131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-1, 102369046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0, 589296241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39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BX000701. 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ENSDARG00000094216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2, 501675497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0, 002983715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2, 268791036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0, 071516155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3, 013564842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3, 97E-05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1, 315090936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0, 149270562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40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ddb2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ENSDARG00000041140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2, 449341304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3, 13E-06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1, 014290421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0, 84089841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2, 290792008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3, 86E-07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1, 589577576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0, 001541958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41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abraa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ENSDARG00000038583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2, 388377779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8, 78E-08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1, 069315216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0, 883265398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2, 679089041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4, 25E-14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-1, 69335118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0, 001096718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42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ncf1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ENSDARG00000033735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2, 261718965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5, 91E-05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1, 627923882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0, 050695409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2, 210452931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9, 32E-06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1, 508040722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0, 01158271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43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irg1l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ENSDARG00000062788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2, 241732878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0, 000749161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-1, 005057856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0, 920679646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3, 454001817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6, 74E-34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1, 407007279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0, 005630154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44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xirp1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ENSDARG00000030722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2, 203534134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1, 42E-12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1, 385329246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0, 009725561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2, 713645659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4, 07E-33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-1, 325882243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0, 020390503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45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noxo1a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ENSDARG00000041294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2, 199393719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4, 72E-07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-1, 128460766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0, 608634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2, 355334789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2, 45E-10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1, 529807186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0, 001130733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46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si:dkey-54i3. 3_2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ENSDARG00000093652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2, 185084278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2, 12E-05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-1, 247456152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0, 19876595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2, 866160391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7, 73E-11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-1, 107566312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0, 449126101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47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sb:cb252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ENSDARG00000058206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2, 112654772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0, 006711631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1, 306276114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0, 127618665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2, 929247966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6, 97E-27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1, 072414773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0, 75431129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48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tefa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ENSDARG00000039117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2, 076745319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3, 91E-05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-1, 013097815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0, 950219272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2, 310499666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5, 98E-24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1, 46145106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0, 00227304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49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CU914813. 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ENSDARG00000088885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-2, 032372984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1, 04E-10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1, 513752735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0, 000457555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-2, 215667122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1, 39E-16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1, 386945808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0, 330011417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50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galk2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ENSDARG00000004059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-2, 035838739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0, 000442982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1, 119816441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0, 702125677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-9, 324149695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1, 15E-17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1, 338547711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0, 088800739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51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crygm2d21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ENSDARG00000086658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-2, 127003088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0, 000771535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-2, 522197791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0, 077350885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-5, 271158992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1, 02E-10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-2, 379280512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0, 035776391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52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mybpc1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ENSDARG00000045560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-2, 179466998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0, 003972577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-2, 02823292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0, 248697108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-13, 88549107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2, 92E-13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1, 253653082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0, 228665588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53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si:ch211-209l18. 4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ENSDARG00000090847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-2, 326277955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0, 000787692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1, 413817866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0, 390656393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-2, 252248226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0, 000463858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1, 428382332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0, 113013985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54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gpnmb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ENSDARG00000062688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-2, 340269415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3, 34E-06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-1, 425854837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0, 114201454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-2, 903849407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4, 28E-13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-1, 362069926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0, 097479392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55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zgc:195001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ENSDARGf00000070484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-2, 343452924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8, 39E-06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-1, 331651726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0, 328288242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-2, 420471275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1, 79E-09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-1, 639147233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0, 004321891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56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crygm2d2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ENSDARG00000086917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-2, 367678102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0, 000150063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-1, 980903794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0, 117027487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-4, 587323362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6, 16E-10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-3, 110642193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0, 03579882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57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obscn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ENSDARG00000043309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-2, 420008419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0, 0084174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-1, 780218262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0, 059809356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-3, 031248963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3, 63E-05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-1, 432617231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0, 046463636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58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si:dkeyp-113d7. 4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ENSDARG00000090268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-2, 423608445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1, 63E-19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-1, 300894766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0, 1507735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-2, 94829839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2, 67E-62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-1, 291731675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0, 139511837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59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dnah9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ENSDARG00000004221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-2, 652731201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8, 82E-05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1, 05514548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0, 960134992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-2, 255162079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0, 000861961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-1, 216237129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0, 758923512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60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si:dkey-113d16. 9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ENSDARG00000096776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-2, 713359688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0, 0080841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1, 188029605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0, 546859521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-2, 538716417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0, 007044934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1, 015022575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0, 980623478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61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caspb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ENSDARG00000052039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-2, 899441532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8, 33E-05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1, 257863691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0, 372300412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-4, 705992611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1, 15E-11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-1, 623572001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0, 09802334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lastRenderedPageBreak/>
              <w:t>62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proofErr w:type="spellStart"/>
            <w:r w:rsidRPr="00B86B4B">
              <w:rPr>
                <w:i/>
                <w:color w:val="000000"/>
                <w:kern w:val="24"/>
                <w:sz w:val="14"/>
                <w:szCs w:val="14"/>
              </w:rPr>
              <w:t>aglb</w:t>
            </w:r>
            <w:proofErr w:type="spellEnd"/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ENSDARG00000016491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-3, 190654125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0, 001016368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1, 016310121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0, 964688692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-2, 459243591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0, 002765452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-2, 094853289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0, 076585198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63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BX296557. 6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ENSDARG00000090280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-3, 249883098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1, 16E-05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-1, 065076716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0, 781621722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-2, 155528622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0, 006686404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2, 322227499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0, 081491013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64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zgc:158463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ENSDARG00000089382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-3, 271343666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7, 74E-08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-1, 118463938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0, 919394308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-2, 200503269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0, 001688937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2, 274428217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0, 137679721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65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BX296557. 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ENSDARG00000086686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-3, 273230267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0, 001633722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1, 053376188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0, 559481436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-2, 648190319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0, 006920869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2, 071686554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0, 165363972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66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BX296557. 4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ENSDARG00000088313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-3, 281608789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3, 11E-05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-1, 009714904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0, 656776059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-2, 246995467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0, 003084828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2, 225354348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0, 094789174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67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BX537263. 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ENSDARG00000087337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-3, 366637768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1, 74E-06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1, 07690224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0, 585042048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-2, 218721227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0, 004110984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2, 134557344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0, 071766739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68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si:dkey-153m14. 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ENSDARG00000096403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-3, 492434322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6, 10E-12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-1, 17609782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-2, 296737251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8, 66E-06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2, 38083607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0, 063394214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69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tmem117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ENSDARG00000088356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-3, 511280749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0, 000766159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-1, 309832152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0, 394706152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-2, 138971474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0, 007918725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-1, 473596223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0, 073739071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70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si:dkey-111b14. 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ENSDARG00000096145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-3, 811480818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0, 000223362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1, 01219326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0, 658211163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-2, 41249831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0, 002319574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3, 118184689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0, 08167801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71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CT956064. 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ENSDARG00000088436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-3, 851729885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6, 82E-06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-1, 289476415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0, 835512664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-2, 414782514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0, 001991469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2, 212415778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0, 078210652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72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BX296557. 7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ENSDARG00000091744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-3, 921974806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1, 12E-07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-1, 146314308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-2, 227839415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0, 001773358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2, 192565357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0, 103082348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73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AL935186. 4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ENSDARG00000085168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-4, 24792884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2, 53E-06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-1, 754990884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0, 305338279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-2, 179087934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0, 005366196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2, 412917082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0, 025095297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74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CT583728. 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ENSDARG00000086372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-4, 264070558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1, 55E-06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-2, 034091236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0, 166390466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-2, 019262799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0, 00160466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2, 42484504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0, 020721458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75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CT583728. 11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ENSDARG00000088311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-4, 304853064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0, 001260354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-1, 016242626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0, 819022964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-2, 7616031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0, 009831456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2, 335945247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0, 127023464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76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CT956064. 4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ENSDARG00000088494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-4, 741587744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1, 35E-05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1, 045690502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0, 620438412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-2, 003886726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0, 009033269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2, 437493213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0, 098416573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77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ponzr3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ENSDARG00000088589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-5, 135925898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0, 00208668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-2, 867222459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0, 184455737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-3, 527190795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0, 005511146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-1, 114557443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0, 991188213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78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BX537263. 12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ENSDARG00000090733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-6, 30665423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7, 64E-06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-1, 059730842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0, 725353605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-2, 369398107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0, 004883946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2, 234989801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0, 056074143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79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lim2. 5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ENSDARG00000041295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-6, 569232177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0, 002833848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-4, 066761793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0, 094160338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-3, 775122784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0, 005333233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-1, 264262941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0, 570718879</w:t>
            </w:r>
          </w:p>
        </w:tc>
      </w:tr>
      <w:tr w:rsidR="00F004F1" w:rsidRPr="00B86B4B" w:rsidTr="002C08BC">
        <w:trPr>
          <w:trHeight w:val="129"/>
          <w:jc w:val="center"/>
        </w:trPr>
        <w:tc>
          <w:tcPr>
            <w:tcW w:w="2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80</w:t>
            </w:r>
          </w:p>
        </w:tc>
        <w:tc>
          <w:tcPr>
            <w:tcW w:w="1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i/>
                <w:sz w:val="14"/>
                <w:szCs w:val="14"/>
              </w:rPr>
            </w:pPr>
            <w:r w:rsidRPr="00B86B4B">
              <w:rPr>
                <w:i/>
                <w:color w:val="000000"/>
                <w:kern w:val="24"/>
                <w:sz w:val="14"/>
                <w:szCs w:val="14"/>
              </w:rPr>
              <w:t>CT956064. 2</w:t>
            </w:r>
          </w:p>
        </w:tc>
        <w:tc>
          <w:tcPr>
            <w:tcW w:w="16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ENSDARG00000087315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-11, 14706649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2, 18E-06</w:t>
            </w:r>
          </w:p>
        </w:tc>
        <w:tc>
          <w:tcPr>
            <w:tcW w:w="10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-2, 341489955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0, 150066515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-2, 729560786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0, 003574594</w:t>
            </w:r>
          </w:p>
        </w:tc>
        <w:tc>
          <w:tcPr>
            <w:tcW w:w="10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2, 207080313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</w:tcPr>
          <w:p w:rsidR="00F004F1" w:rsidRPr="00B86B4B" w:rsidRDefault="00F004F1" w:rsidP="002C08BC">
            <w:pPr>
              <w:spacing w:line="129" w:lineRule="atLeast"/>
              <w:jc w:val="right"/>
              <w:textAlignment w:val="bottom"/>
              <w:rPr>
                <w:sz w:val="14"/>
                <w:szCs w:val="14"/>
              </w:rPr>
            </w:pPr>
            <w:r w:rsidRPr="00B86B4B">
              <w:rPr>
                <w:color w:val="000000"/>
                <w:kern w:val="24"/>
                <w:sz w:val="14"/>
                <w:szCs w:val="14"/>
              </w:rPr>
              <w:t>0, 029868523</w:t>
            </w:r>
          </w:p>
        </w:tc>
      </w:tr>
    </w:tbl>
    <w:p w:rsidR="00885522" w:rsidRPr="00B86B4B" w:rsidRDefault="00885522" w:rsidP="00345833"/>
    <w:sectPr w:rsidR="00885522" w:rsidRPr="00B86B4B" w:rsidSect="00401247">
      <w:headerReference w:type="default" r:id="rId8"/>
      <w:pgSz w:w="12240" w:h="15840"/>
      <w:pgMar w:top="1440" w:right="900" w:bottom="1440" w:left="9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477" w:rsidRDefault="00345833">
      <w:r>
        <w:separator/>
      </w:r>
    </w:p>
  </w:endnote>
  <w:endnote w:type="continuationSeparator" w:id="0">
    <w:p w:rsidR="00813477" w:rsidRDefault="0034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477" w:rsidRDefault="00345833">
      <w:r>
        <w:separator/>
      </w:r>
    </w:p>
  </w:footnote>
  <w:footnote w:type="continuationSeparator" w:id="0">
    <w:p w:rsidR="00813477" w:rsidRDefault="0034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209085"/>
      <w:docPartObj>
        <w:docPartGallery w:val="Page Numbers (Top of Page)"/>
        <w:docPartUnique/>
      </w:docPartObj>
    </w:sdtPr>
    <w:sdtEndPr/>
    <w:sdtContent>
      <w:p w:rsidR="00401247" w:rsidRDefault="00F004F1">
        <w:pPr>
          <w:pStyle w:val="Head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 w:rsidR="00B86B4B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 w:rsidR="00B86B4B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401247" w:rsidRDefault="00B8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7477"/>
    <w:multiLevelType w:val="hybridMultilevel"/>
    <w:tmpl w:val="78E42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925BC"/>
    <w:multiLevelType w:val="multilevel"/>
    <w:tmpl w:val="70784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F4A79"/>
    <w:multiLevelType w:val="hybridMultilevel"/>
    <w:tmpl w:val="A94EAEF6"/>
    <w:lvl w:ilvl="0" w:tplc="988223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6839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7A8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10AE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32DD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7E86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B49A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046E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94207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8CF5937"/>
    <w:multiLevelType w:val="hybridMultilevel"/>
    <w:tmpl w:val="CB66B7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4F1"/>
    <w:rsid w:val="00345833"/>
    <w:rsid w:val="00813477"/>
    <w:rsid w:val="00885522"/>
    <w:rsid w:val="00B86B4B"/>
    <w:rsid w:val="00EB33C0"/>
    <w:rsid w:val="00F0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4F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9"/>
    <w:qFormat/>
    <w:rsid w:val="00F004F1"/>
    <w:pPr>
      <w:spacing w:before="100" w:beforeAutospacing="1" w:after="100" w:afterAutospacing="1"/>
      <w:outlineLvl w:val="0"/>
    </w:pPr>
    <w:rPr>
      <w:b/>
      <w:kern w:val="44"/>
      <w:sz w:val="44"/>
      <w:szCs w:val="20"/>
    </w:rPr>
  </w:style>
  <w:style w:type="paragraph" w:styleId="Heading2">
    <w:name w:val="heading 2"/>
    <w:basedOn w:val="Normal"/>
    <w:link w:val="Heading2Char"/>
    <w:uiPriority w:val="99"/>
    <w:qFormat/>
    <w:rsid w:val="00F004F1"/>
    <w:pPr>
      <w:spacing w:before="100" w:beforeAutospacing="1" w:after="100" w:afterAutospacing="1"/>
      <w:outlineLvl w:val="1"/>
    </w:pPr>
    <w:rPr>
      <w:rFonts w:ascii="Cambria" w:hAnsi="Cambria"/>
      <w:b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04F1"/>
    <w:pPr>
      <w:spacing w:before="240" w:after="60"/>
      <w:outlineLvl w:val="4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004F1"/>
    <w:rPr>
      <w:rFonts w:ascii="Times New Roman" w:eastAsia="SimSun" w:hAnsi="Times New Roman" w:cs="Times New Roman"/>
      <w:b/>
      <w:kern w:val="44"/>
      <w:sz w:val="44"/>
      <w:szCs w:val="2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F004F1"/>
    <w:rPr>
      <w:rFonts w:ascii="Cambria" w:eastAsia="SimSun" w:hAnsi="Cambria" w:cs="Times New Roman"/>
      <w:b/>
      <w:sz w:val="32"/>
      <w:szCs w:val="20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9"/>
    <w:rsid w:val="00F004F1"/>
    <w:rPr>
      <w:rFonts w:ascii="Times New Roman" w:eastAsia="SimSun" w:hAnsi="Times New Roman" w:cs="Times New Roman"/>
      <w:b/>
      <w:sz w:val="28"/>
      <w:szCs w:val="20"/>
      <w:lang w:val="en-US" w:eastAsia="zh-CN"/>
    </w:rPr>
  </w:style>
  <w:style w:type="character" w:styleId="Hyperlink">
    <w:name w:val="Hyperlink"/>
    <w:basedOn w:val="DefaultParagraphFont"/>
    <w:uiPriority w:val="99"/>
    <w:rsid w:val="00F004F1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004F1"/>
  </w:style>
  <w:style w:type="character" w:styleId="Emphasis">
    <w:name w:val="Emphasis"/>
    <w:basedOn w:val="DefaultParagraphFont"/>
    <w:uiPriority w:val="99"/>
    <w:qFormat/>
    <w:rsid w:val="00F004F1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F004F1"/>
    <w:rPr>
      <w:rFonts w:cs="Times New Roman"/>
      <w:b/>
    </w:rPr>
  </w:style>
  <w:style w:type="table" w:styleId="TableSimple1">
    <w:name w:val="Table Simple 1"/>
    <w:basedOn w:val="TableNormal"/>
    <w:uiPriority w:val="99"/>
    <w:rsid w:val="00F004F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uiPriority w:val="99"/>
    <w:rsid w:val="00F004F1"/>
    <w:rPr>
      <w:rFonts w:cs="Times New Roman"/>
      <w:color w:val="606420"/>
      <w:u w:val="single"/>
    </w:rPr>
  </w:style>
  <w:style w:type="character" w:styleId="PlaceholderText">
    <w:name w:val="Placeholder Text"/>
    <w:basedOn w:val="DefaultParagraphFont"/>
    <w:uiPriority w:val="99"/>
    <w:semiHidden/>
    <w:rsid w:val="00F004F1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F004F1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004F1"/>
    <w:rPr>
      <w:rFonts w:ascii="Tahoma" w:eastAsia="SimSun" w:hAnsi="Tahoma" w:cs="Times New Roman"/>
      <w:sz w:val="16"/>
      <w:szCs w:val="20"/>
      <w:lang w:val="en-US" w:eastAsia="zh-CN"/>
    </w:rPr>
  </w:style>
  <w:style w:type="character" w:styleId="LineNumber">
    <w:name w:val="line number"/>
    <w:basedOn w:val="DefaultParagraphFont"/>
    <w:uiPriority w:val="99"/>
    <w:semiHidden/>
    <w:rsid w:val="00F004F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004F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4F1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F004F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4F1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rsid w:val="00F004F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F004F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son">
    <w:name w:val="person"/>
    <w:uiPriority w:val="99"/>
    <w:rsid w:val="00F004F1"/>
  </w:style>
  <w:style w:type="character" w:customStyle="1" w:styleId="highlight">
    <w:name w:val="highlight"/>
    <w:uiPriority w:val="99"/>
    <w:rsid w:val="00F004F1"/>
  </w:style>
  <w:style w:type="character" w:styleId="CommentReference">
    <w:name w:val="annotation reference"/>
    <w:basedOn w:val="DefaultParagraphFont"/>
    <w:uiPriority w:val="99"/>
    <w:semiHidden/>
    <w:rsid w:val="00F004F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F004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4F1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004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4F1"/>
    <w:rPr>
      <w:rFonts w:ascii="Times New Roman" w:eastAsia="SimSun" w:hAnsi="Times New Roman" w:cs="Times New Roman"/>
      <w:b/>
      <w:bCs/>
      <w:sz w:val="20"/>
      <w:szCs w:val="20"/>
      <w:lang w:val="en-US" w:eastAsia="zh-CN"/>
    </w:rPr>
  </w:style>
  <w:style w:type="paragraph" w:styleId="ListParagraph">
    <w:name w:val="List Paragraph"/>
    <w:basedOn w:val="Normal"/>
    <w:uiPriority w:val="99"/>
    <w:qFormat/>
    <w:rsid w:val="00F004F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004F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04F1"/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F004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E24754DC.dotm</Template>
  <TotalTime>0</TotalTime>
  <Pages>2</Pages>
  <Words>1650</Words>
  <Characters>9405</Characters>
  <Application>Microsoft Office Word</Application>
  <DocSecurity>0</DocSecurity>
  <Lines>78</Lines>
  <Paragraphs>22</Paragraphs>
  <ScaleCrop>false</ScaleCrop>
  <Company>Microsoft</Company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Spainkhp</dc:creator>
  <cp:lastModifiedBy>Yang, S.</cp:lastModifiedBy>
  <cp:revision>4</cp:revision>
  <dcterms:created xsi:type="dcterms:W3CDTF">2015-01-05T15:44:00Z</dcterms:created>
  <dcterms:modified xsi:type="dcterms:W3CDTF">2015-02-10T13:51:00Z</dcterms:modified>
</cp:coreProperties>
</file>