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35DDD" w14:textId="77777777" w:rsidR="00A27B68" w:rsidRDefault="003E22A9" w:rsidP="00A27B68">
      <w:pPr>
        <w:pStyle w:val="Heading3"/>
      </w:pPr>
      <w:r>
        <w:t>Additional file 3</w:t>
      </w:r>
      <w:r w:rsidR="00A27B68">
        <w:t xml:space="preserve"> – </w:t>
      </w:r>
      <w:r w:rsidRPr="003E22A9">
        <w:rPr>
          <w:lang w:val="en-IN"/>
        </w:rPr>
        <w:t>Checking top predictions (top 50) to establish relationship between Approach 2 (consensus amino acids and synergistic binding mode) and Approach 1 (consensus amino acid and modular binding mode) pr</w:t>
      </w:r>
      <w:r>
        <w:rPr>
          <w:lang w:val="en-IN"/>
        </w:rPr>
        <w:t>ediction for all 16 GNN targets</w:t>
      </w:r>
    </w:p>
    <w:p w14:paraId="6A349FC7" w14:textId="77777777" w:rsidR="00A27B68" w:rsidRDefault="003E22A9" w:rsidP="00A27B68">
      <w:r w:rsidRPr="003E22A9">
        <w:rPr>
          <w:lang w:val="en-IN"/>
        </w:rPr>
        <w:t>Our Approach 2 predictions for Finger 3 coincide with the Approach 1 predictions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CF019B" w14:paraId="7803F243" w14:textId="77777777" w:rsidTr="006A758C">
        <w:tc>
          <w:tcPr>
            <w:tcW w:w="2394" w:type="dxa"/>
          </w:tcPr>
          <w:p w14:paraId="7FE293D8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GCG</w:t>
            </w:r>
          </w:p>
        </w:tc>
        <w:tc>
          <w:tcPr>
            <w:tcW w:w="2394" w:type="dxa"/>
          </w:tcPr>
          <w:p w14:paraId="324EBDA8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11CE96FF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3D837A9F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CF019B" w14:paraId="6656293A" w14:textId="77777777" w:rsidTr="006A758C">
        <w:tc>
          <w:tcPr>
            <w:tcW w:w="2394" w:type="dxa"/>
          </w:tcPr>
          <w:p w14:paraId="4A71DFA3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0D9D4E41" w14:textId="77777777" w:rsidR="00CF019B" w:rsidRDefault="00CF019B" w:rsidP="006A758C">
            <w:r>
              <w:t>QHR (2.4)</w:t>
            </w:r>
          </w:p>
        </w:tc>
        <w:tc>
          <w:tcPr>
            <w:tcW w:w="2394" w:type="dxa"/>
          </w:tcPr>
          <w:p w14:paraId="66CFC583" w14:textId="77777777" w:rsidR="00CF019B" w:rsidRDefault="00CF019B" w:rsidP="006A758C">
            <w:r>
              <w:t>RDR (5.5)</w:t>
            </w:r>
          </w:p>
        </w:tc>
        <w:tc>
          <w:tcPr>
            <w:tcW w:w="2394" w:type="dxa"/>
          </w:tcPr>
          <w:p w14:paraId="4BD931BE" w14:textId="77777777" w:rsidR="00CF019B" w:rsidRDefault="00CF019B" w:rsidP="006A758C">
            <w:r>
              <w:t>RSQ (2.6)</w:t>
            </w:r>
          </w:p>
        </w:tc>
      </w:tr>
      <w:tr w:rsidR="00CF019B" w14:paraId="79A26BE7" w14:textId="77777777" w:rsidTr="006A758C">
        <w:tc>
          <w:tcPr>
            <w:tcW w:w="2394" w:type="dxa"/>
          </w:tcPr>
          <w:p w14:paraId="127882CB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343E6EBA" w14:textId="77777777" w:rsidR="00CF019B" w:rsidRDefault="00CF019B" w:rsidP="006A758C">
            <w:r>
              <w:t>RNK</w:t>
            </w:r>
          </w:p>
        </w:tc>
        <w:tc>
          <w:tcPr>
            <w:tcW w:w="2394" w:type="dxa"/>
          </w:tcPr>
          <w:p w14:paraId="5A2AAC43" w14:textId="77777777" w:rsidR="00CF019B" w:rsidRDefault="00CF019B" w:rsidP="006A758C">
            <w:r>
              <w:t>RNK</w:t>
            </w:r>
          </w:p>
        </w:tc>
        <w:tc>
          <w:tcPr>
            <w:tcW w:w="2394" w:type="dxa"/>
          </w:tcPr>
          <w:p w14:paraId="321F6640" w14:textId="77777777" w:rsidR="00CF019B" w:rsidRDefault="00CF019B" w:rsidP="006A758C">
            <w:r>
              <w:t>RNK</w:t>
            </w:r>
          </w:p>
        </w:tc>
      </w:tr>
      <w:tr w:rsidR="00CF019B" w14:paraId="271839A8" w14:textId="77777777" w:rsidTr="006A758C">
        <w:tc>
          <w:tcPr>
            <w:tcW w:w="2394" w:type="dxa"/>
          </w:tcPr>
          <w:p w14:paraId="67128822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4CFD6D12" w14:textId="77777777" w:rsidR="00CF019B" w:rsidRDefault="00CF019B" w:rsidP="006A758C">
            <w:r>
              <w:t>82</w:t>
            </w:r>
          </w:p>
        </w:tc>
        <w:tc>
          <w:tcPr>
            <w:tcW w:w="2394" w:type="dxa"/>
          </w:tcPr>
          <w:p w14:paraId="314E3AE2" w14:textId="77777777" w:rsidR="00CF019B" w:rsidRDefault="00CF019B" w:rsidP="006A758C">
            <w:r>
              <w:t>136</w:t>
            </w:r>
          </w:p>
        </w:tc>
        <w:tc>
          <w:tcPr>
            <w:tcW w:w="2394" w:type="dxa"/>
          </w:tcPr>
          <w:p w14:paraId="2135C6CC" w14:textId="77777777" w:rsidR="00CF019B" w:rsidRDefault="00CF019B" w:rsidP="006A758C">
            <w:r>
              <w:t>34</w:t>
            </w:r>
          </w:p>
        </w:tc>
      </w:tr>
    </w:tbl>
    <w:p w14:paraId="6768A8B0" w14:textId="77777777" w:rsidR="007E38A8" w:rsidRDefault="007E38A8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03"/>
        <w:gridCol w:w="2103"/>
      </w:tblGrid>
      <w:tr w:rsidR="00CF019B" w14:paraId="6D98BE67" w14:textId="77777777" w:rsidTr="006A758C">
        <w:tc>
          <w:tcPr>
            <w:tcW w:w="2394" w:type="dxa"/>
          </w:tcPr>
          <w:p w14:paraId="351C4CCB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GCC</w:t>
            </w:r>
          </w:p>
        </w:tc>
        <w:tc>
          <w:tcPr>
            <w:tcW w:w="2394" w:type="dxa"/>
          </w:tcPr>
          <w:p w14:paraId="19BACDF5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2E7BEB0C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62F50A4B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CF019B" w14:paraId="764854EE" w14:textId="77777777" w:rsidTr="006A758C">
        <w:tc>
          <w:tcPr>
            <w:tcW w:w="2394" w:type="dxa"/>
          </w:tcPr>
          <w:p w14:paraId="17CD697C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3E547B76" w14:textId="77777777" w:rsidR="00CF019B" w:rsidRDefault="00CF019B" w:rsidP="006A758C">
            <w:r>
              <w:t>ATR(2.78)</w:t>
            </w:r>
          </w:p>
        </w:tc>
        <w:tc>
          <w:tcPr>
            <w:tcW w:w="2394" w:type="dxa"/>
          </w:tcPr>
          <w:p w14:paraId="4A11274C" w14:textId="77777777" w:rsidR="00CF019B" w:rsidRDefault="00CF019B" w:rsidP="006A758C">
            <w:r>
              <w:t>RHR (3.06)</w:t>
            </w:r>
          </w:p>
        </w:tc>
        <w:tc>
          <w:tcPr>
            <w:tcW w:w="2394" w:type="dxa"/>
          </w:tcPr>
          <w:p w14:paraId="0F1D68C0" w14:textId="77777777" w:rsidR="00CF019B" w:rsidRDefault="00CF019B" w:rsidP="006A758C">
            <w:r>
              <w:t>NSK (2.77)</w:t>
            </w:r>
          </w:p>
        </w:tc>
      </w:tr>
      <w:tr w:rsidR="00CF019B" w14:paraId="61EDFC5F" w14:textId="77777777" w:rsidTr="006A758C">
        <w:tc>
          <w:tcPr>
            <w:tcW w:w="2394" w:type="dxa"/>
          </w:tcPr>
          <w:p w14:paraId="4FEF1DBB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23545EBC" w14:textId="77777777" w:rsidR="00CF019B" w:rsidRDefault="00CF019B" w:rsidP="006A758C">
            <w:r>
              <w:t>NST</w:t>
            </w:r>
          </w:p>
        </w:tc>
        <w:tc>
          <w:tcPr>
            <w:tcW w:w="2394" w:type="dxa"/>
          </w:tcPr>
          <w:p w14:paraId="76C316EE" w14:textId="77777777" w:rsidR="00CF019B" w:rsidRDefault="00CF019B" w:rsidP="006A758C">
            <w:r>
              <w:t>NST</w:t>
            </w:r>
          </w:p>
        </w:tc>
        <w:tc>
          <w:tcPr>
            <w:tcW w:w="2394" w:type="dxa"/>
          </w:tcPr>
          <w:p w14:paraId="355390FD" w14:textId="77777777" w:rsidR="00CF019B" w:rsidRDefault="00CF019B" w:rsidP="006A758C">
            <w:r>
              <w:t>NST</w:t>
            </w:r>
          </w:p>
        </w:tc>
      </w:tr>
      <w:tr w:rsidR="00CF019B" w14:paraId="50962B3E" w14:textId="77777777" w:rsidTr="006A758C">
        <w:tc>
          <w:tcPr>
            <w:tcW w:w="2394" w:type="dxa"/>
          </w:tcPr>
          <w:p w14:paraId="01F7A6C7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14C5C0BD" w14:textId="77777777" w:rsidR="00CF019B" w:rsidRDefault="00CF019B" w:rsidP="006A758C">
            <w:r>
              <w:t>32</w:t>
            </w:r>
          </w:p>
        </w:tc>
        <w:tc>
          <w:tcPr>
            <w:tcW w:w="2394" w:type="dxa"/>
          </w:tcPr>
          <w:p w14:paraId="017FDF18" w14:textId="77777777" w:rsidR="00CF019B" w:rsidRDefault="00CF019B" w:rsidP="006A758C"/>
        </w:tc>
        <w:tc>
          <w:tcPr>
            <w:tcW w:w="2394" w:type="dxa"/>
          </w:tcPr>
          <w:p w14:paraId="219E4A54" w14:textId="77777777" w:rsidR="00CF019B" w:rsidRDefault="00CF019B" w:rsidP="006A758C">
            <w:r>
              <w:t>1</w:t>
            </w:r>
          </w:p>
        </w:tc>
      </w:tr>
    </w:tbl>
    <w:p w14:paraId="2C05CDBE" w14:textId="77777777" w:rsidR="00CF019B" w:rsidRDefault="00CF019B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CF019B" w14:paraId="56A94ED9" w14:textId="77777777" w:rsidTr="006A758C">
        <w:tc>
          <w:tcPr>
            <w:tcW w:w="2394" w:type="dxa"/>
          </w:tcPr>
          <w:p w14:paraId="75B2B681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GGG</w:t>
            </w:r>
          </w:p>
        </w:tc>
        <w:tc>
          <w:tcPr>
            <w:tcW w:w="2394" w:type="dxa"/>
          </w:tcPr>
          <w:p w14:paraId="641073D0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6637E3A1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09247501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CF019B" w14:paraId="0C132105" w14:textId="77777777" w:rsidTr="006A758C">
        <w:tc>
          <w:tcPr>
            <w:tcW w:w="2394" w:type="dxa"/>
          </w:tcPr>
          <w:p w14:paraId="3842D078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76446C2C" w14:textId="77777777" w:rsidR="00CF019B" w:rsidRDefault="00CF019B" w:rsidP="006A758C">
            <w:r>
              <w:t>RHE (1.99)</w:t>
            </w:r>
          </w:p>
        </w:tc>
        <w:tc>
          <w:tcPr>
            <w:tcW w:w="2394" w:type="dxa"/>
          </w:tcPr>
          <w:p w14:paraId="39F6D95C" w14:textId="77777777" w:rsidR="00CF019B" w:rsidRDefault="00CF019B" w:rsidP="006A758C">
            <w:r>
              <w:t>THR (2.15)</w:t>
            </w:r>
          </w:p>
        </w:tc>
        <w:tc>
          <w:tcPr>
            <w:tcW w:w="2394" w:type="dxa"/>
          </w:tcPr>
          <w:p w14:paraId="4DFD5E2F" w14:textId="77777777" w:rsidR="00CF019B" w:rsidRDefault="00CF019B" w:rsidP="006A758C">
            <w:r>
              <w:t>NHR (4.5)</w:t>
            </w:r>
          </w:p>
        </w:tc>
      </w:tr>
      <w:tr w:rsidR="00CF019B" w14:paraId="49E4010A" w14:textId="77777777" w:rsidTr="006A758C">
        <w:tc>
          <w:tcPr>
            <w:tcW w:w="2394" w:type="dxa"/>
          </w:tcPr>
          <w:p w14:paraId="54E67E87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2990E659" w14:textId="77777777" w:rsidR="00CF019B" w:rsidRDefault="00CF019B" w:rsidP="006A758C">
            <w:r>
              <w:t>RTR</w:t>
            </w:r>
          </w:p>
        </w:tc>
        <w:tc>
          <w:tcPr>
            <w:tcW w:w="2394" w:type="dxa"/>
          </w:tcPr>
          <w:p w14:paraId="36E1ADFD" w14:textId="77777777" w:rsidR="00CF019B" w:rsidRDefault="00CF019B" w:rsidP="006A758C">
            <w:r>
              <w:t>RTR</w:t>
            </w:r>
          </w:p>
        </w:tc>
        <w:tc>
          <w:tcPr>
            <w:tcW w:w="2394" w:type="dxa"/>
          </w:tcPr>
          <w:p w14:paraId="0ADC8B98" w14:textId="77777777" w:rsidR="00CF019B" w:rsidRDefault="00CF019B" w:rsidP="006A758C">
            <w:r>
              <w:t>RTR</w:t>
            </w:r>
          </w:p>
        </w:tc>
      </w:tr>
      <w:tr w:rsidR="00CF019B" w14:paraId="50EA73A0" w14:textId="77777777" w:rsidTr="006A758C">
        <w:tc>
          <w:tcPr>
            <w:tcW w:w="2394" w:type="dxa"/>
          </w:tcPr>
          <w:p w14:paraId="4B08A6A9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25EE8CEB" w14:textId="77777777" w:rsidR="00CF019B" w:rsidRDefault="00CF019B" w:rsidP="006A758C">
            <w:r>
              <w:t>-</w:t>
            </w:r>
          </w:p>
        </w:tc>
        <w:tc>
          <w:tcPr>
            <w:tcW w:w="2394" w:type="dxa"/>
          </w:tcPr>
          <w:p w14:paraId="4BA0DFF3" w14:textId="77777777" w:rsidR="00CF019B" w:rsidRDefault="00CF019B" w:rsidP="006A758C">
            <w:r>
              <w:t>24</w:t>
            </w:r>
          </w:p>
        </w:tc>
        <w:tc>
          <w:tcPr>
            <w:tcW w:w="2394" w:type="dxa"/>
          </w:tcPr>
          <w:p w14:paraId="75BC392D" w14:textId="77777777" w:rsidR="00CF019B" w:rsidRDefault="00CF019B" w:rsidP="006A758C">
            <w:r>
              <w:t>14</w:t>
            </w:r>
          </w:p>
        </w:tc>
      </w:tr>
    </w:tbl>
    <w:p w14:paraId="4D6299C4" w14:textId="77777777" w:rsidR="00CF019B" w:rsidRDefault="00CF019B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161"/>
        <w:gridCol w:w="2103"/>
        <w:gridCol w:w="2103"/>
      </w:tblGrid>
      <w:tr w:rsidR="00CF019B" w14:paraId="6FF0A13E" w14:textId="77777777" w:rsidTr="006A758C">
        <w:tc>
          <w:tcPr>
            <w:tcW w:w="2394" w:type="dxa"/>
          </w:tcPr>
          <w:p w14:paraId="5AB1C978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lastRenderedPageBreak/>
              <w:t>GCT</w:t>
            </w:r>
          </w:p>
        </w:tc>
        <w:tc>
          <w:tcPr>
            <w:tcW w:w="2394" w:type="dxa"/>
          </w:tcPr>
          <w:p w14:paraId="718AF58E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7AFB372D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1280BD73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CF019B" w14:paraId="10E50C41" w14:textId="77777777" w:rsidTr="006A758C">
        <w:tc>
          <w:tcPr>
            <w:tcW w:w="2394" w:type="dxa"/>
          </w:tcPr>
          <w:p w14:paraId="7D66B7C3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68A4B7F0" w14:textId="77777777" w:rsidR="00CF019B" w:rsidRDefault="00CF019B" w:rsidP="006A758C">
            <w:r>
              <w:t>THK(3.05)</w:t>
            </w:r>
          </w:p>
        </w:tc>
        <w:tc>
          <w:tcPr>
            <w:tcW w:w="2394" w:type="dxa"/>
          </w:tcPr>
          <w:p w14:paraId="12315505" w14:textId="77777777" w:rsidR="00CF019B" w:rsidRDefault="00CF019B" w:rsidP="006A758C">
            <w:r>
              <w:t>QSV (4.70)</w:t>
            </w:r>
          </w:p>
        </w:tc>
        <w:tc>
          <w:tcPr>
            <w:tcW w:w="2394" w:type="dxa"/>
          </w:tcPr>
          <w:p w14:paraId="09976AB3" w14:textId="77777777" w:rsidR="00CF019B" w:rsidRDefault="00CF019B" w:rsidP="006A758C">
            <w:r>
              <w:t>RSR (3.08)</w:t>
            </w:r>
          </w:p>
        </w:tc>
      </w:tr>
      <w:tr w:rsidR="00CF019B" w14:paraId="604AA1C0" w14:textId="77777777" w:rsidTr="006A758C">
        <w:tc>
          <w:tcPr>
            <w:tcW w:w="2394" w:type="dxa"/>
          </w:tcPr>
          <w:p w14:paraId="3E13C812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17EF25B2" w14:textId="77777777" w:rsidR="00CF019B" w:rsidRDefault="00CF019B" w:rsidP="006A758C">
            <w:r>
              <w:t>AAK</w:t>
            </w:r>
          </w:p>
        </w:tc>
        <w:tc>
          <w:tcPr>
            <w:tcW w:w="2394" w:type="dxa"/>
          </w:tcPr>
          <w:p w14:paraId="4C85D842" w14:textId="77777777" w:rsidR="00CF019B" w:rsidRDefault="00CF019B" w:rsidP="006A758C">
            <w:r>
              <w:t>AAK</w:t>
            </w:r>
          </w:p>
        </w:tc>
        <w:tc>
          <w:tcPr>
            <w:tcW w:w="2394" w:type="dxa"/>
          </w:tcPr>
          <w:p w14:paraId="45C63777" w14:textId="77777777" w:rsidR="00CF019B" w:rsidRDefault="00CF019B" w:rsidP="006A758C">
            <w:r>
              <w:t>AAK</w:t>
            </w:r>
          </w:p>
        </w:tc>
      </w:tr>
      <w:tr w:rsidR="00CF019B" w14:paraId="1D487CED" w14:textId="77777777" w:rsidTr="006A758C">
        <w:tc>
          <w:tcPr>
            <w:tcW w:w="2394" w:type="dxa"/>
          </w:tcPr>
          <w:p w14:paraId="2A2C3491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7CE97524" w14:textId="77777777" w:rsidR="00CF019B" w:rsidRDefault="00CF019B" w:rsidP="006A758C">
            <w:r>
              <w:t>32</w:t>
            </w:r>
          </w:p>
        </w:tc>
        <w:tc>
          <w:tcPr>
            <w:tcW w:w="2394" w:type="dxa"/>
          </w:tcPr>
          <w:p w14:paraId="233FD772" w14:textId="77777777" w:rsidR="00CF019B" w:rsidRDefault="00CF019B" w:rsidP="006A758C">
            <w:r>
              <w:t>49</w:t>
            </w:r>
          </w:p>
        </w:tc>
        <w:tc>
          <w:tcPr>
            <w:tcW w:w="2394" w:type="dxa"/>
          </w:tcPr>
          <w:p w14:paraId="63390382" w14:textId="77777777" w:rsidR="00CF019B" w:rsidRDefault="00CF019B" w:rsidP="006A758C">
            <w:r>
              <w:t>12</w:t>
            </w:r>
          </w:p>
        </w:tc>
      </w:tr>
    </w:tbl>
    <w:p w14:paraId="00ED5CC1" w14:textId="77777777" w:rsidR="00CF019B" w:rsidRDefault="00CF019B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163"/>
        <w:gridCol w:w="2102"/>
        <w:gridCol w:w="2102"/>
      </w:tblGrid>
      <w:tr w:rsidR="00CF019B" w14:paraId="5CFC56F0" w14:textId="77777777" w:rsidTr="006A758C">
        <w:tc>
          <w:tcPr>
            <w:tcW w:w="2394" w:type="dxa"/>
          </w:tcPr>
          <w:p w14:paraId="2D0C049F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GGC</w:t>
            </w:r>
          </w:p>
        </w:tc>
        <w:tc>
          <w:tcPr>
            <w:tcW w:w="2394" w:type="dxa"/>
          </w:tcPr>
          <w:p w14:paraId="411A1D8E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21ECB51B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10EC86CE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CF019B" w14:paraId="21212CD0" w14:textId="77777777" w:rsidTr="006A758C">
        <w:tc>
          <w:tcPr>
            <w:tcW w:w="2394" w:type="dxa"/>
          </w:tcPr>
          <w:p w14:paraId="57A027AD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361F06AB" w14:textId="77777777" w:rsidR="00CF019B" w:rsidRDefault="00CF019B" w:rsidP="006A758C">
            <w:r>
              <w:t>RVK(1.55)</w:t>
            </w:r>
          </w:p>
        </w:tc>
        <w:tc>
          <w:tcPr>
            <w:tcW w:w="2394" w:type="dxa"/>
          </w:tcPr>
          <w:p w14:paraId="5F4F9A66" w14:textId="77777777" w:rsidR="00CF019B" w:rsidRDefault="00CF019B" w:rsidP="006A758C">
            <w:r>
              <w:t>DTR (2.94)</w:t>
            </w:r>
          </w:p>
        </w:tc>
        <w:tc>
          <w:tcPr>
            <w:tcW w:w="2394" w:type="dxa"/>
          </w:tcPr>
          <w:p w14:paraId="0BE31173" w14:textId="77777777" w:rsidR="00CF019B" w:rsidRDefault="00CF019B" w:rsidP="006A758C">
            <w:r>
              <w:t>HDR (3.4)</w:t>
            </w:r>
          </w:p>
        </w:tc>
      </w:tr>
      <w:tr w:rsidR="00CF019B" w14:paraId="0F389B82" w14:textId="77777777" w:rsidTr="006A758C">
        <w:tc>
          <w:tcPr>
            <w:tcW w:w="2394" w:type="dxa"/>
          </w:tcPr>
          <w:p w14:paraId="10C0FEB5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56F822BF" w14:textId="77777777" w:rsidR="00CF019B" w:rsidRDefault="00CF019B" w:rsidP="006A758C">
            <w:r>
              <w:t>THQ</w:t>
            </w:r>
          </w:p>
        </w:tc>
        <w:tc>
          <w:tcPr>
            <w:tcW w:w="2394" w:type="dxa"/>
          </w:tcPr>
          <w:p w14:paraId="0859CDAF" w14:textId="77777777" w:rsidR="00CF019B" w:rsidRDefault="00CF019B" w:rsidP="006A758C">
            <w:r>
              <w:t>THQ</w:t>
            </w:r>
          </w:p>
        </w:tc>
        <w:tc>
          <w:tcPr>
            <w:tcW w:w="2394" w:type="dxa"/>
          </w:tcPr>
          <w:p w14:paraId="7834734F" w14:textId="77777777" w:rsidR="00CF019B" w:rsidRDefault="00CF019B" w:rsidP="006A758C">
            <w:r>
              <w:t>THQ</w:t>
            </w:r>
          </w:p>
        </w:tc>
      </w:tr>
      <w:tr w:rsidR="00CF019B" w14:paraId="7C964238" w14:textId="77777777" w:rsidTr="006A758C">
        <w:tc>
          <w:tcPr>
            <w:tcW w:w="2394" w:type="dxa"/>
          </w:tcPr>
          <w:p w14:paraId="09B27CCF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1F6AB59E" w14:textId="77777777" w:rsidR="00CF019B" w:rsidRDefault="00CF019B" w:rsidP="006A758C"/>
        </w:tc>
        <w:tc>
          <w:tcPr>
            <w:tcW w:w="2394" w:type="dxa"/>
          </w:tcPr>
          <w:p w14:paraId="5BC62C83" w14:textId="77777777" w:rsidR="00CF019B" w:rsidRDefault="00CF019B" w:rsidP="006A758C">
            <w:r>
              <w:t>26</w:t>
            </w:r>
          </w:p>
        </w:tc>
        <w:tc>
          <w:tcPr>
            <w:tcW w:w="2394" w:type="dxa"/>
          </w:tcPr>
          <w:p w14:paraId="5CA68DAE" w14:textId="77777777" w:rsidR="00CF019B" w:rsidRDefault="00CF019B" w:rsidP="006A758C">
            <w:r>
              <w:t>51</w:t>
            </w:r>
          </w:p>
        </w:tc>
      </w:tr>
    </w:tbl>
    <w:p w14:paraId="2B7761C5" w14:textId="77777777" w:rsidR="00CF019B" w:rsidRDefault="00CF019B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CF019B" w14:paraId="49E43854" w14:textId="77777777" w:rsidTr="006A758C">
        <w:tc>
          <w:tcPr>
            <w:tcW w:w="2394" w:type="dxa"/>
          </w:tcPr>
          <w:p w14:paraId="1DEE8D1F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GCA</w:t>
            </w:r>
          </w:p>
        </w:tc>
        <w:tc>
          <w:tcPr>
            <w:tcW w:w="2394" w:type="dxa"/>
          </w:tcPr>
          <w:p w14:paraId="63A8ADD5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5921C0D5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7EEFA043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CF019B" w14:paraId="1A7059D8" w14:textId="77777777" w:rsidTr="006A758C">
        <w:tc>
          <w:tcPr>
            <w:tcW w:w="2394" w:type="dxa"/>
          </w:tcPr>
          <w:p w14:paraId="5351D072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04B68EC4" w14:textId="77777777" w:rsidR="00CF019B" w:rsidRDefault="00CF019B" w:rsidP="006A758C">
            <w:r>
              <w:t>RHE (2.9)</w:t>
            </w:r>
          </w:p>
        </w:tc>
        <w:tc>
          <w:tcPr>
            <w:tcW w:w="2394" w:type="dxa"/>
          </w:tcPr>
          <w:p w14:paraId="6A8FB783" w14:textId="77777777" w:rsidR="00CF019B" w:rsidRDefault="00CF019B" w:rsidP="006A758C">
            <w:r>
              <w:t>DHR (2.07)</w:t>
            </w:r>
          </w:p>
        </w:tc>
        <w:tc>
          <w:tcPr>
            <w:tcW w:w="2394" w:type="dxa"/>
          </w:tcPr>
          <w:p w14:paraId="26801347" w14:textId="77777777" w:rsidR="00CF019B" w:rsidRDefault="00CF019B" w:rsidP="006A758C">
            <w:r>
              <w:t>HHR (2.5)</w:t>
            </w:r>
          </w:p>
        </w:tc>
      </w:tr>
      <w:tr w:rsidR="00CF019B" w14:paraId="2FE67474" w14:textId="77777777" w:rsidTr="006A758C">
        <w:tc>
          <w:tcPr>
            <w:tcW w:w="2394" w:type="dxa"/>
          </w:tcPr>
          <w:p w14:paraId="63337F25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49A199D0" w14:textId="77777777" w:rsidR="00CF019B" w:rsidRDefault="00CF019B" w:rsidP="006A758C">
            <w:r>
              <w:t>ATK</w:t>
            </w:r>
          </w:p>
        </w:tc>
        <w:tc>
          <w:tcPr>
            <w:tcW w:w="2394" w:type="dxa"/>
          </w:tcPr>
          <w:p w14:paraId="5796A591" w14:textId="77777777" w:rsidR="00CF019B" w:rsidRDefault="00CF019B" w:rsidP="006A758C">
            <w:r>
              <w:t>ATK</w:t>
            </w:r>
          </w:p>
        </w:tc>
        <w:tc>
          <w:tcPr>
            <w:tcW w:w="2394" w:type="dxa"/>
          </w:tcPr>
          <w:p w14:paraId="495A7FD2" w14:textId="77777777" w:rsidR="00CF019B" w:rsidRDefault="00CF019B" w:rsidP="006A758C">
            <w:r>
              <w:t>ATK</w:t>
            </w:r>
          </w:p>
        </w:tc>
      </w:tr>
      <w:tr w:rsidR="00CF019B" w14:paraId="65904665" w14:textId="77777777" w:rsidTr="006A758C">
        <w:tc>
          <w:tcPr>
            <w:tcW w:w="2394" w:type="dxa"/>
          </w:tcPr>
          <w:p w14:paraId="370E65D3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3E6527C5" w14:textId="77777777" w:rsidR="00CF019B" w:rsidRDefault="00CF019B" w:rsidP="006A758C">
            <w:r>
              <w:t>137</w:t>
            </w:r>
          </w:p>
        </w:tc>
        <w:tc>
          <w:tcPr>
            <w:tcW w:w="2394" w:type="dxa"/>
          </w:tcPr>
          <w:p w14:paraId="49B37B6B" w14:textId="77777777" w:rsidR="00CF019B" w:rsidRDefault="00CF019B" w:rsidP="006A758C">
            <w:r>
              <w:t>27</w:t>
            </w:r>
          </w:p>
        </w:tc>
        <w:tc>
          <w:tcPr>
            <w:tcW w:w="2394" w:type="dxa"/>
          </w:tcPr>
          <w:p w14:paraId="0592A352" w14:textId="77777777" w:rsidR="00CF019B" w:rsidRDefault="00CF019B" w:rsidP="006A758C">
            <w:r>
              <w:t>-</w:t>
            </w:r>
          </w:p>
        </w:tc>
      </w:tr>
    </w:tbl>
    <w:p w14:paraId="6AE98713" w14:textId="77777777" w:rsidR="00CF019B" w:rsidRDefault="00CF019B" w:rsidP="007E38A8"/>
    <w:p w14:paraId="1BEFE3CF" w14:textId="77777777" w:rsidR="00CF019B" w:rsidRDefault="00CF019B">
      <w:pPr>
        <w:spacing w:line="240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2"/>
        <w:gridCol w:w="2120"/>
        <w:gridCol w:w="2120"/>
        <w:gridCol w:w="2120"/>
      </w:tblGrid>
      <w:tr w:rsidR="00CF019B" w14:paraId="3057C1BF" w14:textId="77777777" w:rsidTr="00F23FEC">
        <w:tc>
          <w:tcPr>
            <w:tcW w:w="2162" w:type="dxa"/>
          </w:tcPr>
          <w:p w14:paraId="5D033212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lastRenderedPageBreak/>
              <w:t>GTG</w:t>
            </w:r>
          </w:p>
        </w:tc>
        <w:tc>
          <w:tcPr>
            <w:tcW w:w="2120" w:type="dxa"/>
          </w:tcPr>
          <w:p w14:paraId="5EA4CD61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120" w:type="dxa"/>
          </w:tcPr>
          <w:p w14:paraId="7367F134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120" w:type="dxa"/>
          </w:tcPr>
          <w:p w14:paraId="759D5877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CF019B" w14:paraId="5244BABB" w14:textId="77777777" w:rsidTr="00F23FEC">
        <w:tc>
          <w:tcPr>
            <w:tcW w:w="2162" w:type="dxa"/>
          </w:tcPr>
          <w:p w14:paraId="31B0813F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120" w:type="dxa"/>
          </w:tcPr>
          <w:p w14:paraId="5B5B24F4" w14:textId="77777777" w:rsidR="00CF019B" w:rsidRDefault="00CF019B" w:rsidP="006A758C">
            <w:r>
              <w:t>ASR</w:t>
            </w:r>
          </w:p>
        </w:tc>
        <w:tc>
          <w:tcPr>
            <w:tcW w:w="2120" w:type="dxa"/>
          </w:tcPr>
          <w:p w14:paraId="52A58107" w14:textId="77777777" w:rsidR="00CF019B" w:rsidRDefault="00CF019B" w:rsidP="006A758C">
            <w:r>
              <w:t>QNQ</w:t>
            </w:r>
          </w:p>
        </w:tc>
        <w:tc>
          <w:tcPr>
            <w:tcW w:w="2120" w:type="dxa"/>
          </w:tcPr>
          <w:p w14:paraId="3253C1F6" w14:textId="77777777" w:rsidR="00CF019B" w:rsidRDefault="00CF019B" w:rsidP="006A758C">
            <w:r>
              <w:t>TDR</w:t>
            </w:r>
          </w:p>
        </w:tc>
      </w:tr>
      <w:tr w:rsidR="00CF019B" w14:paraId="1C2079E2" w14:textId="77777777" w:rsidTr="00F23FEC">
        <w:tc>
          <w:tcPr>
            <w:tcW w:w="2162" w:type="dxa"/>
          </w:tcPr>
          <w:p w14:paraId="31BC72E6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120" w:type="dxa"/>
          </w:tcPr>
          <w:p w14:paraId="2590A8AA" w14:textId="77777777" w:rsidR="00CF019B" w:rsidRDefault="00CF019B" w:rsidP="006A758C">
            <w:r>
              <w:t>RAQ</w:t>
            </w:r>
          </w:p>
        </w:tc>
        <w:tc>
          <w:tcPr>
            <w:tcW w:w="2120" w:type="dxa"/>
          </w:tcPr>
          <w:p w14:paraId="39A343B2" w14:textId="77777777" w:rsidR="00CF019B" w:rsidRDefault="00CF019B" w:rsidP="006A758C">
            <w:r>
              <w:t>RAQ</w:t>
            </w:r>
          </w:p>
        </w:tc>
        <w:tc>
          <w:tcPr>
            <w:tcW w:w="2120" w:type="dxa"/>
          </w:tcPr>
          <w:p w14:paraId="4768D782" w14:textId="77777777" w:rsidR="00CF019B" w:rsidRDefault="00CF019B" w:rsidP="006A758C">
            <w:r>
              <w:t>RAQ</w:t>
            </w:r>
          </w:p>
        </w:tc>
      </w:tr>
      <w:tr w:rsidR="00CF019B" w14:paraId="42926D7D" w14:textId="77777777" w:rsidTr="00F23FEC">
        <w:tc>
          <w:tcPr>
            <w:tcW w:w="2162" w:type="dxa"/>
          </w:tcPr>
          <w:p w14:paraId="24F09CE8" w14:textId="77777777" w:rsidR="00CF019B" w:rsidRPr="00320B0F" w:rsidRDefault="00CF019B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120" w:type="dxa"/>
          </w:tcPr>
          <w:p w14:paraId="3DC046E6" w14:textId="77777777" w:rsidR="00CF019B" w:rsidRDefault="00CF019B" w:rsidP="006A758C">
            <w:r>
              <w:t>166</w:t>
            </w:r>
          </w:p>
        </w:tc>
        <w:tc>
          <w:tcPr>
            <w:tcW w:w="2120" w:type="dxa"/>
          </w:tcPr>
          <w:p w14:paraId="146CBE7F" w14:textId="77777777" w:rsidR="00CF019B" w:rsidRDefault="00CF019B" w:rsidP="006A758C">
            <w:r>
              <w:t>334</w:t>
            </w:r>
          </w:p>
        </w:tc>
        <w:tc>
          <w:tcPr>
            <w:tcW w:w="2120" w:type="dxa"/>
          </w:tcPr>
          <w:p w14:paraId="2AD4D8EB" w14:textId="77777777" w:rsidR="00CF019B" w:rsidRDefault="00CF019B" w:rsidP="006A758C">
            <w:r>
              <w:t>406</w:t>
            </w:r>
          </w:p>
        </w:tc>
      </w:tr>
    </w:tbl>
    <w:p w14:paraId="067F1E25" w14:textId="77777777" w:rsidR="00CF019B" w:rsidRDefault="00CF019B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28B1753E" w14:textId="77777777" w:rsidTr="006A758C">
        <w:tc>
          <w:tcPr>
            <w:tcW w:w="2394" w:type="dxa"/>
          </w:tcPr>
          <w:p w14:paraId="55B41ABA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GGA</w:t>
            </w:r>
          </w:p>
        </w:tc>
        <w:tc>
          <w:tcPr>
            <w:tcW w:w="2394" w:type="dxa"/>
          </w:tcPr>
          <w:p w14:paraId="79722EA1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2C73C742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70AFF0B0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04ABE2CC" w14:textId="77777777" w:rsidTr="006A758C">
        <w:tc>
          <w:tcPr>
            <w:tcW w:w="2394" w:type="dxa"/>
          </w:tcPr>
          <w:p w14:paraId="3AEB952E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7AC6CE63" w14:textId="77777777" w:rsidR="00F23FEC" w:rsidRDefault="00F23FEC" w:rsidP="006A758C">
            <w:r>
              <w:t>QHR</w:t>
            </w:r>
          </w:p>
        </w:tc>
        <w:tc>
          <w:tcPr>
            <w:tcW w:w="2394" w:type="dxa"/>
          </w:tcPr>
          <w:p w14:paraId="37E8B383" w14:textId="77777777" w:rsidR="00F23FEC" w:rsidRDefault="00F23FEC" w:rsidP="006A758C">
            <w:r>
              <w:t>RVR</w:t>
            </w:r>
          </w:p>
        </w:tc>
        <w:tc>
          <w:tcPr>
            <w:tcW w:w="2394" w:type="dxa"/>
          </w:tcPr>
          <w:p w14:paraId="753B72B1" w14:textId="77777777" w:rsidR="00F23FEC" w:rsidRDefault="00F23FEC" w:rsidP="006A758C">
            <w:r>
              <w:t>QHR</w:t>
            </w:r>
          </w:p>
        </w:tc>
      </w:tr>
      <w:tr w:rsidR="00F23FEC" w14:paraId="6CBC848D" w14:textId="77777777" w:rsidTr="006A758C">
        <w:tc>
          <w:tcPr>
            <w:tcW w:w="2394" w:type="dxa"/>
          </w:tcPr>
          <w:p w14:paraId="51284E33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124CED2C" w14:textId="77777777" w:rsidR="00F23FEC" w:rsidRDefault="00F23FEC" w:rsidP="006A758C">
            <w:r>
              <w:t>NNR</w:t>
            </w:r>
          </w:p>
        </w:tc>
        <w:tc>
          <w:tcPr>
            <w:tcW w:w="2394" w:type="dxa"/>
          </w:tcPr>
          <w:p w14:paraId="2C336104" w14:textId="77777777" w:rsidR="00F23FEC" w:rsidRDefault="00F23FEC" w:rsidP="006A758C">
            <w:r>
              <w:t>NNR</w:t>
            </w:r>
          </w:p>
        </w:tc>
        <w:tc>
          <w:tcPr>
            <w:tcW w:w="2394" w:type="dxa"/>
          </w:tcPr>
          <w:p w14:paraId="4A1D9A7D" w14:textId="77777777" w:rsidR="00F23FEC" w:rsidRDefault="00F23FEC" w:rsidP="006A758C">
            <w:r>
              <w:t>NNR</w:t>
            </w:r>
          </w:p>
        </w:tc>
      </w:tr>
      <w:tr w:rsidR="00F23FEC" w14:paraId="00EF6308" w14:textId="77777777" w:rsidTr="006A758C">
        <w:tc>
          <w:tcPr>
            <w:tcW w:w="2394" w:type="dxa"/>
          </w:tcPr>
          <w:p w14:paraId="1735F895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0C8E1A37" w14:textId="77777777" w:rsidR="00F23FEC" w:rsidRDefault="00F23FEC" w:rsidP="006A758C">
            <w:r>
              <w:t>88</w:t>
            </w:r>
          </w:p>
        </w:tc>
        <w:tc>
          <w:tcPr>
            <w:tcW w:w="2394" w:type="dxa"/>
          </w:tcPr>
          <w:p w14:paraId="4290584B" w14:textId="77777777" w:rsidR="00F23FEC" w:rsidRDefault="00F23FEC" w:rsidP="006A758C">
            <w:r>
              <w:t>210</w:t>
            </w:r>
          </w:p>
        </w:tc>
        <w:tc>
          <w:tcPr>
            <w:tcW w:w="2394" w:type="dxa"/>
          </w:tcPr>
          <w:p w14:paraId="36980472" w14:textId="77777777" w:rsidR="00F23FEC" w:rsidRDefault="00F23FEC" w:rsidP="006A758C">
            <w:r>
              <w:t>-</w:t>
            </w:r>
          </w:p>
        </w:tc>
      </w:tr>
    </w:tbl>
    <w:p w14:paraId="7AB6E6AB" w14:textId="77777777" w:rsidR="007E38A8" w:rsidRDefault="007E38A8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2B47885C" w14:textId="77777777" w:rsidTr="006A758C">
        <w:tc>
          <w:tcPr>
            <w:tcW w:w="2394" w:type="dxa"/>
          </w:tcPr>
          <w:p w14:paraId="55BC3A3D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GGT</w:t>
            </w:r>
          </w:p>
        </w:tc>
        <w:tc>
          <w:tcPr>
            <w:tcW w:w="2394" w:type="dxa"/>
          </w:tcPr>
          <w:p w14:paraId="31130ECD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432BA3BE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7C357E9F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47464B71" w14:textId="77777777" w:rsidTr="006A758C">
        <w:tc>
          <w:tcPr>
            <w:tcW w:w="2394" w:type="dxa"/>
          </w:tcPr>
          <w:p w14:paraId="7246E8CB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255D9681" w14:textId="77777777" w:rsidR="00F23FEC" w:rsidRDefault="00F23FEC" w:rsidP="006A758C">
            <w:r>
              <w:t>AST</w:t>
            </w:r>
          </w:p>
        </w:tc>
        <w:tc>
          <w:tcPr>
            <w:tcW w:w="2394" w:type="dxa"/>
          </w:tcPr>
          <w:p w14:paraId="126395ED" w14:textId="77777777" w:rsidR="00F23FEC" w:rsidRDefault="00F23FEC" w:rsidP="006A758C">
            <w:r>
              <w:t>NDR</w:t>
            </w:r>
          </w:p>
        </w:tc>
        <w:tc>
          <w:tcPr>
            <w:tcW w:w="2394" w:type="dxa"/>
          </w:tcPr>
          <w:p w14:paraId="117B6E61" w14:textId="77777777" w:rsidR="00F23FEC" w:rsidRDefault="00F23FEC" w:rsidP="006A758C">
            <w:r>
              <w:t>TDR</w:t>
            </w:r>
          </w:p>
        </w:tc>
      </w:tr>
      <w:tr w:rsidR="00F23FEC" w14:paraId="1811F571" w14:textId="77777777" w:rsidTr="006A758C">
        <w:tc>
          <w:tcPr>
            <w:tcW w:w="2394" w:type="dxa"/>
          </w:tcPr>
          <w:p w14:paraId="6EC8FD79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2FB0F97A" w14:textId="77777777" w:rsidR="00F23FEC" w:rsidRDefault="00F23FEC" w:rsidP="006A758C">
            <w:r>
              <w:t>NVQ</w:t>
            </w:r>
          </w:p>
        </w:tc>
        <w:tc>
          <w:tcPr>
            <w:tcW w:w="2394" w:type="dxa"/>
          </w:tcPr>
          <w:p w14:paraId="335F942A" w14:textId="77777777" w:rsidR="00F23FEC" w:rsidRDefault="00F23FEC" w:rsidP="006A758C">
            <w:r>
              <w:t>NVQ</w:t>
            </w:r>
          </w:p>
        </w:tc>
        <w:tc>
          <w:tcPr>
            <w:tcW w:w="2394" w:type="dxa"/>
          </w:tcPr>
          <w:p w14:paraId="74C3D6BD" w14:textId="77777777" w:rsidR="00F23FEC" w:rsidRDefault="00F23FEC" w:rsidP="006A758C">
            <w:r>
              <w:t>NVQ</w:t>
            </w:r>
          </w:p>
        </w:tc>
      </w:tr>
      <w:tr w:rsidR="00F23FEC" w14:paraId="021B0D38" w14:textId="77777777" w:rsidTr="006A758C">
        <w:tc>
          <w:tcPr>
            <w:tcW w:w="2394" w:type="dxa"/>
          </w:tcPr>
          <w:p w14:paraId="0401AF5F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4FB16F48" w14:textId="77777777" w:rsidR="00F23FEC" w:rsidRDefault="00F23FEC" w:rsidP="006A758C">
            <w:r>
              <w:t>158</w:t>
            </w:r>
          </w:p>
        </w:tc>
        <w:tc>
          <w:tcPr>
            <w:tcW w:w="2394" w:type="dxa"/>
          </w:tcPr>
          <w:p w14:paraId="6506F798" w14:textId="77777777" w:rsidR="00F23FEC" w:rsidRDefault="00F23FEC" w:rsidP="006A758C">
            <w:r>
              <w:t>321</w:t>
            </w:r>
          </w:p>
        </w:tc>
        <w:tc>
          <w:tcPr>
            <w:tcW w:w="2394" w:type="dxa"/>
          </w:tcPr>
          <w:p w14:paraId="57556546" w14:textId="77777777" w:rsidR="00F23FEC" w:rsidRDefault="00F23FEC" w:rsidP="006A758C">
            <w:r>
              <w:t>-</w:t>
            </w:r>
          </w:p>
        </w:tc>
      </w:tr>
    </w:tbl>
    <w:p w14:paraId="62D6C833" w14:textId="77777777" w:rsidR="00F23FEC" w:rsidRDefault="00F23FEC" w:rsidP="007E38A8"/>
    <w:p w14:paraId="64CB48D5" w14:textId="77777777" w:rsidR="00F23FEC" w:rsidRDefault="00F23FEC">
      <w:pPr>
        <w:spacing w:line="240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5A220145" w14:textId="77777777" w:rsidTr="006A758C">
        <w:tc>
          <w:tcPr>
            <w:tcW w:w="2394" w:type="dxa"/>
          </w:tcPr>
          <w:p w14:paraId="65B61155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lastRenderedPageBreak/>
              <w:t>GAA</w:t>
            </w:r>
          </w:p>
        </w:tc>
        <w:tc>
          <w:tcPr>
            <w:tcW w:w="2394" w:type="dxa"/>
          </w:tcPr>
          <w:p w14:paraId="14C3D0AF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37298525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4EE59F6D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740B662A" w14:textId="77777777" w:rsidTr="006A758C">
        <w:tc>
          <w:tcPr>
            <w:tcW w:w="2394" w:type="dxa"/>
          </w:tcPr>
          <w:p w14:paraId="6597AAC0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067E7D2B" w14:textId="77777777" w:rsidR="00F23FEC" w:rsidRDefault="00F23FEC" w:rsidP="006A758C">
            <w:r>
              <w:t>QHR</w:t>
            </w:r>
          </w:p>
        </w:tc>
        <w:tc>
          <w:tcPr>
            <w:tcW w:w="2394" w:type="dxa"/>
          </w:tcPr>
          <w:p w14:paraId="3D947FF0" w14:textId="77777777" w:rsidR="00F23FEC" w:rsidRDefault="00F23FEC" w:rsidP="006A758C">
            <w:r>
              <w:t>RHR</w:t>
            </w:r>
          </w:p>
        </w:tc>
        <w:tc>
          <w:tcPr>
            <w:tcW w:w="2394" w:type="dxa"/>
          </w:tcPr>
          <w:p w14:paraId="04FCDF33" w14:textId="77777777" w:rsidR="00F23FEC" w:rsidRDefault="00F23FEC" w:rsidP="006A758C">
            <w:r>
              <w:t>DDT</w:t>
            </w:r>
          </w:p>
        </w:tc>
      </w:tr>
      <w:tr w:rsidR="00F23FEC" w14:paraId="537C7C07" w14:textId="77777777" w:rsidTr="006A758C">
        <w:tc>
          <w:tcPr>
            <w:tcW w:w="2394" w:type="dxa"/>
          </w:tcPr>
          <w:p w14:paraId="745B53C3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6EA95F71" w14:textId="77777777" w:rsidR="00F23FEC" w:rsidRDefault="00F23FEC" w:rsidP="006A758C">
            <w:r>
              <w:t>DNT</w:t>
            </w:r>
          </w:p>
        </w:tc>
        <w:tc>
          <w:tcPr>
            <w:tcW w:w="2394" w:type="dxa"/>
          </w:tcPr>
          <w:p w14:paraId="72BF58C6" w14:textId="77777777" w:rsidR="00F23FEC" w:rsidRDefault="00F23FEC" w:rsidP="006A758C">
            <w:r>
              <w:t>DNT</w:t>
            </w:r>
          </w:p>
        </w:tc>
        <w:tc>
          <w:tcPr>
            <w:tcW w:w="2394" w:type="dxa"/>
          </w:tcPr>
          <w:p w14:paraId="31BDA555" w14:textId="77777777" w:rsidR="00F23FEC" w:rsidRDefault="00F23FEC" w:rsidP="006A758C">
            <w:r>
              <w:t>DNT</w:t>
            </w:r>
          </w:p>
        </w:tc>
      </w:tr>
      <w:tr w:rsidR="00F23FEC" w14:paraId="740FF4F1" w14:textId="77777777" w:rsidTr="006A758C">
        <w:tc>
          <w:tcPr>
            <w:tcW w:w="2394" w:type="dxa"/>
          </w:tcPr>
          <w:p w14:paraId="69AF03B0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7A2D6D65" w14:textId="77777777" w:rsidR="00F23FEC" w:rsidRDefault="00F23FEC" w:rsidP="006A758C">
            <w:r>
              <w:t>93</w:t>
            </w:r>
          </w:p>
        </w:tc>
        <w:tc>
          <w:tcPr>
            <w:tcW w:w="2394" w:type="dxa"/>
          </w:tcPr>
          <w:p w14:paraId="3BCAC290" w14:textId="77777777" w:rsidR="00F23FEC" w:rsidRDefault="00F23FEC" w:rsidP="006A758C">
            <w:r>
              <w:t>131</w:t>
            </w:r>
          </w:p>
        </w:tc>
        <w:tc>
          <w:tcPr>
            <w:tcW w:w="2394" w:type="dxa"/>
          </w:tcPr>
          <w:p w14:paraId="6C96E65A" w14:textId="77777777" w:rsidR="00F23FEC" w:rsidRDefault="00F23FEC" w:rsidP="006A758C">
            <w:r>
              <w:t>202</w:t>
            </w:r>
          </w:p>
        </w:tc>
      </w:tr>
    </w:tbl>
    <w:p w14:paraId="2334B145" w14:textId="77777777" w:rsidR="00F23FEC" w:rsidRDefault="00F23FEC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346D4881" w14:textId="77777777" w:rsidTr="006A758C">
        <w:tc>
          <w:tcPr>
            <w:tcW w:w="2394" w:type="dxa"/>
          </w:tcPr>
          <w:p w14:paraId="37817750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GTT</w:t>
            </w:r>
          </w:p>
        </w:tc>
        <w:tc>
          <w:tcPr>
            <w:tcW w:w="2394" w:type="dxa"/>
          </w:tcPr>
          <w:p w14:paraId="7CCB0A55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145849A8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1A0E5F5E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51990546" w14:textId="77777777" w:rsidTr="006A758C">
        <w:tc>
          <w:tcPr>
            <w:tcW w:w="2394" w:type="dxa"/>
          </w:tcPr>
          <w:p w14:paraId="5F834EE8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4B771683" w14:textId="77777777" w:rsidR="00F23FEC" w:rsidRDefault="00F23FEC" w:rsidP="006A758C">
            <w:r>
              <w:t>AAR</w:t>
            </w:r>
          </w:p>
        </w:tc>
        <w:tc>
          <w:tcPr>
            <w:tcW w:w="2394" w:type="dxa"/>
          </w:tcPr>
          <w:p w14:paraId="32A77F93" w14:textId="77777777" w:rsidR="00F23FEC" w:rsidRDefault="00F23FEC" w:rsidP="006A758C">
            <w:r>
              <w:t>DTT</w:t>
            </w:r>
          </w:p>
        </w:tc>
        <w:tc>
          <w:tcPr>
            <w:tcW w:w="2394" w:type="dxa"/>
          </w:tcPr>
          <w:p w14:paraId="5ED5F807" w14:textId="77777777" w:rsidR="00F23FEC" w:rsidRDefault="00F23FEC" w:rsidP="006A758C">
            <w:r>
              <w:t>RHR</w:t>
            </w:r>
          </w:p>
        </w:tc>
      </w:tr>
      <w:tr w:rsidR="00F23FEC" w14:paraId="7E71E303" w14:textId="77777777" w:rsidTr="006A758C">
        <w:tc>
          <w:tcPr>
            <w:tcW w:w="2394" w:type="dxa"/>
          </w:tcPr>
          <w:p w14:paraId="766C3B5F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312EAFC3" w14:textId="77777777" w:rsidR="00F23FEC" w:rsidRDefault="00F23FEC" w:rsidP="006A758C">
            <w:r>
              <w:t>AHT</w:t>
            </w:r>
          </w:p>
        </w:tc>
        <w:tc>
          <w:tcPr>
            <w:tcW w:w="2394" w:type="dxa"/>
          </w:tcPr>
          <w:p w14:paraId="6719963E" w14:textId="77777777" w:rsidR="00F23FEC" w:rsidRDefault="00F23FEC" w:rsidP="006A758C">
            <w:r>
              <w:t>AHT</w:t>
            </w:r>
          </w:p>
        </w:tc>
        <w:tc>
          <w:tcPr>
            <w:tcW w:w="2394" w:type="dxa"/>
          </w:tcPr>
          <w:p w14:paraId="5BA5B086" w14:textId="77777777" w:rsidR="00F23FEC" w:rsidRDefault="00F23FEC" w:rsidP="006A758C">
            <w:r>
              <w:t>AHT</w:t>
            </w:r>
          </w:p>
        </w:tc>
      </w:tr>
      <w:tr w:rsidR="00F23FEC" w14:paraId="7C6D5AD0" w14:textId="77777777" w:rsidTr="006A758C">
        <w:tc>
          <w:tcPr>
            <w:tcW w:w="2394" w:type="dxa"/>
          </w:tcPr>
          <w:p w14:paraId="721EDE3A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254045E4" w14:textId="77777777" w:rsidR="00F23FEC" w:rsidRDefault="00F23FEC" w:rsidP="006A758C">
            <w:r>
              <w:t>72</w:t>
            </w:r>
          </w:p>
        </w:tc>
        <w:tc>
          <w:tcPr>
            <w:tcW w:w="2394" w:type="dxa"/>
          </w:tcPr>
          <w:p w14:paraId="2DC6082E" w14:textId="77777777" w:rsidR="00F23FEC" w:rsidRDefault="00F23FEC" w:rsidP="006A758C">
            <w:r>
              <w:t>167</w:t>
            </w:r>
          </w:p>
        </w:tc>
        <w:tc>
          <w:tcPr>
            <w:tcW w:w="2394" w:type="dxa"/>
          </w:tcPr>
          <w:p w14:paraId="2134AA13" w14:textId="77777777" w:rsidR="00F23FEC" w:rsidRDefault="00F23FEC" w:rsidP="006A758C">
            <w:r>
              <w:t>-</w:t>
            </w:r>
          </w:p>
        </w:tc>
      </w:tr>
    </w:tbl>
    <w:p w14:paraId="0A41DB72" w14:textId="77777777" w:rsidR="00F23FEC" w:rsidRDefault="00F23FEC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760AF93A" w14:textId="77777777" w:rsidTr="006A758C">
        <w:tc>
          <w:tcPr>
            <w:tcW w:w="2394" w:type="dxa"/>
          </w:tcPr>
          <w:p w14:paraId="1B8C5DE3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GAT</w:t>
            </w:r>
          </w:p>
        </w:tc>
        <w:tc>
          <w:tcPr>
            <w:tcW w:w="2394" w:type="dxa"/>
          </w:tcPr>
          <w:p w14:paraId="72FA8D27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1105FA25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2D5A235A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1EB19565" w14:textId="77777777" w:rsidTr="006A758C">
        <w:tc>
          <w:tcPr>
            <w:tcW w:w="2394" w:type="dxa"/>
          </w:tcPr>
          <w:p w14:paraId="1E08157E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372D3A25" w14:textId="77777777" w:rsidR="00F23FEC" w:rsidRDefault="00F23FEC" w:rsidP="006A758C">
            <w:r>
              <w:t>RDA</w:t>
            </w:r>
          </w:p>
        </w:tc>
        <w:tc>
          <w:tcPr>
            <w:tcW w:w="2394" w:type="dxa"/>
          </w:tcPr>
          <w:p w14:paraId="5D1C8032" w14:textId="77777777" w:rsidR="00F23FEC" w:rsidRDefault="00F23FEC" w:rsidP="006A758C">
            <w:r>
              <w:t>QSR</w:t>
            </w:r>
          </w:p>
        </w:tc>
        <w:tc>
          <w:tcPr>
            <w:tcW w:w="2394" w:type="dxa"/>
          </w:tcPr>
          <w:p w14:paraId="296EE771" w14:textId="77777777" w:rsidR="00F23FEC" w:rsidRDefault="00F23FEC" w:rsidP="006A758C">
            <w:r>
              <w:t>RHQ</w:t>
            </w:r>
          </w:p>
        </w:tc>
      </w:tr>
      <w:tr w:rsidR="00F23FEC" w14:paraId="5661701B" w14:textId="77777777" w:rsidTr="006A758C">
        <w:tc>
          <w:tcPr>
            <w:tcW w:w="2394" w:type="dxa"/>
          </w:tcPr>
          <w:p w14:paraId="1DBD1823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7A53C563" w14:textId="77777777" w:rsidR="00F23FEC" w:rsidRDefault="00F23FEC" w:rsidP="006A758C">
            <w:r>
              <w:t>HAT</w:t>
            </w:r>
          </w:p>
        </w:tc>
        <w:tc>
          <w:tcPr>
            <w:tcW w:w="2394" w:type="dxa"/>
          </w:tcPr>
          <w:p w14:paraId="7AC85C86" w14:textId="77777777" w:rsidR="00F23FEC" w:rsidRDefault="00F23FEC" w:rsidP="006A758C">
            <w:r>
              <w:t>HAT</w:t>
            </w:r>
          </w:p>
        </w:tc>
        <w:tc>
          <w:tcPr>
            <w:tcW w:w="2394" w:type="dxa"/>
          </w:tcPr>
          <w:p w14:paraId="739280BB" w14:textId="77777777" w:rsidR="00F23FEC" w:rsidRDefault="00F23FEC" w:rsidP="006A758C">
            <w:r>
              <w:t>HAT</w:t>
            </w:r>
          </w:p>
        </w:tc>
      </w:tr>
      <w:tr w:rsidR="00F23FEC" w14:paraId="6420D848" w14:textId="77777777" w:rsidTr="006A758C">
        <w:tc>
          <w:tcPr>
            <w:tcW w:w="2394" w:type="dxa"/>
          </w:tcPr>
          <w:p w14:paraId="7316A47B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46B0F95F" w14:textId="77777777" w:rsidR="00F23FEC" w:rsidRDefault="00F23FEC" w:rsidP="006A758C">
            <w:r>
              <w:t>356</w:t>
            </w:r>
          </w:p>
        </w:tc>
        <w:tc>
          <w:tcPr>
            <w:tcW w:w="2394" w:type="dxa"/>
          </w:tcPr>
          <w:p w14:paraId="0E5B8090" w14:textId="77777777" w:rsidR="00F23FEC" w:rsidRDefault="00F23FEC" w:rsidP="006A758C">
            <w:r>
              <w:t>-</w:t>
            </w:r>
          </w:p>
        </w:tc>
        <w:tc>
          <w:tcPr>
            <w:tcW w:w="2394" w:type="dxa"/>
          </w:tcPr>
          <w:p w14:paraId="675FDFFD" w14:textId="77777777" w:rsidR="00F23FEC" w:rsidRDefault="00F23FEC" w:rsidP="006A758C">
            <w:r>
              <w:t>365</w:t>
            </w:r>
          </w:p>
        </w:tc>
      </w:tr>
    </w:tbl>
    <w:p w14:paraId="5B162729" w14:textId="77777777" w:rsidR="00F23FEC" w:rsidRDefault="00F23FEC" w:rsidP="007E38A8"/>
    <w:p w14:paraId="7BE92409" w14:textId="77777777" w:rsidR="00F23FEC" w:rsidRDefault="00F23FEC">
      <w:pPr>
        <w:spacing w:line="240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70E26B91" w14:textId="77777777" w:rsidTr="006A758C">
        <w:tc>
          <w:tcPr>
            <w:tcW w:w="2394" w:type="dxa"/>
          </w:tcPr>
          <w:p w14:paraId="3A186CCC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lastRenderedPageBreak/>
              <w:t>GTA</w:t>
            </w:r>
          </w:p>
        </w:tc>
        <w:tc>
          <w:tcPr>
            <w:tcW w:w="2394" w:type="dxa"/>
          </w:tcPr>
          <w:p w14:paraId="5612ADF1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25A7DC9B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33C6E8EC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3E4A8C47" w14:textId="77777777" w:rsidTr="006A758C">
        <w:tc>
          <w:tcPr>
            <w:tcW w:w="2394" w:type="dxa"/>
          </w:tcPr>
          <w:p w14:paraId="39457E9B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3A16CD8F" w14:textId="77777777" w:rsidR="00F23FEC" w:rsidRDefault="00F23FEC" w:rsidP="006A758C">
            <w:r>
              <w:t>RDA</w:t>
            </w:r>
          </w:p>
        </w:tc>
        <w:tc>
          <w:tcPr>
            <w:tcW w:w="2394" w:type="dxa"/>
          </w:tcPr>
          <w:p w14:paraId="17D8CB35" w14:textId="77777777" w:rsidR="00F23FEC" w:rsidRDefault="00F23FEC" w:rsidP="006A758C">
            <w:r>
              <w:t>QSR</w:t>
            </w:r>
          </w:p>
        </w:tc>
        <w:tc>
          <w:tcPr>
            <w:tcW w:w="2394" w:type="dxa"/>
          </w:tcPr>
          <w:p w14:paraId="72F86513" w14:textId="77777777" w:rsidR="00F23FEC" w:rsidRDefault="00F23FEC" w:rsidP="006A758C">
            <w:r>
              <w:t>HHR</w:t>
            </w:r>
          </w:p>
        </w:tc>
      </w:tr>
      <w:tr w:rsidR="00F23FEC" w14:paraId="32B9384A" w14:textId="77777777" w:rsidTr="006A758C">
        <w:tc>
          <w:tcPr>
            <w:tcW w:w="2394" w:type="dxa"/>
          </w:tcPr>
          <w:p w14:paraId="4CF45BBB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556FE9E7" w14:textId="77777777" w:rsidR="00F23FEC" w:rsidRDefault="00F23FEC" w:rsidP="006A758C">
            <w:r>
              <w:t>QTK</w:t>
            </w:r>
          </w:p>
        </w:tc>
        <w:tc>
          <w:tcPr>
            <w:tcW w:w="2394" w:type="dxa"/>
          </w:tcPr>
          <w:p w14:paraId="416D1C02" w14:textId="77777777" w:rsidR="00F23FEC" w:rsidRDefault="00F23FEC" w:rsidP="006A758C">
            <w:r>
              <w:t>QTK</w:t>
            </w:r>
          </w:p>
        </w:tc>
        <w:tc>
          <w:tcPr>
            <w:tcW w:w="2394" w:type="dxa"/>
          </w:tcPr>
          <w:p w14:paraId="11D85172" w14:textId="77777777" w:rsidR="00F23FEC" w:rsidRDefault="00F23FEC" w:rsidP="006A758C">
            <w:r>
              <w:t>QTK</w:t>
            </w:r>
          </w:p>
        </w:tc>
      </w:tr>
      <w:tr w:rsidR="00F23FEC" w14:paraId="6826A616" w14:textId="77777777" w:rsidTr="006A758C">
        <w:tc>
          <w:tcPr>
            <w:tcW w:w="2394" w:type="dxa"/>
          </w:tcPr>
          <w:p w14:paraId="06B1395E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57F26D64" w14:textId="77777777" w:rsidR="00F23FEC" w:rsidRDefault="00F23FEC" w:rsidP="006A758C">
            <w:r>
              <w:t>12</w:t>
            </w:r>
          </w:p>
        </w:tc>
        <w:tc>
          <w:tcPr>
            <w:tcW w:w="2394" w:type="dxa"/>
          </w:tcPr>
          <w:p w14:paraId="0A5B6F8C" w14:textId="77777777" w:rsidR="00F23FEC" w:rsidRDefault="00F23FEC" w:rsidP="006A758C">
            <w:r>
              <w:t>229</w:t>
            </w:r>
          </w:p>
        </w:tc>
        <w:tc>
          <w:tcPr>
            <w:tcW w:w="2394" w:type="dxa"/>
          </w:tcPr>
          <w:p w14:paraId="70D2F5A5" w14:textId="77777777" w:rsidR="00F23FEC" w:rsidRDefault="00F23FEC" w:rsidP="006A758C">
            <w:r>
              <w:t>-</w:t>
            </w:r>
          </w:p>
        </w:tc>
      </w:tr>
    </w:tbl>
    <w:p w14:paraId="2DBE909B" w14:textId="77777777" w:rsidR="00F23FEC" w:rsidRDefault="00F23FEC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005A71B8" w14:textId="77777777" w:rsidTr="006A758C">
        <w:tc>
          <w:tcPr>
            <w:tcW w:w="2394" w:type="dxa"/>
          </w:tcPr>
          <w:p w14:paraId="02BE5265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GAC</w:t>
            </w:r>
          </w:p>
        </w:tc>
        <w:tc>
          <w:tcPr>
            <w:tcW w:w="2394" w:type="dxa"/>
          </w:tcPr>
          <w:p w14:paraId="5A6B9620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6C6B349F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67CEB74A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1DAFDEE0" w14:textId="77777777" w:rsidTr="006A758C">
        <w:tc>
          <w:tcPr>
            <w:tcW w:w="2394" w:type="dxa"/>
          </w:tcPr>
          <w:p w14:paraId="28C95F89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5062CD62" w14:textId="77777777" w:rsidR="00F23FEC" w:rsidRDefault="00F23FEC" w:rsidP="006A758C">
            <w:r>
              <w:t>NHR</w:t>
            </w:r>
          </w:p>
        </w:tc>
        <w:tc>
          <w:tcPr>
            <w:tcW w:w="2394" w:type="dxa"/>
          </w:tcPr>
          <w:p w14:paraId="796DFCD1" w14:textId="77777777" w:rsidR="00F23FEC" w:rsidRDefault="00F23FEC" w:rsidP="006A758C">
            <w:r>
              <w:t>TSN</w:t>
            </w:r>
          </w:p>
        </w:tc>
        <w:tc>
          <w:tcPr>
            <w:tcW w:w="2394" w:type="dxa"/>
          </w:tcPr>
          <w:p w14:paraId="0B88E46D" w14:textId="77777777" w:rsidR="00F23FEC" w:rsidRDefault="00F23FEC" w:rsidP="006A758C">
            <w:r>
              <w:t>TSR</w:t>
            </w:r>
          </w:p>
        </w:tc>
      </w:tr>
      <w:tr w:rsidR="00F23FEC" w14:paraId="4D4C433D" w14:textId="77777777" w:rsidTr="006A758C">
        <w:tc>
          <w:tcPr>
            <w:tcW w:w="2394" w:type="dxa"/>
          </w:tcPr>
          <w:p w14:paraId="7F05F078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21E7152B" w14:textId="77777777" w:rsidR="00F23FEC" w:rsidRDefault="00F23FEC" w:rsidP="006A758C">
            <w:r>
              <w:t>RSQ</w:t>
            </w:r>
          </w:p>
        </w:tc>
        <w:tc>
          <w:tcPr>
            <w:tcW w:w="2394" w:type="dxa"/>
          </w:tcPr>
          <w:p w14:paraId="3923E9EA" w14:textId="77777777" w:rsidR="00F23FEC" w:rsidRDefault="00F23FEC" w:rsidP="006A758C">
            <w:r>
              <w:t>RSQ</w:t>
            </w:r>
          </w:p>
        </w:tc>
        <w:tc>
          <w:tcPr>
            <w:tcW w:w="2394" w:type="dxa"/>
          </w:tcPr>
          <w:p w14:paraId="31D180F0" w14:textId="77777777" w:rsidR="00F23FEC" w:rsidRDefault="00F23FEC" w:rsidP="006A758C">
            <w:r>
              <w:t>RSQ</w:t>
            </w:r>
          </w:p>
        </w:tc>
      </w:tr>
      <w:tr w:rsidR="00F23FEC" w14:paraId="4C387DFF" w14:textId="77777777" w:rsidTr="006A758C">
        <w:tc>
          <w:tcPr>
            <w:tcW w:w="2394" w:type="dxa"/>
          </w:tcPr>
          <w:p w14:paraId="01BC6304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332F3A7D" w14:textId="77777777" w:rsidR="00F23FEC" w:rsidRDefault="00F23FEC" w:rsidP="006A758C">
            <w:r>
              <w:t>230</w:t>
            </w:r>
          </w:p>
        </w:tc>
        <w:tc>
          <w:tcPr>
            <w:tcW w:w="2394" w:type="dxa"/>
          </w:tcPr>
          <w:p w14:paraId="35E3A36E" w14:textId="77777777" w:rsidR="00F23FEC" w:rsidRDefault="00F23FEC" w:rsidP="006A758C">
            <w:r>
              <w:t>447</w:t>
            </w:r>
          </w:p>
        </w:tc>
        <w:tc>
          <w:tcPr>
            <w:tcW w:w="2394" w:type="dxa"/>
          </w:tcPr>
          <w:p w14:paraId="79019184" w14:textId="77777777" w:rsidR="00F23FEC" w:rsidRDefault="00F23FEC" w:rsidP="006A758C">
            <w:r>
              <w:t>-</w:t>
            </w:r>
          </w:p>
        </w:tc>
      </w:tr>
    </w:tbl>
    <w:p w14:paraId="2E468205" w14:textId="77777777" w:rsidR="00F23FEC" w:rsidRDefault="00F23FEC" w:rsidP="007E38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F23FEC" w14:paraId="3E45CE49" w14:textId="77777777" w:rsidTr="006A758C">
        <w:tc>
          <w:tcPr>
            <w:tcW w:w="2394" w:type="dxa"/>
          </w:tcPr>
          <w:p w14:paraId="61F6C03F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GTC</w:t>
            </w:r>
          </w:p>
        </w:tc>
        <w:tc>
          <w:tcPr>
            <w:tcW w:w="2394" w:type="dxa"/>
          </w:tcPr>
          <w:p w14:paraId="523A2733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1BFEA21A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129D795E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F23FEC" w14:paraId="08278E94" w14:textId="77777777" w:rsidTr="006A758C">
        <w:tc>
          <w:tcPr>
            <w:tcW w:w="2394" w:type="dxa"/>
          </w:tcPr>
          <w:p w14:paraId="170796C5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192FCBA6" w14:textId="77777777" w:rsidR="00F23FEC" w:rsidRDefault="00F23FEC" w:rsidP="006A758C">
            <w:r>
              <w:t>THV</w:t>
            </w:r>
          </w:p>
        </w:tc>
        <w:tc>
          <w:tcPr>
            <w:tcW w:w="2394" w:type="dxa"/>
          </w:tcPr>
          <w:p w14:paraId="59A46F1A" w14:textId="77777777" w:rsidR="00F23FEC" w:rsidRDefault="00F23FEC" w:rsidP="006A758C">
            <w:r>
              <w:t>QVT</w:t>
            </w:r>
          </w:p>
        </w:tc>
        <w:tc>
          <w:tcPr>
            <w:tcW w:w="2394" w:type="dxa"/>
          </w:tcPr>
          <w:p w14:paraId="14472372" w14:textId="77777777" w:rsidR="00F23FEC" w:rsidRDefault="00F23FEC" w:rsidP="006A758C">
            <w:r>
              <w:t>DHR</w:t>
            </w:r>
          </w:p>
        </w:tc>
      </w:tr>
      <w:tr w:rsidR="00F23FEC" w14:paraId="19626EA3" w14:textId="77777777" w:rsidTr="006A758C">
        <w:tc>
          <w:tcPr>
            <w:tcW w:w="2394" w:type="dxa"/>
          </w:tcPr>
          <w:p w14:paraId="70958626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33485D76" w14:textId="77777777" w:rsidR="00F23FEC" w:rsidRDefault="00F23FEC" w:rsidP="006A758C">
            <w:r>
              <w:t>HSR</w:t>
            </w:r>
          </w:p>
        </w:tc>
        <w:tc>
          <w:tcPr>
            <w:tcW w:w="2394" w:type="dxa"/>
          </w:tcPr>
          <w:p w14:paraId="7A3642DE" w14:textId="77777777" w:rsidR="00F23FEC" w:rsidRDefault="00F23FEC" w:rsidP="006A758C">
            <w:r>
              <w:t>HSR</w:t>
            </w:r>
          </w:p>
        </w:tc>
        <w:tc>
          <w:tcPr>
            <w:tcW w:w="2394" w:type="dxa"/>
          </w:tcPr>
          <w:p w14:paraId="0EB03809" w14:textId="77777777" w:rsidR="00F23FEC" w:rsidRDefault="00F23FEC" w:rsidP="006A758C">
            <w:r>
              <w:t>HSR</w:t>
            </w:r>
          </w:p>
        </w:tc>
      </w:tr>
      <w:tr w:rsidR="00F23FEC" w14:paraId="5B42675E" w14:textId="77777777" w:rsidTr="006A758C">
        <w:tc>
          <w:tcPr>
            <w:tcW w:w="2394" w:type="dxa"/>
          </w:tcPr>
          <w:p w14:paraId="703B33FC" w14:textId="77777777" w:rsidR="00F23FEC" w:rsidRPr="00320B0F" w:rsidRDefault="00F23FEC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2A464368" w14:textId="77777777" w:rsidR="00F23FEC" w:rsidRDefault="00F23FEC" w:rsidP="006A758C">
            <w:r>
              <w:t>20</w:t>
            </w:r>
          </w:p>
        </w:tc>
        <w:tc>
          <w:tcPr>
            <w:tcW w:w="2394" w:type="dxa"/>
          </w:tcPr>
          <w:p w14:paraId="6494C62B" w14:textId="77777777" w:rsidR="00F23FEC" w:rsidRDefault="00F23FEC" w:rsidP="006A758C">
            <w:r>
              <w:t>48</w:t>
            </w:r>
          </w:p>
        </w:tc>
        <w:tc>
          <w:tcPr>
            <w:tcW w:w="2394" w:type="dxa"/>
          </w:tcPr>
          <w:p w14:paraId="3A835436" w14:textId="77777777" w:rsidR="00F23FEC" w:rsidRDefault="00F23FEC" w:rsidP="006A758C">
            <w:r>
              <w:t>131</w:t>
            </w:r>
          </w:p>
        </w:tc>
      </w:tr>
    </w:tbl>
    <w:p w14:paraId="1D84737E" w14:textId="77777777" w:rsidR="00F23FEC" w:rsidRDefault="00F23FEC" w:rsidP="007E38A8"/>
    <w:p w14:paraId="7D4F634A" w14:textId="77777777" w:rsidR="00F23FEC" w:rsidRDefault="00F23FEC">
      <w:pPr>
        <w:spacing w:line="240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8"/>
        <w:gridCol w:w="2118"/>
        <w:gridCol w:w="2118"/>
        <w:gridCol w:w="2118"/>
      </w:tblGrid>
      <w:tr w:rsidR="009F04CA" w14:paraId="309FED76" w14:textId="77777777" w:rsidTr="006A758C">
        <w:tc>
          <w:tcPr>
            <w:tcW w:w="2394" w:type="dxa"/>
          </w:tcPr>
          <w:p w14:paraId="69A108C3" w14:textId="77777777" w:rsidR="009F04CA" w:rsidRPr="00320B0F" w:rsidRDefault="009F04CA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lastRenderedPageBreak/>
              <w:t>GAG</w:t>
            </w:r>
          </w:p>
        </w:tc>
        <w:tc>
          <w:tcPr>
            <w:tcW w:w="2394" w:type="dxa"/>
          </w:tcPr>
          <w:p w14:paraId="61DA1CD8" w14:textId="77777777" w:rsidR="009F04CA" w:rsidRPr="00320B0F" w:rsidRDefault="009F04CA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Finger1</w:t>
            </w:r>
          </w:p>
        </w:tc>
        <w:tc>
          <w:tcPr>
            <w:tcW w:w="2394" w:type="dxa"/>
          </w:tcPr>
          <w:p w14:paraId="07917BEA" w14:textId="77777777" w:rsidR="009F04CA" w:rsidRPr="00320B0F" w:rsidRDefault="009F04CA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Finger2</w:t>
            </w:r>
          </w:p>
        </w:tc>
        <w:tc>
          <w:tcPr>
            <w:tcW w:w="2394" w:type="dxa"/>
          </w:tcPr>
          <w:p w14:paraId="734B73A1" w14:textId="77777777" w:rsidR="009F04CA" w:rsidRPr="00320B0F" w:rsidRDefault="009F04CA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Finger3</w:t>
            </w:r>
          </w:p>
        </w:tc>
      </w:tr>
      <w:tr w:rsidR="009F04CA" w14:paraId="050E080A" w14:textId="77777777" w:rsidTr="006A758C">
        <w:tc>
          <w:tcPr>
            <w:tcW w:w="2394" w:type="dxa"/>
          </w:tcPr>
          <w:p w14:paraId="02659905" w14:textId="77777777" w:rsidR="009F04CA" w:rsidRPr="00320B0F" w:rsidRDefault="009F04CA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</w:t>
            </w:r>
          </w:p>
        </w:tc>
        <w:tc>
          <w:tcPr>
            <w:tcW w:w="2394" w:type="dxa"/>
          </w:tcPr>
          <w:p w14:paraId="0EABFD6E" w14:textId="77777777" w:rsidR="009F04CA" w:rsidRDefault="009F04CA" w:rsidP="006A758C">
            <w:r>
              <w:t>AAK</w:t>
            </w:r>
          </w:p>
        </w:tc>
        <w:tc>
          <w:tcPr>
            <w:tcW w:w="2394" w:type="dxa"/>
          </w:tcPr>
          <w:p w14:paraId="772629AB" w14:textId="77777777" w:rsidR="009F04CA" w:rsidRDefault="009F04CA" w:rsidP="006A758C">
            <w:r>
              <w:t>NVK</w:t>
            </w:r>
          </w:p>
        </w:tc>
        <w:tc>
          <w:tcPr>
            <w:tcW w:w="2394" w:type="dxa"/>
          </w:tcPr>
          <w:p w14:paraId="0E198B9F" w14:textId="77777777" w:rsidR="009F04CA" w:rsidRDefault="009F04CA" w:rsidP="006A758C">
            <w:r>
              <w:t>ADK</w:t>
            </w:r>
          </w:p>
        </w:tc>
      </w:tr>
      <w:tr w:rsidR="009F04CA" w14:paraId="5BF8CD3B" w14:textId="77777777" w:rsidTr="006A758C">
        <w:tc>
          <w:tcPr>
            <w:tcW w:w="2394" w:type="dxa"/>
          </w:tcPr>
          <w:p w14:paraId="065720BB" w14:textId="77777777" w:rsidR="009F04CA" w:rsidRPr="00320B0F" w:rsidRDefault="009F04CA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2</w:t>
            </w:r>
          </w:p>
        </w:tc>
        <w:tc>
          <w:tcPr>
            <w:tcW w:w="2394" w:type="dxa"/>
          </w:tcPr>
          <w:p w14:paraId="578F6925" w14:textId="77777777" w:rsidR="009F04CA" w:rsidRDefault="009F04CA" w:rsidP="006A758C">
            <w:r>
              <w:t>HTN</w:t>
            </w:r>
          </w:p>
        </w:tc>
        <w:tc>
          <w:tcPr>
            <w:tcW w:w="2394" w:type="dxa"/>
          </w:tcPr>
          <w:p w14:paraId="33C187A9" w14:textId="77777777" w:rsidR="009F04CA" w:rsidRDefault="009F04CA" w:rsidP="006A758C">
            <w:r>
              <w:t>HTN</w:t>
            </w:r>
          </w:p>
        </w:tc>
        <w:tc>
          <w:tcPr>
            <w:tcW w:w="2394" w:type="dxa"/>
          </w:tcPr>
          <w:p w14:paraId="227E225B" w14:textId="77777777" w:rsidR="009F04CA" w:rsidRDefault="009F04CA" w:rsidP="006A758C">
            <w:r>
              <w:t>HTN</w:t>
            </w:r>
          </w:p>
        </w:tc>
      </w:tr>
      <w:tr w:rsidR="009F04CA" w14:paraId="3B581901" w14:textId="77777777" w:rsidTr="006A758C">
        <w:tc>
          <w:tcPr>
            <w:tcW w:w="2394" w:type="dxa"/>
          </w:tcPr>
          <w:p w14:paraId="72E637E8" w14:textId="77777777" w:rsidR="009F04CA" w:rsidRPr="00320B0F" w:rsidRDefault="009F04CA" w:rsidP="006A758C">
            <w:pPr>
              <w:rPr>
                <w:b/>
                <w:bCs/>
              </w:rPr>
            </w:pPr>
            <w:r w:rsidRPr="00320B0F">
              <w:rPr>
                <w:b/>
                <w:bCs/>
              </w:rPr>
              <w:t>Approach 1 rank for Approach 2 prediction</w:t>
            </w:r>
          </w:p>
        </w:tc>
        <w:tc>
          <w:tcPr>
            <w:tcW w:w="2394" w:type="dxa"/>
          </w:tcPr>
          <w:p w14:paraId="04FBB991" w14:textId="77777777" w:rsidR="009F04CA" w:rsidRDefault="009F04CA" w:rsidP="006A758C">
            <w:r>
              <w:t>13</w:t>
            </w:r>
          </w:p>
        </w:tc>
        <w:tc>
          <w:tcPr>
            <w:tcW w:w="2394" w:type="dxa"/>
          </w:tcPr>
          <w:p w14:paraId="480AB3EF" w14:textId="77777777" w:rsidR="009F04CA" w:rsidRDefault="009F04CA" w:rsidP="006A758C">
            <w:r>
              <w:t>45</w:t>
            </w:r>
          </w:p>
        </w:tc>
        <w:tc>
          <w:tcPr>
            <w:tcW w:w="2394" w:type="dxa"/>
          </w:tcPr>
          <w:p w14:paraId="5DA5C3DF" w14:textId="77777777" w:rsidR="009F04CA" w:rsidRDefault="009F04CA" w:rsidP="006A758C">
            <w:r>
              <w:t>10</w:t>
            </w:r>
          </w:p>
        </w:tc>
      </w:tr>
    </w:tbl>
    <w:p w14:paraId="62D7C9A7" w14:textId="77777777" w:rsidR="007E38A8" w:rsidRDefault="007E38A8" w:rsidP="00EA2668">
      <w:bookmarkStart w:id="0" w:name="_GoBack"/>
      <w:bookmarkEnd w:id="0"/>
    </w:p>
    <w:sectPr w:rsidR="007E38A8" w:rsidSect="00CE7341">
      <w:footerReference w:type="default" r:id="rId8"/>
      <w:pgSz w:w="11906" w:h="16838"/>
      <w:pgMar w:top="1440" w:right="1800" w:bottom="1440" w:left="180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0CF47" w14:textId="77777777" w:rsidR="003815C0" w:rsidRDefault="003815C0">
      <w:pPr>
        <w:spacing w:line="240" w:lineRule="auto"/>
      </w:pPr>
      <w:r>
        <w:separator/>
      </w:r>
    </w:p>
  </w:endnote>
  <w:endnote w:type="continuationSeparator" w:id="0">
    <w:p w14:paraId="0917764F" w14:textId="77777777" w:rsidR="003815C0" w:rsidRDefault="003815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D8BBF" w14:textId="77777777" w:rsidR="00D85533" w:rsidRDefault="00D85533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EA2668">
      <w:rPr>
        <w:noProof/>
        <w:lang w:val="en-US"/>
      </w:rPr>
      <w:t>6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B357D" w14:textId="77777777" w:rsidR="003815C0" w:rsidRDefault="003815C0">
      <w:pPr>
        <w:spacing w:line="240" w:lineRule="auto"/>
      </w:pPr>
      <w:r>
        <w:separator/>
      </w:r>
    </w:p>
  </w:footnote>
  <w:footnote w:type="continuationSeparator" w:id="0">
    <w:p w14:paraId="7007E160" w14:textId="77777777" w:rsidR="003815C0" w:rsidRDefault="003815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3B5438"/>
    <w:multiLevelType w:val="hybridMultilevel"/>
    <w:tmpl w:val="287204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MC Genom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67A31"/>
    <w:rsid w:val="00006F2C"/>
    <w:rsid w:val="00010402"/>
    <w:rsid w:val="0002024C"/>
    <w:rsid w:val="00020BE2"/>
    <w:rsid w:val="00025398"/>
    <w:rsid w:val="00033EC1"/>
    <w:rsid w:val="0009763A"/>
    <w:rsid w:val="000A3846"/>
    <w:rsid w:val="000B3284"/>
    <w:rsid w:val="000F3763"/>
    <w:rsid w:val="000F48D7"/>
    <w:rsid w:val="00100604"/>
    <w:rsid w:val="0010197B"/>
    <w:rsid w:val="001100A7"/>
    <w:rsid w:val="0011427E"/>
    <w:rsid w:val="00115FB8"/>
    <w:rsid w:val="00127158"/>
    <w:rsid w:val="00127219"/>
    <w:rsid w:val="001405FA"/>
    <w:rsid w:val="00143B5E"/>
    <w:rsid w:val="00143FF0"/>
    <w:rsid w:val="001535F3"/>
    <w:rsid w:val="00187ED9"/>
    <w:rsid w:val="00192704"/>
    <w:rsid w:val="00192D31"/>
    <w:rsid w:val="001A0EA9"/>
    <w:rsid w:val="001C6975"/>
    <w:rsid w:val="001D1D62"/>
    <w:rsid w:val="001F64EA"/>
    <w:rsid w:val="001F6503"/>
    <w:rsid w:val="00200EC8"/>
    <w:rsid w:val="002041BB"/>
    <w:rsid w:val="0020524D"/>
    <w:rsid w:val="00207B6D"/>
    <w:rsid w:val="002176D6"/>
    <w:rsid w:val="002206A8"/>
    <w:rsid w:val="002329D4"/>
    <w:rsid w:val="00261F1A"/>
    <w:rsid w:val="0027771B"/>
    <w:rsid w:val="002937E0"/>
    <w:rsid w:val="00296D85"/>
    <w:rsid w:val="002B5E52"/>
    <w:rsid w:val="002C4218"/>
    <w:rsid w:val="002C5580"/>
    <w:rsid w:val="002E1CA6"/>
    <w:rsid w:val="002F3C62"/>
    <w:rsid w:val="002F59EF"/>
    <w:rsid w:val="002F6AAE"/>
    <w:rsid w:val="002F6C79"/>
    <w:rsid w:val="002F7376"/>
    <w:rsid w:val="00300281"/>
    <w:rsid w:val="00320B0F"/>
    <w:rsid w:val="00321CE8"/>
    <w:rsid w:val="0033159F"/>
    <w:rsid w:val="003330A0"/>
    <w:rsid w:val="003509FE"/>
    <w:rsid w:val="00361221"/>
    <w:rsid w:val="00365647"/>
    <w:rsid w:val="003734EB"/>
    <w:rsid w:val="00374AC1"/>
    <w:rsid w:val="003815C0"/>
    <w:rsid w:val="003940FD"/>
    <w:rsid w:val="003B5DE8"/>
    <w:rsid w:val="003B668C"/>
    <w:rsid w:val="003C4460"/>
    <w:rsid w:val="003D4BCB"/>
    <w:rsid w:val="003E22A9"/>
    <w:rsid w:val="003E7ECB"/>
    <w:rsid w:val="003F35A9"/>
    <w:rsid w:val="00407659"/>
    <w:rsid w:val="0042090C"/>
    <w:rsid w:val="00425192"/>
    <w:rsid w:val="00443F54"/>
    <w:rsid w:val="004449F3"/>
    <w:rsid w:val="00463A65"/>
    <w:rsid w:val="00465460"/>
    <w:rsid w:val="00467A31"/>
    <w:rsid w:val="00472A1B"/>
    <w:rsid w:val="004803A3"/>
    <w:rsid w:val="00481F59"/>
    <w:rsid w:val="00486C0A"/>
    <w:rsid w:val="00497326"/>
    <w:rsid w:val="004B2BD6"/>
    <w:rsid w:val="004C1634"/>
    <w:rsid w:val="004C34E6"/>
    <w:rsid w:val="004D2908"/>
    <w:rsid w:val="004D433F"/>
    <w:rsid w:val="004D6F98"/>
    <w:rsid w:val="004E082E"/>
    <w:rsid w:val="004E5264"/>
    <w:rsid w:val="004E5B92"/>
    <w:rsid w:val="005112C6"/>
    <w:rsid w:val="005143F8"/>
    <w:rsid w:val="00516AF7"/>
    <w:rsid w:val="005330B9"/>
    <w:rsid w:val="00547A85"/>
    <w:rsid w:val="00547AEF"/>
    <w:rsid w:val="00551C58"/>
    <w:rsid w:val="005A155E"/>
    <w:rsid w:val="005A6A0E"/>
    <w:rsid w:val="005A7A4F"/>
    <w:rsid w:val="005B11AF"/>
    <w:rsid w:val="005C0556"/>
    <w:rsid w:val="005C2A8E"/>
    <w:rsid w:val="005C4070"/>
    <w:rsid w:val="005E1A46"/>
    <w:rsid w:val="005E67B1"/>
    <w:rsid w:val="005F21B8"/>
    <w:rsid w:val="006008DA"/>
    <w:rsid w:val="00605282"/>
    <w:rsid w:val="006136E6"/>
    <w:rsid w:val="00615EBE"/>
    <w:rsid w:val="00631368"/>
    <w:rsid w:val="00634E0F"/>
    <w:rsid w:val="006561EB"/>
    <w:rsid w:val="0068746B"/>
    <w:rsid w:val="006933E5"/>
    <w:rsid w:val="00695014"/>
    <w:rsid w:val="00697073"/>
    <w:rsid w:val="006A758C"/>
    <w:rsid w:val="006B3AB6"/>
    <w:rsid w:val="006B5AA4"/>
    <w:rsid w:val="006E151F"/>
    <w:rsid w:val="006E62DE"/>
    <w:rsid w:val="006E716A"/>
    <w:rsid w:val="006F7373"/>
    <w:rsid w:val="00700AE7"/>
    <w:rsid w:val="00707118"/>
    <w:rsid w:val="00722512"/>
    <w:rsid w:val="00730DD4"/>
    <w:rsid w:val="007471A3"/>
    <w:rsid w:val="00750700"/>
    <w:rsid w:val="0075181D"/>
    <w:rsid w:val="00761C4E"/>
    <w:rsid w:val="00762C53"/>
    <w:rsid w:val="00763DC6"/>
    <w:rsid w:val="007640AF"/>
    <w:rsid w:val="00767A44"/>
    <w:rsid w:val="00767CD1"/>
    <w:rsid w:val="00774C68"/>
    <w:rsid w:val="00777ED7"/>
    <w:rsid w:val="00784527"/>
    <w:rsid w:val="00785B57"/>
    <w:rsid w:val="0079189F"/>
    <w:rsid w:val="007A22DB"/>
    <w:rsid w:val="007C1368"/>
    <w:rsid w:val="007C19E4"/>
    <w:rsid w:val="007C3628"/>
    <w:rsid w:val="007D1F98"/>
    <w:rsid w:val="007E26E0"/>
    <w:rsid w:val="007E38A8"/>
    <w:rsid w:val="007E7348"/>
    <w:rsid w:val="007E778D"/>
    <w:rsid w:val="00802182"/>
    <w:rsid w:val="00804B04"/>
    <w:rsid w:val="00834869"/>
    <w:rsid w:val="00834B45"/>
    <w:rsid w:val="008573A2"/>
    <w:rsid w:val="00860C85"/>
    <w:rsid w:val="00866BCF"/>
    <w:rsid w:val="008A6875"/>
    <w:rsid w:val="008B44F1"/>
    <w:rsid w:val="008C4C4C"/>
    <w:rsid w:val="008D1849"/>
    <w:rsid w:val="008F1D9E"/>
    <w:rsid w:val="008F6841"/>
    <w:rsid w:val="00900081"/>
    <w:rsid w:val="00932D53"/>
    <w:rsid w:val="00934261"/>
    <w:rsid w:val="00946D27"/>
    <w:rsid w:val="00951D14"/>
    <w:rsid w:val="00952B8B"/>
    <w:rsid w:val="00954105"/>
    <w:rsid w:val="00956D96"/>
    <w:rsid w:val="009724FC"/>
    <w:rsid w:val="00973BB3"/>
    <w:rsid w:val="00976322"/>
    <w:rsid w:val="0098027D"/>
    <w:rsid w:val="0098696A"/>
    <w:rsid w:val="00986F0F"/>
    <w:rsid w:val="009945FC"/>
    <w:rsid w:val="009C1F00"/>
    <w:rsid w:val="009E4D44"/>
    <w:rsid w:val="009F04CA"/>
    <w:rsid w:val="009F1D74"/>
    <w:rsid w:val="009F20BF"/>
    <w:rsid w:val="009F27A6"/>
    <w:rsid w:val="009F5D50"/>
    <w:rsid w:val="00A132DE"/>
    <w:rsid w:val="00A27B68"/>
    <w:rsid w:val="00A328F1"/>
    <w:rsid w:val="00A36AAE"/>
    <w:rsid w:val="00A37D42"/>
    <w:rsid w:val="00A41C26"/>
    <w:rsid w:val="00A474E6"/>
    <w:rsid w:val="00A560E1"/>
    <w:rsid w:val="00A6794C"/>
    <w:rsid w:val="00A85244"/>
    <w:rsid w:val="00A85A36"/>
    <w:rsid w:val="00A91A18"/>
    <w:rsid w:val="00A95B46"/>
    <w:rsid w:val="00AA20E2"/>
    <w:rsid w:val="00AA36F7"/>
    <w:rsid w:val="00AB01A9"/>
    <w:rsid w:val="00AB4B1B"/>
    <w:rsid w:val="00AC0CE2"/>
    <w:rsid w:val="00AD50D3"/>
    <w:rsid w:val="00AD619D"/>
    <w:rsid w:val="00AD7AB7"/>
    <w:rsid w:val="00AF0CD5"/>
    <w:rsid w:val="00B02031"/>
    <w:rsid w:val="00B07E57"/>
    <w:rsid w:val="00B13BC2"/>
    <w:rsid w:val="00B22EFC"/>
    <w:rsid w:val="00B25426"/>
    <w:rsid w:val="00B32721"/>
    <w:rsid w:val="00B44585"/>
    <w:rsid w:val="00B4588A"/>
    <w:rsid w:val="00B56800"/>
    <w:rsid w:val="00B67732"/>
    <w:rsid w:val="00B90543"/>
    <w:rsid w:val="00B94BB1"/>
    <w:rsid w:val="00BA4798"/>
    <w:rsid w:val="00BB0BF0"/>
    <w:rsid w:val="00C0002A"/>
    <w:rsid w:val="00C04EAE"/>
    <w:rsid w:val="00C16DF1"/>
    <w:rsid w:val="00C24EC3"/>
    <w:rsid w:val="00C26E94"/>
    <w:rsid w:val="00C361CE"/>
    <w:rsid w:val="00C72BC3"/>
    <w:rsid w:val="00C815C2"/>
    <w:rsid w:val="00C87492"/>
    <w:rsid w:val="00CA79B7"/>
    <w:rsid w:val="00CB649B"/>
    <w:rsid w:val="00CB776D"/>
    <w:rsid w:val="00CD6900"/>
    <w:rsid w:val="00CE2E1C"/>
    <w:rsid w:val="00CE7341"/>
    <w:rsid w:val="00CF019B"/>
    <w:rsid w:val="00CF198E"/>
    <w:rsid w:val="00CF7CF0"/>
    <w:rsid w:val="00D02601"/>
    <w:rsid w:val="00D0489E"/>
    <w:rsid w:val="00D12D1D"/>
    <w:rsid w:val="00D15B28"/>
    <w:rsid w:val="00D27736"/>
    <w:rsid w:val="00D610A1"/>
    <w:rsid w:val="00D67F5B"/>
    <w:rsid w:val="00D72B9D"/>
    <w:rsid w:val="00D85533"/>
    <w:rsid w:val="00D9565B"/>
    <w:rsid w:val="00D95B2A"/>
    <w:rsid w:val="00D97D04"/>
    <w:rsid w:val="00DA1A8C"/>
    <w:rsid w:val="00DA40A1"/>
    <w:rsid w:val="00DA66C6"/>
    <w:rsid w:val="00DB0589"/>
    <w:rsid w:val="00DC0127"/>
    <w:rsid w:val="00DC08F7"/>
    <w:rsid w:val="00DD3D46"/>
    <w:rsid w:val="00DF78DB"/>
    <w:rsid w:val="00E3584E"/>
    <w:rsid w:val="00E3657D"/>
    <w:rsid w:val="00E374E0"/>
    <w:rsid w:val="00E52962"/>
    <w:rsid w:val="00E62008"/>
    <w:rsid w:val="00E711A7"/>
    <w:rsid w:val="00E7478E"/>
    <w:rsid w:val="00E82448"/>
    <w:rsid w:val="00E82F60"/>
    <w:rsid w:val="00E900F7"/>
    <w:rsid w:val="00EA2668"/>
    <w:rsid w:val="00EA665A"/>
    <w:rsid w:val="00EB0882"/>
    <w:rsid w:val="00EB493D"/>
    <w:rsid w:val="00EC331A"/>
    <w:rsid w:val="00ED4817"/>
    <w:rsid w:val="00EE5790"/>
    <w:rsid w:val="00EF7A97"/>
    <w:rsid w:val="00EF7BC4"/>
    <w:rsid w:val="00F053D8"/>
    <w:rsid w:val="00F109C0"/>
    <w:rsid w:val="00F23FEC"/>
    <w:rsid w:val="00F342B1"/>
    <w:rsid w:val="00F46E9F"/>
    <w:rsid w:val="00F56218"/>
    <w:rsid w:val="00F61210"/>
    <w:rsid w:val="00F657A5"/>
    <w:rsid w:val="00F73298"/>
    <w:rsid w:val="00F80A40"/>
    <w:rsid w:val="00F935E4"/>
    <w:rsid w:val="00F95E60"/>
    <w:rsid w:val="00FB4AF6"/>
    <w:rsid w:val="00FC207B"/>
    <w:rsid w:val="00FE2EB0"/>
    <w:rsid w:val="00FE70A7"/>
    <w:rsid w:val="00FE7745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F07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210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</w:style>
  <w:style w:type="character" w:customStyle="1" w:styleId="entity1">
    <w:name w:val="entity1"/>
    <w:basedOn w:val="DefaultParagraphFont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467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2B5E5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52"/>
    <w:rPr>
      <w:rFonts w:ascii="Tahoma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4D2908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2908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D2908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2908"/>
    <w:rPr>
      <w:noProof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61210"/>
    <w:rPr>
      <w:rFonts w:ascii="Arial" w:hAnsi="Arial" w:cs="Arial"/>
      <w:b/>
      <w:bCs/>
      <w:sz w:val="22"/>
      <w:szCs w:val="28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321CE8"/>
    <w:rPr>
      <w:rFonts w:asciiTheme="minorHAnsi" w:eastAsiaTheme="minorHAnsi" w:hAnsiTheme="minorHAnsi" w:cstheme="minorBidi"/>
      <w:sz w:val="22"/>
      <w:szCs w:val="22"/>
      <w:lang w:val="en-IN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1C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A758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85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210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</w:style>
  <w:style w:type="character" w:customStyle="1" w:styleId="entity1">
    <w:name w:val="entity1"/>
    <w:basedOn w:val="DefaultParagraphFont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467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2B5E5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52"/>
    <w:rPr>
      <w:rFonts w:ascii="Tahoma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4D2908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2908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D2908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2908"/>
    <w:rPr>
      <w:noProof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61210"/>
    <w:rPr>
      <w:rFonts w:ascii="Arial" w:hAnsi="Arial" w:cs="Arial"/>
      <w:b/>
      <w:bCs/>
      <w:sz w:val="22"/>
      <w:szCs w:val="28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321CE8"/>
    <w:rPr>
      <w:rFonts w:asciiTheme="minorHAnsi" w:eastAsiaTheme="minorHAnsi" w:hAnsiTheme="minorHAnsi" w:cstheme="minorBidi"/>
      <w:sz w:val="22"/>
      <w:szCs w:val="22"/>
      <w:lang w:val="en-IN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1C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A758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85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AR01\Downloads\BMC154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BMC154n.dot</Template>
  <TotalTime>1</TotalTime>
  <Pages>6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2533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EGAR01</dc:creator>
  <cp:lastModifiedBy>jassi</cp:lastModifiedBy>
  <cp:revision>4</cp:revision>
  <cp:lastPrinted>1900-12-31T23:59:00Z</cp:lastPrinted>
  <dcterms:created xsi:type="dcterms:W3CDTF">2016-10-15T09:48:00Z</dcterms:created>
  <dcterms:modified xsi:type="dcterms:W3CDTF">2016-10-15T09:58:00Z</dcterms:modified>
</cp:coreProperties>
</file>