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82274" w14:textId="592E7DC7" w:rsidR="00DC7013" w:rsidRPr="00DC7013" w:rsidRDefault="00CF5E67" w:rsidP="00DC7013">
      <w:pPr>
        <w:spacing w:before="240" w:line="480" w:lineRule="auto"/>
        <w:outlineLvl w:val="0"/>
        <w:rPr>
          <w:rFonts w:eastAsia="Cambria" w:cs="Times New Roman"/>
          <w:b/>
          <w:szCs w:val="24"/>
        </w:rPr>
      </w:pPr>
      <w:r>
        <w:rPr>
          <w:rFonts w:eastAsia="Cambria" w:cs="Times New Roman"/>
          <w:b/>
          <w:szCs w:val="24"/>
        </w:rPr>
        <w:t xml:space="preserve">Additional file </w:t>
      </w:r>
      <w:r w:rsidR="003E65F5">
        <w:rPr>
          <w:rFonts w:eastAsia="Cambria" w:cs="Times New Roman"/>
          <w:b/>
          <w:szCs w:val="24"/>
        </w:rPr>
        <w:t>1</w:t>
      </w:r>
      <w:r w:rsidR="00DC7013" w:rsidRPr="00DC7013">
        <w:rPr>
          <w:rFonts w:eastAsia="Cambria" w:cs="Times New Roman"/>
          <w:bCs/>
          <w:szCs w:val="24"/>
        </w:rPr>
        <w:t xml:space="preserve"> </w:t>
      </w:r>
      <w:r w:rsidR="00DC7013" w:rsidRPr="00DC7013">
        <w:rPr>
          <w:rFonts w:eastAsia="Cambria" w:cs="Times New Roman"/>
          <w:bCs/>
          <w:szCs w:val="24"/>
        </w:rPr>
        <w:t>Weather table showing number of hours in daytime (&gt;24˚C) and nighttime (&gt;15˚C) temperature during grain filling stages (Mar 15 - Apr 30).  The soft Wheat association mapping panel (SWAMP) was planted in three seasons in Citra (2015/2016, 2016/2017, 2017, 2018) and two seasons in Quincy (2015/2016, 2016/2017).</w:t>
      </w:r>
    </w:p>
    <w:tbl>
      <w:tblPr>
        <w:tblW w:w="9696" w:type="dxa"/>
        <w:tblLook w:val="04A0" w:firstRow="1" w:lastRow="0" w:firstColumn="1" w:lastColumn="0" w:noHBand="0" w:noVBand="1"/>
      </w:tblPr>
      <w:tblGrid>
        <w:gridCol w:w="1385"/>
        <w:gridCol w:w="1525"/>
        <w:gridCol w:w="1525"/>
        <w:gridCol w:w="1106"/>
        <w:gridCol w:w="1523"/>
        <w:gridCol w:w="1523"/>
        <w:gridCol w:w="1109"/>
      </w:tblGrid>
      <w:tr w:rsidR="00F272CB" w:rsidRPr="00F272CB" w14:paraId="49230285" w14:textId="77777777" w:rsidTr="00F272CB">
        <w:trPr>
          <w:trHeight w:val="348"/>
        </w:trPr>
        <w:tc>
          <w:tcPr>
            <w:tcW w:w="1385" w:type="dxa"/>
            <w:shd w:val="clear" w:color="auto" w:fill="auto"/>
            <w:noWrap/>
            <w:vAlign w:val="center"/>
            <w:hideMark/>
          </w:tcPr>
          <w:p w14:paraId="1F9FE858" w14:textId="1E8BD18C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311" w:type="dxa"/>
            <w:gridSpan w:val="6"/>
            <w:shd w:val="clear" w:color="auto" w:fill="auto"/>
            <w:noWrap/>
            <w:vAlign w:val="bottom"/>
            <w:hideMark/>
          </w:tcPr>
          <w:p w14:paraId="54A1400D" w14:textId="26D7CD66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Number of hours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(˚C)</w:t>
            </w:r>
          </w:p>
        </w:tc>
      </w:tr>
      <w:tr w:rsidR="00F272CB" w:rsidRPr="00F272CB" w14:paraId="51CEC4D0" w14:textId="77777777" w:rsidTr="00F272CB">
        <w:trPr>
          <w:trHeight w:val="348"/>
        </w:trPr>
        <w:tc>
          <w:tcPr>
            <w:tcW w:w="1385" w:type="dxa"/>
            <w:shd w:val="clear" w:color="auto" w:fill="auto"/>
            <w:vAlign w:val="center"/>
            <w:hideMark/>
          </w:tcPr>
          <w:p w14:paraId="5F249350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15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4C97" w14:textId="54BE4E03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Day </w:t>
            </w:r>
          </w:p>
        </w:tc>
        <w:tc>
          <w:tcPr>
            <w:tcW w:w="415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FF3F" w14:textId="5E7DC224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Night</w:t>
            </w:r>
          </w:p>
        </w:tc>
      </w:tr>
      <w:tr w:rsidR="00F272CB" w:rsidRPr="00F272CB" w14:paraId="2F4DF8A9" w14:textId="77777777" w:rsidTr="00F272CB">
        <w:trPr>
          <w:trHeight w:val="348"/>
        </w:trPr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6150DC" w14:textId="77777777" w:rsidR="00F272CB" w:rsidRPr="00F272CB" w:rsidRDefault="00F272CB" w:rsidP="00F272C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AD9D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24-27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2186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27-30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E215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&gt;30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EF48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15-18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8B15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18-21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43B9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&gt;21</w:t>
            </w:r>
          </w:p>
        </w:tc>
      </w:tr>
      <w:tr w:rsidR="00F272CB" w:rsidRPr="00F272CB" w14:paraId="73E226B4" w14:textId="77777777" w:rsidTr="00F272CB">
        <w:trPr>
          <w:trHeight w:val="348"/>
        </w:trPr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325A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C16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810F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190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F889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134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82AE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56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F7B3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101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4122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226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642E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115</w:t>
            </w:r>
          </w:p>
        </w:tc>
      </w:tr>
      <w:tr w:rsidR="00F272CB" w:rsidRPr="00F272CB" w14:paraId="29969EDF" w14:textId="77777777" w:rsidTr="00F272CB">
        <w:trPr>
          <w:trHeight w:val="348"/>
        </w:trPr>
        <w:tc>
          <w:tcPr>
            <w:tcW w:w="1385" w:type="dxa"/>
            <w:shd w:val="clear" w:color="auto" w:fill="auto"/>
            <w:noWrap/>
            <w:vAlign w:val="center"/>
            <w:hideMark/>
          </w:tcPr>
          <w:p w14:paraId="45F3BA1B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C17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2377B3F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142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157FE6C6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142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66C4E6F6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118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2ADD4B94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127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06A928F0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110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2942D32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117</w:t>
            </w:r>
          </w:p>
        </w:tc>
      </w:tr>
      <w:tr w:rsidR="00F272CB" w:rsidRPr="00F272CB" w14:paraId="5BB0B2FA" w14:textId="77777777" w:rsidTr="00F272CB">
        <w:trPr>
          <w:trHeight w:val="348"/>
        </w:trPr>
        <w:tc>
          <w:tcPr>
            <w:tcW w:w="1385" w:type="dxa"/>
            <w:shd w:val="clear" w:color="auto" w:fill="auto"/>
            <w:noWrap/>
            <w:vAlign w:val="center"/>
            <w:hideMark/>
          </w:tcPr>
          <w:p w14:paraId="1259A456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C18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14022A1F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148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216A78D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127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2A26A038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26DD4F93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225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13427BF8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122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89A8A18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48</w:t>
            </w:r>
          </w:p>
        </w:tc>
        <w:bookmarkStart w:id="0" w:name="_GoBack"/>
        <w:bookmarkEnd w:id="0"/>
      </w:tr>
      <w:tr w:rsidR="00F272CB" w:rsidRPr="00F272CB" w14:paraId="7A8BF932" w14:textId="77777777" w:rsidTr="00F272CB">
        <w:trPr>
          <w:trHeight w:val="348"/>
        </w:trPr>
        <w:tc>
          <w:tcPr>
            <w:tcW w:w="1385" w:type="dxa"/>
            <w:shd w:val="clear" w:color="auto" w:fill="auto"/>
            <w:noWrap/>
            <w:vAlign w:val="center"/>
            <w:hideMark/>
          </w:tcPr>
          <w:p w14:paraId="24CF0F31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Q16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368693A2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132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14:paraId="63DA769B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4F050075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0DEF74C7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177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365FBBD4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130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1B57D13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</w:tr>
      <w:tr w:rsidR="00F272CB" w:rsidRPr="00F272CB" w14:paraId="7A6C5624" w14:textId="77777777" w:rsidTr="00F272CB">
        <w:trPr>
          <w:trHeight w:val="348"/>
        </w:trPr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F550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b/>
                <w:bCs/>
                <w:color w:val="000000"/>
                <w:szCs w:val="24"/>
              </w:rPr>
              <w:t>Q17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EB88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168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A8B6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FB9A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003C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EDF7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110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F36D" w14:textId="77777777" w:rsidR="00F272CB" w:rsidRPr="00F272CB" w:rsidRDefault="00F272CB" w:rsidP="00F272C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272CB">
              <w:rPr>
                <w:rFonts w:eastAsia="Times New Roman" w:cs="Times New Roman"/>
                <w:color w:val="000000"/>
                <w:szCs w:val="24"/>
              </w:rPr>
              <w:t>69</w:t>
            </w:r>
          </w:p>
        </w:tc>
      </w:tr>
    </w:tbl>
    <w:p w14:paraId="6AECDB9E" w14:textId="08834F05" w:rsidR="00F272CB" w:rsidRPr="00351DB0" w:rsidRDefault="00351DB0" w:rsidP="00F272CB">
      <w:pPr>
        <w:pStyle w:val="Heading1"/>
        <w:numPr>
          <w:ilvl w:val="0"/>
          <w:numId w:val="0"/>
        </w:numPr>
        <w:rPr>
          <w:b w:val="0"/>
          <w:bCs/>
          <w:sz w:val="20"/>
          <w:szCs w:val="20"/>
        </w:rPr>
      </w:pPr>
      <w:r w:rsidRPr="00351DB0">
        <w:rPr>
          <w:b w:val="0"/>
          <w:bCs/>
          <w:sz w:val="20"/>
          <w:szCs w:val="20"/>
        </w:rPr>
        <w:t>C16, Citra 2015/2016; C17, Citra 2016/2017; C18, Citra 2017/2018) Q16, Quincy 2015/2016; Q17, Quincy 2016/2017.</w:t>
      </w:r>
    </w:p>
    <w:sectPr w:rsidR="00F272CB" w:rsidRPr="00351DB0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B8893" w14:textId="77777777" w:rsidR="00B32AA4" w:rsidRDefault="00B32AA4" w:rsidP="00117666">
      <w:pPr>
        <w:spacing w:after="0"/>
      </w:pPr>
      <w:r>
        <w:separator/>
      </w:r>
    </w:p>
  </w:endnote>
  <w:endnote w:type="continuationSeparator" w:id="0">
    <w:p w14:paraId="725EEF38" w14:textId="77777777" w:rsidR="00B32AA4" w:rsidRDefault="00B32AA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143E9" w14:textId="77777777" w:rsidR="00B32AA4" w:rsidRDefault="00B32AA4" w:rsidP="00117666">
      <w:pPr>
        <w:spacing w:after="0"/>
      </w:pPr>
      <w:r>
        <w:separator/>
      </w:r>
    </w:p>
  </w:footnote>
  <w:footnote w:type="continuationSeparator" w:id="0">
    <w:p w14:paraId="7D0A8679" w14:textId="77777777" w:rsidR="00B32AA4" w:rsidRDefault="00B32AA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55CA1"/>
    <w:rsid w:val="00077D53"/>
    <w:rsid w:val="000E77B4"/>
    <w:rsid w:val="00105FD9"/>
    <w:rsid w:val="00117666"/>
    <w:rsid w:val="00132622"/>
    <w:rsid w:val="001549D3"/>
    <w:rsid w:val="00155C2E"/>
    <w:rsid w:val="00160065"/>
    <w:rsid w:val="00177D84"/>
    <w:rsid w:val="00267D18"/>
    <w:rsid w:val="00274347"/>
    <w:rsid w:val="002868E2"/>
    <w:rsid w:val="002869C3"/>
    <w:rsid w:val="002936E4"/>
    <w:rsid w:val="002B4A57"/>
    <w:rsid w:val="002C1CCB"/>
    <w:rsid w:val="002C74CA"/>
    <w:rsid w:val="003123F4"/>
    <w:rsid w:val="00333696"/>
    <w:rsid w:val="00346A0F"/>
    <w:rsid w:val="00351DB0"/>
    <w:rsid w:val="003544FB"/>
    <w:rsid w:val="003D2F2D"/>
    <w:rsid w:val="003E65F5"/>
    <w:rsid w:val="003F0B96"/>
    <w:rsid w:val="003F33DB"/>
    <w:rsid w:val="00401590"/>
    <w:rsid w:val="0040449E"/>
    <w:rsid w:val="004438E2"/>
    <w:rsid w:val="00447801"/>
    <w:rsid w:val="00452E9C"/>
    <w:rsid w:val="004735C8"/>
    <w:rsid w:val="004947A6"/>
    <w:rsid w:val="004961FF"/>
    <w:rsid w:val="004B6FDD"/>
    <w:rsid w:val="004E014E"/>
    <w:rsid w:val="004E602D"/>
    <w:rsid w:val="00517A89"/>
    <w:rsid w:val="005250F2"/>
    <w:rsid w:val="005665CE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245A4"/>
    <w:rsid w:val="0083247B"/>
    <w:rsid w:val="0083759F"/>
    <w:rsid w:val="00885156"/>
    <w:rsid w:val="008D6A76"/>
    <w:rsid w:val="00901464"/>
    <w:rsid w:val="009151AA"/>
    <w:rsid w:val="0093429D"/>
    <w:rsid w:val="00943573"/>
    <w:rsid w:val="00964134"/>
    <w:rsid w:val="00970F7D"/>
    <w:rsid w:val="00994A3D"/>
    <w:rsid w:val="009C2B12"/>
    <w:rsid w:val="00A174D9"/>
    <w:rsid w:val="00A217BF"/>
    <w:rsid w:val="00AA4D24"/>
    <w:rsid w:val="00AB6715"/>
    <w:rsid w:val="00AE371E"/>
    <w:rsid w:val="00B1671E"/>
    <w:rsid w:val="00B25EB8"/>
    <w:rsid w:val="00B32AA4"/>
    <w:rsid w:val="00B37F4D"/>
    <w:rsid w:val="00BC75B7"/>
    <w:rsid w:val="00C52A7B"/>
    <w:rsid w:val="00C56BAF"/>
    <w:rsid w:val="00C679AA"/>
    <w:rsid w:val="00C75972"/>
    <w:rsid w:val="00C9150A"/>
    <w:rsid w:val="00CD066B"/>
    <w:rsid w:val="00CE4FEE"/>
    <w:rsid w:val="00CF5E67"/>
    <w:rsid w:val="00D060CF"/>
    <w:rsid w:val="00D702C6"/>
    <w:rsid w:val="00DB59C3"/>
    <w:rsid w:val="00DC259A"/>
    <w:rsid w:val="00DC7013"/>
    <w:rsid w:val="00DE23E8"/>
    <w:rsid w:val="00E15066"/>
    <w:rsid w:val="00E52377"/>
    <w:rsid w:val="00E537AD"/>
    <w:rsid w:val="00E64E17"/>
    <w:rsid w:val="00E66B6B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  <w:rsid w:val="00F76BDE"/>
    <w:rsid w:val="00FD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12414E0-A2B0-424E-AB1E-DE3E100AF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Babar,Md Ali</cp:lastModifiedBy>
  <cp:revision>6</cp:revision>
  <cp:lastPrinted>2019-06-09T17:45:00Z</cp:lastPrinted>
  <dcterms:created xsi:type="dcterms:W3CDTF">2019-06-09T17:46:00Z</dcterms:created>
  <dcterms:modified xsi:type="dcterms:W3CDTF">2019-10-22T12:48:00Z</dcterms:modified>
</cp:coreProperties>
</file>