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6BB11" w14:textId="0E80F5F8" w:rsidR="00A217BF" w:rsidRDefault="00A217BF" w:rsidP="00A217BF">
      <w:pPr>
        <w:pStyle w:val="Heading1"/>
        <w:numPr>
          <w:ilvl w:val="0"/>
          <w:numId w:val="0"/>
        </w:numPr>
        <w:spacing w:line="480" w:lineRule="auto"/>
        <w:rPr>
          <w:rFonts w:eastAsiaTheme="minorEastAsia"/>
          <w:b w:val="0"/>
          <w:bCs/>
          <w:color w:val="000000" w:themeColor="text1"/>
          <w:kern w:val="24"/>
        </w:rPr>
      </w:pPr>
      <w:r w:rsidRPr="00F26269">
        <w:t xml:space="preserve">Additional file </w:t>
      </w:r>
      <w:r w:rsidR="00C72EB8">
        <w:t>2</w:t>
      </w:r>
      <w:r>
        <w:t xml:space="preserve">: </w:t>
      </w:r>
      <w:r w:rsidR="00E73064">
        <w:rPr>
          <w:rFonts w:eastAsiaTheme="minorEastAsia"/>
          <w:b w:val="0"/>
          <w:bCs/>
          <w:color w:val="000000" w:themeColor="text1"/>
          <w:kern w:val="24"/>
        </w:rPr>
        <w:t>P</w:t>
      </w:r>
      <w:r w:rsidR="00E66B6B">
        <w:rPr>
          <w:rFonts w:eastAsiaTheme="minorEastAsia"/>
          <w:b w:val="0"/>
          <w:bCs/>
          <w:color w:val="000000" w:themeColor="text1"/>
          <w:kern w:val="24"/>
        </w:rPr>
        <w:t xml:space="preserve">hysiological </w:t>
      </w:r>
      <w:r w:rsidRPr="00901464">
        <w:rPr>
          <w:rFonts w:eastAsiaTheme="minorEastAsia"/>
          <w:b w:val="0"/>
          <w:bCs/>
          <w:color w:val="000000" w:themeColor="text1"/>
          <w:kern w:val="24"/>
        </w:rPr>
        <w:t xml:space="preserve">traits for </w:t>
      </w:r>
      <w:r w:rsidR="00DB1C56">
        <w:rPr>
          <w:rFonts w:eastAsiaTheme="minorEastAsia"/>
          <w:b w:val="0"/>
          <w:bCs/>
          <w:color w:val="000000" w:themeColor="text1"/>
          <w:kern w:val="24"/>
        </w:rPr>
        <w:t xml:space="preserve">the </w:t>
      </w:r>
      <w:r w:rsidRPr="00901464">
        <w:rPr>
          <w:rFonts w:eastAsiaTheme="minorEastAsia"/>
          <w:b w:val="0"/>
          <w:bCs/>
          <w:color w:val="000000" w:themeColor="text1"/>
          <w:kern w:val="24"/>
        </w:rPr>
        <w:t>SWAMP</w:t>
      </w:r>
      <w:r w:rsidR="00E73064" w:rsidRPr="00E73064">
        <w:t xml:space="preserve"> </w:t>
      </w:r>
      <w:r w:rsidR="00E73064" w:rsidRPr="00E73064">
        <w:rPr>
          <w:rFonts w:eastAsiaTheme="minorEastAsia"/>
          <w:b w:val="0"/>
          <w:bCs/>
          <w:color w:val="000000" w:themeColor="text1"/>
          <w:kern w:val="24"/>
        </w:rPr>
        <w:t>assessed in each year and used in GWAS</w:t>
      </w:r>
      <w:r>
        <w:rPr>
          <w:rFonts w:eastAsiaTheme="minorEastAsia"/>
          <w:b w:val="0"/>
          <w:bCs/>
          <w:color w:val="000000" w:themeColor="text1"/>
          <w:kern w:val="24"/>
        </w:rPr>
        <w:t xml:space="preserve">. </w:t>
      </w:r>
      <w:bookmarkStart w:id="0" w:name="_Hlk9492556"/>
    </w:p>
    <w:tbl>
      <w:tblPr>
        <w:tblW w:w="9115" w:type="dxa"/>
        <w:tblLook w:val="04A0" w:firstRow="1" w:lastRow="0" w:firstColumn="1" w:lastColumn="0" w:noHBand="0" w:noVBand="1"/>
      </w:tblPr>
      <w:tblGrid>
        <w:gridCol w:w="2605"/>
        <w:gridCol w:w="1302"/>
        <w:gridCol w:w="1302"/>
        <w:gridCol w:w="1302"/>
        <w:gridCol w:w="1302"/>
        <w:gridCol w:w="1302"/>
      </w:tblGrid>
      <w:tr w:rsidR="00E73064" w:rsidRPr="00E73064" w14:paraId="32F37E9B" w14:textId="77777777" w:rsidTr="00E73064">
        <w:trPr>
          <w:trHeight w:val="342"/>
        </w:trPr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14:paraId="2F95B707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Environment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B431D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SPAD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A7285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MT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840FD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CT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22098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proofErr w:type="spellStart"/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NDVIa</w:t>
            </w:r>
            <w:proofErr w:type="spellEnd"/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95CA1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proofErr w:type="spellStart"/>
            <w:r w:rsidRPr="00E73064">
              <w:rPr>
                <w:rFonts w:ascii="Calibri" w:eastAsia="Times New Roman" w:hAnsi="Calibri" w:cs="Calibri"/>
                <w:color w:val="000000"/>
                <w:szCs w:val="24"/>
              </w:rPr>
              <w:t>NDVIg</w:t>
            </w:r>
            <w:proofErr w:type="spellEnd"/>
          </w:p>
        </w:tc>
      </w:tr>
      <w:tr w:rsidR="00E73064" w:rsidRPr="00E73064" w14:paraId="3098C346" w14:textId="77777777" w:rsidTr="00E73064">
        <w:trPr>
          <w:trHeight w:val="342"/>
        </w:trPr>
        <w:tc>
          <w:tcPr>
            <w:tcW w:w="2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CC49" w14:textId="5533BD63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C16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ED68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5CEF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38D4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0E88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585D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</w:tr>
      <w:tr w:rsidR="00E73064" w:rsidRPr="00E73064" w14:paraId="40BEF724" w14:textId="77777777" w:rsidTr="00E73064">
        <w:trPr>
          <w:trHeight w:val="342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25F3" w14:textId="65EEED48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C17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CD18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E842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244F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E01C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8437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</w:tr>
      <w:tr w:rsidR="00E73064" w:rsidRPr="00E73064" w14:paraId="42FC5C3A" w14:textId="77777777" w:rsidTr="00E73064">
        <w:trPr>
          <w:trHeight w:val="342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ECA7" w14:textId="0158953B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C18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B4EF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0ED0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212C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6621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F554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</w:tr>
      <w:tr w:rsidR="00E73064" w:rsidRPr="00E73064" w14:paraId="3F255C51" w14:textId="77777777" w:rsidTr="00E73064">
        <w:trPr>
          <w:trHeight w:val="342"/>
        </w:trPr>
        <w:tc>
          <w:tcPr>
            <w:tcW w:w="26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E633" w14:textId="03CAEC29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Q16</w:t>
            </w: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1728" w14:textId="77777777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3132" w14:textId="77777777" w:rsidR="00E73064" w:rsidRPr="00E73064" w:rsidRDefault="00E73064" w:rsidP="00E73064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38EE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06B6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3E86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</w:tr>
      <w:tr w:rsidR="00E73064" w:rsidRPr="00E73064" w14:paraId="6343533F" w14:textId="77777777" w:rsidTr="00E73064">
        <w:trPr>
          <w:trHeight w:val="342"/>
        </w:trPr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36DC3" w14:textId="2F9F2261" w:rsidR="00E73064" w:rsidRPr="00E73064" w:rsidRDefault="00E73064" w:rsidP="00E73064">
            <w:pPr>
              <w:spacing w:before="0" w:after="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Q17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69F9D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638B4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A362C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CF54C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B511A" w14:textId="77777777" w:rsidR="00E73064" w:rsidRPr="00E73064" w:rsidRDefault="00E73064" w:rsidP="00E73064">
            <w:pPr>
              <w:spacing w:before="0" w:after="0"/>
              <w:rPr>
                <w:rFonts w:ascii="Wingdings" w:eastAsia="Times New Roman" w:hAnsi="Wingdings" w:cs="Calibri"/>
                <w:color w:val="000000"/>
                <w:szCs w:val="24"/>
              </w:rPr>
            </w:pPr>
            <w:r w:rsidRPr="00E73064">
              <w:rPr>
                <w:rFonts w:ascii="Wingdings" w:eastAsia="Times New Roman" w:hAnsi="Wingdings" w:cs="Calibri"/>
                <w:color w:val="000000"/>
                <w:szCs w:val="24"/>
              </w:rPr>
              <w:t></w:t>
            </w:r>
          </w:p>
        </w:tc>
      </w:tr>
    </w:tbl>
    <w:p w14:paraId="52B5D986" w14:textId="77777777" w:rsidR="00E73064" w:rsidRPr="00351DB0" w:rsidRDefault="00E73064" w:rsidP="00E73064">
      <w:pPr>
        <w:pStyle w:val="Heading1"/>
        <w:numPr>
          <w:ilvl w:val="0"/>
          <w:numId w:val="0"/>
        </w:numPr>
        <w:rPr>
          <w:b w:val="0"/>
          <w:bCs/>
          <w:sz w:val="20"/>
          <w:szCs w:val="20"/>
        </w:rPr>
      </w:pPr>
      <w:r w:rsidRPr="00351DB0">
        <w:rPr>
          <w:b w:val="0"/>
          <w:bCs/>
          <w:sz w:val="20"/>
          <w:szCs w:val="20"/>
        </w:rPr>
        <w:t>C16, Citra 2015/2016; C17, Citra 2016/2017; C18, Citra 2017/2018) Q16, Quincy 2015/2016; Q17, Quincy 2016/2017.</w:t>
      </w:r>
    </w:p>
    <w:p w14:paraId="799122F5" w14:textId="65BBE587" w:rsidR="00D702C6" w:rsidRDefault="00D702C6" w:rsidP="00901464">
      <w:pPr>
        <w:pStyle w:val="Heading1"/>
        <w:numPr>
          <w:ilvl w:val="0"/>
          <w:numId w:val="0"/>
        </w:numPr>
      </w:pPr>
      <w:bookmarkStart w:id="1" w:name="_GoBack"/>
      <w:bookmarkEnd w:id="1"/>
    </w:p>
    <w:sectPr w:rsidR="00D702C6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5E2CE" w14:textId="77777777" w:rsidR="00CC59D0" w:rsidRDefault="00CC59D0" w:rsidP="00117666">
      <w:pPr>
        <w:spacing w:after="0"/>
      </w:pPr>
      <w:r>
        <w:separator/>
      </w:r>
    </w:p>
  </w:endnote>
  <w:endnote w:type="continuationSeparator" w:id="0">
    <w:p w14:paraId="0C410286" w14:textId="77777777" w:rsidR="00CC59D0" w:rsidRDefault="00CC59D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8C47A" w14:textId="77777777" w:rsidR="00CC59D0" w:rsidRDefault="00CC59D0" w:rsidP="00117666">
      <w:pPr>
        <w:spacing w:after="0"/>
      </w:pPr>
      <w:r>
        <w:separator/>
      </w:r>
    </w:p>
  </w:footnote>
  <w:footnote w:type="continuationSeparator" w:id="0">
    <w:p w14:paraId="71A9BE64" w14:textId="77777777" w:rsidR="00CC59D0" w:rsidRDefault="00CC59D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1934739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55CA1"/>
    <w:rsid w:val="00077D53"/>
    <w:rsid w:val="000E77B4"/>
    <w:rsid w:val="00105FD9"/>
    <w:rsid w:val="00117666"/>
    <w:rsid w:val="00132622"/>
    <w:rsid w:val="001549D3"/>
    <w:rsid w:val="00155C2E"/>
    <w:rsid w:val="00160065"/>
    <w:rsid w:val="00177D84"/>
    <w:rsid w:val="001B6DFD"/>
    <w:rsid w:val="00267D18"/>
    <w:rsid w:val="00274347"/>
    <w:rsid w:val="002868E2"/>
    <w:rsid w:val="002869C3"/>
    <w:rsid w:val="002936E4"/>
    <w:rsid w:val="002B4A57"/>
    <w:rsid w:val="002C1CCB"/>
    <w:rsid w:val="002C74CA"/>
    <w:rsid w:val="003123F4"/>
    <w:rsid w:val="00333696"/>
    <w:rsid w:val="00346A0F"/>
    <w:rsid w:val="003544FB"/>
    <w:rsid w:val="003D2F2D"/>
    <w:rsid w:val="003F0B96"/>
    <w:rsid w:val="003F33DB"/>
    <w:rsid w:val="00401590"/>
    <w:rsid w:val="0040449E"/>
    <w:rsid w:val="004438E2"/>
    <w:rsid w:val="00447801"/>
    <w:rsid w:val="00452E9C"/>
    <w:rsid w:val="004735C8"/>
    <w:rsid w:val="004947A6"/>
    <w:rsid w:val="004961FF"/>
    <w:rsid w:val="004B6FDD"/>
    <w:rsid w:val="004E014E"/>
    <w:rsid w:val="004E602D"/>
    <w:rsid w:val="00517A89"/>
    <w:rsid w:val="005250F2"/>
    <w:rsid w:val="005665CE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247B"/>
    <w:rsid w:val="0083759F"/>
    <w:rsid w:val="00885156"/>
    <w:rsid w:val="008D6A76"/>
    <w:rsid w:val="00901464"/>
    <w:rsid w:val="009151AA"/>
    <w:rsid w:val="0093429D"/>
    <w:rsid w:val="0094159C"/>
    <w:rsid w:val="00943573"/>
    <w:rsid w:val="0095328D"/>
    <w:rsid w:val="00964134"/>
    <w:rsid w:val="00970F7D"/>
    <w:rsid w:val="00994A3D"/>
    <w:rsid w:val="009C2B12"/>
    <w:rsid w:val="00A174D9"/>
    <w:rsid w:val="00A217BF"/>
    <w:rsid w:val="00AA4D24"/>
    <w:rsid w:val="00AB6715"/>
    <w:rsid w:val="00AE371E"/>
    <w:rsid w:val="00B1671E"/>
    <w:rsid w:val="00B25EB8"/>
    <w:rsid w:val="00B37F4D"/>
    <w:rsid w:val="00C52A7B"/>
    <w:rsid w:val="00C56BAF"/>
    <w:rsid w:val="00C679AA"/>
    <w:rsid w:val="00C72EB8"/>
    <w:rsid w:val="00C75972"/>
    <w:rsid w:val="00C76909"/>
    <w:rsid w:val="00C9150A"/>
    <w:rsid w:val="00CC59D0"/>
    <w:rsid w:val="00CD066B"/>
    <w:rsid w:val="00CE4FEE"/>
    <w:rsid w:val="00CF5E67"/>
    <w:rsid w:val="00D060CF"/>
    <w:rsid w:val="00D702C6"/>
    <w:rsid w:val="00DB1C56"/>
    <w:rsid w:val="00DB59C3"/>
    <w:rsid w:val="00DC259A"/>
    <w:rsid w:val="00DE23E8"/>
    <w:rsid w:val="00E15066"/>
    <w:rsid w:val="00E52377"/>
    <w:rsid w:val="00E537AD"/>
    <w:rsid w:val="00E64E17"/>
    <w:rsid w:val="00E66B6B"/>
    <w:rsid w:val="00E73064"/>
    <w:rsid w:val="00E73891"/>
    <w:rsid w:val="00E866C9"/>
    <w:rsid w:val="00EA1459"/>
    <w:rsid w:val="00EA3D3C"/>
    <w:rsid w:val="00EC090A"/>
    <w:rsid w:val="00ED20B5"/>
    <w:rsid w:val="00F272CB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styleId="PlainTable4">
    <w:name w:val="Plain Table 4"/>
    <w:basedOn w:val="TableNormal"/>
    <w:uiPriority w:val="44"/>
    <w:rsid w:val="0083247B"/>
    <w:pPr>
      <w:spacing w:after="0" w:line="240" w:lineRule="auto"/>
    </w:pPr>
    <w:rPr>
      <w:szCs w:val="20"/>
      <w:lang w:bidi="ne-N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14808F9-7984-4178-AB85-E84143B8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Babar,Md Ali</cp:lastModifiedBy>
  <cp:revision>6</cp:revision>
  <cp:lastPrinted>2019-06-09T17:45:00Z</cp:lastPrinted>
  <dcterms:created xsi:type="dcterms:W3CDTF">2019-06-09T17:46:00Z</dcterms:created>
  <dcterms:modified xsi:type="dcterms:W3CDTF">2019-10-22T12:49:00Z</dcterms:modified>
</cp:coreProperties>
</file>