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CEE89" w14:textId="03B38BE3" w:rsidR="00CF5E67" w:rsidRPr="00F7671C" w:rsidRDefault="00CF5E67" w:rsidP="00C37EC0">
      <w:pPr>
        <w:spacing w:before="240" w:line="480" w:lineRule="auto"/>
        <w:outlineLvl w:val="0"/>
        <w:rPr>
          <w:rFonts w:eastAsia="Cambria" w:cs="Times New Roman"/>
          <w:bCs/>
          <w:szCs w:val="24"/>
        </w:rPr>
      </w:pPr>
      <w:r>
        <w:rPr>
          <w:rFonts w:eastAsia="Cambria" w:cs="Times New Roman"/>
          <w:b/>
          <w:szCs w:val="24"/>
        </w:rPr>
        <w:t xml:space="preserve">Additional file </w:t>
      </w:r>
      <w:r w:rsidR="00455048">
        <w:rPr>
          <w:rFonts w:eastAsia="Cambria" w:cs="Times New Roman"/>
          <w:b/>
          <w:szCs w:val="24"/>
        </w:rPr>
        <w:t>4</w:t>
      </w:r>
      <w:bookmarkStart w:id="0" w:name="_GoBack"/>
      <w:bookmarkEnd w:id="0"/>
      <w:r w:rsidRPr="00F7671C">
        <w:rPr>
          <w:rFonts w:eastAsia="Cambria" w:cs="Times New Roman"/>
          <w:bCs/>
          <w:szCs w:val="24"/>
        </w:rPr>
        <w:t>:  Pearson’s correlation coefficient (r) between ph</w:t>
      </w:r>
      <w:r>
        <w:rPr>
          <w:rFonts w:eastAsia="Cambria" w:cs="Times New Roman"/>
          <w:bCs/>
          <w:szCs w:val="24"/>
        </w:rPr>
        <w:t>ysiological</w:t>
      </w:r>
      <w:r w:rsidRPr="00F7671C">
        <w:rPr>
          <w:rFonts w:eastAsia="Cambria" w:cs="Times New Roman"/>
          <w:bCs/>
          <w:szCs w:val="24"/>
        </w:rPr>
        <w:t xml:space="preserve"> traits </w:t>
      </w:r>
      <w:r>
        <w:rPr>
          <w:rFonts w:eastAsia="Cambria" w:cs="Times New Roman"/>
          <w:bCs/>
          <w:szCs w:val="24"/>
        </w:rPr>
        <w:t>in</w:t>
      </w:r>
      <w:r w:rsidRPr="00F7671C">
        <w:rPr>
          <w:rFonts w:eastAsia="Cambria" w:cs="Times New Roman"/>
          <w:bCs/>
          <w:szCs w:val="24"/>
        </w:rPr>
        <w:t xml:space="preserve"> SWAMP. </w:t>
      </w:r>
    </w:p>
    <w:tbl>
      <w:tblPr>
        <w:tblStyle w:val="PlainTable4"/>
        <w:tblW w:w="9448" w:type="dxa"/>
        <w:tblLook w:val="04A0" w:firstRow="1" w:lastRow="0" w:firstColumn="1" w:lastColumn="0" w:noHBand="0" w:noVBand="1"/>
      </w:tblPr>
      <w:tblGrid>
        <w:gridCol w:w="767"/>
        <w:gridCol w:w="919"/>
        <w:gridCol w:w="922"/>
        <w:gridCol w:w="855"/>
        <w:gridCol w:w="855"/>
        <w:gridCol w:w="855"/>
        <w:gridCol w:w="855"/>
        <w:gridCol w:w="855"/>
        <w:gridCol w:w="855"/>
        <w:gridCol w:w="855"/>
        <w:gridCol w:w="855"/>
      </w:tblGrid>
      <w:tr w:rsidR="0083247B" w:rsidRPr="00BD5DB2" w14:paraId="6B63F435" w14:textId="77777777" w:rsidTr="00F272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dxa"/>
            <w:tcBorders>
              <w:bottom w:val="single" w:sz="12" w:space="0" w:color="auto"/>
            </w:tcBorders>
            <w:noWrap/>
            <w:hideMark/>
          </w:tcPr>
          <w:p w14:paraId="2E6A8E99" w14:textId="77777777" w:rsidR="0083247B" w:rsidRPr="0083247B" w:rsidRDefault="0083247B" w:rsidP="0083247B">
            <w:pPr>
              <w:spacing w:before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Traits</w:t>
            </w:r>
          </w:p>
        </w:tc>
        <w:tc>
          <w:tcPr>
            <w:tcW w:w="919" w:type="dxa"/>
            <w:tcBorders>
              <w:bottom w:val="single" w:sz="12" w:space="0" w:color="auto"/>
            </w:tcBorders>
            <w:noWrap/>
            <w:hideMark/>
          </w:tcPr>
          <w:p w14:paraId="48ED5C86" w14:textId="77777777" w:rsidR="0083247B" w:rsidRPr="0083247B" w:rsidRDefault="0083247B" w:rsidP="0083247B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MT</w:t>
            </w:r>
          </w:p>
        </w:tc>
        <w:tc>
          <w:tcPr>
            <w:tcW w:w="922" w:type="dxa"/>
            <w:tcBorders>
              <w:bottom w:val="single" w:sz="12" w:space="0" w:color="auto"/>
            </w:tcBorders>
            <w:noWrap/>
            <w:hideMark/>
          </w:tcPr>
          <w:p w14:paraId="55034B75" w14:textId="77777777" w:rsidR="0083247B" w:rsidRPr="0083247B" w:rsidRDefault="0083247B" w:rsidP="0083247B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noWrap/>
            <w:hideMark/>
          </w:tcPr>
          <w:p w14:paraId="7A72ABFB" w14:textId="77777777" w:rsidR="0083247B" w:rsidRPr="0083247B" w:rsidRDefault="0083247B" w:rsidP="0083247B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NDVIa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noWrap/>
            <w:hideMark/>
          </w:tcPr>
          <w:p w14:paraId="1C3CAC47" w14:textId="77777777" w:rsidR="0083247B" w:rsidRPr="0083247B" w:rsidRDefault="0083247B" w:rsidP="0083247B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NDVIg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noWrap/>
            <w:hideMark/>
          </w:tcPr>
          <w:p w14:paraId="5EA9EF71" w14:textId="77777777" w:rsidR="0083247B" w:rsidRPr="0083247B" w:rsidRDefault="0083247B" w:rsidP="0083247B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GY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noWrap/>
            <w:hideMark/>
          </w:tcPr>
          <w:p w14:paraId="38539F1D" w14:textId="77777777" w:rsidR="0083247B" w:rsidRPr="0083247B" w:rsidRDefault="0083247B" w:rsidP="0083247B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SF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noWrap/>
            <w:hideMark/>
          </w:tcPr>
          <w:p w14:paraId="7B0BE5F0" w14:textId="77777777" w:rsidR="0083247B" w:rsidRPr="0083247B" w:rsidRDefault="0083247B" w:rsidP="0083247B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GN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noWrap/>
            <w:hideMark/>
          </w:tcPr>
          <w:p w14:paraId="12811031" w14:textId="77777777" w:rsidR="0083247B" w:rsidRPr="0083247B" w:rsidRDefault="0083247B" w:rsidP="0083247B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HI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noWrap/>
            <w:hideMark/>
          </w:tcPr>
          <w:p w14:paraId="7C56DFC5" w14:textId="77777777" w:rsidR="0083247B" w:rsidRPr="0083247B" w:rsidRDefault="0083247B" w:rsidP="0083247B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SHI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noWrap/>
            <w:hideMark/>
          </w:tcPr>
          <w:p w14:paraId="2BD37CB5" w14:textId="77777777" w:rsidR="0083247B" w:rsidRPr="0083247B" w:rsidRDefault="0083247B" w:rsidP="0083247B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TGW</w:t>
            </w:r>
          </w:p>
        </w:tc>
      </w:tr>
      <w:tr w:rsidR="0083247B" w:rsidRPr="00BD5DB2" w14:paraId="097263B2" w14:textId="77777777" w:rsidTr="00F27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749C87E4" w14:textId="77777777" w:rsidR="0083247B" w:rsidRPr="0083247B" w:rsidRDefault="0083247B" w:rsidP="00594E95">
            <w:pPr>
              <w:spacing w:after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SPAD</w:t>
            </w:r>
          </w:p>
        </w:tc>
        <w:tc>
          <w:tcPr>
            <w:tcW w:w="919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341632BC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0.31***</w:t>
            </w:r>
          </w:p>
        </w:tc>
        <w:tc>
          <w:tcPr>
            <w:tcW w:w="922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52A52858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-0.25***</w:t>
            </w:r>
          </w:p>
        </w:tc>
        <w:tc>
          <w:tcPr>
            <w:tcW w:w="855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25098DD7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855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7A932AB9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855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7ADAEF31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0.50***</w:t>
            </w:r>
          </w:p>
        </w:tc>
        <w:tc>
          <w:tcPr>
            <w:tcW w:w="855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3C1731E6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0.25***</w:t>
            </w:r>
          </w:p>
        </w:tc>
        <w:tc>
          <w:tcPr>
            <w:tcW w:w="855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60E20B36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0.30***</w:t>
            </w:r>
          </w:p>
        </w:tc>
        <w:tc>
          <w:tcPr>
            <w:tcW w:w="855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5AD4FB78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0.46***</w:t>
            </w:r>
          </w:p>
        </w:tc>
        <w:tc>
          <w:tcPr>
            <w:tcW w:w="855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37C0172A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0.37***</w:t>
            </w:r>
          </w:p>
        </w:tc>
        <w:tc>
          <w:tcPr>
            <w:tcW w:w="855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5F4587AA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0.26***</w:t>
            </w:r>
          </w:p>
        </w:tc>
      </w:tr>
      <w:tr w:rsidR="0083247B" w:rsidRPr="00BD5DB2" w14:paraId="515167FC" w14:textId="77777777" w:rsidTr="00F272CB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dxa"/>
            <w:shd w:val="clear" w:color="auto" w:fill="auto"/>
            <w:hideMark/>
          </w:tcPr>
          <w:p w14:paraId="04675C77" w14:textId="77777777" w:rsidR="0083247B" w:rsidRPr="0083247B" w:rsidRDefault="0083247B" w:rsidP="00594E95">
            <w:pPr>
              <w:spacing w:after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MT</w:t>
            </w:r>
          </w:p>
        </w:tc>
        <w:tc>
          <w:tcPr>
            <w:tcW w:w="919" w:type="dxa"/>
            <w:shd w:val="clear" w:color="auto" w:fill="auto"/>
            <w:noWrap/>
          </w:tcPr>
          <w:p w14:paraId="0C52E892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2" w:type="dxa"/>
            <w:shd w:val="clear" w:color="auto" w:fill="auto"/>
            <w:noWrap/>
            <w:hideMark/>
          </w:tcPr>
          <w:p w14:paraId="63B0EA60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-0.09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151C4DB4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0.22***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79DDAA49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0.31***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47DA9FB1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0.60***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92D15CE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0.29***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41AA44C5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0.33***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3C1D179A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0.58***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431F4736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0.44***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1FBBB69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0.40***</w:t>
            </w:r>
          </w:p>
        </w:tc>
      </w:tr>
      <w:tr w:rsidR="0083247B" w:rsidRPr="00BD5DB2" w14:paraId="777DD009" w14:textId="77777777" w:rsidTr="00F27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dxa"/>
            <w:shd w:val="clear" w:color="auto" w:fill="auto"/>
            <w:hideMark/>
          </w:tcPr>
          <w:p w14:paraId="3B0F1B45" w14:textId="77777777" w:rsidR="0083247B" w:rsidRPr="0083247B" w:rsidRDefault="0083247B" w:rsidP="00594E95">
            <w:pPr>
              <w:spacing w:after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CT</w:t>
            </w:r>
          </w:p>
        </w:tc>
        <w:tc>
          <w:tcPr>
            <w:tcW w:w="919" w:type="dxa"/>
            <w:shd w:val="clear" w:color="auto" w:fill="auto"/>
            <w:noWrap/>
            <w:hideMark/>
          </w:tcPr>
          <w:p w14:paraId="4D95EF0C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-0.25***</w:t>
            </w:r>
          </w:p>
        </w:tc>
        <w:tc>
          <w:tcPr>
            <w:tcW w:w="922" w:type="dxa"/>
            <w:shd w:val="clear" w:color="auto" w:fill="auto"/>
            <w:noWrap/>
            <w:hideMark/>
          </w:tcPr>
          <w:p w14:paraId="0C00760E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08BDB0A2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0.2**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702DFD82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F634915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-0.18**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0EF770FD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45B662E4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-0.17*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00FC9B86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75E71D39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-0.09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3E5900BB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-0.02</w:t>
            </w:r>
          </w:p>
        </w:tc>
      </w:tr>
      <w:tr w:rsidR="0083247B" w:rsidRPr="00BD5DB2" w14:paraId="4A3EC73F" w14:textId="77777777" w:rsidTr="00F272CB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dxa"/>
            <w:shd w:val="clear" w:color="auto" w:fill="auto"/>
            <w:noWrap/>
          </w:tcPr>
          <w:p w14:paraId="30A2DBC3" w14:textId="77777777" w:rsidR="0083247B" w:rsidRPr="0083247B" w:rsidRDefault="0083247B" w:rsidP="00594E95">
            <w:pPr>
              <w:spacing w:after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NDVIa</w:t>
            </w:r>
          </w:p>
        </w:tc>
        <w:tc>
          <w:tcPr>
            <w:tcW w:w="919" w:type="dxa"/>
            <w:shd w:val="clear" w:color="auto" w:fill="auto"/>
            <w:noWrap/>
            <w:hideMark/>
          </w:tcPr>
          <w:p w14:paraId="72D5904B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0.22***</w:t>
            </w:r>
          </w:p>
        </w:tc>
        <w:tc>
          <w:tcPr>
            <w:tcW w:w="922" w:type="dxa"/>
            <w:shd w:val="clear" w:color="auto" w:fill="auto"/>
            <w:noWrap/>
            <w:hideMark/>
          </w:tcPr>
          <w:p w14:paraId="060D7FE4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0.2**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4EEFFE02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67F064B2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0.78***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0C53F5EE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0.33***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0C0E6935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1FE6BD25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0.17**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71F2F254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0.49***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10478212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255A244" w14:textId="77777777" w:rsidR="0083247B" w:rsidRPr="0083247B" w:rsidRDefault="0083247B" w:rsidP="00594E9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0.24***</w:t>
            </w:r>
          </w:p>
        </w:tc>
      </w:tr>
      <w:tr w:rsidR="0083247B" w:rsidRPr="00BD5DB2" w14:paraId="23AF872A" w14:textId="77777777" w:rsidTr="00F27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656E8CBB" w14:textId="77777777" w:rsidR="0083247B" w:rsidRPr="0083247B" w:rsidRDefault="0083247B" w:rsidP="00594E95">
            <w:pPr>
              <w:spacing w:after="0"/>
              <w:rPr>
                <w:rFonts w:eastAsia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NDVIg</w:t>
            </w:r>
          </w:p>
        </w:tc>
        <w:tc>
          <w:tcPr>
            <w:tcW w:w="919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5D19E1C3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0.31***</w:t>
            </w:r>
          </w:p>
        </w:tc>
        <w:tc>
          <w:tcPr>
            <w:tcW w:w="922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44F6CB09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4AD7DFE7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0.78***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56B56D45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092DCD6E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0.40***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3D2EB4E0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43DDCCE4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0.18**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2F0A26AA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0.47***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337A0773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0.16**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6B7C8963" w14:textId="77777777" w:rsidR="0083247B" w:rsidRPr="0083247B" w:rsidRDefault="0083247B" w:rsidP="00594E9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3247B">
              <w:rPr>
                <w:rFonts w:eastAsia="Times New Roman" w:cs="Times New Roman"/>
                <w:color w:val="000000"/>
                <w:sz w:val="18"/>
                <w:szCs w:val="18"/>
              </w:rPr>
              <w:t>0.31***</w:t>
            </w:r>
          </w:p>
        </w:tc>
      </w:tr>
    </w:tbl>
    <w:p w14:paraId="52CA83DA" w14:textId="1C3F6928" w:rsidR="00F272CB" w:rsidRDefault="00534F5D" w:rsidP="00534F5D">
      <w:pPr>
        <w:pStyle w:val="Heading1"/>
        <w:numPr>
          <w:ilvl w:val="0"/>
          <w:numId w:val="0"/>
        </w:numPr>
      </w:pPr>
      <w:r w:rsidRPr="00F7671C">
        <w:rPr>
          <w:bCs/>
          <w:sz w:val="20"/>
          <w:szCs w:val="20"/>
        </w:rPr>
        <w:t>SF, spike fertility (grains g-1  chaff weight); GY, grain yield (kg h-1); GN, grain number m-²; TGW, thousand grain weight (g); SHI, spike harvest index; HI, harvest index; SPAD, soil-plant analyses development; MT, cell membrane thermostability; CT, canopy temperature (˚C); NDVIa, normalized difference vegetation index at GS65; NDVIg, normalized difference vegetation index at grain filling.</w:t>
      </w:r>
    </w:p>
    <w:sectPr w:rsidR="00F272CB" w:rsidSect="0093429D">
      <w:headerReference w:type="even" r:id="rId8"/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E2E2E" w14:textId="77777777" w:rsidR="00F66C71" w:rsidRDefault="00F66C71" w:rsidP="00117666">
      <w:pPr>
        <w:spacing w:after="0"/>
      </w:pPr>
      <w:r>
        <w:separator/>
      </w:r>
    </w:p>
  </w:endnote>
  <w:endnote w:type="continuationSeparator" w:id="0">
    <w:p w14:paraId="30103C50" w14:textId="77777777" w:rsidR="00F66C71" w:rsidRDefault="00F66C71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3E2C7" w14:textId="77777777" w:rsidR="00F66C71" w:rsidRDefault="00F66C71" w:rsidP="00117666">
      <w:pPr>
        <w:spacing w:after="0"/>
      </w:pPr>
      <w:r>
        <w:separator/>
      </w:r>
    </w:p>
  </w:footnote>
  <w:footnote w:type="continuationSeparator" w:id="0">
    <w:p w14:paraId="0EAD1EAE" w14:textId="77777777" w:rsidR="00F66C71" w:rsidRDefault="00F66C71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D68C6" w14:textId="1934739A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55CA1"/>
    <w:rsid w:val="00077D53"/>
    <w:rsid w:val="000E77B4"/>
    <w:rsid w:val="00105FD9"/>
    <w:rsid w:val="00117666"/>
    <w:rsid w:val="00132622"/>
    <w:rsid w:val="001549D3"/>
    <w:rsid w:val="00155C2E"/>
    <w:rsid w:val="00160065"/>
    <w:rsid w:val="00177D84"/>
    <w:rsid w:val="00267D18"/>
    <w:rsid w:val="00274347"/>
    <w:rsid w:val="002868E2"/>
    <w:rsid w:val="002869C3"/>
    <w:rsid w:val="002936E4"/>
    <w:rsid w:val="002B4A57"/>
    <w:rsid w:val="002C1CCB"/>
    <w:rsid w:val="002C74CA"/>
    <w:rsid w:val="003123F4"/>
    <w:rsid w:val="00333696"/>
    <w:rsid w:val="00346A0F"/>
    <w:rsid w:val="003544FB"/>
    <w:rsid w:val="003D2F2D"/>
    <w:rsid w:val="003F0B96"/>
    <w:rsid w:val="003F33DB"/>
    <w:rsid w:val="00401590"/>
    <w:rsid w:val="0040449E"/>
    <w:rsid w:val="004438E2"/>
    <w:rsid w:val="00447801"/>
    <w:rsid w:val="00452E9C"/>
    <w:rsid w:val="00455048"/>
    <w:rsid w:val="004735C8"/>
    <w:rsid w:val="004947A6"/>
    <w:rsid w:val="004961FF"/>
    <w:rsid w:val="004B6FDD"/>
    <w:rsid w:val="004C3F73"/>
    <w:rsid w:val="004E014E"/>
    <w:rsid w:val="004E602D"/>
    <w:rsid w:val="00517A89"/>
    <w:rsid w:val="005250F2"/>
    <w:rsid w:val="00534F5D"/>
    <w:rsid w:val="005665CE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247B"/>
    <w:rsid w:val="0083759F"/>
    <w:rsid w:val="00885156"/>
    <w:rsid w:val="008D6A76"/>
    <w:rsid w:val="00901464"/>
    <w:rsid w:val="009151AA"/>
    <w:rsid w:val="0093429D"/>
    <w:rsid w:val="00943573"/>
    <w:rsid w:val="00964134"/>
    <w:rsid w:val="00970F7D"/>
    <w:rsid w:val="00994A3D"/>
    <w:rsid w:val="009C2B12"/>
    <w:rsid w:val="00A174D9"/>
    <w:rsid w:val="00A217BF"/>
    <w:rsid w:val="00AA4D24"/>
    <w:rsid w:val="00AB6715"/>
    <w:rsid w:val="00AE371E"/>
    <w:rsid w:val="00B1671E"/>
    <w:rsid w:val="00B25EB8"/>
    <w:rsid w:val="00B37F4D"/>
    <w:rsid w:val="00C52A7B"/>
    <w:rsid w:val="00C56BAF"/>
    <w:rsid w:val="00C679AA"/>
    <w:rsid w:val="00C75972"/>
    <w:rsid w:val="00C9150A"/>
    <w:rsid w:val="00CD066B"/>
    <w:rsid w:val="00CE4FEE"/>
    <w:rsid w:val="00CF5E67"/>
    <w:rsid w:val="00D060CF"/>
    <w:rsid w:val="00D702C6"/>
    <w:rsid w:val="00DB59C3"/>
    <w:rsid w:val="00DC259A"/>
    <w:rsid w:val="00DE23E8"/>
    <w:rsid w:val="00E15066"/>
    <w:rsid w:val="00E52377"/>
    <w:rsid w:val="00E537AD"/>
    <w:rsid w:val="00E64E17"/>
    <w:rsid w:val="00E66B6B"/>
    <w:rsid w:val="00E73891"/>
    <w:rsid w:val="00E866C9"/>
    <w:rsid w:val="00EA1459"/>
    <w:rsid w:val="00EA3D3C"/>
    <w:rsid w:val="00EC090A"/>
    <w:rsid w:val="00ED20B5"/>
    <w:rsid w:val="00F272CB"/>
    <w:rsid w:val="00F46900"/>
    <w:rsid w:val="00F61D89"/>
    <w:rsid w:val="00F6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table" w:styleId="PlainTable4">
    <w:name w:val="Plain Table 4"/>
    <w:basedOn w:val="TableNormal"/>
    <w:uiPriority w:val="44"/>
    <w:rsid w:val="0083247B"/>
    <w:pPr>
      <w:spacing w:after="0" w:line="240" w:lineRule="auto"/>
    </w:pPr>
    <w:rPr>
      <w:szCs w:val="20"/>
      <w:lang w:bidi="ne-NP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148742D-E949-4A08-9A18-DC75117DC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Sumit Pradhan</cp:lastModifiedBy>
  <cp:revision>4</cp:revision>
  <cp:lastPrinted>2019-06-09T17:45:00Z</cp:lastPrinted>
  <dcterms:created xsi:type="dcterms:W3CDTF">2019-06-09T17:46:00Z</dcterms:created>
  <dcterms:modified xsi:type="dcterms:W3CDTF">2019-10-02T21:28:00Z</dcterms:modified>
</cp:coreProperties>
</file>