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2642" w14:textId="77777777" w:rsidR="00F95C7B" w:rsidRPr="00144FC9" w:rsidRDefault="00F95C7B" w:rsidP="00256642">
      <w:pPr>
        <w:rPr>
          <w:rFonts w:ascii="Times New Roman" w:hAnsi="Times New Roman" w:cs="Times New Roman"/>
          <w:sz w:val="32"/>
          <w:szCs w:val="32"/>
        </w:rPr>
      </w:pPr>
      <w:r w:rsidRPr="00144FC9">
        <w:rPr>
          <w:rFonts w:ascii="Times New Roman" w:hAnsi="Times New Roman" w:cs="Times New Roman"/>
          <w:sz w:val="32"/>
          <w:szCs w:val="32"/>
        </w:rPr>
        <w:t>Supplemental Information for:</w:t>
      </w:r>
    </w:p>
    <w:p w14:paraId="6C36A468" w14:textId="77777777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A4571F3" w14:textId="77777777" w:rsidR="00144FC9" w:rsidRPr="00D84084" w:rsidRDefault="00144FC9" w:rsidP="00256642">
      <w:pPr>
        <w:jc w:val="both"/>
        <w:rPr>
          <w:rFonts w:ascii="Times New Roman" w:hAnsi="Times New Roman" w:cs="Times New Roman"/>
          <w:b/>
          <w:bCs/>
        </w:rPr>
      </w:pPr>
      <w:r w:rsidRPr="00D84084">
        <w:rPr>
          <w:rFonts w:ascii="Times New Roman" w:hAnsi="Times New Roman" w:cs="Times New Roman"/>
          <w:b/>
          <w:bCs/>
        </w:rPr>
        <w:t xml:space="preserve">Facilitating </w:t>
      </w:r>
      <w:r>
        <w:rPr>
          <w:rFonts w:ascii="Times New Roman" w:hAnsi="Times New Roman" w:cs="Times New Roman"/>
          <w:b/>
          <w:bCs/>
        </w:rPr>
        <w:t>population genomics of non-model organisms through optimized experimental design for reduced representation sequencing</w:t>
      </w:r>
    </w:p>
    <w:p w14:paraId="25312BA7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Henrik Christiansen</w:t>
      </w:r>
      <w:r w:rsidRPr="00D84084">
        <w:rPr>
          <w:rFonts w:ascii="Times New Roman" w:hAnsi="Times New Roman" w:cs="Times New Roman"/>
          <w:vertAlign w:val="superscript"/>
        </w:rPr>
        <w:t>1*</w:t>
      </w:r>
      <w:r w:rsidRPr="00D84084">
        <w:rPr>
          <w:rFonts w:ascii="Times New Roman" w:hAnsi="Times New Roman" w:cs="Times New Roman"/>
        </w:rPr>
        <w:t>, Franz M. Heindler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Bart Hellemans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Quentin Jossart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Francesca Pasotti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 Henri Robert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Marie Verheye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Bruno Danis</w:t>
      </w: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>, Marc Kochzius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Fred</w:t>
      </w:r>
      <w:r>
        <w:rPr>
          <w:rFonts w:ascii="Times New Roman" w:hAnsi="Times New Roman" w:cs="Times New Roman"/>
        </w:rPr>
        <w:t>e</w:t>
      </w:r>
      <w:r w:rsidRPr="00D84084">
        <w:rPr>
          <w:rFonts w:ascii="Times New Roman" w:hAnsi="Times New Roman" w:cs="Times New Roman"/>
        </w:rPr>
        <w:t>rik Leliaert</w:t>
      </w:r>
      <w:r>
        <w:rPr>
          <w:rFonts w:ascii="Times New Roman" w:hAnsi="Times New Roman" w:cs="Times New Roman"/>
          <w:vertAlign w:val="superscript"/>
        </w:rPr>
        <w:t>3,6</w:t>
      </w:r>
      <w:r w:rsidRPr="00D84084">
        <w:rPr>
          <w:rFonts w:ascii="Times New Roman" w:hAnsi="Times New Roman" w:cs="Times New Roman"/>
        </w:rPr>
        <w:t>, Camille Moreau</w:t>
      </w:r>
      <w:r>
        <w:rPr>
          <w:rFonts w:ascii="Times New Roman" w:hAnsi="Times New Roman" w:cs="Times New Roman"/>
          <w:vertAlign w:val="superscript"/>
        </w:rPr>
        <w:t>5,7</w:t>
      </w:r>
      <w:r w:rsidRPr="00D84084">
        <w:rPr>
          <w:rFonts w:ascii="Times New Roman" w:hAnsi="Times New Roman" w:cs="Times New Roman"/>
        </w:rPr>
        <w:t xml:space="preserve">, </w:t>
      </w:r>
      <w:proofErr w:type="spellStart"/>
      <w:r w:rsidRPr="00D84084">
        <w:rPr>
          <w:rFonts w:ascii="Times New Roman" w:hAnsi="Times New Roman" w:cs="Times New Roman"/>
        </w:rPr>
        <w:t>Tasnim</w:t>
      </w:r>
      <w:proofErr w:type="spellEnd"/>
      <w:r w:rsidRPr="00D84084">
        <w:rPr>
          <w:rFonts w:ascii="Times New Roman" w:hAnsi="Times New Roman" w:cs="Times New Roman"/>
        </w:rPr>
        <w:t xml:space="preserve"> Patel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Anton P. Van de Putte</w:t>
      </w:r>
      <w:r w:rsidRPr="00D8408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4,5</w:t>
      </w:r>
      <w:r w:rsidRPr="00D84084">
        <w:rPr>
          <w:rFonts w:ascii="Times New Roman" w:hAnsi="Times New Roman" w:cs="Times New Roman"/>
        </w:rPr>
        <w:t>, Ann Vanreusel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Filip A. M. Volckaert</w:t>
      </w:r>
      <w:r w:rsidRPr="00D84084">
        <w:rPr>
          <w:rFonts w:ascii="Times New Roman" w:hAnsi="Times New Roman" w:cs="Times New Roman"/>
          <w:vertAlign w:val="superscript"/>
        </w:rPr>
        <w:t xml:space="preserve">1 </w:t>
      </w:r>
      <w:r w:rsidRPr="00D84084">
        <w:rPr>
          <w:rFonts w:ascii="Times New Roman" w:hAnsi="Times New Roman" w:cs="Times New Roman"/>
        </w:rPr>
        <w:t>&amp; Isa Schön</w:t>
      </w:r>
      <w:r>
        <w:rPr>
          <w:rFonts w:ascii="Times New Roman" w:hAnsi="Times New Roman" w:cs="Times New Roman"/>
          <w:vertAlign w:val="superscript"/>
        </w:rPr>
        <w:t>4</w:t>
      </w:r>
    </w:p>
    <w:p w14:paraId="6A647E3B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2C4B9219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9B4023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 xml:space="preserve"> KU Leuven, Laboratory of Biodiversity and Evolutionary Genomics, Leuven, Belgium</w:t>
      </w:r>
    </w:p>
    <w:p w14:paraId="6A309BCD" w14:textId="77777777" w:rsidR="00144FC9" w:rsidRPr="008004A5" w:rsidRDefault="00144FC9" w:rsidP="00256642">
      <w:pPr>
        <w:jc w:val="both"/>
        <w:rPr>
          <w:rFonts w:ascii="Times New Roman" w:hAnsi="Times New Roman" w:cs="Times New Roman"/>
          <w:lang w:val="nl-BE"/>
        </w:rPr>
      </w:pPr>
      <w:r w:rsidRPr="008004A5">
        <w:rPr>
          <w:rFonts w:ascii="Times New Roman" w:hAnsi="Times New Roman" w:cs="Times New Roman"/>
          <w:vertAlign w:val="superscript"/>
          <w:lang w:val="nl-BE"/>
        </w:rPr>
        <w:t>2</w:t>
      </w:r>
      <w:r w:rsidRPr="008004A5">
        <w:rPr>
          <w:rFonts w:ascii="Times New Roman" w:hAnsi="Times New Roman" w:cs="Times New Roman"/>
          <w:lang w:val="nl-BE"/>
        </w:rPr>
        <w:t xml:space="preserve"> Vrije Universiteit Brussel (VUB), Marine Biology Group, Brussels, Belgium</w:t>
      </w:r>
    </w:p>
    <w:p w14:paraId="65D5F5B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 xml:space="preserve"> Ghent University, Marine Biology Research Group, Ghent, Belgium</w:t>
      </w:r>
    </w:p>
    <w:p w14:paraId="5C3F688E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 xml:space="preserve"> Royal Belgian Institute of Natural Sciences, OD Nature, Brussels, Belgium</w:t>
      </w:r>
    </w:p>
    <w:p w14:paraId="079B06F3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 w:rsidRPr="00D84084">
        <w:rPr>
          <w:rFonts w:ascii="Times New Roman" w:hAnsi="Times New Roman" w:cs="Times New Roman"/>
        </w:rPr>
        <w:t>Université</w:t>
      </w:r>
      <w:proofErr w:type="spellEnd"/>
      <w:r w:rsidRPr="00D84084">
        <w:rPr>
          <w:rFonts w:ascii="Times New Roman" w:hAnsi="Times New Roman" w:cs="Times New Roman"/>
        </w:rPr>
        <w:t xml:space="preserve"> Libre de </w:t>
      </w:r>
      <w:proofErr w:type="spellStart"/>
      <w:r w:rsidRPr="00D84084">
        <w:rPr>
          <w:rFonts w:ascii="Times New Roman" w:hAnsi="Times New Roman" w:cs="Times New Roman"/>
        </w:rPr>
        <w:t>Bruxelles</w:t>
      </w:r>
      <w:proofErr w:type="spellEnd"/>
      <w:r>
        <w:rPr>
          <w:rFonts w:ascii="Times New Roman" w:hAnsi="Times New Roman" w:cs="Times New Roman"/>
        </w:rPr>
        <w:t xml:space="preserve"> (ULB)</w:t>
      </w:r>
      <w:r w:rsidRPr="00D84084">
        <w:rPr>
          <w:rFonts w:ascii="Times New Roman" w:hAnsi="Times New Roman" w:cs="Times New Roman"/>
        </w:rPr>
        <w:t>, Marine Biology Laboratory, Brussels, Belgium</w:t>
      </w:r>
    </w:p>
    <w:p w14:paraId="61665950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 Botanic Garden,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084">
        <w:rPr>
          <w:rFonts w:ascii="Times New Roman" w:hAnsi="Times New Roman" w:cs="Times New Roman"/>
        </w:rPr>
        <w:t>Belgium</w:t>
      </w:r>
    </w:p>
    <w:p w14:paraId="2E7D456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 w:rsidRPr="00F75329">
        <w:rPr>
          <w:rFonts w:ascii="Times New Roman" w:hAnsi="Times New Roman" w:cs="Times New Roman"/>
        </w:rPr>
        <w:t>Université</w:t>
      </w:r>
      <w:proofErr w:type="spellEnd"/>
      <w:r w:rsidRPr="00F75329">
        <w:rPr>
          <w:rFonts w:ascii="Times New Roman" w:hAnsi="Times New Roman" w:cs="Times New Roman"/>
        </w:rPr>
        <w:t xml:space="preserve"> de Bourgogne Franche-Comté (UBFC) UMR CNRS 6282 </w:t>
      </w:r>
      <w:proofErr w:type="spellStart"/>
      <w:r w:rsidRPr="00F75329">
        <w:rPr>
          <w:rFonts w:ascii="Times New Roman" w:hAnsi="Times New Roman" w:cs="Times New Roman"/>
        </w:rPr>
        <w:t>Biogéosciences</w:t>
      </w:r>
      <w:proofErr w:type="spellEnd"/>
      <w:r w:rsidRPr="00F75329">
        <w:rPr>
          <w:rFonts w:ascii="Times New Roman" w:hAnsi="Times New Roman" w:cs="Times New Roman"/>
        </w:rPr>
        <w:t>, Dijon, France</w:t>
      </w:r>
    </w:p>
    <w:p w14:paraId="16DB629F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7963331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*Correspondence: Henrik Christiansen</w:t>
      </w:r>
    </w:p>
    <w:p w14:paraId="6DAB140D" w14:textId="77777777" w:rsidR="00144FC9" w:rsidRDefault="00AD0F82" w:rsidP="00256642">
      <w:pPr>
        <w:jc w:val="both"/>
        <w:rPr>
          <w:rStyle w:val="InternetLink"/>
          <w:rFonts w:ascii="Times New Roman" w:hAnsi="Times New Roman" w:cs="Times New Roman"/>
        </w:rPr>
      </w:pPr>
      <w:hyperlink r:id="rId8">
        <w:r w:rsidR="00144FC9" w:rsidRPr="00D84084">
          <w:rPr>
            <w:rStyle w:val="InternetLink"/>
            <w:rFonts w:ascii="Times New Roman" w:hAnsi="Times New Roman" w:cs="Times New Roman"/>
          </w:rPr>
          <w:t>henrik.christiansen@kuleuven.be</w:t>
        </w:r>
      </w:hyperlink>
    </w:p>
    <w:p w14:paraId="5C06C1CB" w14:textId="5D2C4895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9859246" w14:textId="03CA2847" w:rsidR="00144FC9" w:rsidRDefault="00144FC9" w:rsidP="00144FC9">
      <w:pPr>
        <w:jc w:val="both"/>
        <w:rPr>
          <w:rFonts w:ascii="Times New Roman" w:hAnsi="Times New Roman" w:cs="Times New Roman"/>
          <w:bCs/>
        </w:rPr>
      </w:pPr>
      <w:r w:rsidRPr="00C411A8">
        <w:rPr>
          <w:rFonts w:ascii="Times New Roman" w:hAnsi="Times New Roman" w:cs="Times New Roman"/>
          <w:b/>
        </w:rPr>
        <w:t>Additional File 1. Samples used for reduced representation sequencing (RRS) optimization.</w:t>
      </w:r>
      <w:r>
        <w:rPr>
          <w:rFonts w:ascii="Times New Roman" w:hAnsi="Times New Roman" w:cs="Times New Roman"/>
          <w:bCs/>
        </w:rPr>
        <w:t xml:space="preserve"> </w:t>
      </w:r>
      <w:r w:rsidRPr="00C411A8">
        <w:rPr>
          <w:rFonts w:ascii="Times New Roman" w:hAnsi="Times New Roman" w:cs="Times New Roman"/>
          <w:bCs/>
        </w:rPr>
        <w:t xml:space="preserve">DNA from these samples was used for empirical restriction enzyme digestions with different enzymes (single digest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EcoRI</w:t>
      </w:r>
      <w:proofErr w:type="spellEnd"/>
      <w:r w:rsidRPr="00C411A8">
        <w:rPr>
          <w:rFonts w:ascii="Times New Roman" w:hAnsi="Times New Roman" w:cs="Times New Roman"/>
          <w:bCs/>
        </w:rPr>
        <w:t xml:space="preserve">,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PstI</w:t>
      </w:r>
      <w:proofErr w:type="spellEnd"/>
      <w:r w:rsidRPr="00C411A8">
        <w:rPr>
          <w:rFonts w:ascii="Times New Roman" w:hAnsi="Times New Roman" w:cs="Times New Roman"/>
          <w:bCs/>
        </w:rPr>
        <w:t xml:space="preserve">,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MspI</w:t>
      </w:r>
      <w:proofErr w:type="spellEnd"/>
      <w:r w:rsidRPr="00C411A8">
        <w:rPr>
          <w:rFonts w:ascii="Times New Roman" w:hAnsi="Times New Roman" w:cs="Times New Roman"/>
          <w:bCs/>
        </w:rPr>
        <w:t xml:space="preserve">, or double digest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EcoRI-MspI</w:t>
      </w:r>
      <w:proofErr w:type="spellEnd"/>
      <w:r w:rsidRPr="00C411A8">
        <w:rPr>
          <w:rFonts w:ascii="Times New Roman" w:hAnsi="Times New Roman" w:cs="Times New Roman"/>
          <w:bCs/>
        </w:rPr>
        <w:t>) and for RRS pilot libraries. Some samples were extracted twice as replicates (marked as _rep in sample ID). Three samples per species (family in the case of ostracods) were used for empirical digestions. The amphipod (</w:t>
      </w:r>
      <w:r w:rsidRPr="00A101E0">
        <w:rPr>
          <w:rFonts w:ascii="Times New Roman" w:hAnsi="Times New Roman" w:cs="Times New Roman"/>
          <w:bCs/>
          <w:i/>
          <w:iCs/>
        </w:rPr>
        <w:t xml:space="preserve">C.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obesa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and </w:t>
      </w:r>
      <w:r w:rsidRPr="00A101E0">
        <w:rPr>
          <w:rFonts w:ascii="Times New Roman" w:hAnsi="Times New Roman" w:cs="Times New Roman"/>
          <w:bCs/>
          <w:i/>
          <w:iCs/>
        </w:rPr>
        <w:t xml:space="preserve">E.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pontomedon</w:t>
      </w:r>
      <w:proofErr w:type="spellEnd"/>
      <w:r w:rsidRPr="00C411A8">
        <w:rPr>
          <w:rFonts w:ascii="Times New Roman" w:hAnsi="Times New Roman" w:cs="Times New Roman"/>
          <w:bCs/>
        </w:rPr>
        <w:t xml:space="preserve">) samples and one </w:t>
      </w:r>
      <w:r w:rsidRPr="00A101E0">
        <w:rPr>
          <w:rFonts w:ascii="Times New Roman" w:hAnsi="Times New Roman" w:cs="Times New Roman"/>
          <w:bCs/>
          <w:i/>
          <w:iCs/>
        </w:rPr>
        <w:t xml:space="preserve">T.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loennbergii</w:t>
      </w:r>
      <w:proofErr w:type="spellEnd"/>
      <w:r w:rsidRPr="00C411A8">
        <w:rPr>
          <w:rFonts w:ascii="Times New Roman" w:hAnsi="Times New Roman" w:cs="Times New Roman"/>
          <w:bCs/>
        </w:rPr>
        <w:t xml:space="preserve"> were used for empirical digestions, but not included in any RRS library.</w:t>
      </w:r>
    </w:p>
    <w:tbl>
      <w:tblPr>
        <w:tblW w:w="5000" w:type="pct"/>
        <w:tblInd w:w="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1"/>
        <w:gridCol w:w="1711"/>
        <w:gridCol w:w="2693"/>
        <w:gridCol w:w="1560"/>
        <w:gridCol w:w="958"/>
      </w:tblGrid>
      <w:tr w:rsidR="00122527" w:rsidRPr="00D84084" w14:paraId="5F334E8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1301519" w14:textId="77777777" w:rsidR="00825A9D" w:rsidRPr="00C868BA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68BA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CA6423D" w14:textId="77777777" w:rsidR="00825A9D" w:rsidRPr="00C868BA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68BA">
              <w:rPr>
                <w:rFonts w:ascii="Times New Roman" w:hAnsi="Times New Roman" w:cs="Times New Roman"/>
                <w:b/>
              </w:rPr>
              <w:t>Sample ID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47F633" w14:textId="77777777" w:rsidR="00825A9D" w:rsidRPr="00810D56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0D56">
              <w:rPr>
                <w:rFonts w:ascii="Times New Roman" w:hAnsi="Times New Roman" w:cs="Times New Roman"/>
                <w:b/>
              </w:rPr>
              <w:t>Origin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0BCECC6" w14:textId="77777777" w:rsidR="00825A9D" w:rsidRPr="00810D56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0D56">
              <w:rPr>
                <w:rFonts w:ascii="Times New Roman" w:hAnsi="Times New Roman" w:cs="Times New Roman"/>
                <w:b/>
              </w:rPr>
              <w:t>Empirical Digestion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AD457A6" w14:textId="77777777" w:rsidR="00825A9D" w:rsidRPr="00C868BA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8BA">
              <w:rPr>
                <w:rFonts w:ascii="Times New Roman" w:hAnsi="Times New Roman" w:cs="Times New Roman"/>
                <w:b/>
              </w:rPr>
              <w:t>RRS Library</w:t>
            </w:r>
          </w:p>
        </w:tc>
      </w:tr>
      <w:tr w:rsidR="00122527" w:rsidRPr="00D84084" w14:paraId="161B5B45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59497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Macropyxis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hornei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265518C" w14:textId="77777777" w:rsidR="00825A9D" w:rsidRPr="00825A9D" w:rsidRDefault="00825A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3F63B7B" w14:textId="786093C5" w:rsidR="00825A9D" w:rsidRPr="00810D56" w:rsidRDefault="00C868BA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XIX-3,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46-7-S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854AC6E" w14:textId="77777777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810D56"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 w:rsidRPr="00810D56">
              <w:rPr>
                <w:rFonts w:ascii="Times New Roman" w:hAnsi="Times New Roman" w:cs="Times New Roman"/>
              </w:rPr>
              <w:t>,</w:t>
            </w:r>
            <w:r w:rsidRPr="00810D5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10D56"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367F47F" w14:textId="77777777" w:rsidR="00825A9D" w:rsidRPr="00A0077E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780C659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2892336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Macrocyprina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rocas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2188A7C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28595E9" w14:textId="77777777" w:rsidR="00825A9D" w:rsidRPr="00810D56" w:rsidRDefault="00C868BA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0D56">
              <w:rPr>
                <w:rFonts w:ascii="Times New Roman" w:hAnsi="Times New Roman" w:cs="Times New Roman"/>
              </w:rPr>
              <w:t>Buzios</w:t>
            </w:r>
            <w:proofErr w:type="spellEnd"/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9D4BD79" w14:textId="77777777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810D56"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 w:rsidRPr="00810D56">
              <w:rPr>
                <w:rFonts w:ascii="Times New Roman" w:hAnsi="Times New Roman" w:cs="Times New Roman"/>
              </w:rPr>
              <w:t>,</w:t>
            </w:r>
            <w:r w:rsidRPr="00810D5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10D56"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1759CC7" w14:textId="77777777" w:rsidR="00825A9D" w:rsidRPr="0087327C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66260E1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EA34AC0" w14:textId="77777777" w:rsid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falcis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9774E0A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0F9A880" w14:textId="5894A8B3" w:rsidR="00825A9D" w:rsidRPr="00810D56" w:rsidRDefault="00C868BA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74-6-S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4C232A7" w14:textId="77777777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810D56"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 w:rsidRPr="00810D56">
              <w:rPr>
                <w:rFonts w:ascii="Times New Roman" w:hAnsi="Times New Roman" w:cs="Times New Roman"/>
              </w:rPr>
              <w:t>,</w:t>
            </w:r>
            <w:r w:rsidRPr="00810D5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10D56"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91E300D" w14:textId="77777777" w:rsidR="00825A9D" w:rsidRPr="0087327C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5752928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CF8022A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falcis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77F5BA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21AACB2" w14:textId="4FA7325A" w:rsidR="00825A9D" w:rsidRPr="00810D56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 XXII-3, St.</w:t>
            </w:r>
            <w:r w:rsidR="00C868BA" w:rsidRPr="00810D56">
              <w:rPr>
                <w:rFonts w:ascii="Times New Roman" w:hAnsi="Times New Roman" w:cs="Times New Roman"/>
              </w:rPr>
              <w:t xml:space="preserve"> 74-6-E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460177C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571BC52" w14:textId="77777777" w:rsidR="00825A9D" w:rsidRPr="00D84084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608A6639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5CCC8E6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solecavai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43D055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09C303D" w14:textId="4720A587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151-7-E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2F3423F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9411333" w14:textId="77777777" w:rsidR="00825A9D" w:rsidRPr="00A0077E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7688D56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880905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falcis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2F430F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2C7948" w14:textId="070880AB" w:rsidR="00825A9D" w:rsidRPr="00810D56" w:rsidRDefault="00C868BA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74-6-E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4358909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4D6FBDA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0325D92D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A6EB563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opaca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319E5D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9511F3" w14:textId="2BDA5AB6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153-7-S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DE9203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09444F2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188D6E7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E093E21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solecavai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A16D55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2EC0B3B" w14:textId="4B64D7B2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151-7-E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4779680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AD56B97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096F557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4D30F84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Macroscapha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opaca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06F759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240_rep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64BD43F" w14:textId="622F0469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153-7-S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1A303A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5B91BE0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0B109FD8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2F7295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Macroscapa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solecavai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4B6D43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226_rep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AB607C" w14:textId="4F5A1F62" w:rsidR="00825A9D" w:rsidRPr="00810D56" w:rsidRDefault="00810D56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0D56">
              <w:rPr>
                <w:rFonts w:ascii="Times New Roman" w:hAnsi="Times New Roman" w:cs="Times New Roman"/>
              </w:rPr>
              <w:t>ANT XXII-3, St</w:t>
            </w:r>
            <w:r w:rsidR="00FF6BF3">
              <w:rPr>
                <w:rFonts w:ascii="Times New Roman" w:hAnsi="Times New Roman" w:cs="Times New Roman"/>
              </w:rPr>
              <w:t>.</w:t>
            </w:r>
            <w:r w:rsidRPr="00810D56">
              <w:rPr>
                <w:rFonts w:ascii="Times New Roman" w:hAnsi="Times New Roman" w:cs="Times New Roman"/>
              </w:rPr>
              <w:t xml:space="preserve"> 151-7-E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A130EB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1DE5FD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527" w:rsidRPr="00D84084" w14:paraId="31D0DA0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7D0CCEE" w14:textId="77777777" w:rsidR="00386FA2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Charcotia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obesa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052876D" w14:textId="77777777" w:rsidR="00386FA2" w:rsidRPr="00825A9D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2F1BFB3" w14:textId="77777777" w:rsidR="00122527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PS81,</w:t>
            </w:r>
          </w:p>
          <w:p w14:paraId="39222695" w14:textId="400ECD96" w:rsidR="00386FA2" w:rsidRPr="00810D56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 162-7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E2EEEA1" w14:textId="77777777" w:rsidR="00386FA2" w:rsidRPr="00386FA2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98581CA" w14:textId="77777777" w:rsidR="00386FA2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0ED0B362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44A235A" w14:textId="77777777" w:rsidR="00386FA2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Charcotia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obesa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B3B0C7D" w14:textId="77777777" w:rsidR="00386FA2" w:rsidRPr="00825A9D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1EA15A" w14:textId="77777777" w:rsidR="00122527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PS81,</w:t>
            </w:r>
          </w:p>
          <w:p w14:paraId="435AD441" w14:textId="2FA23D83" w:rsidR="00386FA2" w:rsidRPr="00810D56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 162-7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8D87F9" w14:textId="77777777" w:rsidR="00386FA2" w:rsidRPr="00810D56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6A6246F" w14:textId="77777777" w:rsidR="00386FA2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6C8A552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77E7025" w14:textId="77777777" w:rsidR="00386FA2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Charcotia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obesa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8A12876" w14:textId="77777777" w:rsidR="00386FA2" w:rsidRPr="00825A9D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B06961" w14:textId="77777777" w:rsidR="00122527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PS81,</w:t>
            </w:r>
          </w:p>
          <w:p w14:paraId="699A1BCB" w14:textId="2613E7CD" w:rsidR="00386FA2" w:rsidRPr="00810D56" w:rsidRDefault="00FF6BF3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 162-7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8292E49" w14:textId="77777777" w:rsidR="00386FA2" w:rsidRPr="00810D56" w:rsidRDefault="00386FA2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EE183CE" w14:textId="77777777" w:rsidR="00386FA2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65B11EB2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162A63A" w14:textId="0F4F79F0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Eusirus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</w:t>
            </w:r>
            <w:r w:rsidR="00144FC9">
              <w:rPr>
                <w:rFonts w:ascii="Times New Roman" w:hAnsi="Times New Roman" w:cs="Times New Roman"/>
                <w:i/>
              </w:rPr>
              <w:t>ontomedon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8FC2BB" w14:textId="2E636ABB" w:rsidR="008A3C98" w:rsidRPr="00825A9D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</w:t>
            </w:r>
            <w:r w:rsidR="00173A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B2AD83A" w14:textId="77777777" w:rsidR="00122527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PS81,</w:t>
            </w:r>
          </w:p>
          <w:p w14:paraId="162E5A9A" w14:textId="2A70F9C6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 227-2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56712F" w14:textId="3AE004AB" w:rsidR="008A3C98" w:rsidRDefault="00173A1F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E40C423" w14:textId="5177264F" w:rsidR="008A3C98" w:rsidRDefault="008A3C98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58818395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6F38467" w14:textId="6D34CEAC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Eusirus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</w:t>
            </w:r>
            <w:r w:rsidR="00144FC9">
              <w:rPr>
                <w:rFonts w:ascii="Times New Roman" w:hAnsi="Times New Roman" w:cs="Times New Roman"/>
                <w:i/>
              </w:rPr>
              <w:t>ontomedon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72B5947" w14:textId="6A81C084" w:rsidR="008A3C98" w:rsidRPr="00825A9D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</w:t>
            </w:r>
            <w:r w:rsidR="00173A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E09BF9" w14:textId="77777777" w:rsidR="00122527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PS81,</w:t>
            </w:r>
          </w:p>
          <w:p w14:paraId="350CEE48" w14:textId="72E532F3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 227-2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C1E12CD" w14:textId="48549864" w:rsidR="008A3C98" w:rsidRDefault="00173A1F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8C429B9" w14:textId="630573F9" w:rsidR="008A3C98" w:rsidRDefault="008A3C98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7E05696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BA1E21D" w14:textId="0EA77E10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Eusirus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</w:t>
            </w:r>
            <w:r w:rsidR="00144FC9">
              <w:rPr>
                <w:rFonts w:ascii="Times New Roman" w:hAnsi="Times New Roman" w:cs="Times New Roman"/>
                <w:i/>
              </w:rPr>
              <w:t>ontomedon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C6C5D76" w14:textId="71AA570E" w:rsidR="008A3C98" w:rsidRPr="00825A9D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</w:t>
            </w:r>
            <w:r w:rsidR="00173A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4A3323" w14:textId="0CCC7780" w:rsidR="008A3C98" w:rsidRDefault="008A3C98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ANTXXIX-3 PS</w:t>
            </w:r>
            <w:proofErr w:type="gramStart"/>
            <w:r>
              <w:rPr>
                <w:rFonts w:ascii="Times New Roman" w:hAnsi="Times New Roman" w:cs="Times New Roman"/>
              </w:rPr>
              <w:t>81,St.</w:t>
            </w:r>
            <w:proofErr w:type="gramEnd"/>
            <w:r>
              <w:rPr>
                <w:rFonts w:ascii="Times New Roman" w:hAnsi="Times New Roman" w:cs="Times New Roman"/>
              </w:rPr>
              <w:t xml:space="preserve"> 227-2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D989331" w14:textId="3C88F9F1" w:rsidR="008A3C98" w:rsidRDefault="00173A1F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153919A" w14:textId="633EF80A" w:rsidR="008A3C98" w:rsidRDefault="008A3C98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630AD69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1F14815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06706CC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4C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B7CB0A7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991C9EA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8FBE848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05EF97F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1D64C4C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39CE5D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5C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5AE7598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0E1F759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7DAF4D6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125E2F4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3A60A51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E69D9E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6C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398838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72BB3AB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2989377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438803E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24756C2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5D82645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5A9D">
              <w:rPr>
                <w:rFonts w:ascii="Times New Roman" w:hAnsi="Times New Roman" w:cs="Times New Roman"/>
              </w:rPr>
              <w:t>KGI18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040FE16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8603D61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F1F6C3C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74BAC2B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40A810B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20571D1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KGI11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5EC2B35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0424049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8A8F48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7E70891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BCD3CED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A7248B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631B72B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C4CE230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C8DFEB0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0E55D472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E4736EE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D1315B6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034CB5E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46AD6B3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1BB6D1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1002FD98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DC3C3E7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3F3F06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61954E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5A9C027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C3D8AC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59D3FE0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DC77454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C698A0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R6_rep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DA115C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D8CB17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7F414F0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295F5683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4C506EB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Laternula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elliptica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A73DF1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BFFEE7C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46D0422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5445436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76E390F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986B096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F3151E5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21F8B25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F29D2D2" w14:textId="77777777" w:rsidR="00825A9D" w:rsidRPr="0041499D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289ADF7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1D15AC7D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33CD1A3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432179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D67EED4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422CFB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0C47DA9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353E61F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387070F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E26A782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BF516FF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7FF646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C17B9C3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30CB644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541A2A4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20939DB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6FD5CF4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0E3C0AD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C6383F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4CBCA28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5D25900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AD15BC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827CB1B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A77D63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98209B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3041530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BB2F897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BF7AEDF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FC57CA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C08B63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3B05F35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5F78B2C8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51B77DB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9D1E281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R27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3EB2F74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883EA6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5D8210C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718F885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46F924D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4C602D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R28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8126DC6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0A0D16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AA4DBC3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78C451C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A6ECD99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7D22572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KGI2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3F36F76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D07F52F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555D474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68B20DC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837327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3E569DF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KGI5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1B6D87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E457B88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AA0DFAE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6A2D06D5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1C8210E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5A8D6AD" w14:textId="77777777" w:rsidR="00825A9D" w:rsidRPr="00825A9D" w:rsidRDefault="00C868BA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R27_rep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9407459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BC81CE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2CC7EE6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0FCB7EF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C6C0BF1" w14:textId="77777777" w:rsidR="00825A9D" w:rsidRPr="00D84084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Aequiyoldia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eightsii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131257" w14:textId="77777777" w:rsidR="00825A9D" w:rsidRPr="00825A9D" w:rsidRDefault="00825A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R28_rep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EB35BC3" w14:textId="77777777" w:rsidR="00825A9D" w:rsidRPr="00810D56" w:rsidRDefault="00691F30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1D41E9B" w14:textId="77777777" w:rsidR="00825A9D" w:rsidRPr="00810D56" w:rsidRDefault="0041499D" w:rsidP="00093E9B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1A7072F" w14:textId="77777777" w:rsidR="00825A9D" w:rsidRPr="002A60AB" w:rsidRDefault="00825A9D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527" w:rsidRPr="00D84084" w14:paraId="417BF538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CD2FBB0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0E51A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Bat004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5E33ED" w14:textId="77777777" w:rsidR="00825A9D" w:rsidRPr="00810D56" w:rsidRDefault="00691F30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91F30">
              <w:rPr>
                <w:rFonts w:ascii="Times New Roman" w:hAnsi="Times New Roman" w:cs="Times New Roman"/>
              </w:rPr>
              <w:t>Proteker</w:t>
            </w:r>
            <w:proofErr w:type="spellEnd"/>
            <w:r w:rsidRPr="00691F30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FAEBE7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638F0D5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4E437ADD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B7B3704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FA6DD8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Bat062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254C5B2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CEAMARC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931096A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94319D9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6E8922D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DCD52BF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8EC106D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Bat076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33EF16D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LASSO_ANTXXIX/3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C0B58C" w14:textId="77777777" w:rsidR="00825A9D" w:rsidRPr="00810D56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C017242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67CD317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0B9723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DB1D03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Bat095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98C9D4C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 XXVII/3 (CAMBIO)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27B60F9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2440DAB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6C76BF0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5EF5BA0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9AE836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Bat096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3CB2659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 XXVII/3 (CAMBIO)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8B1027" w14:textId="77777777" w:rsidR="00825A9D" w:rsidRPr="00810D56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8F790B2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8FDB205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28C2D04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A7BD74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Bat152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C1C0487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 XXVII/3 (CAMBIO)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9E66C68" w14:textId="77777777" w:rsidR="00825A9D" w:rsidRPr="00810D56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7D9C8EC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5C5ECFA3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7A32AB4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9AA20C5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Bat156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B7F630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JR230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26C7A5C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69EFD0E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089D1011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C5079FB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645CE2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Bat157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4C4DFB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1583DAC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142BEC3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574B7F79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C7E0BC2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A95D21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Bat164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0A89FAE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POKER II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002B752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33F87DA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56FE871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663787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6CDF1B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Bat184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B7D6F7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POKER II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0BE987F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AED2703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0475CDA3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D905D01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4CFAA8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Bat004_rep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38CC48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91F30">
              <w:rPr>
                <w:rFonts w:ascii="Times New Roman" w:hAnsi="Times New Roman" w:cs="Times New Roman"/>
              </w:rPr>
              <w:t>Proteker</w:t>
            </w:r>
            <w:proofErr w:type="spellEnd"/>
            <w:r w:rsidRPr="00691F30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801CA6A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7BEF97B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625ACB8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65E938C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Bathybiaster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loripes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54F3793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Bat062_rep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13FAD0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CEAMARC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89D36E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A8102F2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B0D9C6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03F4DDD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79B043C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Psi002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0FE2953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JR15005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83F91E" w14:textId="77777777" w:rsidR="00825A9D" w:rsidRPr="00386FA2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EF8D4EF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4215033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43690EB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6279F9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Psi003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8EE2B96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JR15005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0AE327" w14:textId="77777777" w:rsidR="00825A9D" w:rsidRPr="00810D56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0B8F17D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0B68A08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B29B877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A967264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Psi008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8AF32E9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JR15005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40BA2F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23376FE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44C21E8D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7E4167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3FC55F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Psi036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D837D63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REVOLTA1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86E41CA" w14:textId="77777777" w:rsidR="00825A9D" w:rsidRPr="00810D56" w:rsidRDefault="00386FA2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8DEC1EA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36728B5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61ADA51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36402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Psi037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F46D847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REVOLTA1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BE3EEA9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247C58E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4453143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35754C7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85C3288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Psi039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40B55E2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EAAE11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324C2D4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576FAFD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23B2340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C41A99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Psi040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B3D634F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D178DC3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BA6574C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AB917F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B98B8B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2B356D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Psi048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BAD8006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CEAMARC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152F77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9CA8E11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07F6DE41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9D926E3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B5A93C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Psi063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62A2350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CEAMARC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9997699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F67B0CF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CCBBF9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4B90A0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9C37587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Psi075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A80AFF6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CEAMARC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EB23C6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8C80746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2E5A979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F815E9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17A2AC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Psi153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C88110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10C4830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F3A1934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58BA3A1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A348AC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627AD6E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Psi155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B34F841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A249E4A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9D9846D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71C27D1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B526A4D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C4FACB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Psi164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6D60A19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JR15005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4E3E71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0BE5B55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123E38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D465B9C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35519B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Psi215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886A4B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JR308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B62A7EC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2D0D90F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2B7573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8DB712E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91B6B9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Psi037_rep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1B95D9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REVOLTA1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5079FA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56444FD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1E9BF6F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9A4A8D" w14:textId="77777777" w:rsidR="00825A9D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Psilaster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charcoti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02ACE14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Psi039_rep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309A5A" w14:textId="77777777" w:rsidR="00825A9D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JR275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9E344E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449645C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2527" w:rsidRPr="00D84084" w14:paraId="4F709D2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05E1787" w14:textId="77777777" w:rsidR="00C868BA" w:rsidRPr="00D84084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B97FEB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6D2719" w14:textId="795A75EA" w:rsidR="00825A9D" w:rsidRPr="0039549E" w:rsidRDefault="00F17DF4" w:rsidP="0039549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</w:t>
            </w:r>
            <w:r w:rsidR="0039549E">
              <w:rPr>
                <w:rFonts w:ascii="Times New Roman" w:hAnsi="Times New Roman" w:cs="Times New Roman"/>
              </w:rPr>
              <w:t xml:space="preserve"> </w:t>
            </w:r>
            <w:r w:rsidR="0039549E">
              <w:rPr>
                <w:rFonts w:ascii="Times New Roman" w:hAnsi="Times New Roman" w:cs="Times New Roman"/>
                <w:bCs/>
              </w:rPr>
              <w:fldChar w:fldCharType="begin" w:fldLock="1"/>
            </w:r>
            <w:r w:rsidR="0039549E"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 w:rsidR="0039549E">
              <w:rPr>
                <w:rFonts w:ascii="Times New Roman" w:hAnsi="Times New Roman" w:cs="Times New Roman"/>
                <w:bCs/>
              </w:rPr>
              <w:fldChar w:fldCharType="separate"/>
            </w:r>
            <w:r w:rsidR="0039549E"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 w:rsidR="0039549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81C3ED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E460668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7F8EEFA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E4A6F36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899365E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C7A67E" w14:textId="2DDCA893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4AEA72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B10D381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4DFEF68A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98BBF64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3A395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B5B808" w14:textId="053BDE75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62026B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20391D9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6B44144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944FBA0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760DC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FA7CC8" w14:textId="64D1D3D1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91CC37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9541F5D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091ED3A1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DCA5A9B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02C759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JRI_06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0A66F68" w14:textId="60B7E44C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C0CCCF7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21FCD96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65EE82C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EA97CAF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21446D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24AF75E" w14:textId="09BE1C9E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00AEF5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244D6BA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2B03F8D9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A1CB52A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5EB2B3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DFA3778" w14:textId="5D5C872E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32EEA82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29E75711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5D91DA8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26E7638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2BA36EE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JRI_09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DA3A93" w14:textId="41BAC8E0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060BD2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20038DB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698B6F4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F7A9836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D2E2E8D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JRI_10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FBCB662" w14:textId="35B9190F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AD9B4E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402BC0AC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1007FF3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53A07F6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E502F2D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JRI_11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2E9DC7" w14:textId="19032C91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8679943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96F5B23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447945CC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DD7C9D6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A66E830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JRI_03_rep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8E66449" w14:textId="29D18188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9A21F43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B95FF8A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75604481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B7775E7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bernacchii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F3141B" w14:textId="77777777" w:rsidR="00825A9D" w:rsidRPr="00825A9D" w:rsidRDefault="00C868BA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JRI_04_rep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8572CF1" w14:textId="6563037D" w:rsidR="00825A9D" w:rsidRPr="00810D56" w:rsidRDefault="0039549E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 w:rsidRPr="00F17DF4">
              <w:rPr>
                <w:rFonts w:ascii="Times New Roman" w:hAnsi="Times New Roman" w:cs="Times New Roman"/>
                <w:i/>
              </w:rPr>
              <w:t>see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Jurajda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</w:t>
            </w:r>
            <w:r>
              <w:rPr>
                <w:rFonts w:ascii="Times New Roman" w:hAnsi="Times New Roman" w:cs="Times New Roman"/>
                <w:bCs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</w:rPr>
              <w:instrText>ADDIN CSL_CITATION {"citationItems":[{"id":"ITEM-1","itemData":{"DOI":"10.1007/s00300-016-1896-z","ISSN":"0722-4060","author":[{"dropping-particle":"","family":"Jurajda","given":"P.","non-dropping-particle":"","parse-names":false,"suffix":""},{"dropping-particle":"","family":"Roche","given":"K.","non-dropping-particle":"","parse-names":false,"suffix":""},{"dropping-particle":"","family":"Sedláček","given":"I.","non-dropping-particle":"","parse-names":false,"suffix":""},{"dropping-particle":"","family":"Všetičková","given":"L.","non-dropping-particle":"","parse-names":false,"suffix":""}],"container-title":"Polar Biology","id":"ITEM-1","issued":{"date-parts":[["2016"]]},"page":"2299-2309","title":"Assemblage characteristics and diet of fish in the shallow coastal waters of James Ross Island, Antarctica","type":"article-journal","volume":"39"},"uris":["http://www.mendeley.com/documents/?uuid=17e315df-45b8-410a-a5b5-89371d360b84"]}],"mendeley":{"formattedCitation":"(126)","plainTextFormattedCitation":"(126)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 w:rsidRPr="00E708F6">
              <w:rPr>
                <w:rFonts w:ascii="Times New Roman" w:hAnsi="Times New Roman" w:cs="Times New Roman"/>
                <w:bCs/>
                <w:noProof/>
              </w:rPr>
              <w:t>(126)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3641149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0F8018C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055E16A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930F164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5A94BCA" w14:textId="77777777" w:rsidR="00825A9D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ROS_1352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ACD62A5" w14:textId="27FC9D89" w:rsidR="00825A9D" w:rsidRPr="00810D56" w:rsidRDefault="00F17DF4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44E1ABF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365042D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4898917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598CD15" w14:textId="77777777" w:rsidR="00825A9D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2005720" w14:textId="77777777" w:rsidR="00825A9D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ROS_1353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1B3ED0" w14:textId="29BDE79B" w:rsidR="00825A9D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45A9C0" w14:textId="77777777" w:rsidR="00825A9D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D8DEBB6" w14:textId="77777777" w:rsidR="00825A9D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2CF96A3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0114EE2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0C06F9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ROS_1354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F745441" w14:textId="756AF867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D0F443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737A672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78551394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76C6AC3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48B02E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ROS_1417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09B9993" w14:textId="23C8721E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C5F4D1C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F1DE132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2A1AC9F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DCFB7D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2A8EBD0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ROS_1418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56B58B6" w14:textId="5BCEB58C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2372944" w14:textId="77777777" w:rsidR="0001605B" w:rsidRPr="0001605B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936E5CD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09E7E8C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0C37A39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34C6F5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ROS_1419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C16E35" w14:textId="2417B518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4ADD2DA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B7EC8BE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3196329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0DB0120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CC6FDBF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ROS_1420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01490D" w14:textId="3C8B2F83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15C4832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C4A8326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51E5C52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A202A11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EFAAC22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ROS_1421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1AA8C04" w14:textId="42AA8D9B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CA2C14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509BEB4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74FF55D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6C920C3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CFAD081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ROS_1484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1D9B7C" w14:textId="2407450F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E2CDD8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3EFFC397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0B297EB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28C043A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8ADBB1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ROS_1485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1AFF19" w14:textId="45F10A72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8B96534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B6C774B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5B2403A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1F01AA9" w14:textId="77777777" w:rsidR="0001605B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33BA4DB" w14:textId="77777777" w:rsidR="0001605B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ROS_1487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23028C5" w14:textId="4B2A8185" w:rsidR="0001605B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C98E4C9" w14:textId="77777777" w:rsidR="0001605B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ApeKI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605B">
              <w:rPr>
                <w:rFonts w:ascii="Times New Roman" w:hAnsi="Times New Roman" w:cs="Times New Roman"/>
                <w:i/>
              </w:rPr>
              <w:t>EcoRI-MspI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08DCDFD" w14:textId="77777777" w:rsidR="0001605B" w:rsidRDefault="0001605B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527" w:rsidRPr="00D84084" w14:paraId="1C1C22A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AD05F9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BCADA66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ROS_1352_rep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0297D0E" w14:textId="38B79772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2AF619F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5D40DAF0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3B291550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E69FEA3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Trematomus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loennbergii</w:t>
            </w:r>
            <w:proofErr w:type="spellEnd"/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35AA63B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ROS_1353_rep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7A7F862" w14:textId="7639B8DE" w:rsidR="00810D56" w:rsidRPr="00810D56" w:rsidRDefault="00FF6BF3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RSSS 2016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1F07E00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21E9AE6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2527" w:rsidRPr="00D84084" w14:paraId="4A3C0E1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2237AE6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62EA56B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68CC7E0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BAS, </w:t>
            </w:r>
            <w:proofErr w:type="spellStart"/>
            <w:r>
              <w:rPr>
                <w:rFonts w:ascii="Times New Roman" w:hAnsi="Times New Roman" w:cs="Times New Roman"/>
              </w:rPr>
              <w:t>Rothera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Point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DC9339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608CA0B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2BA4B7A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CF67421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D21106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6E3D08C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BAS, Storm Ridge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CC45BA1" w14:textId="12AA6BB0" w:rsidR="00810D56" w:rsidRPr="00810D56" w:rsidRDefault="00173A1F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3FC2858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141DED5B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926228F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708BE2F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75030B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BAS, Storm Ridge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027B1D" w14:textId="77777777" w:rsidR="00810D56" w:rsidRPr="0001605B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B39D144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7814EFA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B2772C1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6A46E2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F2E0DBC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BAS, Signy Island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D1E9FE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40AA97D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30A67A16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63BED28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05F69D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D2D222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BAS, Signy Island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D427CF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EcoRI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MspI</w:t>
            </w:r>
            <w:proofErr w:type="spellEnd"/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6B0818A6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1F525AE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DA6797A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8F3534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BEL-G05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EF8FDB4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 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29DF4B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1E6838A9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2A82B3D7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576098A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C58C0C3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BEL-G81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3E7B336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 081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D2E534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7AFB369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7B5EAC5E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339F9C6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300363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BEL-G20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6FEBA84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 020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4633B9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713AE48B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0307E0DF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A07865C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DBA6D23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BEL-G05_rep1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3F998FA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 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96E90AD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1B11F3C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2527" w:rsidRPr="00D84084" w14:paraId="224C44DD" w14:textId="77777777" w:rsidTr="00122527">
        <w:trPr>
          <w:trHeight w:val="283"/>
        </w:trPr>
        <w:tc>
          <w:tcPr>
            <w:tcW w:w="134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04A7499" w14:textId="77777777" w:rsidR="00810D56" w:rsidRPr="00D84084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Pagodroma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nivea</w:t>
            </w:r>
          </w:p>
        </w:tc>
        <w:tc>
          <w:tcPr>
            <w:tcW w:w="90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67FB27" w14:textId="77777777" w:rsidR="00810D56" w:rsidRPr="00825A9D" w:rsidRDefault="00810D56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BEL-G05_rep2</w:t>
            </w:r>
          </w:p>
        </w:tc>
        <w:tc>
          <w:tcPr>
            <w:tcW w:w="142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71AD6BD" w14:textId="77777777" w:rsidR="00810D56" w:rsidRPr="00810D56" w:rsidRDefault="0001605B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 005</w:t>
            </w:r>
          </w:p>
        </w:tc>
        <w:tc>
          <w:tcPr>
            <w:tcW w:w="824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AD0D1F" w14:textId="77777777" w:rsidR="00810D56" w:rsidRPr="00810D56" w:rsidRDefault="0041499D" w:rsidP="00093E9B">
            <w:pPr>
              <w:pStyle w:val="TableContents"/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0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14:paraId="08DD066D" w14:textId="77777777" w:rsidR="00810D56" w:rsidRPr="002A60AB" w:rsidRDefault="00386FA2" w:rsidP="00093E9B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411DEDAD" w14:textId="0A0E7C7C" w:rsidR="00810D56" w:rsidRDefault="00810D56" w:rsidP="00DD67BD">
      <w:pPr>
        <w:rPr>
          <w:rFonts w:ascii="Times New Roman" w:hAnsi="Times New Roman" w:cs="Times New Roman"/>
        </w:rPr>
      </w:pPr>
    </w:p>
    <w:sectPr w:rsidR="00810D56" w:rsidSect="000C5B4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7E216" w14:textId="77777777" w:rsidR="00AD0F82" w:rsidRDefault="00AD0F82" w:rsidP="0063401C">
      <w:r>
        <w:separator/>
      </w:r>
    </w:p>
  </w:endnote>
  <w:endnote w:type="continuationSeparator" w:id="0">
    <w:p w14:paraId="7C457FEB" w14:textId="77777777" w:rsidR="00AD0F82" w:rsidRDefault="00AD0F82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6A917" w14:textId="77777777" w:rsidR="00122527" w:rsidRDefault="0012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31A129" w14:textId="77777777" w:rsidR="00122527" w:rsidRDefault="0012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8BD72" w14:textId="77777777" w:rsidR="00AD0F82" w:rsidRDefault="00AD0F82" w:rsidP="0063401C">
      <w:r>
        <w:separator/>
      </w:r>
    </w:p>
  </w:footnote>
  <w:footnote w:type="continuationSeparator" w:id="0">
    <w:p w14:paraId="44A74293" w14:textId="77777777" w:rsidR="00AD0F82" w:rsidRDefault="00AD0F82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FE938" w14:textId="5B9B7B81" w:rsidR="00122527" w:rsidRDefault="00122527" w:rsidP="00997FE7">
    <w:pPr>
      <w:pStyle w:val="Header"/>
      <w:jc w:val="center"/>
    </w:pPr>
  </w:p>
  <w:p w14:paraId="1212E249" w14:textId="77777777" w:rsidR="00122527" w:rsidRDefault="00122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1333"/>
    <w:multiLevelType w:val="hybridMultilevel"/>
    <w:tmpl w:val="7BC22CB6"/>
    <w:lvl w:ilvl="0" w:tplc="3B14F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8D3"/>
    <w:multiLevelType w:val="hybridMultilevel"/>
    <w:tmpl w:val="96D62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B1DE6"/>
    <w:multiLevelType w:val="hybridMultilevel"/>
    <w:tmpl w:val="75409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7553"/>
    <w:multiLevelType w:val="hybridMultilevel"/>
    <w:tmpl w:val="747671C6"/>
    <w:lvl w:ilvl="0" w:tplc="4E1ACA38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7E76"/>
    <w:multiLevelType w:val="hybridMultilevel"/>
    <w:tmpl w:val="2116C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60"/>
    <w:multiLevelType w:val="hybridMultilevel"/>
    <w:tmpl w:val="C6BC99A2"/>
    <w:lvl w:ilvl="0" w:tplc="4E601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8CB"/>
    <w:multiLevelType w:val="hybridMultilevel"/>
    <w:tmpl w:val="CAC46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0C"/>
    <w:rsid w:val="00014E13"/>
    <w:rsid w:val="0001605B"/>
    <w:rsid w:val="00026B6E"/>
    <w:rsid w:val="00026DA5"/>
    <w:rsid w:val="00043759"/>
    <w:rsid w:val="00067279"/>
    <w:rsid w:val="00093E9B"/>
    <w:rsid w:val="000C5B4D"/>
    <w:rsid w:val="000C7968"/>
    <w:rsid w:val="000E162A"/>
    <w:rsid w:val="000E7E81"/>
    <w:rsid w:val="00122527"/>
    <w:rsid w:val="00144FC9"/>
    <w:rsid w:val="00151CF2"/>
    <w:rsid w:val="00173A1F"/>
    <w:rsid w:val="001741EE"/>
    <w:rsid w:val="001B29D9"/>
    <w:rsid w:val="001B41A5"/>
    <w:rsid w:val="00242CB0"/>
    <w:rsid w:val="00256642"/>
    <w:rsid w:val="00264BB3"/>
    <w:rsid w:val="002819E1"/>
    <w:rsid w:val="002A0DDB"/>
    <w:rsid w:val="002D18BA"/>
    <w:rsid w:val="002D2DB5"/>
    <w:rsid w:val="0030565E"/>
    <w:rsid w:val="00313857"/>
    <w:rsid w:val="00317897"/>
    <w:rsid w:val="00320DBE"/>
    <w:rsid w:val="00333039"/>
    <w:rsid w:val="003720C0"/>
    <w:rsid w:val="00376580"/>
    <w:rsid w:val="00385CE5"/>
    <w:rsid w:val="00386FA2"/>
    <w:rsid w:val="0039549E"/>
    <w:rsid w:val="003C7F5D"/>
    <w:rsid w:val="003E42AD"/>
    <w:rsid w:val="004034EA"/>
    <w:rsid w:val="004059A8"/>
    <w:rsid w:val="0041499D"/>
    <w:rsid w:val="00443502"/>
    <w:rsid w:val="004516E6"/>
    <w:rsid w:val="00472B0C"/>
    <w:rsid w:val="004A2717"/>
    <w:rsid w:val="004B212E"/>
    <w:rsid w:val="00512792"/>
    <w:rsid w:val="0053320E"/>
    <w:rsid w:val="005540E3"/>
    <w:rsid w:val="00574328"/>
    <w:rsid w:val="00576858"/>
    <w:rsid w:val="00581E05"/>
    <w:rsid w:val="00584D1C"/>
    <w:rsid w:val="005910E5"/>
    <w:rsid w:val="005B2B0B"/>
    <w:rsid w:val="005B548C"/>
    <w:rsid w:val="005B660D"/>
    <w:rsid w:val="005C1D12"/>
    <w:rsid w:val="005C2D93"/>
    <w:rsid w:val="005D4046"/>
    <w:rsid w:val="005F4788"/>
    <w:rsid w:val="0061136E"/>
    <w:rsid w:val="00621AB2"/>
    <w:rsid w:val="006232EA"/>
    <w:rsid w:val="006251BB"/>
    <w:rsid w:val="0063401C"/>
    <w:rsid w:val="00653E62"/>
    <w:rsid w:val="00676702"/>
    <w:rsid w:val="00684A8E"/>
    <w:rsid w:val="00691F30"/>
    <w:rsid w:val="006934C3"/>
    <w:rsid w:val="006B2125"/>
    <w:rsid w:val="006C0177"/>
    <w:rsid w:val="006D021B"/>
    <w:rsid w:val="00706989"/>
    <w:rsid w:val="007166D2"/>
    <w:rsid w:val="00716B97"/>
    <w:rsid w:val="007352EE"/>
    <w:rsid w:val="007357DD"/>
    <w:rsid w:val="00793D5B"/>
    <w:rsid w:val="007B14EA"/>
    <w:rsid w:val="007D3CDA"/>
    <w:rsid w:val="007F0433"/>
    <w:rsid w:val="007F3854"/>
    <w:rsid w:val="00810D56"/>
    <w:rsid w:val="00825A9D"/>
    <w:rsid w:val="00852FAE"/>
    <w:rsid w:val="008816D4"/>
    <w:rsid w:val="0088430D"/>
    <w:rsid w:val="008A1AD4"/>
    <w:rsid w:val="008A3C98"/>
    <w:rsid w:val="008D0853"/>
    <w:rsid w:val="008E68D1"/>
    <w:rsid w:val="008E7B60"/>
    <w:rsid w:val="0097532B"/>
    <w:rsid w:val="00983BBD"/>
    <w:rsid w:val="00997FE7"/>
    <w:rsid w:val="009A4A47"/>
    <w:rsid w:val="009A4BC1"/>
    <w:rsid w:val="009E27D8"/>
    <w:rsid w:val="009F0762"/>
    <w:rsid w:val="00A07600"/>
    <w:rsid w:val="00A20536"/>
    <w:rsid w:val="00AD0F82"/>
    <w:rsid w:val="00AE3189"/>
    <w:rsid w:val="00AF7396"/>
    <w:rsid w:val="00B07795"/>
    <w:rsid w:val="00B167D4"/>
    <w:rsid w:val="00B2337E"/>
    <w:rsid w:val="00B32A82"/>
    <w:rsid w:val="00B417AD"/>
    <w:rsid w:val="00B9378D"/>
    <w:rsid w:val="00B94639"/>
    <w:rsid w:val="00BB7B0D"/>
    <w:rsid w:val="00BD1CA7"/>
    <w:rsid w:val="00BD4601"/>
    <w:rsid w:val="00BD6EE6"/>
    <w:rsid w:val="00C02228"/>
    <w:rsid w:val="00C03066"/>
    <w:rsid w:val="00C03544"/>
    <w:rsid w:val="00C11AA5"/>
    <w:rsid w:val="00C25B86"/>
    <w:rsid w:val="00C501A8"/>
    <w:rsid w:val="00C52999"/>
    <w:rsid w:val="00C76D31"/>
    <w:rsid w:val="00C8189B"/>
    <w:rsid w:val="00C868BA"/>
    <w:rsid w:val="00CA03E7"/>
    <w:rsid w:val="00CC2C3E"/>
    <w:rsid w:val="00CE2371"/>
    <w:rsid w:val="00CE7A60"/>
    <w:rsid w:val="00CF16A2"/>
    <w:rsid w:val="00CF545D"/>
    <w:rsid w:val="00D0198A"/>
    <w:rsid w:val="00D11438"/>
    <w:rsid w:val="00D31F24"/>
    <w:rsid w:val="00D36532"/>
    <w:rsid w:val="00D4606C"/>
    <w:rsid w:val="00D834D5"/>
    <w:rsid w:val="00DA4235"/>
    <w:rsid w:val="00DD67BD"/>
    <w:rsid w:val="00E004AB"/>
    <w:rsid w:val="00E22E98"/>
    <w:rsid w:val="00E25DDB"/>
    <w:rsid w:val="00E3153A"/>
    <w:rsid w:val="00E34569"/>
    <w:rsid w:val="00E92844"/>
    <w:rsid w:val="00EC62E0"/>
    <w:rsid w:val="00EE4EF0"/>
    <w:rsid w:val="00EE7101"/>
    <w:rsid w:val="00EF2BC2"/>
    <w:rsid w:val="00EF6260"/>
    <w:rsid w:val="00EF69E9"/>
    <w:rsid w:val="00F039DD"/>
    <w:rsid w:val="00F17DF4"/>
    <w:rsid w:val="00F42C67"/>
    <w:rsid w:val="00F506EA"/>
    <w:rsid w:val="00F81588"/>
    <w:rsid w:val="00F95C7B"/>
    <w:rsid w:val="00FC6178"/>
    <w:rsid w:val="00FD2290"/>
    <w:rsid w:val="00FF6131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4892"/>
  <w15:docId w15:val="{63E91631-E10F-4D80-B3B1-9B6E3159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26DA5"/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720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0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FAE"/>
    <w:rPr>
      <w:b/>
      <w:bCs/>
      <w:sz w:val="20"/>
      <w:szCs w:val="20"/>
    </w:rPr>
  </w:style>
  <w:style w:type="character" w:customStyle="1" w:styleId="InternetLink">
    <w:name w:val="Internet Link"/>
    <w:rsid w:val="00144FC9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christiansen@kuleuven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uralitha\Desktop\MER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6F46-973A-4491-8D72-F88E4651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Information.dotx</Template>
  <TotalTime>1</TotalTime>
  <Pages>5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Muralitharan, Hemavathy - India</dc:creator>
  <cp:lastModifiedBy>Henrik Christiansen</cp:lastModifiedBy>
  <cp:revision>3</cp:revision>
  <cp:lastPrinted>2019-07-05T08:15:00Z</cp:lastPrinted>
  <dcterms:created xsi:type="dcterms:W3CDTF">2021-04-02T08:09:00Z</dcterms:created>
  <dcterms:modified xsi:type="dcterms:W3CDTF">2021-04-02T08:15:00Z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d8e487d7-0404-317f-923d-b8d680980e92</vt:lpwstr>
  </property>
  <property fmtid="{D5CDD505-2E9C-101B-9397-08002B2CF9AE}" pid="4" name="Mendeley Citation Style_1">
    <vt:lpwstr>http://www.zotero.org/styles/trends-in-ecology-and-evolution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http://www.zotero.org/styles/frontiers-in-ecology-and-evolution</vt:lpwstr>
  </property>
  <property fmtid="{D5CDD505-2E9C-101B-9397-08002B2CF9AE}" pid="12" name="Mendeley Recent Style Name 3_1">
    <vt:lpwstr>Frontiers in Ecology and Evolution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http://www.zotero.org/styles/journal-of-fish-biology</vt:lpwstr>
  </property>
  <property fmtid="{D5CDD505-2E9C-101B-9397-08002B2CF9AE}" pid="18" name="Mendeley Recent Style Name 6_1">
    <vt:lpwstr>Journal of Fish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http://www.zotero.org/styles/polar-biology</vt:lpwstr>
  </property>
  <property fmtid="{D5CDD505-2E9C-101B-9397-08002B2CF9AE}" pid="22" name="Mendeley Recent Style Name 8_1">
    <vt:lpwstr>Polar Biology</vt:lpwstr>
  </property>
  <property fmtid="{D5CDD505-2E9C-101B-9397-08002B2CF9AE}" pid="23" name="Mendeley Recent Style Id 9_1">
    <vt:lpwstr>http://www.zotero.org/styles/trends-in-ecology-and-evolution</vt:lpwstr>
  </property>
  <property fmtid="{D5CDD505-2E9C-101B-9397-08002B2CF9AE}" pid="24" name="Mendeley Recent Style Name 9_1">
    <vt:lpwstr>Trends in Ecology &amp; Evolution</vt:lpwstr>
  </property>
</Properties>
</file>