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4C1E1" w14:textId="68F8F1D1" w:rsidR="0060222A" w:rsidRDefault="0073405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69395C" wp14:editId="7FA70161">
                <wp:simplePos x="0" y="0"/>
                <wp:positionH relativeFrom="column">
                  <wp:posOffset>6177782</wp:posOffset>
                </wp:positionH>
                <wp:positionV relativeFrom="paragraph">
                  <wp:posOffset>2865</wp:posOffset>
                </wp:positionV>
                <wp:extent cx="461176" cy="326004"/>
                <wp:effectExtent l="0" t="0" r="0" b="444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176" cy="3260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0F0744" w14:textId="4B3BE7E8" w:rsidR="00734050" w:rsidRPr="00734050" w:rsidRDefault="0073405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34050">
                              <w:rPr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69395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86.45pt;margin-top:.25pt;width:36.3pt;height:25.6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" fillcolor="white [3201]" stroked="f" strokeweight=".5pt">
                <v:textbox>
                  <w:txbxContent>
                    <w:p w14:paraId="640F0744" w14:textId="4B3BE7E8" w:rsidR="00734050" w:rsidRPr="00734050" w:rsidRDefault="00734050">
                      <w:pPr>
                        <w:rPr>
                          <w:sz w:val="32"/>
                          <w:szCs w:val="32"/>
                        </w:rPr>
                      </w:pPr>
                      <w:r w:rsidRPr="00734050">
                        <w:rPr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924851">
        <w:rPr>
          <w:noProof/>
        </w:rPr>
        <w:drawing>
          <wp:inline distT="0" distB="0" distL="0" distR="0" wp14:anchorId="083ABDCC" wp14:editId="3B42C64A">
            <wp:extent cx="5956300" cy="2743200"/>
            <wp:effectExtent l="0" t="0" r="635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3E9797F-B774-EF4E-BA80-E5393435C4D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1FA0132" w14:textId="77777777" w:rsidR="004448E5" w:rsidRDefault="004448E5"/>
    <w:p w14:paraId="0487AABD" w14:textId="76302E33" w:rsidR="00924851" w:rsidRDefault="00CE3D98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26A2A5" wp14:editId="363241A4">
                <wp:simplePos x="0" y="0"/>
                <wp:positionH relativeFrom="column">
                  <wp:posOffset>3965258</wp:posOffset>
                </wp:positionH>
                <wp:positionV relativeFrom="paragraph">
                  <wp:posOffset>2274887</wp:posOffset>
                </wp:positionV>
                <wp:extent cx="255270" cy="2390775"/>
                <wp:effectExtent l="18097" t="153353" r="10478" b="0"/>
                <wp:wrapNone/>
                <wp:docPr id="4" name="Right Bra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V="1">
                          <a:off x="0" y="0"/>
                          <a:ext cx="255270" cy="2390775"/>
                        </a:xfrm>
                        <a:prstGeom prst="rightBrace">
                          <a:avLst>
                            <a:gd name="adj1" fmla="val 44777"/>
                            <a:gd name="adj2" fmla="val 50000"/>
                          </a:avLst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B1F65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4" o:spid="_x0000_s1026" type="#_x0000_t88" style="position:absolute;margin-left:312.25pt;margin-top:179.1pt;width:20.1pt;height:188.25pt;rotation:90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" adj="1033" strokecolor="#00b050" strokeweight="2.25pt">
                <v:stroke joinstyle="miter"/>
              </v:shape>
            </w:pict>
          </mc:Fallback>
        </mc:AlternateContent>
      </w:r>
      <w:r w:rsidR="00E8724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2003A2" wp14:editId="31694D65">
                <wp:simplePos x="0" y="0"/>
                <wp:positionH relativeFrom="column">
                  <wp:posOffset>1517015</wp:posOffset>
                </wp:positionH>
                <wp:positionV relativeFrom="paragraph">
                  <wp:posOffset>2306320</wp:posOffset>
                </wp:positionV>
                <wp:extent cx="255270" cy="2344420"/>
                <wp:effectExtent l="22225" t="149225" r="14605" b="0"/>
                <wp:wrapNone/>
                <wp:docPr id="3" name="Right Bra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V="1">
                          <a:off x="0" y="0"/>
                          <a:ext cx="255270" cy="2344420"/>
                        </a:xfrm>
                        <a:prstGeom prst="rightBrace">
                          <a:avLst>
                            <a:gd name="adj1" fmla="val 44777"/>
                            <a:gd name="adj2" fmla="val 50000"/>
                          </a:avLst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09507" id="Right Brace 3" o:spid="_x0000_s1026" type="#_x0000_t88" style="position:absolute;margin-left:119.45pt;margin-top:181.6pt;width:20.1pt;height:184.6pt;rotation:90;flip:y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" adj="1053" strokecolor="#4472c4 [3204]" strokeweight="2.25pt">
                <v:stroke joinstyle="miter"/>
              </v:shape>
            </w:pict>
          </mc:Fallback>
        </mc:AlternateContent>
      </w:r>
      <w:r w:rsidR="0046392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932353" wp14:editId="4830BAD2">
                <wp:simplePos x="0" y="0"/>
                <wp:positionH relativeFrom="column">
                  <wp:posOffset>6178550</wp:posOffset>
                </wp:positionH>
                <wp:positionV relativeFrom="paragraph">
                  <wp:posOffset>98425</wp:posOffset>
                </wp:positionV>
                <wp:extent cx="461010" cy="325755"/>
                <wp:effectExtent l="0" t="0" r="0" b="444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010" cy="325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299997" w14:textId="5AAA55C1" w:rsidR="00734050" w:rsidRPr="00734050" w:rsidRDefault="00734050" w:rsidP="0073405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32353" id="Text Box 8" o:spid="_x0000_s1027" type="#_x0000_t202" style="position:absolute;margin-left:486.5pt;margin-top:7.75pt;width:36.3pt;height:25.6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" fillcolor="white [3201]" stroked="f" strokeweight=".5pt">
                <v:textbox>
                  <w:txbxContent>
                    <w:p w14:paraId="34299997" w14:textId="5AAA55C1" w:rsidR="00734050" w:rsidRPr="00734050" w:rsidRDefault="00734050" w:rsidP="00734050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46392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0C7BA3" wp14:editId="4A5AB6C3">
                <wp:simplePos x="0" y="0"/>
                <wp:positionH relativeFrom="column">
                  <wp:posOffset>6181090</wp:posOffset>
                </wp:positionH>
                <wp:positionV relativeFrom="paragraph">
                  <wp:posOffset>2795905</wp:posOffset>
                </wp:positionV>
                <wp:extent cx="373546" cy="326004"/>
                <wp:effectExtent l="0" t="0" r="0" b="444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546" cy="3260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265510" w14:textId="7B0D1FEF" w:rsidR="00734050" w:rsidRPr="00734050" w:rsidRDefault="00734050" w:rsidP="0073405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C7BA3" id="Text Box 11" o:spid="_x0000_s1028" type="#_x0000_t202" style="position:absolute;margin-left:486.7pt;margin-top:220.15pt;width:29.4pt;height:25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" fillcolor="white [3201]" stroked="f" strokeweight=".5pt">
                <v:textbox>
                  <w:txbxContent>
                    <w:p w14:paraId="31265510" w14:textId="7B0D1FEF" w:rsidR="00734050" w:rsidRPr="00734050" w:rsidRDefault="00734050" w:rsidP="00734050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92485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BC785" wp14:editId="405D41B4">
                <wp:simplePos x="0" y="0"/>
                <wp:positionH relativeFrom="column">
                  <wp:posOffset>1398588</wp:posOffset>
                </wp:positionH>
                <wp:positionV relativeFrom="paragraph">
                  <wp:posOffset>5785498</wp:posOffset>
                </wp:positionV>
                <wp:extent cx="403860" cy="2465705"/>
                <wp:effectExtent l="0" t="2223" r="13018" b="13017"/>
                <wp:wrapNone/>
                <wp:docPr id="10" name="Left Brace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4EED64-765D-7C41-A457-B5304A7FABF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03860" cy="2465705"/>
                        </a:xfrm>
                        <a:prstGeom prst="leftBrace">
                          <a:avLst>
                            <a:gd name="adj1" fmla="val 0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vertOverflow="clip" horzOverflow="clip" rtlCol="0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DBF874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9" o:spid="_x0000_s1026" type="#_x0000_t87" style="position:absolute;margin-left:110.15pt;margin-top:455.55pt;width:31.8pt;height:194.1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" adj="0" strokecolor="#4472c4 [3204]" strokeweight=".5pt">
                <v:stroke joinstyle="miter"/>
              </v:shape>
            </w:pict>
          </mc:Fallback>
        </mc:AlternateContent>
      </w:r>
      <w:r w:rsidR="00924851">
        <w:rPr>
          <w:noProof/>
        </w:rPr>
        <w:drawing>
          <wp:inline distT="0" distB="0" distL="0" distR="0" wp14:anchorId="18750194" wp14:editId="3E8F2552">
            <wp:extent cx="5956300" cy="2743200"/>
            <wp:effectExtent l="0" t="0" r="635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CF6E04DE-6F2D-674F-9F8E-D46EBCA54F3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39B6A4C" w14:textId="27B1D406" w:rsidR="004448E5" w:rsidRDefault="004448E5"/>
    <w:p w14:paraId="4B82836E" w14:textId="718FDDB1" w:rsidR="004448E5" w:rsidRDefault="004448E5"/>
    <w:p w14:paraId="3C984916" w14:textId="6D1BD4E9" w:rsidR="00924851" w:rsidRDefault="001C15B3">
      <w:r>
        <w:rPr>
          <w:noProof/>
        </w:rPr>
        <w:drawing>
          <wp:inline distT="0" distB="0" distL="0" distR="0" wp14:anchorId="5FC3DC0A" wp14:editId="4456330E">
            <wp:extent cx="5943600" cy="1120140"/>
            <wp:effectExtent l="19050" t="19050" r="19050" b="22860"/>
            <wp:docPr id="13" name="Picture 8" descr="A picture containing sitting, black, dark, monito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4419B49-029A-9341-A3F4-E1AFBBB028E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64419B49-029A-9341-A3F4-E1AFBBB028E3}"/>
                        </a:ext>
                      </a:extLst>
                    </pic:cNvPr>
                    <pic:cNvPicPr/>
                  </pic:nvPicPr>
                  <pic:blipFill rotWithShape="1">
                    <a:blip r:embed="rId7"/>
                    <a:srcRect t="13783" b="22900"/>
                    <a:stretch/>
                  </pic:blipFill>
                  <pic:spPr bwMode="auto">
                    <a:xfrm>
                      <a:off x="0" y="0"/>
                      <a:ext cx="5943600" cy="112014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C50580" w14:textId="77777777" w:rsidR="00BD0BFC" w:rsidRDefault="00BD0BFC" w:rsidP="00454A00">
      <w:pPr>
        <w:spacing w:line="480" w:lineRule="auto"/>
        <w:rPr>
          <w:b/>
          <w:bCs/>
        </w:rPr>
      </w:pPr>
    </w:p>
    <w:p w14:paraId="3833754E" w14:textId="2FDB97E5" w:rsidR="00FC5462" w:rsidRDefault="00FC5462"/>
    <w:sectPr w:rsidR="00FC5462" w:rsidSect="002B7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836B86"/>
    <w:multiLevelType w:val="hybridMultilevel"/>
    <w:tmpl w:val="74820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8D5"/>
    <w:rsid w:val="00020EFE"/>
    <w:rsid w:val="00043029"/>
    <w:rsid w:val="000459CE"/>
    <w:rsid w:val="00071F83"/>
    <w:rsid w:val="000A1361"/>
    <w:rsid w:val="000D05C0"/>
    <w:rsid w:val="000D6009"/>
    <w:rsid w:val="000E1D9B"/>
    <w:rsid w:val="000E4CBF"/>
    <w:rsid w:val="00106F2C"/>
    <w:rsid w:val="001140AB"/>
    <w:rsid w:val="00125237"/>
    <w:rsid w:val="001430D8"/>
    <w:rsid w:val="001646ED"/>
    <w:rsid w:val="00177AAE"/>
    <w:rsid w:val="001B0AA0"/>
    <w:rsid w:val="001C15B3"/>
    <w:rsid w:val="001D5F2D"/>
    <w:rsid w:val="001D7C17"/>
    <w:rsid w:val="001E0B38"/>
    <w:rsid w:val="001F1B29"/>
    <w:rsid w:val="001F2A49"/>
    <w:rsid w:val="002036F4"/>
    <w:rsid w:val="00232FEB"/>
    <w:rsid w:val="0023524A"/>
    <w:rsid w:val="00260080"/>
    <w:rsid w:val="002841A6"/>
    <w:rsid w:val="002B7B2E"/>
    <w:rsid w:val="002C5241"/>
    <w:rsid w:val="002D40D1"/>
    <w:rsid w:val="002F6C70"/>
    <w:rsid w:val="003337E4"/>
    <w:rsid w:val="00340A24"/>
    <w:rsid w:val="0036756A"/>
    <w:rsid w:val="00391492"/>
    <w:rsid w:val="003B20B5"/>
    <w:rsid w:val="003B3CA4"/>
    <w:rsid w:val="003C6B44"/>
    <w:rsid w:val="003E5B3B"/>
    <w:rsid w:val="00402E4C"/>
    <w:rsid w:val="00421A86"/>
    <w:rsid w:val="004448E5"/>
    <w:rsid w:val="00454A00"/>
    <w:rsid w:val="00463921"/>
    <w:rsid w:val="0049408A"/>
    <w:rsid w:val="004A520A"/>
    <w:rsid w:val="004B00DA"/>
    <w:rsid w:val="004C7C5C"/>
    <w:rsid w:val="004D194E"/>
    <w:rsid w:val="004F7D21"/>
    <w:rsid w:val="00520798"/>
    <w:rsid w:val="0052752C"/>
    <w:rsid w:val="00533C22"/>
    <w:rsid w:val="00560C7C"/>
    <w:rsid w:val="0058796D"/>
    <w:rsid w:val="005B0556"/>
    <w:rsid w:val="005B7A6C"/>
    <w:rsid w:val="005C3613"/>
    <w:rsid w:val="005C7004"/>
    <w:rsid w:val="005D3736"/>
    <w:rsid w:val="005E78AD"/>
    <w:rsid w:val="006140BA"/>
    <w:rsid w:val="006268AD"/>
    <w:rsid w:val="00641146"/>
    <w:rsid w:val="00647054"/>
    <w:rsid w:val="00674769"/>
    <w:rsid w:val="00674928"/>
    <w:rsid w:val="00675024"/>
    <w:rsid w:val="00675D74"/>
    <w:rsid w:val="0067768E"/>
    <w:rsid w:val="0068084D"/>
    <w:rsid w:val="00690534"/>
    <w:rsid w:val="00696861"/>
    <w:rsid w:val="006A69A8"/>
    <w:rsid w:val="006B3B1E"/>
    <w:rsid w:val="006C0A6E"/>
    <w:rsid w:val="006D6521"/>
    <w:rsid w:val="006E49B9"/>
    <w:rsid w:val="006F15D5"/>
    <w:rsid w:val="00704421"/>
    <w:rsid w:val="0071064C"/>
    <w:rsid w:val="0071070A"/>
    <w:rsid w:val="007177AE"/>
    <w:rsid w:val="00734050"/>
    <w:rsid w:val="00744227"/>
    <w:rsid w:val="0077067F"/>
    <w:rsid w:val="00776B7A"/>
    <w:rsid w:val="007919F6"/>
    <w:rsid w:val="00793E92"/>
    <w:rsid w:val="007B2518"/>
    <w:rsid w:val="007C2081"/>
    <w:rsid w:val="007D2CB7"/>
    <w:rsid w:val="007D54FF"/>
    <w:rsid w:val="007E427F"/>
    <w:rsid w:val="00807AF5"/>
    <w:rsid w:val="00847829"/>
    <w:rsid w:val="00856CB8"/>
    <w:rsid w:val="008628AC"/>
    <w:rsid w:val="00895CF8"/>
    <w:rsid w:val="008A7736"/>
    <w:rsid w:val="008E4737"/>
    <w:rsid w:val="00910DA1"/>
    <w:rsid w:val="009168D5"/>
    <w:rsid w:val="009246FE"/>
    <w:rsid w:val="00924851"/>
    <w:rsid w:val="00960A12"/>
    <w:rsid w:val="009A303C"/>
    <w:rsid w:val="009B5809"/>
    <w:rsid w:val="009F4740"/>
    <w:rsid w:val="00A04495"/>
    <w:rsid w:val="00A16ADA"/>
    <w:rsid w:val="00A22135"/>
    <w:rsid w:val="00A26A8B"/>
    <w:rsid w:val="00A340DA"/>
    <w:rsid w:val="00A46CD7"/>
    <w:rsid w:val="00AA6B8C"/>
    <w:rsid w:val="00AC7BB3"/>
    <w:rsid w:val="00AE030B"/>
    <w:rsid w:val="00B06762"/>
    <w:rsid w:val="00B157C7"/>
    <w:rsid w:val="00B2559F"/>
    <w:rsid w:val="00B56C03"/>
    <w:rsid w:val="00B72015"/>
    <w:rsid w:val="00B7600A"/>
    <w:rsid w:val="00B80C6D"/>
    <w:rsid w:val="00B97366"/>
    <w:rsid w:val="00BA751C"/>
    <w:rsid w:val="00BC1CCF"/>
    <w:rsid w:val="00BC48B7"/>
    <w:rsid w:val="00BD0BFC"/>
    <w:rsid w:val="00BD5938"/>
    <w:rsid w:val="00BE3EDA"/>
    <w:rsid w:val="00C010C4"/>
    <w:rsid w:val="00C056B2"/>
    <w:rsid w:val="00C079A2"/>
    <w:rsid w:val="00C10EE1"/>
    <w:rsid w:val="00C268EB"/>
    <w:rsid w:val="00C26FEF"/>
    <w:rsid w:val="00C724BE"/>
    <w:rsid w:val="00C74C25"/>
    <w:rsid w:val="00C91D36"/>
    <w:rsid w:val="00CB1435"/>
    <w:rsid w:val="00CC1AB2"/>
    <w:rsid w:val="00CD2C14"/>
    <w:rsid w:val="00CD4127"/>
    <w:rsid w:val="00CE3C7E"/>
    <w:rsid w:val="00CE3D98"/>
    <w:rsid w:val="00CF530E"/>
    <w:rsid w:val="00D2207D"/>
    <w:rsid w:val="00D24908"/>
    <w:rsid w:val="00D61D67"/>
    <w:rsid w:val="00D7237D"/>
    <w:rsid w:val="00D95D91"/>
    <w:rsid w:val="00DA665D"/>
    <w:rsid w:val="00DD3B43"/>
    <w:rsid w:val="00DD7A77"/>
    <w:rsid w:val="00E251A5"/>
    <w:rsid w:val="00E433B8"/>
    <w:rsid w:val="00E51499"/>
    <w:rsid w:val="00E571B2"/>
    <w:rsid w:val="00E63FC6"/>
    <w:rsid w:val="00E67A41"/>
    <w:rsid w:val="00E76B24"/>
    <w:rsid w:val="00E8724F"/>
    <w:rsid w:val="00E97326"/>
    <w:rsid w:val="00EA31DE"/>
    <w:rsid w:val="00EB5DB4"/>
    <w:rsid w:val="00EC3441"/>
    <w:rsid w:val="00ED4A23"/>
    <w:rsid w:val="00F10498"/>
    <w:rsid w:val="00F217DE"/>
    <w:rsid w:val="00F244BD"/>
    <w:rsid w:val="00F266A7"/>
    <w:rsid w:val="00F27C1E"/>
    <w:rsid w:val="00F53F62"/>
    <w:rsid w:val="00F617EC"/>
    <w:rsid w:val="00F66ADB"/>
    <w:rsid w:val="00F767BD"/>
    <w:rsid w:val="00FC3686"/>
    <w:rsid w:val="00FC5462"/>
    <w:rsid w:val="00FD53F3"/>
    <w:rsid w:val="00FE5AB7"/>
    <w:rsid w:val="00FF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3D80A"/>
  <w15:chartTrackingRefBased/>
  <w15:docId w15:val="{E6C507DC-90CF-6D4F-ABD0-A36D50C3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C6B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6B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6B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6B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6B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B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B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alexjohnson\Desktop\paper%20combining%20chapter%201%20and%202\supplementary\Supplemental_files_miRNA_AM_v2.18.20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alexjohnson\Desktop\paper%20combining%20chapter%201%20and%202\supplementary\Supplemental_files_miRNA_AM_v2.18.20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'/Users/alexjohnson/Library/Mobile Documents/com~apple~CloudDocs/File_backup/Graduate school/Past Semesters/PHD_research/sw_seedling_2017/0mm_prediction/validation/[miRNA_validation_2018.xlsx]Sheet1'!$G$30</c:f>
              <c:strCache>
                <c:ptCount val="1"/>
                <c:pt idx="0">
                  <c:v>Dacotah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('/Users/alexjohnson/Library/Mobile Documents/com~apple~CloudDocs/File_backup/Graduate school/Past Semesters/PHD_research/sw_seedling_2017/0mm_prediction/validation/[miRNA_validation_2018.xlsx]Sheet1'!$J$30,'/Users/alexjohnson/Library/Mobile Documents/com~apple~CloudDocs/File_backup/Graduate school/Past Semesters/PHD_research/sw_seedling_2017/0mm_prediction/validation/[miRNA_validation_2018.xlsx]Sheet1'!$M$30,'/Users/alexjohnson/Library/Mobile Documents/com~apple~CloudDocs/File_backup/Graduate school/Past Semesters/PHD_research/sw_seedling_2017/0mm_prediction/validation/[miRNA_validation_2018.xlsx]Sheet1'!$P$30)</c:f>
                <c:numCache>
                  <c:formatCode>General</c:formatCode>
                  <c:ptCount val="3"/>
                  <c:pt idx="0">
                    <c:v>8.1649658092772608</c:v>
                  </c:pt>
                  <c:pt idx="1">
                    <c:v>4.3800896320948945</c:v>
                  </c:pt>
                  <c:pt idx="2">
                    <c:v>1.3608276348795436</c:v>
                  </c:pt>
                </c:numCache>
              </c:numRef>
            </c:plus>
            <c:minus>
              <c:numRef>
                <c:f>('/Users/alexjohnson/Library/Mobile Documents/com~apple~CloudDocs/File_backup/Graduate school/Past Semesters/PHD_research/sw_seedling_2017/0mm_prediction/validation/[miRNA_validation_2018.xlsx]Sheet1'!$J$30,'/Users/alexjohnson/Library/Mobile Documents/com~apple~CloudDocs/File_backup/Graduate school/Past Semesters/PHD_research/sw_seedling_2017/0mm_prediction/validation/[miRNA_validation_2018.xlsx]Sheet1'!$M$30,'/Users/alexjohnson/Library/Mobile Documents/com~apple~CloudDocs/File_backup/Graduate school/Past Semesters/PHD_research/sw_seedling_2017/0mm_prediction/validation/[miRNA_validation_2018.xlsx]Sheet1'!$P$30)</c:f>
                <c:numCache>
                  <c:formatCode>General</c:formatCode>
                  <c:ptCount val="3"/>
                  <c:pt idx="0">
                    <c:v>8.1649658092772608</c:v>
                  </c:pt>
                  <c:pt idx="1">
                    <c:v>4.3800896320948945</c:v>
                  </c:pt>
                  <c:pt idx="2">
                    <c:v>1.3608276348795436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('/Users/alexjohnson/Library/Mobile Documents/com~apple~CloudDocs/File_backup/Graduate school/Past Semesters/PHD_research/sw_seedling_2017/0mm_prediction/validation/[miRNA_validation_2018.xlsx]Sheet1'!$H$28,'/Users/alexjohnson/Library/Mobile Documents/com~apple~CloudDocs/File_backup/Graduate school/Past Semesters/PHD_research/sw_seedling_2017/0mm_prediction/validation/[miRNA_validation_2018.xlsx]Sheet1'!$K$28,'/Users/alexjohnson/Library/Mobile Documents/com~apple~CloudDocs/File_backup/Graduate school/Past Semesters/PHD_research/sw_seedling_2017/0mm_prediction/validation/[miRNA_validation_2018.xlsx]Sheet1'!$N$28)</c:f>
              <c:strCache>
                <c:ptCount val="3"/>
                <c:pt idx="0">
                  <c:v>Total</c:v>
                </c:pt>
                <c:pt idx="1">
                  <c:v>Vesicles</c:v>
                </c:pt>
                <c:pt idx="2">
                  <c:v>Arbuscules</c:v>
                </c:pt>
              </c:strCache>
            </c:strRef>
          </c:cat>
          <c:val>
            <c:numRef>
              <c:f>('/Users/alexjohnson/Library/Mobile Documents/com~apple~CloudDocs/File_backup/Graduate school/Past Semesters/PHD_research/sw_seedling_2017/0mm_prediction/validation/[miRNA_validation_2018.xlsx]Sheet1'!$H$30,'/Users/alexjohnson/Library/Mobile Documents/com~apple~CloudDocs/File_backup/Graduate school/Past Semesters/PHD_research/sw_seedling_2017/0mm_prediction/validation/[miRNA_validation_2018.xlsx]Sheet1'!$K$30,'/Users/alexjohnson/Library/Mobile Documents/com~apple~CloudDocs/File_backup/Graduate school/Past Semesters/PHD_research/sw_seedling_2017/0mm_prediction/validation/[miRNA_validation_2018.xlsx]Sheet1'!$N$30)</c:f>
              <c:numCache>
                <c:formatCode>General</c:formatCode>
                <c:ptCount val="3"/>
                <c:pt idx="0">
                  <c:v>56</c:v>
                </c:pt>
                <c:pt idx="1">
                  <c:v>31.666666666666668</c:v>
                </c:pt>
                <c:pt idx="2">
                  <c:v>3.3333333333333335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CE-4542-AF8C-76B5099B7CC2}"/>
            </c:ext>
          </c:extLst>
        </c:ser>
        <c:ser>
          <c:idx val="1"/>
          <c:order val="1"/>
          <c:tx>
            <c:strRef>
              <c:f>'/Users/alexjohnson/Library/Mobile Documents/com~apple~CloudDocs/File_backup/Graduate school/Past Semesters/PHD_research/sw_seedling_2017/0mm_prediction/validation/[miRNA_validation_2018.xlsx]Sheet1'!$G$29</c:f>
              <c:strCache>
                <c:ptCount val="1"/>
                <c:pt idx="0">
                  <c:v>Alamo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('/Users/alexjohnson/Library/Mobile Documents/com~apple~CloudDocs/File_backup/Graduate school/Past Semesters/PHD_research/sw_seedling_2017/0mm_prediction/validation/[miRNA_validation_2018.xlsx]Sheet1'!$J$29,'/Users/alexjohnson/Library/Mobile Documents/com~apple~CloudDocs/File_backup/Graduate school/Past Semesters/PHD_research/sw_seedling_2017/0mm_prediction/validation/[miRNA_validation_2018.xlsx]Sheet1'!$M$29,'/Users/alexjohnson/Library/Mobile Documents/com~apple~CloudDocs/File_backup/Graduate school/Past Semesters/PHD_research/sw_seedling_2017/0mm_prediction/validation/[miRNA_validation_2018.xlsx]Sheet1'!$P$29)</c:f>
                <c:numCache>
                  <c:formatCode>General</c:formatCode>
                  <c:ptCount val="3"/>
                  <c:pt idx="0">
                    <c:v>7.620634755325443</c:v>
                  </c:pt>
                  <c:pt idx="1">
                    <c:v>3.538151850686813</c:v>
                  </c:pt>
                  <c:pt idx="2">
                    <c:v>2.8674417556808756</c:v>
                  </c:pt>
                </c:numCache>
              </c:numRef>
            </c:plus>
            <c:minus>
              <c:numRef>
                <c:f>('/Users/alexjohnson/Library/Mobile Documents/com~apple~CloudDocs/File_backup/Graduate school/Past Semesters/PHD_research/sw_seedling_2017/0mm_prediction/validation/[miRNA_validation_2018.xlsx]Sheet1'!$J$29,'/Users/alexjohnson/Library/Mobile Documents/com~apple~CloudDocs/File_backup/Graduate school/Past Semesters/PHD_research/sw_seedling_2017/0mm_prediction/validation/[miRNA_validation_2018.xlsx]Sheet1'!$M$29,'/Users/alexjohnson/Library/Mobile Documents/com~apple~CloudDocs/File_backup/Graduate school/Past Semesters/PHD_research/sw_seedling_2017/0mm_prediction/validation/[miRNA_validation_2018.xlsx]Sheet1'!$P$29)</c:f>
                <c:numCache>
                  <c:formatCode>General</c:formatCode>
                  <c:ptCount val="3"/>
                  <c:pt idx="0">
                    <c:v>7.620634755325443</c:v>
                  </c:pt>
                  <c:pt idx="1">
                    <c:v>3.538151850686813</c:v>
                  </c:pt>
                  <c:pt idx="2">
                    <c:v>2.8674417556808756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('/Users/alexjohnson/Library/Mobile Documents/com~apple~CloudDocs/File_backup/Graduate school/Past Semesters/PHD_research/sw_seedling_2017/0mm_prediction/validation/[miRNA_validation_2018.xlsx]Sheet1'!$H$28,'/Users/alexjohnson/Library/Mobile Documents/com~apple~CloudDocs/File_backup/Graduate school/Past Semesters/PHD_research/sw_seedling_2017/0mm_prediction/validation/[miRNA_validation_2018.xlsx]Sheet1'!$K$28,'/Users/alexjohnson/Library/Mobile Documents/com~apple~CloudDocs/File_backup/Graduate school/Past Semesters/PHD_research/sw_seedling_2017/0mm_prediction/validation/[miRNA_validation_2018.xlsx]Sheet1'!$N$28)</c:f>
              <c:strCache>
                <c:ptCount val="3"/>
                <c:pt idx="0">
                  <c:v>Total</c:v>
                </c:pt>
                <c:pt idx="1">
                  <c:v>Vesicles</c:v>
                </c:pt>
                <c:pt idx="2">
                  <c:v>Arbuscules</c:v>
                </c:pt>
              </c:strCache>
            </c:strRef>
          </c:cat>
          <c:val>
            <c:numRef>
              <c:f>('/Users/alexjohnson/Library/Mobile Documents/com~apple~CloudDocs/File_backup/Graduate school/Past Semesters/PHD_research/sw_seedling_2017/0mm_prediction/validation/[miRNA_validation_2018.xlsx]Sheet1'!$H$29,'/Users/alexjohnson/Library/Mobile Documents/com~apple~CloudDocs/File_backup/Graduate school/Past Semesters/PHD_research/sw_seedling_2017/0mm_prediction/validation/[miRNA_validation_2018.xlsx]Sheet1'!$K$29,'/Users/alexjohnson/Library/Mobile Documents/com~apple~CloudDocs/File_backup/Graduate school/Past Semesters/PHD_research/sw_seedling_2017/0mm_prediction/validation/[miRNA_validation_2018.xlsx]Sheet1'!$N$29)</c:f>
              <c:numCache>
                <c:formatCode>General</c:formatCode>
                <c:ptCount val="3"/>
                <c:pt idx="0">
                  <c:v>60.333333333333336</c:v>
                </c:pt>
                <c:pt idx="1">
                  <c:v>32.333333333333336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8CE-4542-AF8C-76B5099B7C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-2119275256"/>
        <c:axId val="-2045741384"/>
      </c:barChart>
      <c:catAx>
        <c:axId val="-211927525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045741384"/>
        <c:crosses val="autoZero"/>
        <c:auto val="1"/>
        <c:lblAlgn val="ctr"/>
        <c:lblOffset val="100"/>
        <c:noMultiLvlLbl val="0"/>
      </c:catAx>
      <c:valAx>
        <c:axId val="-204574138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/>
                  <a:t>Percent colonization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119275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965128330622292"/>
          <c:y val="0.25444484688737451"/>
          <c:w val="0.20222113460680302"/>
          <c:h val="6.523045268742258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790916104382753"/>
          <c:y val="0.15215310414965252"/>
          <c:w val="0.86209083895617244"/>
          <c:h val="0.749753485264967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'/Users/alexjohnson/Library/Mobile Documents/com~apple~CloudDocs/File_backup/Graduate school/Past Semesters/PHD_research/304_346_AMF_miRNA/[Phenotypes.xlsx]AMF_quantification_stats'!$P$20</c:f>
              <c:strCache>
                <c:ptCount val="1"/>
                <c:pt idx="0">
                  <c:v>F1-304H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('/Users/alexjohnson/Library/Mobile Documents/com~apple~CloudDocs/File_backup/Graduate school/Past Semesters/PHD_research/304_346_AMF_miRNA/[Phenotypes.xlsx]AMF_quantification_stats'!$S$20,'/Users/alexjohnson/Library/Mobile Documents/com~apple~CloudDocs/File_backup/Graduate school/Past Semesters/PHD_research/304_346_AMF_miRNA/[Phenotypes.xlsx]AMF_quantification_stats'!$V$20,'/Users/alexjohnson/Library/Mobile Documents/com~apple~CloudDocs/File_backup/Graduate school/Past Semesters/PHD_research/304_346_AMF_miRNA/[Phenotypes.xlsx]AMF_quantification_stats'!$Y$20)</c:f>
                <c:numCache>
                  <c:formatCode>General</c:formatCode>
                  <c:ptCount val="3"/>
                  <c:pt idx="0">
                    <c:v>4.3790874296569147</c:v>
                  </c:pt>
                  <c:pt idx="1">
                    <c:v>2.5208605551980945</c:v>
                  </c:pt>
                  <c:pt idx="2">
                    <c:v>0.78322427525634852</c:v>
                  </c:pt>
                </c:numCache>
              </c:numRef>
            </c:plus>
            <c:minus>
              <c:numRef>
                <c:f>('/Users/alexjohnson/Library/Mobile Documents/com~apple~CloudDocs/File_backup/Graduate school/Past Semesters/PHD_research/304_346_AMF_miRNA/[Phenotypes.xlsx]AMF_quantification_stats'!$S$20,'/Users/alexjohnson/Library/Mobile Documents/com~apple~CloudDocs/File_backup/Graduate school/Past Semesters/PHD_research/304_346_AMF_miRNA/[Phenotypes.xlsx]AMF_quantification_stats'!$V$20,'/Users/alexjohnson/Library/Mobile Documents/com~apple~CloudDocs/File_backup/Graduate school/Past Semesters/PHD_research/304_346_AMF_miRNA/[Phenotypes.xlsx]AMF_quantification_stats'!$Y$20)</c:f>
                <c:numCache>
                  <c:formatCode>General</c:formatCode>
                  <c:ptCount val="3"/>
                  <c:pt idx="0">
                    <c:v>4.3790874296569147</c:v>
                  </c:pt>
                  <c:pt idx="1">
                    <c:v>2.5208605551980945</c:v>
                  </c:pt>
                  <c:pt idx="2">
                    <c:v>0.78322427525634852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('/Users/alexjohnson/Library/Mobile Documents/com~apple~CloudDocs/File_backup/Graduate school/Past Semesters/PHD_research/304_346_AMF_miRNA/[Phenotypes.xlsx]AMF_quantification_stats'!$Q$19,'/Users/alexjohnson/Library/Mobile Documents/com~apple~CloudDocs/File_backup/Graduate school/Past Semesters/PHD_research/304_346_AMF_miRNA/[Phenotypes.xlsx]AMF_quantification_stats'!$T$19,'/Users/alexjohnson/Library/Mobile Documents/com~apple~CloudDocs/File_backup/Graduate school/Past Semesters/PHD_research/304_346_AMF_miRNA/[Phenotypes.xlsx]AMF_quantification_stats'!$W$19)</c:f>
              <c:strCache>
                <c:ptCount val="3"/>
                <c:pt idx="0">
                  <c:v>Total</c:v>
                </c:pt>
                <c:pt idx="1">
                  <c:v>Vesicles</c:v>
                </c:pt>
                <c:pt idx="2">
                  <c:v>Arbuscules</c:v>
                </c:pt>
              </c:strCache>
            </c:strRef>
          </c:cat>
          <c:val>
            <c:numRef>
              <c:f>('/Users/alexjohnson/Library/Mobile Documents/com~apple~CloudDocs/File_backup/Graduate school/Past Semesters/PHD_research/304_346_AMF_miRNA/[Phenotypes.xlsx]AMF_quantification_stats'!$Q$20,'/Users/alexjohnson/Library/Mobile Documents/com~apple~CloudDocs/File_backup/Graduate school/Past Semesters/PHD_research/304_346_AMF_miRNA/[Phenotypes.xlsx]AMF_quantification_stats'!$T$20,'/Users/alexjohnson/Library/Mobile Documents/com~apple~CloudDocs/File_backup/Graduate school/Past Semesters/PHD_research/304_346_AMF_miRNA/[Phenotypes.xlsx]AMF_quantification_stats'!$W$20)</c:f>
              <c:numCache>
                <c:formatCode>General</c:formatCode>
                <c:ptCount val="3"/>
                <c:pt idx="0">
                  <c:v>29.436500754147811</c:v>
                </c:pt>
                <c:pt idx="1">
                  <c:v>12.08340874811463</c:v>
                </c:pt>
                <c:pt idx="2">
                  <c:v>4.029260935143288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C9-374A-94C4-885D0B31DB64}"/>
            </c:ext>
          </c:extLst>
        </c:ser>
        <c:ser>
          <c:idx val="1"/>
          <c:order val="1"/>
          <c:tx>
            <c:strRef>
              <c:f>'/Users/alexjohnson/Library/Mobile Documents/com~apple~CloudDocs/File_backup/Graduate school/Past Semesters/PHD_research/304_346_AMF_miRNA/[Phenotypes.xlsx]AMF_quantification_stats'!$P$21</c:f>
              <c:strCache>
                <c:ptCount val="1"/>
                <c:pt idx="0">
                  <c:v>F1-346L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('/Users/alexjohnson/Library/Mobile Documents/com~apple~CloudDocs/File_backup/Graduate school/Past Semesters/PHD_research/304_346_AMF_miRNA/[Phenotypes.xlsx]AMF_quantification_stats'!$S$21,'/Users/alexjohnson/Library/Mobile Documents/com~apple~CloudDocs/File_backup/Graduate school/Past Semesters/PHD_research/304_346_AMF_miRNA/[Phenotypes.xlsx]AMF_quantification_stats'!$V$21,'/Users/alexjohnson/Library/Mobile Documents/com~apple~CloudDocs/File_backup/Graduate school/Past Semesters/PHD_research/304_346_AMF_miRNA/[Phenotypes.xlsx]AMF_quantification_stats'!$Y$21)</c:f>
                <c:numCache>
                  <c:formatCode>General</c:formatCode>
                  <c:ptCount val="3"/>
                  <c:pt idx="0">
                    <c:v>5.0214113293145139</c:v>
                  </c:pt>
                  <c:pt idx="1">
                    <c:v>2.7989239321632957</c:v>
                  </c:pt>
                  <c:pt idx="2">
                    <c:v>0.79860331731325063</c:v>
                  </c:pt>
                </c:numCache>
              </c:numRef>
            </c:plus>
            <c:minus>
              <c:numRef>
                <c:f>('/Users/alexjohnson/Library/Mobile Documents/com~apple~CloudDocs/File_backup/Graduate school/Past Semesters/PHD_research/304_346_AMF_miRNA/[Phenotypes.xlsx]AMF_quantification_stats'!$S$21,'/Users/alexjohnson/Library/Mobile Documents/com~apple~CloudDocs/File_backup/Graduate school/Past Semesters/PHD_research/304_346_AMF_miRNA/[Phenotypes.xlsx]AMF_quantification_stats'!$V$21,'/Users/alexjohnson/Library/Mobile Documents/com~apple~CloudDocs/File_backup/Graduate school/Past Semesters/PHD_research/304_346_AMF_miRNA/[Phenotypes.xlsx]AMF_quantification_stats'!$Y$21)</c:f>
                <c:numCache>
                  <c:formatCode>General</c:formatCode>
                  <c:ptCount val="3"/>
                  <c:pt idx="0">
                    <c:v>5.0214113293145139</c:v>
                  </c:pt>
                  <c:pt idx="1">
                    <c:v>2.7989239321632957</c:v>
                  </c:pt>
                  <c:pt idx="2">
                    <c:v>0.79860331731325063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('/Users/alexjohnson/Library/Mobile Documents/com~apple~CloudDocs/File_backup/Graduate school/Past Semesters/PHD_research/304_346_AMF_miRNA/[Phenotypes.xlsx]AMF_quantification_stats'!$Q$19,'/Users/alexjohnson/Library/Mobile Documents/com~apple~CloudDocs/File_backup/Graduate school/Past Semesters/PHD_research/304_346_AMF_miRNA/[Phenotypes.xlsx]AMF_quantification_stats'!$T$19,'/Users/alexjohnson/Library/Mobile Documents/com~apple~CloudDocs/File_backup/Graduate school/Past Semesters/PHD_research/304_346_AMF_miRNA/[Phenotypes.xlsx]AMF_quantification_stats'!$W$19)</c:f>
              <c:strCache>
                <c:ptCount val="3"/>
                <c:pt idx="0">
                  <c:v>Total</c:v>
                </c:pt>
                <c:pt idx="1">
                  <c:v>Vesicles</c:v>
                </c:pt>
                <c:pt idx="2">
                  <c:v>Arbuscules</c:v>
                </c:pt>
              </c:strCache>
            </c:strRef>
          </c:cat>
          <c:val>
            <c:numRef>
              <c:f>('/Users/alexjohnson/Library/Mobile Documents/com~apple~CloudDocs/File_backup/Graduate school/Past Semesters/PHD_research/304_346_AMF_miRNA/[Phenotypes.xlsx]AMF_quantification_stats'!$Q$21,'/Users/alexjohnson/Library/Mobile Documents/com~apple~CloudDocs/File_backup/Graduate school/Past Semesters/PHD_research/304_346_AMF_miRNA/[Phenotypes.xlsx]AMF_quantification_stats'!$T$21,'/Users/alexjohnson/Library/Mobile Documents/com~apple~CloudDocs/File_backup/Graduate school/Past Semesters/PHD_research/304_346_AMF_miRNA/[Phenotypes.xlsx]AMF_quantification_stats'!$W$21)</c:f>
              <c:numCache>
                <c:formatCode>General</c:formatCode>
                <c:ptCount val="3"/>
                <c:pt idx="0">
                  <c:v>39.827219876950252</c:v>
                </c:pt>
                <c:pt idx="1">
                  <c:v>20.431176461250722</c:v>
                </c:pt>
                <c:pt idx="2">
                  <c:v>2.7097057531840139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6C9-374A-94C4-885D0B31DB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401506400"/>
        <c:axId val="1401124528"/>
      </c:barChart>
      <c:catAx>
        <c:axId val="1401506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01124528"/>
        <c:crosses val="autoZero"/>
        <c:auto val="1"/>
        <c:lblAlgn val="ctr"/>
        <c:lblOffset val="100"/>
        <c:noMultiLvlLbl val="0"/>
      </c:catAx>
      <c:valAx>
        <c:axId val="140112452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/>
                  <a:t>Percent colonization</a:t>
                </a:r>
              </a:p>
            </c:rich>
          </c:tx>
          <c:layout>
            <c:manualLayout>
              <c:xMode val="edge"/>
              <c:yMode val="edge"/>
              <c:x val="1.8846442365460692E-3"/>
              <c:y val="0.3186572202811145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01506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81869251032835"/>
          <c:y val="0.35881284070260455"/>
          <c:w val="0.21779696699247147"/>
          <c:h val="6.523045268742258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0.53513</cdr:x>
      <cdr:y>0.43608</cdr:y>
    </cdr:from>
    <cdr:to>
      <cdr:x>0.59342</cdr:x>
      <cdr:y>0.50354</cdr:y>
    </cdr:to>
    <cdr:sp macro="" textlink="">
      <cdr:nvSpPr>
        <cdr:cNvPr id="2" name="Text Box 3">
          <a:extLst xmlns:a="http://schemas.openxmlformats.org/drawingml/2006/main">
            <a:ext uri="{FF2B5EF4-FFF2-40B4-BE49-F238E27FC236}">
              <a16:creationId xmlns:a16="http://schemas.microsoft.com/office/drawing/2014/main" id="{8A44D62B-BA6D-D547-A1F0-6222F66A5F78}"/>
            </a:ext>
          </a:extLst>
        </cdr:cNvPr>
        <cdr:cNvSpPr txBox="1"/>
      </cdr:nvSpPr>
      <cdr:spPr>
        <a:xfrm xmlns:a="http://schemas.openxmlformats.org/drawingml/2006/main">
          <a:off x="3031067" y="1432560"/>
          <a:ext cx="330200" cy="221615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 algn="ctr">
            <a:lnSpc>
              <a:spcPct val="200000"/>
            </a:lnSpc>
            <a:spcBef>
              <a:spcPts val="0"/>
            </a:spcBef>
            <a:spcAft>
              <a:spcPts val="0"/>
            </a:spcAft>
          </a:pPr>
          <a:r>
            <a:rPr lang="en-US" sz="1200">
              <a:effectLst/>
              <a:latin typeface="Times New Roman" panose="02020603050405020304" pitchFamily="18" charset="0"/>
              <a:ea typeface="Times New Roman" panose="02020603050405020304" pitchFamily="18" charset="0"/>
              <a:cs typeface="Times New Roman" panose="02020603050405020304" pitchFamily="18" charset="0"/>
            </a:rPr>
            <a:t>*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Normal_Qiagenw10.dotm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Charles Johnson</dc:creator>
  <cp:keywords/>
  <dc:description/>
  <cp:lastModifiedBy>Alexander C Johnson - QIAGEN</cp:lastModifiedBy>
  <cp:revision>2</cp:revision>
  <dcterms:created xsi:type="dcterms:W3CDTF">2022-02-16T20:33:00Z</dcterms:created>
  <dcterms:modified xsi:type="dcterms:W3CDTF">2022-02-16T20:33:00Z</dcterms:modified>
</cp:coreProperties>
</file>