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27" w:rsidRPr="00F92E88" w:rsidRDefault="00B55427" w:rsidP="00F92E88">
      <w:pPr>
        <w:widowControl/>
        <w:spacing w:line="480" w:lineRule="auto"/>
        <w:jc w:val="center"/>
        <w:textAlignment w:val="baseline"/>
        <w:rPr>
          <w:rFonts w:ascii="Times New Roman" w:hAnsi="Times New Roman"/>
          <w:lang w:val="en-GB"/>
        </w:rPr>
      </w:pPr>
      <w:r w:rsidRPr="00F92E88">
        <w:rPr>
          <w:rFonts w:ascii="Times New Roman" w:hAnsi="Times New Roman"/>
          <w:kern w:val="0"/>
          <w:sz w:val="20"/>
          <w:szCs w:val="20"/>
          <w:lang w:val="en-GB" w:eastAsia="en-GB"/>
        </w:rPr>
        <w:t>Table S1. The primers used in the study</w:t>
      </w:r>
    </w:p>
    <w:tbl>
      <w:tblPr>
        <w:tblW w:w="9923" w:type="dxa"/>
        <w:jc w:val="center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2694"/>
        <w:gridCol w:w="3685"/>
        <w:gridCol w:w="3544"/>
      </w:tblGrid>
      <w:tr w:rsidR="00B55427" w:rsidRPr="0000447E" w:rsidTr="006C5D86">
        <w:trPr>
          <w:trHeight w:val="340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Reverse primer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JrPP2C01-F/R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5′-AGTACTTGCAGTAGCAGG-3′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5′-CAATCATGGCATCCTGGT-3′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JrPP2C02-F/R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5′-TGTGTGCTGATGACTTGC-3′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5′-CATCATGACCTGAATGGC-3′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JrPP2C03-F/R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5′-TTGCCATGAACGTCTCCA-3′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5′-AACCAAGGCAGTAGAACC-3′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JrPP2C04-F/R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5′-CGGTTCAACCAATTGGAC-3′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5′-GAACACTGAGCTCCGAAT-3′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JrPP2C05-F/R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5′-GTTAGGTTCGTCAGATCC-3′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5′-TTCTGTCCAGAAGTCAGG-3′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JrPP2C06-F/R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5′-ACAAGAACTCAGGTCCAG-3′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5′-TCAGATGTCAGCACAGGT-3′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JrPP2C07-F/R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5′-ATCAGAGGTTGCTGTACC-3′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5′-CCGGATGATCTAGCATAC-3′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JrPP2C08-F/R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5′-GATCATAGTGTCCTCCAG-3′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5′-TTCGGCAGTTCTTGAACC-3′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JrPP2C09-F/R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5′-TGGATCTGCTGCTGCTAT-3′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5′-CAGCAGGTTCAAGTATGC-3′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JrPP2C10-F/R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5′-TGTGTGTGAAGGATGCAG-3′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5′-CAGATGTGAGTATCCTCC-3′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JrPP2C11-F/R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5′-ATGCTGGACGTGAAGTAC-3′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5′-GTGTTCATCCTCCATGGA-3′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JrPP2C12-F/R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5′-ACCCACAGTCATCAGAT-3′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5′-CCTTGAATCTGTGTCCT-3′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JrPP2C13-F/R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5′-AAGGCATCAGCTTCCTT-3′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5′-ACACGATCTCCTAGGTG-3′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JrPP2C14-F/R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5′-TCATGAAGACGAAGACC-3′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5′-CATCCTCGACAATGAAC-3′</w:t>
            </w:r>
          </w:p>
        </w:tc>
      </w:tr>
      <w:tr w:rsidR="00B55427" w:rsidRPr="0000447E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JrPP2C15-F/R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5′-CTACTCTCAGCTTGTAGG-3′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5′-GATGTTCCTGTAGGTAGG-3′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JrPP2C16-F/R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5′-CTGTGGAAGATCAGACCT-3′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5′-AGAAGGGAAGTCTGCAGT-3′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JrPP2C17-F/R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5′-TCCACTCCAAGGACAGTT-3′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5′-ACGTATGCATCACCAAGC-3′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JrPP2C18-F/R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5′-TAGATCTCCTGGAGCCTT-3′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5′-CCTTTCCCTACACAATGC-3′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JrPP2C19-F/R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5′-ACTCAACACGGAAGACTC-3′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5′-GACATGAACCCTGGTATG-3′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JrPP2C20-F/R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5′-TCCTCCATGTTCAATGGG-3′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5′-TCATGTCTTCTTGGCACC-3′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JrPP2C21-F/R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5′-GAGCTTAGGAATGAGAAGG-3′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5′-TCCTTGAGGAATTGCACTC-3′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JrPP2C22-F/R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5′-CTGGTCAGCATATGAGTG-3′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5′-CTCTGAGGTGAACCTCTT-3′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JrPP2C23-F/R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5′-GCTTCATAGGATTCCTGG-3′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5′-ATGTTCACTTCCCAGTGG-3′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JrPP2C24-F/R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5′-TGCCTGTGTTGGAGGATA-3′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5′-ATGCTTCAGGTCCTCCAT-3′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JrPP2C25-F/R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5′-TCGAGCACCCTTGATTCT-3′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5′-AGCAATGAGGAACAGGCT-3′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JrPP2C26-F/R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5′-AGTGCTCTCACCTTCAAC-3′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5′-GCATCAGCTATGGCTGAT-3′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JrPP2C27-F/R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5′-GAGGAGTTAGGTGGATAC-3′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5′-AGACTGACTGCATACTGG-3′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JrPP2C28-F/R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5′-GGCTATCAATGCAATGGC-3′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5′-TGACATGGTGCTCTGAAG-3′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JrPP2C29-F/R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5′-AGGACAGCATGTGAATGG-3′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5′-TCTCTGACGTGAACTCTG-3′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JrPP2C30-F/R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5′-CCATGGAGGATTACCATG-3′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5′-CCAAGTCAGGATTGTGAG-3′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JrPP2C31-F/R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5′-CCAACCCAATGAGAGATG-3′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5′-ACAGATGTGCTCATCCTC-3′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JrPP2C32-F/R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5′-TCCCAAGTGTCTTGCAAG-3′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5′-GTTCTCCATCATCTCAAG-3′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JrPP2C33-F/R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5′-TACCAAGTCCTCAGTTGC-3′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5′-TCCCTGAGGAACTTGACT-3′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JrPP2C34-F/R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5′-TGCTGCATTGATCAGCAG-3′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5′-CATAGCACCCAACACATG-3′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JrPP2C35-F/R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5′-GGTTGATACAAGTGCTCC-3′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5′-AATACTCAGCTGCACGAG-3′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JrPP2C36-F/R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5′-GAAGCGATAACCCTAACC-3′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5′-TCTTCCTCCAGCACTTC-3′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JrPP2C37-F/R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5′-GAGTGAGAACCAAGCTTC-3′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5′-AAGCTGAGTTCTCCACAG-3′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JrPP2C38-F/R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5′-CCTTCTGCTACGTAAGAC-3′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5′-CATCAGATTCCTCGGGAT-3′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JrPP2C39-F/R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5′-CCACTTAGACGTCACTAG-3′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5′-CTGTAACGTCATCAGCAG-3′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JrPP2C40-F/R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5′-CTGCAGCATCAATGTCTTC-3′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5′-CTTGGCAACCATATGACC-3′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JrPP2C41-F/R</w:t>
            </w:r>
          </w:p>
        </w:tc>
        <w:tc>
          <w:tcPr>
            <w:tcW w:w="3685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5′-ATGAGTGAAGGCACCCATT-3′</w:t>
            </w:r>
          </w:p>
        </w:tc>
        <w:tc>
          <w:tcPr>
            <w:tcW w:w="3544" w:type="dxa"/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5′-CCATGTCCATCATAGATTGC-3′</w:t>
            </w:r>
          </w:p>
        </w:tc>
      </w:tr>
      <w:tr w:rsidR="00B55427" w:rsidRPr="00FF6815" w:rsidTr="006C5D86">
        <w:trPr>
          <w:trHeight w:val="283"/>
          <w:jc w:val="center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18S rRNA-F/R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5'-GGTCAATCTTCTCGTTCCCTT-3'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B55427" w:rsidRPr="008850B8" w:rsidRDefault="00B55427" w:rsidP="006C5D86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8850B8">
              <w:rPr>
                <w:rFonts w:ascii="Times New Roman" w:hAnsi="Times New Roman"/>
                <w:kern w:val="0"/>
                <w:sz w:val="20"/>
                <w:szCs w:val="20"/>
              </w:rPr>
              <w:t>5'-TCGCATTTCGCTACGTTCTT-3'</w:t>
            </w:r>
          </w:p>
        </w:tc>
      </w:tr>
    </w:tbl>
    <w:p w:rsidR="00B55427" w:rsidRDefault="00B55427" w:rsidP="00074D3B">
      <w:pPr>
        <w:rPr>
          <w:rFonts w:ascii="Times New Roman" w:hAnsi="Times New Roman"/>
        </w:rPr>
      </w:pPr>
    </w:p>
    <w:sectPr w:rsidR="00B55427" w:rsidSect="009B7AC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27" w:rsidRDefault="00B55427" w:rsidP="00202F39">
      <w:r>
        <w:separator/>
      </w:r>
    </w:p>
  </w:endnote>
  <w:endnote w:type="continuationSeparator" w:id="0">
    <w:p w:rsidR="00B55427" w:rsidRDefault="00B55427" w:rsidP="00202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27" w:rsidRDefault="00B55427" w:rsidP="00202F39">
      <w:r>
        <w:separator/>
      </w:r>
    </w:p>
  </w:footnote>
  <w:footnote w:type="continuationSeparator" w:id="0">
    <w:p w:rsidR="00B55427" w:rsidRDefault="00B55427" w:rsidP="00202F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ACA"/>
    <w:rsid w:val="0000447E"/>
    <w:rsid w:val="00055352"/>
    <w:rsid w:val="00074869"/>
    <w:rsid w:val="00074D3B"/>
    <w:rsid w:val="000C3EC4"/>
    <w:rsid w:val="000D0393"/>
    <w:rsid w:val="00115906"/>
    <w:rsid w:val="001425DB"/>
    <w:rsid w:val="00143568"/>
    <w:rsid w:val="00164643"/>
    <w:rsid w:val="00171A42"/>
    <w:rsid w:val="00197F64"/>
    <w:rsid w:val="001A75DB"/>
    <w:rsid w:val="001B7D6F"/>
    <w:rsid w:val="001E2098"/>
    <w:rsid w:val="00202F39"/>
    <w:rsid w:val="00234BD2"/>
    <w:rsid w:val="0025397E"/>
    <w:rsid w:val="00273A7F"/>
    <w:rsid w:val="00287EF2"/>
    <w:rsid w:val="0029674B"/>
    <w:rsid w:val="002B34CE"/>
    <w:rsid w:val="002D20BB"/>
    <w:rsid w:val="002E3A2C"/>
    <w:rsid w:val="002F474E"/>
    <w:rsid w:val="002F53AC"/>
    <w:rsid w:val="00311BE4"/>
    <w:rsid w:val="003333B0"/>
    <w:rsid w:val="00337865"/>
    <w:rsid w:val="0034278A"/>
    <w:rsid w:val="00363BF6"/>
    <w:rsid w:val="0036729D"/>
    <w:rsid w:val="00377AF5"/>
    <w:rsid w:val="003B392E"/>
    <w:rsid w:val="003C1F93"/>
    <w:rsid w:val="003C7F8E"/>
    <w:rsid w:val="003D4808"/>
    <w:rsid w:val="003F23BC"/>
    <w:rsid w:val="003F6CA2"/>
    <w:rsid w:val="00404999"/>
    <w:rsid w:val="004112B0"/>
    <w:rsid w:val="00435E06"/>
    <w:rsid w:val="00452BC2"/>
    <w:rsid w:val="00456538"/>
    <w:rsid w:val="004608AA"/>
    <w:rsid w:val="0046164D"/>
    <w:rsid w:val="00475492"/>
    <w:rsid w:val="004A0B52"/>
    <w:rsid w:val="004C5ABB"/>
    <w:rsid w:val="004C63B2"/>
    <w:rsid w:val="004E181E"/>
    <w:rsid w:val="004E4085"/>
    <w:rsid w:val="004E4387"/>
    <w:rsid w:val="004F7742"/>
    <w:rsid w:val="00504DBB"/>
    <w:rsid w:val="005B49F4"/>
    <w:rsid w:val="005C2168"/>
    <w:rsid w:val="005E0F4F"/>
    <w:rsid w:val="005F2F56"/>
    <w:rsid w:val="005F5423"/>
    <w:rsid w:val="0060552F"/>
    <w:rsid w:val="00623415"/>
    <w:rsid w:val="006744AF"/>
    <w:rsid w:val="0068020D"/>
    <w:rsid w:val="00682DB0"/>
    <w:rsid w:val="00687C5D"/>
    <w:rsid w:val="00693B40"/>
    <w:rsid w:val="006B2520"/>
    <w:rsid w:val="006C5D86"/>
    <w:rsid w:val="006F14F7"/>
    <w:rsid w:val="006F2F9D"/>
    <w:rsid w:val="0071433A"/>
    <w:rsid w:val="007328A6"/>
    <w:rsid w:val="0077489F"/>
    <w:rsid w:val="007B5B1F"/>
    <w:rsid w:val="007C4A6C"/>
    <w:rsid w:val="007D7ECF"/>
    <w:rsid w:val="007F33AC"/>
    <w:rsid w:val="007F5D08"/>
    <w:rsid w:val="008069BC"/>
    <w:rsid w:val="00814D59"/>
    <w:rsid w:val="0084525B"/>
    <w:rsid w:val="0085687C"/>
    <w:rsid w:val="00862B72"/>
    <w:rsid w:val="00870D0A"/>
    <w:rsid w:val="00872574"/>
    <w:rsid w:val="0087740A"/>
    <w:rsid w:val="008850B8"/>
    <w:rsid w:val="00893C99"/>
    <w:rsid w:val="008D4576"/>
    <w:rsid w:val="00925D01"/>
    <w:rsid w:val="00970C79"/>
    <w:rsid w:val="009901FE"/>
    <w:rsid w:val="009B7ACA"/>
    <w:rsid w:val="009C3500"/>
    <w:rsid w:val="009D075B"/>
    <w:rsid w:val="009F24A7"/>
    <w:rsid w:val="00A42867"/>
    <w:rsid w:val="00A52BE8"/>
    <w:rsid w:val="00AF5DCD"/>
    <w:rsid w:val="00B33EAB"/>
    <w:rsid w:val="00B35F61"/>
    <w:rsid w:val="00B55427"/>
    <w:rsid w:val="00B759C7"/>
    <w:rsid w:val="00B77C4C"/>
    <w:rsid w:val="00B85051"/>
    <w:rsid w:val="00B97433"/>
    <w:rsid w:val="00BF79B7"/>
    <w:rsid w:val="00C71571"/>
    <w:rsid w:val="00C84417"/>
    <w:rsid w:val="00CD6460"/>
    <w:rsid w:val="00CE2092"/>
    <w:rsid w:val="00D06953"/>
    <w:rsid w:val="00D265DE"/>
    <w:rsid w:val="00D62DB3"/>
    <w:rsid w:val="00D75D3E"/>
    <w:rsid w:val="00D842B4"/>
    <w:rsid w:val="00DD626B"/>
    <w:rsid w:val="00DD66C6"/>
    <w:rsid w:val="00DF0BF4"/>
    <w:rsid w:val="00E01DEC"/>
    <w:rsid w:val="00E14419"/>
    <w:rsid w:val="00E270A7"/>
    <w:rsid w:val="00E448F9"/>
    <w:rsid w:val="00EF01B7"/>
    <w:rsid w:val="00F2026D"/>
    <w:rsid w:val="00F216F1"/>
    <w:rsid w:val="00F36CCD"/>
    <w:rsid w:val="00F54E88"/>
    <w:rsid w:val="00F866DC"/>
    <w:rsid w:val="00F92E88"/>
    <w:rsid w:val="00FC17F2"/>
    <w:rsid w:val="00FC6F65"/>
    <w:rsid w:val="00FD1E9C"/>
    <w:rsid w:val="00FF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CC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B7AC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无格式表格 21"/>
    <w:uiPriority w:val="99"/>
    <w:rsid w:val="009B7ACA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02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02F3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02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02F39"/>
    <w:rPr>
      <w:rFonts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D75D3E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D75D3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E0F4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5D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E0F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75D3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0F4F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0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1</Pages>
  <Words>414</Words>
  <Characters>2362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思思</dc:creator>
  <cp:keywords/>
  <dc:description/>
  <cp:lastModifiedBy>ygy</cp:lastModifiedBy>
  <cp:revision>7</cp:revision>
  <dcterms:created xsi:type="dcterms:W3CDTF">2022-03-29T12:43:00Z</dcterms:created>
  <dcterms:modified xsi:type="dcterms:W3CDTF">2022-07-02T13:09:00Z</dcterms:modified>
</cp:coreProperties>
</file>