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41B42" w14:textId="2333D58A" w:rsidR="001C3FCB" w:rsidRPr="00F3771A" w:rsidRDefault="007A46A6" w:rsidP="00F3771A">
      <w:pPr>
        <w:rPr>
          <w:lang w:val="en-GB"/>
        </w:rPr>
      </w:pPr>
      <w:r>
        <w:rPr>
          <w:b/>
          <w:lang w:val="en-GB"/>
        </w:rPr>
        <w:t xml:space="preserve">Additional </w:t>
      </w:r>
      <w:r w:rsidR="001C3FCB" w:rsidRPr="00F3771A">
        <w:rPr>
          <w:b/>
          <w:lang w:val="en-GB"/>
        </w:rPr>
        <w:t xml:space="preserve">Table </w:t>
      </w:r>
      <w:r w:rsidR="00E10179">
        <w:rPr>
          <w:b/>
          <w:lang w:val="en-GB"/>
        </w:rPr>
        <w:t>3</w:t>
      </w:r>
      <w:r w:rsidR="001C3FCB" w:rsidRPr="00F3771A">
        <w:rPr>
          <w:b/>
          <w:lang w:val="en-GB"/>
        </w:rPr>
        <w:t>:</w:t>
      </w:r>
      <w:r w:rsidR="001C3FCB" w:rsidRPr="00F3771A">
        <w:rPr>
          <w:lang w:val="en-GB"/>
        </w:rPr>
        <w:t xml:space="preserve"> Multiplex gene set 1.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5580"/>
      </w:tblGrid>
      <w:tr w:rsidR="001C3FCB" w:rsidRPr="00A71B58" w14:paraId="6B439AFB" w14:textId="77777777" w:rsidTr="00C51A75">
        <w:trPr>
          <w:trHeight w:val="397"/>
        </w:trPr>
        <w:tc>
          <w:tcPr>
            <w:tcW w:w="2245" w:type="dxa"/>
            <w:vAlign w:val="center"/>
          </w:tcPr>
          <w:p w14:paraId="4BE66301" w14:textId="77777777" w:rsidR="001C3FCB" w:rsidRPr="00A71B58" w:rsidRDefault="001C3FCB" w:rsidP="00C51A75">
            <w:pPr>
              <w:pStyle w:val="Geenafstand"/>
              <w:rPr>
                <w:b/>
                <w:sz w:val="18"/>
                <w:lang w:val="en-GB"/>
              </w:rPr>
            </w:pPr>
            <w:r w:rsidRPr="00A71B58">
              <w:rPr>
                <w:b/>
                <w:sz w:val="18"/>
                <w:lang w:val="en-GB"/>
              </w:rPr>
              <w:t>Mul</w:t>
            </w:r>
            <w:bookmarkStart w:id="0" w:name="_GoBack"/>
            <w:bookmarkEnd w:id="0"/>
            <w:r w:rsidRPr="00A71B58">
              <w:rPr>
                <w:b/>
                <w:sz w:val="18"/>
                <w:lang w:val="en-GB"/>
              </w:rPr>
              <w:t>tiplex set 1</w:t>
            </w:r>
          </w:p>
        </w:tc>
        <w:tc>
          <w:tcPr>
            <w:tcW w:w="5580" w:type="dxa"/>
            <w:vAlign w:val="center"/>
          </w:tcPr>
          <w:p w14:paraId="607107C3" w14:textId="77777777" w:rsidR="001C3FCB" w:rsidRPr="00A71B58" w:rsidRDefault="001C3FCB" w:rsidP="00C51A75">
            <w:pPr>
              <w:pStyle w:val="Geenafstand"/>
              <w:rPr>
                <w:b/>
                <w:sz w:val="18"/>
                <w:lang w:val="en-GB"/>
              </w:rPr>
            </w:pPr>
            <w:r w:rsidRPr="00A71B58">
              <w:rPr>
                <w:b/>
                <w:sz w:val="18"/>
                <w:lang w:val="en-GB"/>
              </w:rPr>
              <w:t>Sequence</w:t>
            </w:r>
          </w:p>
        </w:tc>
      </w:tr>
      <w:tr w:rsidR="001C3FCB" w:rsidRPr="00A71B58" w14:paraId="695DF8B2" w14:textId="77777777" w:rsidTr="00C51A75">
        <w:trPr>
          <w:trHeight w:val="397"/>
        </w:trPr>
        <w:tc>
          <w:tcPr>
            <w:tcW w:w="2245" w:type="dxa"/>
            <w:vAlign w:val="center"/>
          </w:tcPr>
          <w:p w14:paraId="1B9D728B" w14:textId="77777777" w:rsidR="001C3FCB" w:rsidRPr="00A71B58" w:rsidRDefault="001C3FCB" w:rsidP="00C51A75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CCL2-F</w:t>
            </w:r>
          </w:p>
        </w:tc>
        <w:tc>
          <w:tcPr>
            <w:tcW w:w="5580" w:type="dxa"/>
            <w:vAlign w:val="center"/>
          </w:tcPr>
          <w:p w14:paraId="023FEC6E" w14:textId="77777777" w:rsidR="001C3FCB" w:rsidRPr="00A71B58" w:rsidRDefault="001C3FCB" w:rsidP="00C51A75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CAGCCAGATGCAATCAATGC</w:t>
            </w:r>
          </w:p>
        </w:tc>
      </w:tr>
      <w:tr w:rsidR="001C3FCB" w:rsidRPr="00A71B58" w14:paraId="5D7840F9" w14:textId="77777777" w:rsidTr="00C51A75">
        <w:trPr>
          <w:trHeight w:val="397"/>
        </w:trPr>
        <w:tc>
          <w:tcPr>
            <w:tcW w:w="2245" w:type="dxa"/>
            <w:vAlign w:val="center"/>
          </w:tcPr>
          <w:p w14:paraId="551AC278" w14:textId="77777777" w:rsidR="001C3FCB" w:rsidRPr="00A71B58" w:rsidRDefault="001C3FCB" w:rsidP="00C51A75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CCL2-probe</w:t>
            </w:r>
          </w:p>
        </w:tc>
        <w:tc>
          <w:tcPr>
            <w:tcW w:w="5580" w:type="dxa"/>
            <w:vAlign w:val="center"/>
          </w:tcPr>
          <w:p w14:paraId="7EA36575" w14:textId="77777777" w:rsidR="001C3FCB" w:rsidRPr="00A71B58" w:rsidRDefault="001C3FCB" w:rsidP="00C51A75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NED-CCAGTCACCTGCTGTTA-MGB</w:t>
            </w:r>
          </w:p>
        </w:tc>
      </w:tr>
      <w:tr w:rsidR="001C3FCB" w:rsidRPr="00A71B58" w14:paraId="62B527CD" w14:textId="77777777" w:rsidTr="00C51A75">
        <w:trPr>
          <w:trHeight w:val="397"/>
        </w:trPr>
        <w:tc>
          <w:tcPr>
            <w:tcW w:w="2245" w:type="dxa"/>
            <w:vAlign w:val="center"/>
          </w:tcPr>
          <w:p w14:paraId="696179E1" w14:textId="77777777" w:rsidR="001C3FCB" w:rsidRPr="00A71B58" w:rsidRDefault="001C3FCB" w:rsidP="00C51A75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CCL2-R</w:t>
            </w:r>
          </w:p>
        </w:tc>
        <w:tc>
          <w:tcPr>
            <w:tcW w:w="5580" w:type="dxa"/>
            <w:vAlign w:val="center"/>
          </w:tcPr>
          <w:p w14:paraId="5B8D9C61" w14:textId="77777777" w:rsidR="001C3FCB" w:rsidRPr="00A71B58" w:rsidRDefault="001C3FCB" w:rsidP="00C51A75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GCACTGAGATCTTCCTATTGGTGAA</w:t>
            </w:r>
          </w:p>
        </w:tc>
      </w:tr>
      <w:tr w:rsidR="001C3FCB" w:rsidRPr="00A71B58" w14:paraId="555989E7" w14:textId="77777777" w:rsidTr="00C51A75">
        <w:trPr>
          <w:trHeight w:val="397"/>
        </w:trPr>
        <w:tc>
          <w:tcPr>
            <w:tcW w:w="2245" w:type="dxa"/>
            <w:vAlign w:val="center"/>
          </w:tcPr>
          <w:p w14:paraId="5AC4D942" w14:textId="77777777" w:rsidR="001C3FCB" w:rsidRPr="00A71B58" w:rsidRDefault="001C3FCB" w:rsidP="00C51A75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IL-24-F</w:t>
            </w:r>
          </w:p>
        </w:tc>
        <w:tc>
          <w:tcPr>
            <w:tcW w:w="5580" w:type="dxa"/>
            <w:vAlign w:val="center"/>
          </w:tcPr>
          <w:p w14:paraId="4CCFA77F" w14:textId="77777777" w:rsidR="001C3FCB" w:rsidRPr="00A71B58" w:rsidRDefault="001C3FCB" w:rsidP="00C51A75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GGCCATGGGTCCCATTCT</w:t>
            </w:r>
          </w:p>
        </w:tc>
      </w:tr>
      <w:tr w:rsidR="001C3FCB" w:rsidRPr="00A71B58" w14:paraId="59E5742B" w14:textId="77777777" w:rsidTr="00C51A75">
        <w:trPr>
          <w:trHeight w:val="397"/>
        </w:trPr>
        <w:tc>
          <w:tcPr>
            <w:tcW w:w="2245" w:type="dxa"/>
            <w:vAlign w:val="center"/>
          </w:tcPr>
          <w:p w14:paraId="670C49CB" w14:textId="77777777" w:rsidR="001C3FCB" w:rsidRPr="00A71B58" w:rsidRDefault="001C3FCB" w:rsidP="00C51A75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IL-24-probe</w:t>
            </w:r>
          </w:p>
        </w:tc>
        <w:tc>
          <w:tcPr>
            <w:tcW w:w="5580" w:type="dxa"/>
            <w:vAlign w:val="center"/>
          </w:tcPr>
          <w:p w14:paraId="5D77D9A5" w14:textId="77777777" w:rsidR="001C3FCB" w:rsidRPr="00A71B58" w:rsidRDefault="001C3FCB" w:rsidP="00C51A75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FAM-CAGGATTATTGTCAAAGAAGT-MGB</w:t>
            </w:r>
          </w:p>
        </w:tc>
      </w:tr>
      <w:tr w:rsidR="001C3FCB" w:rsidRPr="00A71B58" w14:paraId="03AC2655" w14:textId="77777777" w:rsidTr="00C51A75">
        <w:trPr>
          <w:trHeight w:val="397"/>
        </w:trPr>
        <w:tc>
          <w:tcPr>
            <w:tcW w:w="2245" w:type="dxa"/>
            <w:vAlign w:val="center"/>
          </w:tcPr>
          <w:p w14:paraId="52A67EAB" w14:textId="77777777" w:rsidR="001C3FCB" w:rsidRPr="00A71B58" w:rsidRDefault="001C3FCB" w:rsidP="00C51A75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IL-24-R</w:t>
            </w:r>
          </w:p>
        </w:tc>
        <w:tc>
          <w:tcPr>
            <w:tcW w:w="5580" w:type="dxa"/>
            <w:vAlign w:val="center"/>
          </w:tcPr>
          <w:p w14:paraId="58565949" w14:textId="77777777" w:rsidR="001C3FCB" w:rsidRPr="00A71B58" w:rsidRDefault="001C3FCB" w:rsidP="00C51A75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TGTCACTGGCGCTGCTTAAA</w:t>
            </w:r>
          </w:p>
        </w:tc>
      </w:tr>
      <w:tr w:rsidR="001C3FCB" w:rsidRPr="00A71B58" w14:paraId="3C96DB41" w14:textId="77777777" w:rsidTr="00C51A75">
        <w:trPr>
          <w:trHeight w:val="397"/>
        </w:trPr>
        <w:tc>
          <w:tcPr>
            <w:tcW w:w="2245" w:type="dxa"/>
            <w:vAlign w:val="center"/>
          </w:tcPr>
          <w:p w14:paraId="7E473210" w14:textId="77777777" w:rsidR="001C3FCB" w:rsidRPr="00A71B58" w:rsidRDefault="001C3FCB" w:rsidP="00C51A75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GAPDH-F</w:t>
            </w:r>
          </w:p>
        </w:tc>
        <w:tc>
          <w:tcPr>
            <w:tcW w:w="5580" w:type="dxa"/>
            <w:vAlign w:val="center"/>
          </w:tcPr>
          <w:p w14:paraId="0C588FF1" w14:textId="77777777" w:rsidR="001C3FCB" w:rsidRPr="00A71B58" w:rsidRDefault="001C3FCB" w:rsidP="00C51A75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GTCATGGGTGTGAACCATGAGA</w:t>
            </w:r>
          </w:p>
        </w:tc>
      </w:tr>
      <w:tr w:rsidR="001C3FCB" w:rsidRPr="00A71B58" w14:paraId="3272A699" w14:textId="77777777" w:rsidTr="00C51A75">
        <w:trPr>
          <w:trHeight w:val="397"/>
        </w:trPr>
        <w:tc>
          <w:tcPr>
            <w:tcW w:w="2245" w:type="dxa"/>
            <w:vAlign w:val="center"/>
          </w:tcPr>
          <w:p w14:paraId="02662A21" w14:textId="77777777" w:rsidR="001C3FCB" w:rsidRPr="00A71B58" w:rsidRDefault="001C3FCB" w:rsidP="00C51A75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GAPDH-probe</w:t>
            </w:r>
          </w:p>
        </w:tc>
        <w:tc>
          <w:tcPr>
            <w:tcW w:w="5580" w:type="dxa"/>
            <w:vAlign w:val="center"/>
          </w:tcPr>
          <w:p w14:paraId="246ADB7A" w14:textId="77777777" w:rsidR="001C3FCB" w:rsidRPr="00A71B58" w:rsidRDefault="001C3FCB" w:rsidP="00C51A75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VIC-ACAGCCTCAAGATC-MGB</w:t>
            </w:r>
          </w:p>
        </w:tc>
      </w:tr>
      <w:tr w:rsidR="001C3FCB" w:rsidRPr="00A71B58" w14:paraId="4B068952" w14:textId="77777777" w:rsidTr="00C51A75">
        <w:trPr>
          <w:trHeight w:val="397"/>
        </w:trPr>
        <w:tc>
          <w:tcPr>
            <w:tcW w:w="2245" w:type="dxa"/>
            <w:vAlign w:val="center"/>
          </w:tcPr>
          <w:p w14:paraId="736E0CCD" w14:textId="77777777" w:rsidR="001C3FCB" w:rsidRPr="00A71B58" w:rsidRDefault="001C3FCB" w:rsidP="00C51A75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GAPDH-R</w:t>
            </w:r>
          </w:p>
        </w:tc>
        <w:tc>
          <w:tcPr>
            <w:tcW w:w="5580" w:type="dxa"/>
            <w:vAlign w:val="center"/>
          </w:tcPr>
          <w:p w14:paraId="5FEE10C7" w14:textId="77777777" w:rsidR="001C3FCB" w:rsidRPr="00A71B58" w:rsidRDefault="001C3FCB" w:rsidP="00C51A75">
            <w:pPr>
              <w:pStyle w:val="Geenafstand"/>
              <w:rPr>
                <w:sz w:val="18"/>
                <w:lang w:val="en-GB"/>
              </w:rPr>
            </w:pPr>
            <w:r w:rsidRPr="00A71B58">
              <w:rPr>
                <w:sz w:val="18"/>
                <w:lang w:val="en-GB"/>
              </w:rPr>
              <w:t>GGTGCAGGAGGCATTGCT</w:t>
            </w:r>
          </w:p>
        </w:tc>
      </w:tr>
    </w:tbl>
    <w:p w14:paraId="54CEDF43" w14:textId="77777777" w:rsidR="001C3FCB" w:rsidRPr="00A71B58" w:rsidRDefault="001C3FCB" w:rsidP="001C3FCB">
      <w:pPr>
        <w:pStyle w:val="Geenafstand"/>
        <w:rPr>
          <w:lang w:val="en-GB"/>
        </w:rPr>
      </w:pPr>
    </w:p>
    <w:sectPr w:rsidR="001C3FCB" w:rsidRPr="00A71B58" w:rsidSect="008B71FF">
      <w:footerReference w:type="even" r:id="rId11"/>
      <w:footerReference w:type="default" r:id="rId12"/>
      <w:headerReference w:type="first" r:id="rId13"/>
      <w:pgSz w:w="12240" w:h="15840"/>
      <w:pgMar w:top="1138" w:right="1181" w:bottom="1138" w:left="1282" w:header="283" w:footer="51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1A6D5" w14:textId="77777777" w:rsidR="003E4DA6" w:rsidRDefault="003E4DA6" w:rsidP="00117666">
      <w:pPr>
        <w:spacing w:after="0"/>
      </w:pPr>
      <w:r>
        <w:separator/>
      </w:r>
    </w:p>
  </w:endnote>
  <w:endnote w:type="continuationSeparator" w:id="0">
    <w:p w14:paraId="4750A5B2" w14:textId="77777777" w:rsidR="003E4DA6" w:rsidRDefault="003E4DA6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3954932"/>
      <w:docPartObj>
        <w:docPartGallery w:val="Page Numbers (Bottom of Page)"/>
        <w:docPartUnique/>
      </w:docPartObj>
    </w:sdtPr>
    <w:sdtEndPr/>
    <w:sdtContent>
      <w:p w14:paraId="5185D884" w14:textId="001031B8" w:rsidR="003E4DA6" w:rsidRDefault="003E4DA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3D6" w:rsidRPr="003B73D6">
          <w:rPr>
            <w:noProof/>
            <w:lang w:val="nl-NL"/>
          </w:rPr>
          <w:t>2</w:t>
        </w:r>
        <w:r>
          <w:fldChar w:fldCharType="end"/>
        </w:r>
      </w:p>
    </w:sdtContent>
  </w:sdt>
  <w:p w14:paraId="473D3D87" w14:textId="5B4A6EB4" w:rsidR="003E4DA6" w:rsidRPr="00577C4C" w:rsidRDefault="003E4DA6" w:rsidP="00AC2525">
    <w:pPr>
      <w:pStyle w:val="Voettekst"/>
      <w:rPr>
        <w:color w:val="C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2658920"/>
      <w:docPartObj>
        <w:docPartGallery w:val="Page Numbers (Bottom of Page)"/>
        <w:docPartUnique/>
      </w:docPartObj>
    </w:sdtPr>
    <w:sdtEndPr/>
    <w:sdtContent>
      <w:p w14:paraId="10236E48" w14:textId="76E9E686" w:rsidR="003E4DA6" w:rsidRDefault="003E4DA6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A75" w:rsidRPr="00C51A75">
          <w:rPr>
            <w:noProof/>
            <w:lang w:val="nl-NL"/>
          </w:rPr>
          <w:t>1</w:t>
        </w:r>
        <w:r>
          <w:fldChar w:fldCharType="end"/>
        </w:r>
      </w:p>
    </w:sdtContent>
  </w:sdt>
  <w:p w14:paraId="63BADC63" w14:textId="77777777" w:rsidR="003E4DA6" w:rsidRDefault="003E4D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7AF3A" w14:textId="77777777" w:rsidR="003E4DA6" w:rsidRDefault="003E4DA6" w:rsidP="00117666">
      <w:pPr>
        <w:spacing w:after="0"/>
      </w:pPr>
      <w:r>
        <w:separator/>
      </w:r>
    </w:p>
  </w:footnote>
  <w:footnote w:type="continuationSeparator" w:id="0">
    <w:p w14:paraId="370B39D3" w14:textId="77777777" w:rsidR="003E4DA6" w:rsidRDefault="003E4DA6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F27F1" w14:textId="59E0B6CF" w:rsidR="003E4DA6" w:rsidRDefault="003E4DA6" w:rsidP="00A53000">
    <w:pPr>
      <w:pStyle w:val="Kopteks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DB6AE5"/>
    <w:multiLevelType w:val="hybridMultilevel"/>
    <w:tmpl w:val="3474A8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D86494C"/>
    <w:multiLevelType w:val="hybridMultilevel"/>
    <w:tmpl w:val="5CB60E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6" w15:restartNumberingAfterBreak="0">
    <w:nsid w:val="225305B5"/>
    <w:multiLevelType w:val="hybridMultilevel"/>
    <w:tmpl w:val="4F8C24FA"/>
    <w:lvl w:ilvl="0" w:tplc="A9DCD718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2A7CAC"/>
    <w:multiLevelType w:val="multilevel"/>
    <w:tmpl w:val="C6A8CCEA"/>
    <w:numStyleLink w:val="Headings"/>
  </w:abstractNum>
  <w:abstractNum w:abstractNumId="8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4D4E3D"/>
    <w:multiLevelType w:val="hybridMultilevel"/>
    <w:tmpl w:val="9A7054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BC6F29"/>
    <w:multiLevelType w:val="multilevel"/>
    <w:tmpl w:val="C6A8CCEA"/>
    <w:numStyleLink w:val="Headings"/>
  </w:abstractNum>
  <w:abstractNum w:abstractNumId="20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1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0"/>
  </w:num>
  <w:num w:numId="8">
    <w:abstractNumId w:val="8"/>
  </w:num>
  <w:num w:numId="9">
    <w:abstractNumId w:val="11"/>
  </w:num>
  <w:num w:numId="10">
    <w:abstractNumId w:val="9"/>
  </w:num>
  <w:num w:numId="11">
    <w:abstractNumId w:val="3"/>
  </w:num>
  <w:num w:numId="12">
    <w:abstractNumId w:val="20"/>
  </w:num>
  <w:num w:numId="13">
    <w:abstractNumId w:val="14"/>
  </w:num>
  <w:num w:numId="14">
    <w:abstractNumId w:val="6"/>
  </w:num>
  <w:num w:numId="15">
    <w:abstractNumId w:val="13"/>
  </w:num>
  <w:num w:numId="16">
    <w:abstractNumId w:val="17"/>
  </w:num>
  <w:num w:numId="17">
    <w:abstractNumId w:val="5"/>
    <w:lvlOverride w:ilvl="0">
      <w:lvl w:ilvl="0">
        <w:start w:val="1"/>
        <w:numFmt w:val="decimal"/>
        <w:pStyle w:val="Kop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9"/>
  </w:num>
  <w:num w:numId="21">
    <w:abstractNumId w:val="5"/>
  </w:num>
  <w:num w:numId="22">
    <w:abstractNumId w:val="5"/>
    <w:lvlOverride w:ilvl="0">
      <w:startOverride w:val="1"/>
      <w:lvl w:ilvl="0">
        <w:start w:val="1"/>
        <w:numFmt w:val="decimal"/>
        <w:pStyle w:val="Kop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Kop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Kop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Kop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Kop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3">
    <w:abstractNumId w:val="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ttachedTemplate r:id="rId1"/>
  <w:defaultTabStop w:val="720"/>
  <w:hyphenationZone w:val="425"/>
  <w:evenAndOddHeaders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0wxdpzd9vd5r7e9t5b595djrfpttrxw9avp&quot;&gt;Sample_Library_X9&lt;record-ids&gt;&lt;item&gt;2339&lt;/item&gt;&lt;item&gt;2364&lt;/item&gt;&lt;item&gt;2640&lt;/item&gt;&lt;item&gt;2675&lt;/item&gt;&lt;item&gt;2677&lt;/item&gt;&lt;item&gt;2684&lt;/item&gt;&lt;item&gt;2685&lt;/item&gt;&lt;item&gt;2686&lt;/item&gt;&lt;item&gt;2687&lt;/item&gt;&lt;item&gt;2689&lt;/item&gt;&lt;item&gt;2698&lt;/item&gt;&lt;item&gt;2760&lt;/item&gt;&lt;item&gt;2769&lt;/item&gt;&lt;item&gt;2807&lt;/item&gt;&lt;item&gt;2817&lt;/item&gt;&lt;item&gt;2827&lt;/item&gt;&lt;item&gt;2835&lt;/item&gt;&lt;item&gt;2841&lt;/item&gt;&lt;item&gt;2842&lt;/item&gt;&lt;item&gt;3070&lt;/item&gt;&lt;/record-ids&gt;&lt;/item&gt;&lt;/Libraries&gt;"/>
  </w:docVars>
  <w:rsids>
    <w:rsidRoot w:val="00681821"/>
    <w:rsid w:val="000155A1"/>
    <w:rsid w:val="00031D7D"/>
    <w:rsid w:val="000321FB"/>
    <w:rsid w:val="00034304"/>
    <w:rsid w:val="00034339"/>
    <w:rsid w:val="00035434"/>
    <w:rsid w:val="00045678"/>
    <w:rsid w:val="000458E4"/>
    <w:rsid w:val="00063D84"/>
    <w:rsid w:val="0006636D"/>
    <w:rsid w:val="00074801"/>
    <w:rsid w:val="00077D53"/>
    <w:rsid w:val="00081394"/>
    <w:rsid w:val="00096340"/>
    <w:rsid w:val="000A58DA"/>
    <w:rsid w:val="000A71AC"/>
    <w:rsid w:val="000B34BD"/>
    <w:rsid w:val="000B604D"/>
    <w:rsid w:val="000C7E2A"/>
    <w:rsid w:val="000D0B52"/>
    <w:rsid w:val="000D11B1"/>
    <w:rsid w:val="000D28FE"/>
    <w:rsid w:val="000D3ED7"/>
    <w:rsid w:val="000E1959"/>
    <w:rsid w:val="000E2036"/>
    <w:rsid w:val="000E3DDF"/>
    <w:rsid w:val="000F4CFB"/>
    <w:rsid w:val="00117666"/>
    <w:rsid w:val="001223A7"/>
    <w:rsid w:val="00123472"/>
    <w:rsid w:val="00134256"/>
    <w:rsid w:val="00147395"/>
    <w:rsid w:val="001552C9"/>
    <w:rsid w:val="001744DD"/>
    <w:rsid w:val="00177D84"/>
    <w:rsid w:val="001964EF"/>
    <w:rsid w:val="001A18A7"/>
    <w:rsid w:val="001A4D1F"/>
    <w:rsid w:val="001A7589"/>
    <w:rsid w:val="001B1A2C"/>
    <w:rsid w:val="001B6EAF"/>
    <w:rsid w:val="001C029D"/>
    <w:rsid w:val="001C3E39"/>
    <w:rsid w:val="001C3FCB"/>
    <w:rsid w:val="001D5C23"/>
    <w:rsid w:val="001F4C07"/>
    <w:rsid w:val="00214711"/>
    <w:rsid w:val="00220AEA"/>
    <w:rsid w:val="00226954"/>
    <w:rsid w:val="0022734C"/>
    <w:rsid w:val="00227E4A"/>
    <w:rsid w:val="00250BD9"/>
    <w:rsid w:val="002514EE"/>
    <w:rsid w:val="002629A3"/>
    <w:rsid w:val="00265660"/>
    <w:rsid w:val="00267D18"/>
    <w:rsid w:val="002725FC"/>
    <w:rsid w:val="00280038"/>
    <w:rsid w:val="002822A0"/>
    <w:rsid w:val="002868E2"/>
    <w:rsid w:val="002869C3"/>
    <w:rsid w:val="002936E4"/>
    <w:rsid w:val="00296B88"/>
    <w:rsid w:val="002B22CA"/>
    <w:rsid w:val="002B5486"/>
    <w:rsid w:val="002C74CA"/>
    <w:rsid w:val="002E62CD"/>
    <w:rsid w:val="002F744D"/>
    <w:rsid w:val="0030204F"/>
    <w:rsid w:val="00303DE6"/>
    <w:rsid w:val="003050BE"/>
    <w:rsid w:val="003074BE"/>
    <w:rsid w:val="00310124"/>
    <w:rsid w:val="003123F0"/>
    <w:rsid w:val="00326DEF"/>
    <w:rsid w:val="0034338C"/>
    <w:rsid w:val="00352929"/>
    <w:rsid w:val="003538FE"/>
    <w:rsid w:val="003544FB"/>
    <w:rsid w:val="003557CD"/>
    <w:rsid w:val="00365D63"/>
    <w:rsid w:val="0036793B"/>
    <w:rsid w:val="00372682"/>
    <w:rsid w:val="00376CC5"/>
    <w:rsid w:val="00382E27"/>
    <w:rsid w:val="00391402"/>
    <w:rsid w:val="00392AFD"/>
    <w:rsid w:val="0039693B"/>
    <w:rsid w:val="003A2942"/>
    <w:rsid w:val="003A57B1"/>
    <w:rsid w:val="003B73D6"/>
    <w:rsid w:val="003C5587"/>
    <w:rsid w:val="003D01D4"/>
    <w:rsid w:val="003D0797"/>
    <w:rsid w:val="003D2F2D"/>
    <w:rsid w:val="003D5EB6"/>
    <w:rsid w:val="003D64BC"/>
    <w:rsid w:val="003E31FE"/>
    <w:rsid w:val="003E4DA6"/>
    <w:rsid w:val="003F4B9F"/>
    <w:rsid w:val="00401590"/>
    <w:rsid w:val="00405CDD"/>
    <w:rsid w:val="00422C94"/>
    <w:rsid w:val="00430B35"/>
    <w:rsid w:val="00452094"/>
    <w:rsid w:val="00463E3D"/>
    <w:rsid w:val="004645AE"/>
    <w:rsid w:val="004870A8"/>
    <w:rsid w:val="004A49EB"/>
    <w:rsid w:val="004B1EA9"/>
    <w:rsid w:val="004C52BE"/>
    <w:rsid w:val="004D3E33"/>
    <w:rsid w:val="00506AF4"/>
    <w:rsid w:val="00513F04"/>
    <w:rsid w:val="00514D2F"/>
    <w:rsid w:val="005250F2"/>
    <w:rsid w:val="005321BC"/>
    <w:rsid w:val="00533C6F"/>
    <w:rsid w:val="005519FB"/>
    <w:rsid w:val="00563E4C"/>
    <w:rsid w:val="005663E8"/>
    <w:rsid w:val="005A1D84"/>
    <w:rsid w:val="005A70EA"/>
    <w:rsid w:val="005B39C1"/>
    <w:rsid w:val="005C0255"/>
    <w:rsid w:val="005C3963"/>
    <w:rsid w:val="005D1840"/>
    <w:rsid w:val="005D35E4"/>
    <w:rsid w:val="005D7910"/>
    <w:rsid w:val="005F638C"/>
    <w:rsid w:val="005F784A"/>
    <w:rsid w:val="00601789"/>
    <w:rsid w:val="00603F72"/>
    <w:rsid w:val="00604282"/>
    <w:rsid w:val="00620091"/>
    <w:rsid w:val="0062154F"/>
    <w:rsid w:val="00631A8C"/>
    <w:rsid w:val="00632919"/>
    <w:rsid w:val="00651CA2"/>
    <w:rsid w:val="00653D60"/>
    <w:rsid w:val="00660D05"/>
    <w:rsid w:val="0067185B"/>
    <w:rsid w:val="00671D9A"/>
    <w:rsid w:val="00673952"/>
    <w:rsid w:val="00681821"/>
    <w:rsid w:val="00686C9D"/>
    <w:rsid w:val="006935BF"/>
    <w:rsid w:val="006B2D5B"/>
    <w:rsid w:val="006B7837"/>
    <w:rsid w:val="006B7D14"/>
    <w:rsid w:val="006D452E"/>
    <w:rsid w:val="006D5B93"/>
    <w:rsid w:val="006E0372"/>
    <w:rsid w:val="0070222D"/>
    <w:rsid w:val="00706AFF"/>
    <w:rsid w:val="00725A7D"/>
    <w:rsid w:val="0073085C"/>
    <w:rsid w:val="00731ADA"/>
    <w:rsid w:val="00733784"/>
    <w:rsid w:val="00735AE5"/>
    <w:rsid w:val="00746505"/>
    <w:rsid w:val="0075086C"/>
    <w:rsid w:val="00771A4E"/>
    <w:rsid w:val="00777C43"/>
    <w:rsid w:val="007802B1"/>
    <w:rsid w:val="00785579"/>
    <w:rsid w:val="00790BB3"/>
    <w:rsid w:val="00792043"/>
    <w:rsid w:val="00792130"/>
    <w:rsid w:val="007970F6"/>
    <w:rsid w:val="00797EDD"/>
    <w:rsid w:val="007A100A"/>
    <w:rsid w:val="007A46A6"/>
    <w:rsid w:val="007B0322"/>
    <w:rsid w:val="007C0E3F"/>
    <w:rsid w:val="007C206C"/>
    <w:rsid w:val="007C5729"/>
    <w:rsid w:val="007C7436"/>
    <w:rsid w:val="007D4667"/>
    <w:rsid w:val="008111E4"/>
    <w:rsid w:val="0081301C"/>
    <w:rsid w:val="00815DA4"/>
    <w:rsid w:val="00817DD6"/>
    <w:rsid w:val="008243A8"/>
    <w:rsid w:val="00833E21"/>
    <w:rsid w:val="0083596F"/>
    <w:rsid w:val="008365D2"/>
    <w:rsid w:val="008629A9"/>
    <w:rsid w:val="00864210"/>
    <w:rsid w:val="0088513A"/>
    <w:rsid w:val="008857B8"/>
    <w:rsid w:val="008919A1"/>
    <w:rsid w:val="00893C19"/>
    <w:rsid w:val="008A4687"/>
    <w:rsid w:val="008B17EE"/>
    <w:rsid w:val="008B3338"/>
    <w:rsid w:val="008B71FF"/>
    <w:rsid w:val="008D6C8D"/>
    <w:rsid w:val="008E2B54"/>
    <w:rsid w:val="008E4404"/>
    <w:rsid w:val="008E58C7"/>
    <w:rsid w:val="008F5021"/>
    <w:rsid w:val="009224F9"/>
    <w:rsid w:val="009333E5"/>
    <w:rsid w:val="00943573"/>
    <w:rsid w:val="009573CC"/>
    <w:rsid w:val="00961774"/>
    <w:rsid w:val="00971B61"/>
    <w:rsid w:val="00972D41"/>
    <w:rsid w:val="009735A2"/>
    <w:rsid w:val="00977BDC"/>
    <w:rsid w:val="00980C31"/>
    <w:rsid w:val="009955FF"/>
    <w:rsid w:val="009A5930"/>
    <w:rsid w:val="009A6FF0"/>
    <w:rsid w:val="009B060B"/>
    <w:rsid w:val="009D259D"/>
    <w:rsid w:val="009E61D5"/>
    <w:rsid w:val="009E6B78"/>
    <w:rsid w:val="00A43ACB"/>
    <w:rsid w:val="00A5041F"/>
    <w:rsid w:val="00A50D9D"/>
    <w:rsid w:val="00A53000"/>
    <w:rsid w:val="00A545C6"/>
    <w:rsid w:val="00A62162"/>
    <w:rsid w:val="00A652D0"/>
    <w:rsid w:val="00A75F87"/>
    <w:rsid w:val="00A7757D"/>
    <w:rsid w:val="00A80D81"/>
    <w:rsid w:val="00A874BC"/>
    <w:rsid w:val="00A95D8B"/>
    <w:rsid w:val="00A97212"/>
    <w:rsid w:val="00AB778C"/>
    <w:rsid w:val="00AC0270"/>
    <w:rsid w:val="00AC2525"/>
    <w:rsid w:val="00AC3EA3"/>
    <w:rsid w:val="00AC74AB"/>
    <w:rsid w:val="00AC792D"/>
    <w:rsid w:val="00AD7937"/>
    <w:rsid w:val="00AE0FE6"/>
    <w:rsid w:val="00B07790"/>
    <w:rsid w:val="00B135E6"/>
    <w:rsid w:val="00B15BC2"/>
    <w:rsid w:val="00B23031"/>
    <w:rsid w:val="00B31BF5"/>
    <w:rsid w:val="00B467C4"/>
    <w:rsid w:val="00B65201"/>
    <w:rsid w:val="00B657B8"/>
    <w:rsid w:val="00B75D9F"/>
    <w:rsid w:val="00B84920"/>
    <w:rsid w:val="00B8556A"/>
    <w:rsid w:val="00B90FFD"/>
    <w:rsid w:val="00B95144"/>
    <w:rsid w:val="00BA298B"/>
    <w:rsid w:val="00BA307D"/>
    <w:rsid w:val="00BA5853"/>
    <w:rsid w:val="00BA5F1B"/>
    <w:rsid w:val="00BC05E9"/>
    <w:rsid w:val="00BD15DB"/>
    <w:rsid w:val="00C012A3"/>
    <w:rsid w:val="00C027F8"/>
    <w:rsid w:val="00C05EFB"/>
    <w:rsid w:val="00C16F19"/>
    <w:rsid w:val="00C31C2C"/>
    <w:rsid w:val="00C3562A"/>
    <w:rsid w:val="00C44504"/>
    <w:rsid w:val="00C51A75"/>
    <w:rsid w:val="00C52A7B"/>
    <w:rsid w:val="00C60E5B"/>
    <w:rsid w:val="00C6324C"/>
    <w:rsid w:val="00C679AA"/>
    <w:rsid w:val="00C724CF"/>
    <w:rsid w:val="00C75972"/>
    <w:rsid w:val="00C8206E"/>
    <w:rsid w:val="00C82792"/>
    <w:rsid w:val="00C948FD"/>
    <w:rsid w:val="00CB2D5F"/>
    <w:rsid w:val="00CB43D5"/>
    <w:rsid w:val="00CB57A5"/>
    <w:rsid w:val="00CC76F9"/>
    <w:rsid w:val="00CD066B"/>
    <w:rsid w:val="00CD46E2"/>
    <w:rsid w:val="00CE045B"/>
    <w:rsid w:val="00CE11EB"/>
    <w:rsid w:val="00CE12FC"/>
    <w:rsid w:val="00D00D0B"/>
    <w:rsid w:val="00D04B69"/>
    <w:rsid w:val="00D26C3B"/>
    <w:rsid w:val="00D42159"/>
    <w:rsid w:val="00D42966"/>
    <w:rsid w:val="00D437E9"/>
    <w:rsid w:val="00D537FA"/>
    <w:rsid w:val="00D5547D"/>
    <w:rsid w:val="00D74A72"/>
    <w:rsid w:val="00D753E6"/>
    <w:rsid w:val="00D77F8C"/>
    <w:rsid w:val="00D80D99"/>
    <w:rsid w:val="00D93FF2"/>
    <w:rsid w:val="00D9503C"/>
    <w:rsid w:val="00DA657E"/>
    <w:rsid w:val="00DB6ACF"/>
    <w:rsid w:val="00DD1742"/>
    <w:rsid w:val="00DD73EF"/>
    <w:rsid w:val="00DE23E8"/>
    <w:rsid w:val="00DF6F29"/>
    <w:rsid w:val="00DF703F"/>
    <w:rsid w:val="00E0128B"/>
    <w:rsid w:val="00E0390C"/>
    <w:rsid w:val="00E10179"/>
    <w:rsid w:val="00E13156"/>
    <w:rsid w:val="00E17ED8"/>
    <w:rsid w:val="00E27356"/>
    <w:rsid w:val="00E42630"/>
    <w:rsid w:val="00E57C25"/>
    <w:rsid w:val="00E64E17"/>
    <w:rsid w:val="00E700A7"/>
    <w:rsid w:val="00E72E82"/>
    <w:rsid w:val="00E80B13"/>
    <w:rsid w:val="00E80DA5"/>
    <w:rsid w:val="00E81D49"/>
    <w:rsid w:val="00E840DB"/>
    <w:rsid w:val="00EA3D3C"/>
    <w:rsid w:val="00EC7CC3"/>
    <w:rsid w:val="00ED08EA"/>
    <w:rsid w:val="00ED1686"/>
    <w:rsid w:val="00ED3A31"/>
    <w:rsid w:val="00ED3F01"/>
    <w:rsid w:val="00EE65A1"/>
    <w:rsid w:val="00EE6780"/>
    <w:rsid w:val="00EF26BC"/>
    <w:rsid w:val="00F233BB"/>
    <w:rsid w:val="00F31496"/>
    <w:rsid w:val="00F32B88"/>
    <w:rsid w:val="00F3686A"/>
    <w:rsid w:val="00F3771A"/>
    <w:rsid w:val="00F37BF4"/>
    <w:rsid w:val="00F40975"/>
    <w:rsid w:val="00F43B33"/>
    <w:rsid w:val="00F46494"/>
    <w:rsid w:val="00F4778F"/>
    <w:rsid w:val="00F558AB"/>
    <w:rsid w:val="00F61D89"/>
    <w:rsid w:val="00F65751"/>
    <w:rsid w:val="00F71509"/>
    <w:rsid w:val="00F86ABB"/>
    <w:rsid w:val="00F974C0"/>
    <w:rsid w:val="00FA5DED"/>
    <w:rsid w:val="00FB6CCD"/>
    <w:rsid w:val="00FB71B0"/>
    <w:rsid w:val="00FC278F"/>
    <w:rsid w:val="00FC57D2"/>
    <w:rsid w:val="00FC6D19"/>
    <w:rsid w:val="00FC7CB4"/>
    <w:rsid w:val="00FD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BA59A7"/>
  <w15:docId w15:val="{3B382E69-D711-4D3F-89E1-351585E6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0D9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Kop1">
    <w:name w:val="heading 1"/>
    <w:basedOn w:val="Lijstalinea"/>
    <w:next w:val="Standaard"/>
    <w:link w:val="Kop1Char"/>
    <w:uiPriority w:val="9"/>
    <w:qFormat/>
    <w:rsid w:val="00D80D99"/>
    <w:pPr>
      <w:numPr>
        <w:numId w:val="17"/>
      </w:numPr>
      <w:spacing w:before="240"/>
      <w:contextualSpacing w:val="0"/>
      <w:outlineLvl w:val="0"/>
    </w:pPr>
    <w:rPr>
      <w:b/>
    </w:rPr>
  </w:style>
  <w:style w:type="paragraph" w:styleId="Kop2">
    <w:name w:val="heading 2"/>
    <w:basedOn w:val="Kop1"/>
    <w:next w:val="Standaard"/>
    <w:link w:val="Kop2Char"/>
    <w:uiPriority w:val="9"/>
    <w:qFormat/>
    <w:rsid w:val="00D80D99"/>
    <w:pPr>
      <w:numPr>
        <w:ilvl w:val="1"/>
      </w:numPr>
      <w:spacing w:after="200"/>
      <w:outlineLvl w:val="1"/>
    </w:pPr>
  </w:style>
  <w:style w:type="paragraph" w:styleId="Kop3">
    <w:name w:val="heading 3"/>
    <w:basedOn w:val="Standaard"/>
    <w:next w:val="Standaard"/>
    <w:link w:val="Kop3Char"/>
    <w:uiPriority w:val="9"/>
    <w:qFormat/>
    <w:rsid w:val="00D80D99"/>
    <w:pPr>
      <w:keepNext/>
      <w:keepLines/>
      <w:numPr>
        <w:ilvl w:val="2"/>
        <w:numId w:val="1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Kop3"/>
    <w:next w:val="Standaard"/>
    <w:link w:val="Kop4Char"/>
    <w:uiPriority w:val="2"/>
    <w:qFormat/>
    <w:rsid w:val="00D80D99"/>
    <w:pPr>
      <w:numPr>
        <w:ilvl w:val="3"/>
      </w:numPr>
      <w:outlineLvl w:val="3"/>
    </w:pPr>
    <w:rPr>
      <w:iCs/>
    </w:rPr>
  </w:style>
  <w:style w:type="paragraph" w:styleId="Kop5">
    <w:name w:val="heading 5"/>
    <w:basedOn w:val="Kop4"/>
    <w:next w:val="Standaard"/>
    <w:link w:val="Kop5Char"/>
    <w:uiPriority w:val="2"/>
    <w:qFormat/>
    <w:rsid w:val="00D80D99"/>
    <w:pPr>
      <w:numPr>
        <w:ilvl w:val="4"/>
      </w:numPr>
      <w:outlineLvl w:val="4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Nadruk">
    <w:name w:val="Emphasis"/>
    <w:basedOn w:val="Standaardalinea-lettertype"/>
    <w:uiPriority w:val="20"/>
    <w:qFormat/>
    <w:rsid w:val="00C724CF"/>
    <w:rPr>
      <w:rFonts w:ascii="Times New Roman" w:hAnsi="Times New Roman"/>
      <w:i/>
      <w:iCs/>
    </w:rPr>
  </w:style>
  <w:style w:type="paragraph" w:styleId="Lijstalinea">
    <w:name w:val="List Paragraph"/>
    <w:basedOn w:val="Standaard"/>
    <w:uiPriority w:val="34"/>
    <w:qFormat/>
    <w:rsid w:val="00310124"/>
    <w:pPr>
      <w:numPr>
        <w:numId w:val="14"/>
      </w:numPr>
      <w:ind w:left="1434" w:hanging="357"/>
      <w:contextualSpacing/>
    </w:pPr>
    <w:rPr>
      <w:rFonts w:eastAsia="Cambria" w:cs="Times New Roman"/>
      <w:szCs w:val="24"/>
    </w:rPr>
  </w:style>
  <w:style w:type="character" w:styleId="Zwaar">
    <w:name w:val="Strong"/>
    <w:basedOn w:val="Standaardalinea-lettertype"/>
    <w:uiPriority w:val="22"/>
    <w:qFormat/>
    <w:rsid w:val="00C724CF"/>
    <w:rPr>
      <w:rFonts w:ascii="Times New Roman" w:hAnsi="Times New Roman"/>
      <w:b/>
      <w:bCs/>
    </w:rPr>
  </w:style>
  <w:style w:type="paragraph" w:styleId="Normaalweb">
    <w:name w:val="Normal (Web)"/>
    <w:basedOn w:val="Standaard"/>
    <w:uiPriority w:val="99"/>
    <w:unhideWhenUsed/>
    <w:rsid w:val="0011766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53000"/>
    <w:pPr>
      <w:tabs>
        <w:tab w:val="center" w:pos="4844"/>
        <w:tab w:val="right" w:pos="9689"/>
      </w:tabs>
    </w:pPr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A53000"/>
    <w:rPr>
      <w:rFonts w:ascii="Times New Roman" w:hAnsi="Times New Roman"/>
      <w:b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117666"/>
    <w:pPr>
      <w:tabs>
        <w:tab w:val="center" w:pos="4844"/>
        <w:tab w:val="right" w:pos="9689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7666"/>
  </w:style>
  <w:style w:type="table" w:styleId="Tabelraster">
    <w:name w:val="Table Grid"/>
    <w:basedOn w:val="Standaardtabel"/>
    <w:uiPriority w:val="5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17666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17666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17666"/>
    <w:rPr>
      <w:vertAlign w:val="superscript"/>
    </w:rPr>
  </w:style>
  <w:style w:type="paragraph" w:styleId="Bijschrift">
    <w:name w:val="caption"/>
    <w:basedOn w:val="Standaard"/>
    <w:next w:val="Geenafstand"/>
    <w:uiPriority w:val="35"/>
    <w:unhideWhenUsed/>
    <w:qFormat/>
    <w:rsid w:val="00A53000"/>
    <w:pPr>
      <w:keepNext/>
    </w:pPr>
    <w:rPr>
      <w:rFonts w:cs="Times New Roman"/>
      <w:b/>
      <w:bCs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766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7666"/>
    <w:rPr>
      <w:rFonts w:ascii="Tahoma" w:hAnsi="Tahoma" w:cs="Tahoma"/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117666"/>
  </w:style>
  <w:style w:type="paragraph" w:styleId="Eindnoottekst">
    <w:name w:val="endnote text"/>
    <w:basedOn w:val="Standaard"/>
    <w:link w:val="EindnoottekstChar"/>
    <w:uiPriority w:val="99"/>
    <w:semiHidden/>
    <w:unhideWhenUsed/>
    <w:rsid w:val="00CD066B"/>
    <w:pPr>
      <w:spacing w:after="0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D066B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CD066B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25A7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25A7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A7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A7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A7D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5A1D84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D5B93"/>
    <w:rPr>
      <w:color w:val="800080" w:themeColor="followed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D80D99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D80D99"/>
    <w:rPr>
      <w:rFonts w:ascii="Times New Roman" w:hAnsi="Times New Roman" w:cs="Times New Roman"/>
      <w:b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99"/>
    <w:unhideWhenUsed/>
    <w:qFormat/>
    <w:rsid w:val="00AC0270"/>
    <w:pPr>
      <w:spacing w:before="240"/>
    </w:pPr>
    <w:rPr>
      <w:rFonts w:cs="Times New Roman"/>
      <w:b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Geenafstand">
    <w:name w:val="No Spacing"/>
    <w:uiPriority w:val="1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Kop4Char">
    <w:name w:val="Kop 4 Char"/>
    <w:basedOn w:val="Standaardalinea-lettertype"/>
    <w:link w:val="Kop4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Ondertitel"/>
    <w:next w:val="Standaard"/>
    <w:uiPriority w:val="1"/>
    <w:qFormat/>
    <w:rsid w:val="00651CA2"/>
  </w:style>
  <w:style w:type="character" w:styleId="Subtielebenadrukking">
    <w:name w:val="Subtle Emphasis"/>
    <w:basedOn w:val="Standaardalinea-lettertype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Citaat">
    <w:name w:val="Quote"/>
    <w:basedOn w:val="Standaard"/>
    <w:next w:val="Standaard"/>
    <w:link w:val="CitaatChar"/>
    <w:uiPriority w:val="29"/>
    <w:qFormat/>
    <w:rsid w:val="00C724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Intensieveverwijzing">
    <w:name w:val="Intense Reference"/>
    <w:basedOn w:val="Standaardalinea-lettertype"/>
    <w:uiPriority w:val="32"/>
    <w:qFormat/>
    <w:rsid w:val="00C724CF"/>
    <w:rPr>
      <w:b/>
      <w:bCs/>
      <w:smallCaps/>
      <w:color w:val="auto"/>
      <w:spacing w:val="5"/>
    </w:rPr>
  </w:style>
  <w:style w:type="character" w:styleId="Titelvanboek">
    <w:name w:val="Book Title"/>
    <w:basedOn w:val="Standaardalinea-lettertype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21"/>
      </w:numPr>
    </w:pPr>
  </w:style>
  <w:style w:type="paragraph" w:styleId="Revisie">
    <w:name w:val="Revision"/>
    <w:hidden/>
    <w:uiPriority w:val="99"/>
    <w:semiHidden/>
    <w:rsid w:val="00A545C6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MDPI16affiliation">
    <w:name w:val="MDPI_1.6_affiliation"/>
    <w:basedOn w:val="Standaard"/>
    <w:uiPriority w:val="99"/>
    <w:qFormat/>
    <w:rsid w:val="003A57B1"/>
    <w:pPr>
      <w:adjustRightInd w:val="0"/>
      <w:snapToGrid w:val="0"/>
      <w:spacing w:before="0"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eastAsia="de-DE" w:bidi="en-US"/>
    </w:rPr>
  </w:style>
  <w:style w:type="paragraph" w:customStyle="1" w:styleId="MDPI13authornames">
    <w:name w:val="MDPI_1.3_authornames"/>
    <w:basedOn w:val="Standaard"/>
    <w:next w:val="Standaard"/>
    <w:uiPriority w:val="99"/>
    <w:qFormat/>
    <w:rsid w:val="001C3FCB"/>
    <w:pPr>
      <w:adjustRightInd w:val="0"/>
      <w:snapToGrid w:val="0"/>
      <w:spacing w:before="0"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EndNoteBibliographyTitle">
    <w:name w:val="EndNote Bibliography Title"/>
    <w:basedOn w:val="Standaard"/>
    <w:link w:val="EndNoteBibliographyTitleChar"/>
    <w:rsid w:val="001C3FCB"/>
    <w:pPr>
      <w:spacing w:before="0" w:after="0" w:line="276" w:lineRule="auto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1C3FCB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Standaard"/>
    <w:link w:val="EndNoteBibliographyChar"/>
    <w:rsid w:val="001C3FCB"/>
    <w:pPr>
      <w:spacing w:before="0" w:after="200"/>
    </w:pPr>
    <w:rPr>
      <w:rFonts w:cs="Times New Roman"/>
      <w:noProof/>
    </w:rPr>
  </w:style>
  <w:style w:type="character" w:customStyle="1" w:styleId="EndNoteBibliographyChar">
    <w:name w:val="EndNote Bibliography Char"/>
    <w:basedOn w:val="Standaardalinea-lettertype"/>
    <w:link w:val="EndNoteBibliography"/>
    <w:rsid w:val="001C3FCB"/>
    <w:rPr>
      <w:rFonts w:ascii="Times New Roman" w:hAnsi="Times New Roman" w:cs="Times New Roman"/>
      <w:noProof/>
      <w:sz w:val="24"/>
    </w:rPr>
  </w:style>
  <w:style w:type="paragraph" w:customStyle="1" w:styleId="MDPI41tablecaption">
    <w:name w:val="MDPI_4.1_table_caption"/>
    <w:basedOn w:val="Standaard"/>
    <w:qFormat/>
    <w:rsid w:val="001C3FCB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1C3FCB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Body">
    <w:name w:val="Body"/>
    <w:basedOn w:val="Standaard"/>
    <w:link w:val="BodyChar"/>
    <w:uiPriority w:val="99"/>
    <w:rsid w:val="001C3FCB"/>
    <w:pPr>
      <w:suppressAutoHyphens/>
      <w:spacing w:before="0" w:after="0" w:line="260" w:lineRule="atLeast"/>
    </w:pPr>
    <w:rPr>
      <w:rFonts w:ascii="Arial" w:eastAsia="Arial Unicode MS" w:hAnsi="Arial" w:cs="Times New Roman"/>
      <w:sz w:val="20"/>
      <w:szCs w:val="20"/>
      <w:lang w:val="en-GB"/>
    </w:rPr>
  </w:style>
  <w:style w:type="character" w:customStyle="1" w:styleId="BodyChar">
    <w:name w:val="Body Char"/>
    <w:link w:val="Body"/>
    <w:uiPriority w:val="99"/>
    <w:rsid w:val="001C3FCB"/>
    <w:rPr>
      <w:rFonts w:ascii="Arial" w:eastAsia="Arial Unicode MS" w:hAnsi="Arial" w:cs="Times New Roman"/>
      <w:sz w:val="20"/>
      <w:szCs w:val="20"/>
      <w:lang w:val="en-GB"/>
    </w:rPr>
  </w:style>
  <w:style w:type="table" w:styleId="Lichtearcering">
    <w:name w:val="Light Shading"/>
    <w:basedOn w:val="Standaardtabel"/>
    <w:uiPriority w:val="60"/>
    <w:rsid w:val="001C3FCB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val="nl-NL" w:eastAsia="nl-NL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Inhopg1">
    <w:name w:val="toc 1"/>
    <w:basedOn w:val="Standaard"/>
    <w:next w:val="Standaard"/>
    <w:uiPriority w:val="39"/>
    <w:rsid w:val="001C3FCB"/>
    <w:pPr>
      <w:spacing w:before="260" w:after="0" w:line="260" w:lineRule="atLeast"/>
      <w:ind w:hanging="907"/>
    </w:pPr>
    <w:rPr>
      <w:rFonts w:ascii="Arial" w:eastAsia="Arial Unicode MS" w:hAnsi="Arial" w:cs="Times New Roman"/>
      <w:b/>
      <w:noProof/>
      <w:sz w:val="20"/>
      <w:szCs w:val="20"/>
      <w:lang w:val="en-GB"/>
    </w:rPr>
  </w:style>
  <w:style w:type="paragraph" w:customStyle="1" w:styleId="CaptionFiguur">
    <w:name w:val="CaptionFiguur"/>
    <w:basedOn w:val="Standaard"/>
    <w:next w:val="Body"/>
    <w:uiPriority w:val="99"/>
    <w:rsid w:val="001C3FCB"/>
    <w:pPr>
      <w:spacing w:after="260" w:line="210" w:lineRule="exact"/>
      <w:ind w:left="907" w:hanging="907"/>
    </w:pPr>
    <w:rPr>
      <w:rFonts w:ascii="Arial" w:eastAsia="Arial Unicode MS" w:hAnsi="Arial" w:cs="Times New Roman"/>
      <w:sz w:val="17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4ABA94203F5748B109EBB7A2B66A24" ma:contentTypeVersion="8" ma:contentTypeDescription="Create a new document." ma:contentTypeScope="" ma:versionID="a9d40fcfad7701c8e9dddff11715cdb0">
  <xsd:schema xmlns:xsd="http://www.w3.org/2001/XMLSchema" xmlns:xs="http://www.w3.org/2001/XMLSchema" xmlns:p="http://schemas.microsoft.com/office/2006/metadata/properties" xmlns:ns3="606bd0ba-55e6-434f-bf07-749f78accee2" targetNamespace="http://schemas.microsoft.com/office/2006/metadata/properties" ma:root="true" ma:fieldsID="0f63a0b0400fc110a4588332f105dc25" ns3:_="">
    <xsd:import namespace="606bd0ba-55e6-434f-bf07-749f78acce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bd0ba-55e6-434f-bf07-749f78acc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66323581-2189-4073-86BF-DDB46243E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bd0ba-55e6-434f-bf07-749f78acce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3FF751-A7A5-457F-85DB-C54B9D6E9F8B}">
  <ds:schemaRefs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606bd0ba-55e6-434f-bf07-749f78accee2"/>
  </ds:schemaRefs>
</ds:datastoreItem>
</file>

<file path=customXml/itemProps3.xml><?xml version="1.0" encoding="utf-8"?>
<ds:datastoreItem xmlns:ds="http://schemas.openxmlformats.org/officeDocument/2006/customXml" ds:itemID="{EFAB172E-21DE-43AC-A746-F71E0B345C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0EF992-33CE-46B6-BADC-0EB1C1B9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</Template>
  <TotalTime>0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UMC Utrecht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Verhoeckx, K.C.M.</dc:creator>
  <cp:lastModifiedBy>Smits-17, M.W. (Mark)</cp:lastModifiedBy>
  <cp:revision>5</cp:revision>
  <cp:lastPrinted>2013-10-03T12:51:00Z</cp:lastPrinted>
  <dcterms:created xsi:type="dcterms:W3CDTF">2020-03-03T16:33:00Z</dcterms:created>
  <dcterms:modified xsi:type="dcterms:W3CDTF">2021-02-27T08:22:00Z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0x0101001C4ABA94203F5748B109EBB7A2B66A24</vt:lpwstr>
  </property>
</Properties>
</file>