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9A3BA" w14:textId="371989D8" w:rsidR="0027217F" w:rsidRPr="0027217F" w:rsidRDefault="0027217F" w:rsidP="0027217F">
      <w:pPr>
        <w:pStyle w:val="MDPI21heading1"/>
        <w:pageBreakBefore/>
        <w:spacing w:before="0" w:after="0" w:line="480" w:lineRule="auto"/>
        <w:ind w:left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7217F">
        <w:rPr>
          <w:rFonts w:ascii="Times New Roman" w:hAnsi="Times New Roman"/>
          <w:sz w:val="24"/>
          <w:szCs w:val="24"/>
        </w:rPr>
        <w:t>Supplementary Dat</w:t>
      </w:r>
      <w:r w:rsidR="00CE4BD9">
        <w:rPr>
          <w:rFonts w:ascii="Times New Roman" w:hAnsi="Times New Roman"/>
          <w:sz w:val="24"/>
          <w:szCs w:val="24"/>
        </w:rPr>
        <w:t>a -</w:t>
      </w:r>
      <w:r w:rsidRPr="0027217F">
        <w:rPr>
          <w:rFonts w:ascii="Times New Roman" w:hAnsi="Times New Roman"/>
          <w:sz w:val="24"/>
          <w:szCs w:val="24"/>
        </w:rPr>
        <w:t xml:space="preserve"> Results</w:t>
      </w:r>
    </w:p>
    <w:p w14:paraId="1C4B00D2" w14:textId="38ECF16C" w:rsidR="0027217F" w:rsidRPr="0027217F" w:rsidRDefault="0027217F" w:rsidP="0027217F">
      <w:pPr>
        <w:pStyle w:val="MDPI31text"/>
        <w:spacing w:line="480" w:lineRule="auto"/>
        <w:ind w:left="0"/>
        <w:rPr>
          <w:rFonts w:ascii="Times New Roman" w:hAnsi="Times New Roman"/>
          <w:i/>
          <w:iCs/>
          <w:sz w:val="24"/>
          <w:szCs w:val="24"/>
        </w:rPr>
      </w:pPr>
      <w:r w:rsidRPr="0027217F">
        <w:rPr>
          <w:rFonts w:ascii="Times New Roman" w:hAnsi="Times New Roman"/>
          <w:i/>
          <w:iCs/>
          <w:sz w:val="24"/>
          <w:szCs w:val="24"/>
        </w:rPr>
        <w:t>1. ATP inhibited M2 differentiation of monocytes in a concentration- and time-dependent manner</w:t>
      </w:r>
      <w:r>
        <w:rPr>
          <w:rFonts w:ascii="Times New Roman" w:hAnsi="Times New Roman"/>
          <w:i/>
          <w:iCs/>
          <w:sz w:val="24"/>
          <w:szCs w:val="24"/>
        </w:rPr>
        <w:t xml:space="preserve"> and the effect of IL-1Ra is comparable to CCL18</w:t>
      </w:r>
    </w:p>
    <w:p w14:paraId="21C22A1D" w14:textId="5A9B07DD" w:rsidR="0027217F" w:rsidRDefault="00820DE8" w:rsidP="00CE4BD9">
      <w:pPr>
        <w:pStyle w:val="MDPI31text"/>
        <w:spacing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napToGrid/>
          <w:sz w:val="24"/>
          <w:szCs w:val="24"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08899B41" wp14:editId="483E5255">
                <wp:simplePos x="0" y="0"/>
                <wp:positionH relativeFrom="column">
                  <wp:posOffset>-4762</wp:posOffset>
                </wp:positionH>
                <wp:positionV relativeFrom="paragraph">
                  <wp:posOffset>1419543</wp:posOffset>
                </wp:positionV>
                <wp:extent cx="6643687" cy="4892992"/>
                <wp:effectExtent l="0" t="0" r="5080" b="22225"/>
                <wp:wrapTopAndBottom/>
                <wp:docPr id="218" name="Gruppieren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3687" cy="4892992"/>
                          <a:chOff x="0" y="0"/>
                          <a:chExt cx="6643687" cy="4892992"/>
                        </a:xfrm>
                      </wpg:grpSpPr>
                      <wpg:grpSp>
                        <wpg:cNvPr id="215" name="Gruppieren 215"/>
                        <wpg:cNvGrpSpPr/>
                        <wpg:grpSpPr>
                          <a:xfrm>
                            <a:off x="4762" y="0"/>
                            <a:ext cx="6638925" cy="3756025"/>
                            <a:chOff x="0" y="0"/>
                            <a:chExt cx="6639243" cy="3756342"/>
                          </a:xfrm>
                        </wpg:grpSpPr>
                        <pic:pic xmlns:pic="http://schemas.openxmlformats.org/drawingml/2006/picture">
                          <pic:nvPicPr>
                            <pic:cNvPr id="209" name="Grafik 20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09550"/>
                              <a:ext cx="3134995" cy="17710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0" name="Grafik 2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00438" y="209550"/>
                              <a:ext cx="3138805" cy="17456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1" name="Grafik 2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014537"/>
                              <a:ext cx="3134995" cy="17418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12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90575" cy="3212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41783A" w14:textId="17390231" w:rsidR="00820DE8" w:rsidRPr="00D248E3" w:rsidRDefault="00820DE8" w:rsidP="00820DE8">
                                <w:pPr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de-CH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</w:rPr>
                                  <w:t xml:space="preserve">Suppl. </w:t>
                                </w:r>
                                <w:r w:rsidRPr="00D248E3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</w:rPr>
                                  <w:t xml:space="preserve">Fig. </w:t>
                                </w:r>
                                <w:r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</w:rPr>
                                  <w:t>1A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3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67100" y="0"/>
                              <a:ext cx="790575" cy="3212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3A2107" w14:textId="59B7713D" w:rsidR="00820DE8" w:rsidRPr="00D248E3" w:rsidRDefault="00820DE8" w:rsidP="00820DE8">
                                <w:pPr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de-CH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</w:rPr>
                                  <w:t xml:space="preserve">Suppl. </w:t>
                                </w:r>
                                <w:r w:rsidRPr="00D248E3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</w:rPr>
                                  <w:t xml:space="preserve">Fig. </w:t>
                                </w:r>
                                <w:r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</w:rPr>
                                  <w:t>1B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4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52600"/>
                              <a:ext cx="790575" cy="3212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851A51" w14:textId="46E34199" w:rsidR="00820DE8" w:rsidRPr="00D248E3" w:rsidRDefault="00820DE8" w:rsidP="00820DE8">
                                <w:pPr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de-CH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</w:rPr>
                                  <w:t xml:space="preserve">Suppl. </w:t>
                                </w:r>
                                <w:r w:rsidRPr="00D248E3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</w:rPr>
                                  <w:t xml:space="preserve">Fig. </w:t>
                                </w:r>
                                <w:r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</w:rPr>
                                  <w:t>1C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1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57612"/>
                            <a:ext cx="6629400" cy="1135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728621" w14:textId="255EC503" w:rsidR="00820DE8" w:rsidRPr="00D248E3" w:rsidRDefault="00820DE8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D248E3">
                                <w:rPr>
                                  <w:rFonts w:ascii="Times New Roman" w:hAnsi="Times New Roman"/>
                                </w:rPr>
                                <w:t>Suppl. Figure 1: Immediate stimulation of monocytes with ATP (A) resulted in a concentration-dependent reduction in IL-Ra levels over a 72-hour cell culture period (unstimulated vs. 10 µM ATP, n.s.; unstimulated vs. 100 µM ATP, n.s.). A similar effect was observed after immediate stimulation with BzATP (B). Delayed stimulation of monocytes with ATP (C), starting after 48 hours of culture, did not have any effect on IL-1Ra levels (unstimulated vs. 10 µM ATP, n.s.; unstimulated vs. 100 µM ATP, n.s.).</w:t>
                              </w:r>
                              <w:r w:rsidRPr="00D248E3">
                                <w:rPr>
                                  <w:rFonts w:ascii="Times New Roman" w:hAnsi="Times New Roman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899B41" id="Gruppieren 218" o:spid="_x0000_s1026" style="position:absolute;left:0;text-align:left;margin-left:-.35pt;margin-top:111.8pt;width:523.1pt;height:385.25pt;z-index:251722752" coordsize="66436,489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MECgAA&#10;AAAAAAAhANcoeiuoGwEAqBsBABUAAABkcnMvbWVkaWEvaW1hZ2UzLmpwZWf/2P/gABBKRklGAAEB&#10;AQDcANwAAP/bAEMAAgEBAQEBAgEBAQICAgICBAMCAgICBQQEAwQGBQYGBgUGBgYHCQgGBwkHBgYI&#10;CwgJCgoKCgoGCAsMCwoMCQoKCv/bAEMBAgICAgICBQMDBQoHBgcKCgoKCgoKCgoKCgoKCgoKCgoK&#10;CgoKCgoKCgoKCgoKCgoKCgoKCgoKCgoKCgoKCgoKCv/AABEIAaMC8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DBAoAAAAAAAAAIQDW&#10;LqJ4yvkAAMr5AAAVAAAAZHJzL21lZGlhL2ltYWdlMi5qcGVn/9j/4AAQSkZJRgABAQEA3ADcAAD/&#10;2wBDAAIBAQEBAQIBAQECAgICAgQDAgICAgUEBAMEBgUGBgYFBgYGBwkIBgcJBwYGCAsICQoKCgoK&#10;BggLDAsKDAkKCgr/2wBDAQICAgICAgUDAwUKBwYHCgoKCgoKCgoKCgoKCgoKCgoKCgoKCgoKCgoK&#10;CgoKCgoKCgoKCgoKCgoKCgoKCgoKCgr/wAARCAGkAv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">
                <v:group id="Gruppieren 215" o:spid="_x0000_s1027" style="position:absolute;left:47;width:66389;height:37560" coordsize="66392,37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209" o:spid="_x0000_s1028" type="#_x0000_t75" style="position:absolute;top:2095;width:31349;height:17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">
                    <v:imagedata r:id="rId11" o:title=""/>
                    <v:path arrowok="t"/>
                  </v:shape>
                  <v:shape id="Grafik 210" o:spid="_x0000_s1029" type="#_x0000_t75" style="position:absolute;left:35004;top:2095;width:31388;height:17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">
                    <v:imagedata r:id="rId12" o:title=""/>
                    <v:path arrowok="t"/>
                  </v:shape>
                  <v:shape id="Grafik 211" o:spid="_x0000_s1030" type="#_x0000_t75" style="position:absolute;top:20145;width:31349;height:17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">
                    <v:imagedata r:id="rId13" o:title="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31" type="#_x0000_t202" style="position:absolute;width:7905;height:3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" strokecolor="white [3212]">
                    <v:textbox>
                      <w:txbxContent>
                        <w:p w14:paraId="7441783A" w14:textId="17390231" w:rsidR="00820DE8" w:rsidRPr="00D248E3" w:rsidRDefault="00820DE8" w:rsidP="00820DE8">
                          <w:pPr>
                            <w:rPr>
                              <w:rFonts w:ascii="Times New Roman" w:hAnsi="Times New Roman"/>
                              <w:sz w:val="16"/>
                              <w:szCs w:val="16"/>
                              <w:lang w:val="de-CH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Suppl. </w:t>
                          </w:r>
                          <w:r w:rsidRPr="00D248E3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Fig.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1A</w:t>
                          </w:r>
                        </w:p>
                      </w:txbxContent>
                    </v:textbox>
                  </v:shape>
                  <v:shape id="Textfeld 2" o:spid="_x0000_s1032" type="#_x0000_t202" style="position:absolute;left:34671;width:7905;height:3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" strokecolor="white [3212]">
                    <v:textbox>
                      <w:txbxContent>
                        <w:p w14:paraId="753A2107" w14:textId="59B7713D" w:rsidR="00820DE8" w:rsidRPr="00D248E3" w:rsidRDefault="00820DE8" w:rsidP="00820DE8">
                          <w:pPr>
                            <w:rPr>
                              <w:rFonts w:ascii="Times New Roman" w:hAnsi="Times New Roman"/>
                              <w:sz w:val="16"/>
                              <w:szCs w:val="16"/>
                              <w:lang w:val="de-CH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Suppl. </w:t>
                          </w:r>
                          <w:r w:rsidRPr="00D248E3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Fig.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1B</w:t>
                          </w:r>
                        </w:p>
                      </w:txbxContent>
                    </v:textbox>
                  </v:shape>
                  <v:shape id="Textfeld 2" o:spid="_x0000_s1033" type="#_x0000_t202" style="position:absolute;top:17526;width:7905;height:3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" strokecolor="white [3212]">
                    <v:textbox>
                      <w:txbxContent>
                        <w:p w14:paraId="46851A51" w14:textId="46E34199" w:rsidR="00820DE8" w:rsidRPr="00D248E3" w:rsidRDefault="00820DE8" w:rsidP="00820DE8">
                          <w:pPr>
                            <w:rPr>
                              <w:rFonts w:ascii="Times New Roman" w:hAnsi="Times New Roman"/>
                              <w:sz w:val="16"/>
                              <w:szCs w:val="16"/>
                              <w:lang w:val="de-CH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Suppl. </w:t>
                          </w:r>
                          <w:r w:rsidRPr="00D248E3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Fig.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1C</w:t>
                          </w:r>
                        </w:p>
                      </w:txbxContent>
                    </v:textbox>
                  </v:shape>
                </v:group>
                <v:shape id="Textfeld 2" o:spid="_x0000_s1034" type="#_x0000_t202" style="position:absolute;top:37576;width:66294;height:1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">
                  <v:textbox style="mso-fit-shape-to-text:t">
                    <w:txbxContent>
                      <w:p w14:paraId="26728621" w14:textId="255EC503" w:rsidR="00820DE8" w:rsidRPr="00D248E3" w:rsidRDefault="00820DE8">
                        <w:pPr>
                          <w:rPr>
                            <w:rFonts w:ascii="Times New Roman" w:hAnsi="Times New Roman"/>
                          </w:rPr>
                        </w:pPr>
                        <w:r w:rsidRPr="00D248E3">
                          <w:rPr>
                            <w:rFonts w:ascii="Times New Roman" w:hAnsi="Times New Roman"/>
                          </w:rPr>
                          <w:t>Suppl. Figure 1: Immediate stimulation of monocytes with ATP (A) resulted in a concentration-dependent reduction in IL-Ra levels over a 72-hour cell culture period (unstimulated vs. 10 µM ATP, n.s.; unstimulated vs. 100 µM ATP, n.s.). A similar effect was observed after immediate stimulation with BzATP (B). Delayed stimulation of monocytes with ATP (C), starting after 48 hours of culture, did not have any effect on IL-1Ra levels (unstimulated vs. 10 µM ATP, n.s.; unstimulated vs. 100 µM ATP, n.s.).</w:t>
                        </w:r>
                        <w:r w:rsidRPr="00D248E3">
                          <w:rPr>
                            <w:rFonts w:ascii="Times New Roman" w:hAnsi="Times New Roman"/>
                          </w:rPr>
                          <w:tab/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27217F" w:rsidRPr="00CE4BD9">
        <w:rPr>
          <w:rFonts w:ascii="Times New Roman" w:hAnsi="Times New Roman"/>
          <w:sz w:val="24"/>
          <w:szCs w:val="24"/>
        </w:rPr>
        <w:t>Early stimulation of monocytes with ATP (</w:t>
      </w:r>
      <w:r w:rsidR="00CE4BD9">
        <w:rPr>
          <w:rFonts w:ascii="Times New Roman" w:hAnsi="Times New Roman"/>
          <w:sz w:val="24"/>
          <w:szCs w:val="24"/>
        </w:rPr>
        <w:t>Suppl. Fig. 1A</w:t>
      </w:r>
      <w:r w:rsidR="0027217F" w:rsidRPr="00CE4BD9">
        <w:rPr>
          <w:rFonts w:ascii="Times New Roman" w:hAnsi="Times New Roman"/>
          <w:sz w:val="24"/>
          <w:szCs w:val="24"/>
        </w:rPr>
        <w:t xml:space="preserve">) or the potent P2X7-agonist </w:t>
      </w:r>
      <w:proofErr w:type="spellStart"/>
      <w:r w:rsidR="0027217F" w:rsidRPr="00CE4BD9">
        <w:rPr>
          <w:rFonts w:ascii="Times New Roman" w:hAnsi="Times New Roman"/>
          <w:sz w:val="24"/>
          <w:szCs w:val="24"/>
        </w:rPr>
        <w:t>BzATP</w:t>
      </w:r>
      <w:proofErr w:type="spellEnd"/>
      <w:r w:rsidR="0027217F" w:rsidRPr="00CE4BD9">
        <w:rPr>
          <w:rFonts w:ascii="Times New Roman" w:hAnsi="Times New Roman"/>
          <w:sz w:val="24"/>
          <w:szCs w:val="24"/>
        </w:rPr>
        <w:t xml:space="preserve"> (</w:t>
      </w:r>
      <w:r w:rsidR="00CE4BD9">
        <w:rPr>
          <w:rFonts w:ascii="Times New Roman" w:hAnsi="Times New Roman"/>
          <w:sz w:val="24"/>
          <w:szCs w:val="24"/>
        </w:rPr>
        <w:t xml:space="preserve">Suppl. </w:t>
      </w:r>
      <w:r w:rsidR="0027217F" w:rsidRPr="00CE4BD9">
        <w:rPr>
          <w:rFonts w:ascii="Times New Roman" w:hAnsi="Times New Roman"/>
          <w:sz w:val="24"/>
          <w:szCs w:val="24"/>
        </w:rPr>
        <w:t>Fig.</w:t>
      </w:r>
      <w:r w:rsidR="00CE4BD9">
        <w:rPr>
          <w:rFonts w:ascii="Times New Roman" w:hAnsi="Times New Roman"/>
          <w:sz w:val="24"/>
          <w:szCs w:val="24"/>
        </w:rPr>
        <w:t xml:space="preserve"> </w:t>
      </w:r>
      <w:r w:rsidR="0027217F" w:rsidRPr="00CE4BD9">
        <w:rPr>
          <w:rFonts w:ascii="Times New Roman" w:hAnsi="Times New Roman"/>
          <w:sz w:val="24"/>
          <w:szCs w:val="24"/>
        </w:rPr>
        <w:t>1</w:t>
      </w:r>
      <w:r w:rsidR="00CE4BD9">
        <w:rPr>
          <w:rFonts w:ascii="Times New Roman" w:hAnsi="Times New Roman"/>
          <w:sz w:val="24"/>
          <w:szCs w:val="24"/>
        </w:rPr>
        <w:t>B</w:t>
      </w:r>
      <w:r w:rsidR="0027217F" w:rsidRPr="00CE4BD9">
        <w:rPr>
          <w:rFonts w:ascii="Times New Roman" w:hAnsi="Times New Roman"/>
          <w:sz w:val="24"/>
          <w:szCs w:val="24"/>
        </w:rPr>
        <w:t xml:space="preserve">) </w:t>
      </w:r>
      <w:r w:rsidR="00CE4BD9">
        <w:rPr>
          <w:rFonts w:ascii="Times New Roman" w:hAnsi="Times New Roman"/>
          <w:sz w:val="24"/>
          <w:szCs w:val="24"/>
        </w:rPr>
        <w:t>showed a trend to</w:t>
      </w:r>
      <w:r w:rsidR="00880183">
        <w:rPr>
          <w:rFonts w:ascii="Times New Roman" w:hAnsi="Times New Roman"/>
          <w:sz w:val="24"/>
          <w:szCs w:val="24"/>
        </w:rPr>
        <w:t>wards a</w:t>
      </w:r>
      <w:r w:rsidR="00CE4BD9">
        <w:rPr>
          <w:rFonts w:ascii="Times New Roman" w:hAnsi="Times New Roman"/>
          <w:sz w:val="24"/>
          <w:szCs w:val="24"/>
        </w:rPr>
        <w:t xml:space="preserve"> </w:t>
      </w:r>
      <w:r w:rsidR="0027217F" w:rsidRPr="00CE4BD9">
        <w:rPr>
          <w:rFonts w:ascii="Times New Roman" w:hAnsi="Times New Roman"/>
          <w:sz w:val="24"/>
          <w:szCs w:val="24"/>
        </w:rPr>
        <w:t>dose dependent reduc</w:t>
      </w:r>
      <w:r w:rsidR="00CE4BD9">
        <w:rPr>
          <w:rFonts w:ascii="Times New Roman" w:hAnsi="Times New Roman"/>
          <w:sz w:val="24"/>
          <w:szCs w:val="24"/>
        </w:rPr>
        <w:t>tion of IL-1Ra</w:t>
      </w:r>
      <w:r w:rsidR="0027217F" w:rsidRPr="00CE4BD9">
        <w:rPr>
          <w:rFonts w:ascii="Times New Roman" w:hAnsi="Times New Roman"/>
          <w:sz w:val="24"/>
          <w:szCs w:val="24"/>
        </w:rPr>
        <w:t xml:space="preserve"> secretion. In contrast, ATP stimulation of monocytes 48 h after the start of the culture did not affect </w:t>
      </w:r>
      <w:r w:rsidR="00CE4BD9">
        <w:rPr>
          <w:rFonts w:ascii="Times New Roman" w:hAnsi="Times New Roman"/>
          <w:sz w:val="24"/>
          <w:szCs w:val="24"/>
        </w:rPr>
        <w:t>IL-1Ra</w:t>
      </w:r>
      <w:r w:rsidR="0027217F" w:rsidRPr="00CE4BD9">
        <w:rPr>
          <w:rFonts w:ascii="Times New Roman" w:hAnsi="Times New Roman"/>
          <w:sz w:val="24"/>
          <w:szCs w:val="24"/>
        </w:rPr>
        <w:t xml:space="preserve"> secretion (</w:t>
      </w:r>
      <w:r w:rsidR="00CE4BD9">
        <w:rPr>
          <w:rFonts w:ascii="Times New Roman" w:hAnsi="Times New Roman"/>
          <w:sz w:val="24"/>
          <w:szCs w:val="24"/>
        </w:rPr>
        <w:t xml:space="preserve">Suppl. </w:t>
      </w:r>
      <w:r w:rsidR="0027217F" w:rsidRPr="00CE4BD9">
        <w:rPr>
          <w:rFonts w:ascii="Times New Roman" w:hAnsi="Times New Roman"/>
          <w:sz w:val="24"/>
          <w:szCs w:val="24"/>
        </w:rPr>
        <w:t>Fig. 1</w:t>
      </w:r>
      <w:r w:rsidR="00CE4BD9">
        <w:rPr>
          <w:rFonts w:ascii="Times New Roman" w:hAnsi="Times New Roman"/>
          <w:sz w:val="24"/>
          <w:szCs w:val="24"/>
        </w:rPr>
        <w:t>C</w:t>
      </w:r>
      <w:r w:rsidR="0027217F" w:rsidRPr="00CE4BD9">
        <w:rPr>
          <w:rFonts w:ascii="Times New Roman" w:hAnsi="Times New Roman"/>
          <w:sz w:val="24"/>
          <w:szCs w:val="24"/>
        </w:rPr>
        <w:t>) suggesting that early but not late exposition to ATP prevented macrophage M2 differentiation.</w:t>
      </w:r>
    </w:p>
    <w:p w14:paraId="30D665D7" w14:textId="0FFFB763" w:rsidR="0027217F" w:rsidRPr="00CE4BD9" w:rsidRDefault="0027217F" w:rsidP="00CE4BD9">
      <w:pPr>
        <w:pStyle w:val="MDPI31text"/>
        <w:spacing w:line="480" w:lineRule="auto"/>
        <w:ind w:left="0"/>
        <w:rPr>
          <w:rFonts w:ascii="Times New Roman" w:hAnsi="Times New Roman"/>
          <w:i/>
          <w:iCs/>
          <w:sz w:val="24"/>
          <w:szCs w:val="24"/>
        </w:rPr>
      </w:pPr>
      <w:r w:rsidRPr="00CE4BD9">
        <w:rPr>
          <w:rFonts w:ascii="Times New Roman" w:hAnsi="Times New Roman"/>
          <w:i/>
          <w:iCs/>
          <w:sz w:val="24"/>
          <w:szCs w:val="24"/>
        </w:rPr>
        <w:t>2</w:t>
      </w:r>
      <w:r w:rsidR="00CE4BD9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CE4BD9">
        <w:rPr>
          <w:rFonts w:ascii="Times New Roman" w:hAnsi="Times New Roman"/>
          <w:i/>
          <w:iCs/>
          <w:sz w:val="24"/>
          <w:szCs w:val="24"/>
        </w:rPr>
        <w:t>ATP did not induce M1 differentiation of monocytes</w:t>
      </w:r>
      <w:r w:rsidR="00CE4B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E4BD9" w:rsidRPr="00CE4BD9">
        <w:rPr>
          <w:rFonts w:ascii="Times New Roman" w:hAnsi="Times New Roman"/>
          <w:i/>
          <w:iCs/>
          <w:sz w:val="24"/>
          <w:szCs w:val="24"/>
        </w:rPr>
        <w:t>and the effect of TNFSF2 is comparable to IL-1</w:t>
      </w:r>
      <w:bookmarkStart w:id="1" w:name="_Hlk117728850"/>
      <w:r w:rsidR="00CE4BD9" w:rsidRPr="00CE4BD9">
        <w:rPr>
          <w:rFonts w:ascii="Symbol" w:hAnsi="Symbol"/>
          <w:i/>
          <w:iCs/>
          <w:sz w:val="24"/>
          <w:szCs w:val="24"/>
        </w:rPr>
        <w:t></w:t>
      </w:r>
      <w:bookmarkEnd w:id="1"/>
    </w:p>
    <w:p w14:paraId="6825F08D" w14:textId="49BA190E" w:rsidR="0027217F" w:rsidRDefault="0027217F" w:rsidP="002E45DB">
      <w:pPr>
        <w:pStyle w:val="MDPI31text"/>
        <w:spacing w:line="480" w:lineRule="auto"/>
        <w:ind w:left="0"/>
        <w:rPr>
          <w:rFonts w:ascii="Times New Roman" w:hAnsi="Times New Roman"/>
          <w:sz w:val="24"/>
          <w:szCs w:val="24"/>
        </w:rPr>
      </w:pPr>
      <w:r w:rsidRPr="00CE4BD9">
        <w:rPr>
          <w:rFonts w:ascii="Times New Roman" w:hAnsi="Times New Roman"/>
          <w:sz w:val="24"/>
          <w:szCs w:val="24"/>
        </w:rPr>
        <w:t xml:space="preserve">Neither early (Fig. 2A), nor late (Fig. 2C) </w:t>
      </w:r>
      <w:r w:rsidRPr="002E45DB">
        <w:rPr>
          <w:rFonts w:ascii="Times New Roman" w:hAnsi="Times New Roman"/>
          <w:sz w:val="24"/>
          <w:szCs w:val="24"/>
        </w:rPr>
        <w:t xml:space="preserve">stimulation of monocytes using ATP affected </w:t>
      </w:r>
      <w:r w:rsidR="002E45DB">
        <w:rPr>
          <w:rFonts w:ascii="Times New Roman" w:hAnsi="Times New Roman"/>
          <w:sz w:val="24"/>
          <w:szCs w:val="24"/>
        </w:rPr>
        <w:t xml:space="preserve">TNFSF2 </w:t>
      </w:r>
      <w:r w:rsidRPr="002E45DB">
        <w:rPr>
          <w:rFonts w:ascii="Times New Roman" w:hAnsi="Times New Roman"/>
          <w:sz w:val="24"/>
          <w:szCs w:val="24"/>
        </w:rPr>
        <w:t xml:space="preserve">secretion suggesting that ATP did not induce M1differentiation of monocytes. Likewise, early stimulation of monocytes with </w:t>
      </w:r>
      <w:proofErr w:type="spellStart"/>
      <w:r w:rsidRPr="002E45DB">
        <w:rPr>
          <w:rFonts w:ascii="Times New Roman" w:hAnsi="Times New Roman"/>
          <w:sz w:val="24"/>
          <w:szCs w:val="24"/>
        </w:rPr>
        <w:t>BzATP</w:t>
      </w:r>
      <w:proofErr w:type="spellEnd"/>
      <w:r w:rsidRPr="002E45DB">
        <w:rPr>
          <w:rFonts w:ascii="Times New Roman" w:hAnsi="Times New Roman"/>
          <w:sz w:val="24"/>
          <w:szCs w:val="24"/>
        </w:rPr>
        <w:t xml:space="preserve"> did not increase </w:t>
      </w:r>
      <w:r w:rsidR="002E45DB">
        <w:rPr>
          <w:rFonts w:ascii="Times New Roman" w:hAnsi="Times New Roman"/>
          <w:sz w:val="24"/>
          <w:szCs w:val="24"/>
        </w:rPr>
        <w:t>TNFSF2</w:t>
      </w:r>
      <w:r w:rsidRPr="002E45DB">
        <w:rPr>
          <w:rFonts w:ascii="Times New Roman" w:hAnsi="Times New Roman"/>
          <w:sz w:val="24"/>
          <w:szCs w:val="24"/>
        </w:rPr>
        <w:t xml:space="preserve">, suggesting no effect of </w:t>
      </w:r>
      <w:proofErr w:type="spellStart"/>
      <w:r w:rsidRPr="002E45DB">
        <w:rPr>
          <w:rFonts w:ascii="Times New Roman" w:hAnsi="Times New Roman"/>
          <w:sz w:val="24"/>
          <w:szCs w:val="24"/>
        </w:rPr>
        <w:t>BzATP</w:t>
      </w:r>
      <w:proofErr w:type="spellEnd"/>
      <w:r w:rsidRPr="002E45DB">
        <w:rPr>
          <w:rFonts w:ascii="Times New Roman" w:hAnsi="Times New Roman"/>
          <w:sz w:val="24"/>
          <w:szCs w:val="24"/>
        </w:rPr>
        <w:t xml:space="preserve"> on M1 polarization (Fig. 2B).</w:t>
      </w:r>
    </w:p>
    <w:p w14:paraId="7A4D6979" w14:textId="2EDE6880" w:rsidR="002E45DB" w:rsidRPr="002E45DB" w:rsidRDefault="00820DE8" w:rsidP="00D248E3">
      <w:pPr>
        <w:pStyle w:val="MDPI31tex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7AC40361" wp14:editId="263DEDBC">
                <wp:simplePos x="0" y="0"/>
                <wp:positionH relativeFrom="column">
                  <wp:posOffset>-4762</wp:posOffset>
                </wp:positionH>
                <wp:positionV relativeFrom="paragraph">
                  <wp:posOffset>4128</wp:posOffset>
                </wp:positionV>
                <wp:extent cx="6639877" cy="4973955"/>
                <wp:effectExtent l="0" t="0" r="8890" b="17145"/>
                <wp:wrapTopAndBottom/>
                <wp:docPr id="227" name="Gruppieren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877" cy="4973955"/>
                          <a:chOff x="0" y="0"/>
                          <a:chExt cx="6639877" cy="4973955"/>
                        </a:xfrm>
                      </wpg:grpSpPr>
                      <wpg:grpSp>
                        <wpg:cNvPr id="225" name="Gruppieren 225"/>
                        <wpg:cNvGrpSpPr/>
                        <wpg:grpSpPr>
                          <a:xfrm>
                            <a:off x="4762" y="0"/>
                            <a:ext cx="6635115" cy="3838575"/>
                            <a:chOff x="0" y="-19050"/>
                            <a:chExt cx="6635433" cy="3838893"/>
                          </a:xfrm>
                        </wpg:grpSpPr>
                        <pic:pic xmlns:pic="http://schemas.openxmlformats.org/drawingml/2006/picture">
                          <pic:nvPicPr>
                            <pic:cNvPr id="219" name="Grafik 2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28600"/>
                              <a:ext cx="3131820" cy="1738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20" name="Grafik 2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00438" y="228600"/>
                              <a:ext cx="3134995" cy="17456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21" name="Grafik 2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081213"/>
                              <a:ext cx="3138805" cy="1738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22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90499" cy="3212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0BF3AE" w14:textId="3E674DA6" w:rsidR="00820DE8" w:rsidRPr="00D248E3" w:rsidRDefault="00820DE8" w:rsidP="00820DE8">
                                <w:pPr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de-CH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</w:rPr>
                                  <w:t xml:space="preserve">Suppl. </w:t>
                                </w:r>
                                <w:r w:rsidRPr="00D248E3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</w:rPr>
                                  <w:t xml:space="preserve">Fig. </w:t>
                                </w:r>
                                <w:r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</w:rPr>
                                  <w:t>2A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3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43287" y="-19050"/>
                              <a:ext cx="790499" cy="3212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DE8BEB" w14:textId="663243BD" w:rsidR="00820DE8" w:rsidRPr="00D248E3" w:rsidRDefault="00820DE8" w:rsidP="00820DE8">
                                <w:pPr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de-CH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</w:rPr>
                                  <w:t xml:space="preserve">Suppl. </w:t>
                                </w:r>
                                <w:r w:rsidRPr="00D248E3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</w:rPr>
                                  <w:t xml:space="preserve">Fig. </w:t>
                                </w:r>
                                <w:r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</w:rPr>
                                  <w:t>2B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4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862138"/>
                              <a:ext cx="790499" cy="3212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7A6DA4" w14:textId="11DF0990" w:rsidR="00820DE8" w:rsidRPr="00D248E3" w:rsidRDefault="00820DE8" w:rsidP="00820DE8">
                                <w:pPr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de-CH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</w:rPr>
                                  <w:t xml:space="preserve">Suppl. </w:t>
                                </w:r>
                                <w:r w:rsidRPr="00D248E3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</w:rPr>
                                  <w:t xml:space="preserve">Fig. </w:t>
                                </w:r>
                                <w:r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</w:rPr>
                                  <w:t>2C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2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838575"/>
                            <a:ext cx="6619875" cy="1135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244E15" w14:textId="7C0BA21F" w:rsidR="00820DE8" w:rsidRPr="00D248E3" w:rsidRDefault="00820DE8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D248E3">
                                <w:rPr>
                                  <w:rFonts w:ascii="Times New Roman" w:hAnsi="Times New Roman"/>
                                </w:rPr>
                                <w:t>Suppl. Figure 2: Stimulation of monocytes with either ATP (A) or BzATP (B) did not result in any increase in TNFSF2 levels in a 72-hour culture (unstimulated vs. 10 µM ATP, n.s.; unstimulated vs. 100 µM ATP , n.s.; unstimulated vs. 10 µM BzATP, n.s.; unstimulated vs. 100 µM BzATP, n.s.). Delayed stimulation of monocytes with ATP (C) after 48 hours of cell culture did not lead to an increase in TNFSF2 levels in a 72-hour culture (unstimulated vs. 10 µM ATP, n.s.; unstimulated vs. 100 µM ATP, n.s.).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C40361" id="Gruppieren 227" o:spid="_x0000_s1035" style="position:absolute;left:0;text-align:left;margin-left:-.35pt;margin-top:.35pt;width:522.8pt;height:391.65pt;z-index:251736064" coordsize="66398,497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MECgAAAAAAAAAhAJuCtqM8VQEAPFUBABUAAABkcnMvbWVkaWEvaW1hZ2UzLmpw&#10;ZWf/2P/gABBKRklGAAEBAQDcANwAAP/bAEMAAgEBAQEBAgEBAQICAgICBAMCAgICBQQEAwQGBQYG&#10;BgUGBgYHCQgGBwkHBgYICwgJCgoKCgoGCAsMCwoMCQoKCv/bAEMBAgICAgICBQMDBQoHBgcKCgoK&#10;CgoKCgoKCgoKCgoKCgoKCgoKCgoKCgoKCgoKCgoKCgoKCgoKCgoKCgoKCgoKCv/AABEIAaIC8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//2VBLAwQKAAAAAAAAACEArbIumh0QAQAd&#10;EAEAFQAAAGRycy9tZWRpYS9pbWFnZTIuanBlZ//Y/+AAEEpGSUYAAQEBANwA3AAA/9sAQwACAQEB&#10;AQECAQEBAgICAgIEAwICAgIFBAQDBAYFBgYGBQYGBgcJCAYHCQcGBggLCAkKCgoKCgYICwwLCgwJ&#10;CgoK/9sAQwECAgICAgIFAwMFCgcGBwoKCgoKCgoKCgoKCgoKCgoKCgoKCgoKCgoKCgoKCgoKCgoK&#10;CgoKCgoKCgoKCgoKCgoK/8AAEQgBpAL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/9lQSwMECgAAAAAAAAAhAAz0aI2EAgEA&#10;hAIBABUAAABkcnMvbWVkaWEvaW1hZ2UxLmpwZWf/2P/gABBKRklGAAEBAQDcANwAAP/bAEMAAgEB&#10;AQEBAgEBAQICAgICBAMCAgICBQQEAwQGBQYGBgUGBgYHCQgGBwkHBgYICwgJCgoKCgoGCAsMCwoM&#10;CQoKCv/bAEMBAgICAgICBQMDBQoHBgcKCgoKCgoKCgoKCgoKCgoKCgoKCgoKCgoKCgoKCgoKCgoK&#10;CgoKCgoKCgoKCgoKCgoKCv/AABEIAaIC8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">
                <v:group id="Gruppieren 225" o:spid="_x0000_s1036" style="position:absolute;left:47;width:66351;height:38385" coordorigin=",-190" coordsize="66354,3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shape id="Grafik 219" o:spid="_x0000_s1037" type="#_x0000_t75" style="position:absolute;top:2286;width:31318;height:17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">
                    <v:imagedata r:id="rId17" o:title=""/>
                    <v:path arrowok="t"/>
                  </v:shape>
                  <v:shape id="Grafik 220" o:spid="_x0000_s1038" type="#_x0000_t75" style="position:absolute;left:35004;top:2286;width:31350;height:17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">
                    <v:imagedata r:id="rId18" o:title=""/>
                    <v:path arrowok="t"/>
                  </v:shape>
                  <v:shape id="Grafik 221" o:spid="_x0000_s1039" type="#_x0000_t75" style="position:absolute;top:20812;width:31388;height:17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">
                    <v:imagedata r:id="rId19" o:title=""/>
                    <v:path arrowok="t"/>
                  </v:shape>
                  <v:shape id="Textfeld 2" o:spid="_x0000_s1040" type="#_x0000_t202" style="position:absolute;width:7904;height:3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" strokecolor="white [3212]">
                    <v:textbox>
                      <w:txbxContent>
                        <w:p w14:paraId="5E0BF3AE" w14:textId="3E674DA6" w:rsidR="00820DE8" w:rsidRPr="00D248E3" w:rsidRDefault="00820DE8" w:rsidP="00820DE8">
                          <w:pPr>
                            <w:rPr>
                              <w:rFonts w:ascii="Times New Roman" w:hAnsi="Times New Roman"/>
                              <w:sz w:val="16"/>
                              <w:szCs w:val="16"/>
                              <w:lang w:val="de-CH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Suppl. </w:t>
                          </w:r>
                          <w:r w:rsidRPr="00D248E3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Fig.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2A</w:t>
                          </w:r>
                        </w:p>
                      </w:txbxContent>
                    </v:textbox>
                  </v:shape>
                  <v:shape id="Textfeld 2" o:spid="_x0000_s1041" type="#_x0000_t202" style="position:absolute;left:34432;top:-190;width:7905;height:3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" strokecolor="white [3212]">
                    <v:textbox>
                      <w:txbxContent>
                        <w:p w14:paraId="3ADE8BEB" w14:textId="663243BD" w:rsidR="00820DE8" w:rsidRPr="00D248E3" w:rsidRDefault="00820DE8" w:rsidP="00820DE8">
                          <w:pPr>
                            <w:rPr>
                              <w:rFonts w:ascii="Times New Roman" w:hAnsi="Times New Roman"/>
                              <w:sz w:val="16"/>
                              <w:szCs w:val="16"/>
                              <w:lang w:val="de-CH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Suppl. </w:t>
                          </w:r>
                          <w:r w:rsidRPr="00D248E3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Fig.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2B</w:t>
                          </w:r>
                        </w:p>
                      </w:txbxContent>
                    </v:textbox>
                  </v:shape>
                  <v:shape id="Textfeld 2" o:spid="_x0000_s1042" type="#_x0000_t202" style="position:absolute;top:18621;width:7904;height:3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" strokecolor="white [3212]">
                    <v:textbox>
                      <w:txbxContent>
                        <w:p w14:paraId="707A6DA4" w14:textId="11DF0990" w:rsidR="00820DE8" w:rsidRPr="00D248E3" w:rsidRDefault="00820DE8" w:rsidP="00820DE8">
                          <w:pPr>
                            <w:rPr>
                              <w:rFonts w:ascii="Times New Roman" w:hAnsi="Times New Roman"/>
                              <w:sz w:val="16"/>
                              <w:szCs w:val="16"/>
                              <w:lang w:val="de-CH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Suppl. </w:t>
                          </w:r>
                          <w:r w:rsidRPr="00D248E3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Fig.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2C</w:t>
                          </w:r>
                        </w:p>
                      </w:txbxContent>
                    </v:textbox>
                  </v:shape>
                </v:group>
                <v:shape id="Textfeld 2" o:spid="_x0000_s1043" type="#_x0000_t202" style="position:absolute;top:38385;width:66198;height:11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">
                  <v:textbox style="mso-fit-shape-to-text:t">
                    <w:txbxContent>
                      <w:p w14:paraId="54244E15" w14:textId="7C0BA21F" w:rsidR="00820DE8" w:rsidRPr="00D248E3" w:rsidRDefault="00820DE8">
                        <w:pPr>
                          <w:rPr>
                            <w:rFonts w:ascii="Times New Roman" w:hAnsi="Times New Roman"/>
                          </w:rPr>
                        </w:pPr>
                        <w:r w:rsidRPr="00D248E3">
                          <w:rPr>
                            <w:rFonts w:ascii="Times New Roman" w:hAnsi="Times New Roman"/>
                          </w:rPr>
                          <w:t>Suppl. Figure 2: Stimulation of monocytes with either ATP (A) or BzATP (B) did not result in any increase in TNFSF2 levels in a 72-hour culture (unstimulated vs. 10 µM ATP, n.s.; unstimulated vs. 100 µM ATP , n.s.; unstimulated vs. 10 µM BzATP, n.s.; unstimulated vs. 100 µM BzATP, n.s.). Delayed stimulation of monocytes with ATP (C) after 48 hours of cell culture did not lead to an increase in TNFSF2 levels in a 72-hour culture (unstimulated vs. 10 µM ATP, n.s.; unstimulated vs. 100 µM ATP, n.s.).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sectPr w:rsidR="002E45DB" w:rsidRPr="002E45DB" w:rsidSect="002247F2">
      <w:headerReference w:type="even" r:id="rId20"/>
      <w:headerReference w:type="default" r:id="rId21"/>
      <w:headerReference w:type="first" r:id="rId22"/>
      <w:footerReference w:type="first" r:id="rId23"/>
      <w:type w:val="continuous"/>
      <w:pgSz w:w="11906" w:h="16838" w:code="9"/>
      <w:pgMar w:top="1417" w:right="720" w:bottom="1077" w:left="720" w:header="1020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DC7BB" w14:textId="77777777" w:rsidR="008D09D9" w:rsidRDefault="008D09D9">
      <w:pPr>
        <w:spacing w:line="240" w:lineRule="auto"/>
      </w:pPr>
      <w:r>
        <w:separator/>
      </w:r>
    </w:p>
  </w:endnote>
  <w:endnote w:type="continuationSeparator" w:id="0">
    <w:p w14:paraId="0129CBE8" w14:textId="77777777" w:rsidR="008D09D9" w:rsidRDefault="008D09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Times New Roman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??????????????????????¡§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Microsoft Sans Serif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57AA1" w14:textId="17C43A7C" w:rsidR="002F7F62" w:rsidRPr="00DB0E09" w:rsidRDefault="002F7F62" w:rsidP="007760FF">
    <w:pPr>
      <w:tabs>
        <w:tab w:val="right" w:pos="10466"/>
      </w:tabs>
      <w:adjustRightInd w:val="0"/>
      <w:snapToGrid w:val="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692CF" w14:textId="77777777" w:rsidR="008D09D9" w:rsidRDefault="008D09D9">
      <w:pPr>
        <w:spacing w:line="240" w:lineRule="auto"/>
      </w:pPr>
      <w:r>
        <w:separator/>
      </w:r>
    </w:p>
  </w:footnote>
  <w:footnote w:type="continuationSeparator" w:id="0">
    <w:p w14:paraId="5853559A" w14:textId="77777777" w:rsidR="008D09D9" w:rsidRDefault="008D09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E8CF3" w14:textId="77777777" w:rsidR="002F7F62" w:rsidRDefault="002F7F62" w:rsidP="00132454">
    <w:pPr>
      <w:pStyle w:val="Kopfzeile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B30C5" w14:textId="29A3ECC2" w:rsidR="002F7F62" w:rsidRDefault="002F7F62" w:rsidP="007760FF">
    <w:pPr>
      <w:tabs>
        <w:tab w:val="right" w:pos="10466"/>
      </w:tabs>
      <w:adjustRightInd w:val="0"/>
      <w:snapToGrid w:val="0"/>
      <w:spacing w:line="240" w:lineRule="auto"/>
      <w:rPr>
        <w:sz w:val="16"/>
      </w:rPr>
    </w:pPr>
    <w:r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 w:rsidR="00356805">
      <w:rPr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of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 w:rsidR="00356805">
      <w:rPr>
        <w:sz w:val="16"/>
      </w:rPr>
      <w:t>2</w:t>
    </w:r>
    <w:r>
      <w:rPr>
        <w:sz w:val="16"/>
      </w:rPr>
      <w:fldChar w:fldCharType="end"/>
    </w:r>
  </w:p>
  <w:p w14:paraId="2C0AEBA8" w14:textId="77777777" w:rsidR="002F7F62" w:rsidRPr="0096684E" w:rsidRDefault="002F7F62" w:rsidP="00F026DA">
    <w:pPr>
      <w:pBdr>
        <w:bottom w:val="single" w:sz="4" w:space="1" w:color="000000"/>
      </w:pBdr>
      <w:tabs>
        <w:tab w:val="right" w:pos="8844"/>
      </w:tabs>
      <w:adjustRightInd w:val="0"/>
      <w:snapToGrid w:val="0"/>
      <w:spacing w:after="480" w:line="100" w:lineRule="exact"/>
      <w:jc w:val="left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8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79"/>
      <w:gridCol w:w="4535"/>
      <w:gridCol w:w="2273"/>
    </w:tblGrid>
    <w:tr w:rsidR="002F7F62" w:rsidRPr="007760FF" w14:paraId="08B379B1" w14:textId="77777777" w:rsidTr="007760FF">
      <w:trPr>
        <w:trHeight w:val="686"/>
      </w:trPr>
      <w:tc>
        <w:tcPr>
          <w:tcW w:w="3679" w:type="dxa"/>
          <w:shd w:val="clear" w:color="auto" w:fill="auto"/>
          <w:vAlign w:val="center"/>
        </w:tcPr>
        <w:p w14:paraId="23FCC3A2" w14:textId="3EBED8D7" w:rsidR="002F7F62" w:rsidRPr="009B083C" w:rsidRDefault="002F7F62" w:rsidP="007760FF">
          <w:pPr>
            <w:pStyle w:val="Kopfzeile"/>
            <w:pBdr>
              <w:bottom w:val="none" w:sz="0" w:space="0" w:color="auto"/>
            </w:pBdr>
            <w:jc w:val="left"/>
            <w:rPr>
              <w:rFonts w:eastAsia="DengXian"/>
              <w:b/>
              <w:bCs/>
            </w:rPr>
          </w:pPr>
        </w:p>
      </w:tc>
      <w:tc>
        <w:tcPr>
          <w:tcW w:w="4535" w:type="dxa"/>
          <w:shd w:val="clear" w:color="auto" w:fill="auto"/>
          <w:vAlign w:val="center"/>
        </w:tcPr>
        <w:p w14:paraId="32E9F0F3" w14:textId="77777777" w:rsidR="002F7F62" w:rsidRPr="009B083C" w:rsidRDefault="002F7F62" w:rsidP="007760FF">
          <w:pPr>
            <w:pStyle w:val="Kopfzeile"/>
            <w:pBdr>
              <w:bottom w:val="none" w:sz="0" w:space="0" w:color="auto"/>
            </w:pBdr>
            <w:rPr>
              <w:rFonts w:eastAsia="DengXian"/>
              <w:b/>
              <w:bCs/>
            </w:rPr>
          </w:pPr>
        </w:p>
      </w:tc>
      <w:tc>
        <w:tcPr>
          <w:tcW w:w="2273" w:type="dxa"/>
          <w:shd w:val="clear" w:color="auto" w:fill="auto"/>
          <w:vAlign w:val="center"/>
        </w:tcPr>
        <w:p w14:paraId="53CD5E9C" w14:textId="549C9B4A" w:rsidR="002F7F62" w:rsidRPr="009B083C" w:rsidRDefault="002F7F62" w:rsidP="007760FF">
          <w:pPr>
            <w:pStyle w:val="Kopfzeile"/>
            <w:pBdr>
              <w:bottom w:val="none" w:sz="0" w:space="0" w:color="auto"/>
            </w:pBdr>
            <w:jc w:val="right"/>
            <w:rPr>
              <w:rFonts w:eastAsia="DengXian"/>
              <w:b/>
              <w:bCs/>
            </w:rPr>
          </w:pPr>
        </w:p>
      </w:tc>
    </w:tr>
  </w:tbl>
  <w:p w14:paraId="685027CE" w14:textId="77777777" w:rsidR="002F7F62" w:rsidRPr="009E7E7D" w:rsidRDefault="002F7F62" w:rsidP="00F026DA">
    <w:pPr>
      <w:pBdr>
        <w:bottom w:val="single" w:sz="4" w:space="1" w:color="000000"/>
      </w:pBdr>
      <w:adjustRightInd w:val="0"/>
      <w:snapToGrid w:val="0"/>
      <w:spacing w:line="100" w:lineRule="exac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B46E5"/>
    <w:multiLevelType w:val="hybridMultilevel"/>
    <w:tmpl w:val="E5F6AA5C"/>
    <w:lvl w:ilvl="0" w:tplc="0807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40AEC"/>
    <w:multiLevelType w:val="hybridMultilevel"/>
    <w:tmpl w:val="3684D80A"/>
    <w:lvl w:ilvl="0" w:tplc="7F0A294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4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pStyle w:val="MDPI37itemize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9" w15:restartNumberingAfterBreak="0">
    <w:nsid w:val="68EC7BB1"/>
    <w:multiLevelType w:val="hybridMultilevel"/>
    <w:tmpl w:val="0B2270B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D5736"/>
    <w:multiLevelType w:val="hybridMultilevel"/>
    <w:tmpl w:val="E3640C5C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eastAsia"/>
      </w:r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CA778F8"/>
    <w:multiLevelType w:val="hybridMultilevel"/>
    <w:tmpl w:val="855A741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8"/>
  </w:num>
  <w:num w:numId="6">
    <w:abstractNumId w:val="3"/>
  </w:num>
  <w:num w:numId="7">
    <w:abstractNumId w:val="8"/>
  </w:num>
  <w:num w:numId="8">
    <w:abstractNumId w:val="3"/>
  </w:num>
  <w:num w:numId="9">
    <w:abstractNumId w:val="8"/>
  </w:num>
  <w:num w:numId="10">
    <w:abstractNumId w:val="3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8"/>
  </w:num>
  <w:num w:numId="14">
    <w:abstractNumId w:val="3"/>
  </w:num>
  <w:num w:numId="15">
    <w:abstractNumId w:val="1"/>
  </w:num>
  <w:num w:numId="16">
    <w:abstractNumId w:val="0"/>
  </w:num>
  <w:num w:numId="17">
    <w:abstractNumId w:val="11"/>
  </w:num>
  <w:num w:numId="18">
    <w:abstractNumId w:val="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10"/>
  <w:autoHyphenation/>
  <w:hyphenationZone w:val="425"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2A6"/>
    <w:rsid w:val="00007272"/>
    <w:rsid w:val="000072B1"/>
    <w:rsid w:val="00016CD0"/>
    <w:rsid w:val="00023AEE"/>
    <w:rsid w:val="00032818"/>
    <w:rsid w:val="000343DC"/>
    <w:rsid w:val="000409F4"/>
    <w:rsid w:val="0004171F"/>
    <w:rsid w:val="00042579"/>
    <w:rsid w:val="00042D42"/>
    <w:rsid w:val="00047D37"/>
    <w:rsid w:val="000604A9"/>
    <w:rsid w:val="00062DA4"/>
    <w:rsid w:val="00062FB5"/>
    <w:rsid w:val="000655EE"/>
    <w:rsid w:val="00083AB8"/>
    <w:rsid w:val="00086855"/>
    <w:rsid w:val="000974AE"/>
    <w:rsid w:val="00097A6D"/>
    <w:rsid w:val="000A0497"/>
    <w:rsid w:val="000A0C12"/>
    <w:rsid w:val="000A7C23"/>
    <w:rsid w:val="000B1B7A"/>
    <w:rsid w:val="000B1FFC"/>
    <w:rsid w:val="000B3BDF"/>
    <w:rsid w:val="000B5536"/>
    <w:rsid w:val="000B5C40"/>
    <w:rsid w:val="000C2722"/>
    <w:rsid w:val="000C4753"/>
    <w:rsid w:val="000C4EF1"/>
    <w:rsid w:val="000C6632"/>
    <w:rsid w:val="000D3498"/>
    <w:rsid w:val="000D53CD"/>
    <w:rsid w:val="000E024C"/>
    <w:rsid w:val="000E6045"/>
    <w:rsid w:val="000E6ECE"/>
    <w:rsid w:val="000F0B45"/>
    <w:rsid w:val="000F2CA9"/>
    <w:rsid w:val="000F3EDB"/>
    <w:rsid w:val="000F61D2"/>
    <w:rsid w:val="001010CE"/>
    <w:rsid w:val="00104DB3"/>
    <w:rsid w:val="00105628"/>
    <w:rsid w:val="00107ECB"/>
    <w:rsid w:val="00111DA6"/>
    <w:rsid w:val="001120FF"/>
    <w:rsid w:val="00112155"/>
    <w:rsid w:val="00125624"/>
    <w:rsid w:val="00130DE0"/>
    <w:rsid w:val="00132454"/>
    <w:rsid w:val="00142314"/>
    <w:rsid w:val="001426E7"/>
    <w:rsid w:val="00144ADA"/>
    <w:rsid w:val="001560D0"/>
    <w:rsid w:val="00156572"/>
    <w:rsid w:val="0016138B"/>
    <w:rsid w:val="001675A2"/>
    <w:rsid w:val="00170712"/>
    <w:rsid w:val="00171755"/>
    <w:rsid w:val="001735C1"/>
    <w:rsid w:val="00176375"/>
    <w:rsid w:val="00177924"/>
    <w:rsid w:val="001813FA"/>
    <w:rsid w:val="001832A8"/>
    <w:rsid w:val="0019109B"/>
    <w:rsid w:val="00191DE8"/>
    <w:rsid w:val="001924E3"/>
    <w:rsid w:val="001A122D"/>
    <w:rsid w:val="001A16F1"/>
    <w:rsid w:val="001A2391"/>
    <w:rsid w:val="001A2711"/>
    <w:rsid w:val="001A7B14"/>
    <w:rsid w:val="001B57A4"/>
    <w:rsid w:val="001C11D9"/>
    <w:rsid w:val="001C5D84"/>
    <w:rsid w:val="001C67E5"/>
    <w:rsid w:val="001D33D8"/>
    <w:rsid w:val="001D40BF"/>
    <w:rsid w:val="001D6877"/>
    <w:rsid w:val="001E2AEB"/>
    <w:rsid w:val="001E2E5D"/>
    <w:rsid w:val="001E5BE3"/>
    <w:rsid w:val="001E70A1"/>
    <w:rsid w:val="001F1F88"/>
    <w:rsid w:val="001F27BF"/>
    <w:rsid w:val="001F75D3"/>
    <w:rsid w:val="002027BB"/>
    <w:rsid w:val="00205D7E"/>
    <w:rsid w:val="002060BC"/>
    <w:rsid w:val="00211C4D"/>
    <w:rsid w:val="002126CC"/>
    <w:rsid w:val="00214FCD"/>
    <w:rsid w:val="002154A6"/>
    <w:rsid w:val="0021592A"/>
    <w:rsid w:val="002247F2"/>
    <w:rsid w:val="00224F6D"/>
    <w:rsid w:val="0022539D"/>
    <w:rsid w:val="00226BED"/>
    <w:rsid w:val="00231F61"/>
    <w:rsid w:val="002349D7"/>
    <w:rsid w:val="0023758C"/>
    <w:rsid w:val="00241F64"/>
    <w:rsid w:val="00243B00"/>
    <w:rsid w:val="002440B4"/>
    <w:rsid w:val="00245EC5"/>
    <w:rsid w:val="00255C01"/>
    <w:rsid w:val="00256B95"/>
    <w:rsid w:val="00260D5C"/>
    <w:rsid w:val="00261B7B"/>
    <w:rsid w:val="0026551C"/>
    <w:rsid w:val="0027217F"/>
    <w:rsid w:val="00273CE5"/>
    <w:rsid w:val="00273E8C"/>
    <w:rsid w:val="00275858"/>
    <w:rsid w:val="00285C49"/>
    <w:rsid w:val="00290209"/>
    <w:rsid w:val="002A5C3A"/>
    <w:rsid w:val="002B28C4"/>
    <w:rsid w:val="002B364B"/>
    <w:rsid w:val="002B5C55"/>
    <w:rsid w:val="002B74D5"/>
    <w:rsid w:val="002C346E"/>
    <w:rsid w:val="002C699F"/>
    <w:rsid w:val="002C739B"/>
    <w:rsid w:val="002C7D68"/>
    <w:rsid w:val="002D40A2"/>
    <w:rsid w:val="002D79F5"/>
    <w:rsid w:val="002E0874"/>
    <w:rsid w:val="002E27B6"/>
    <w:rsid w:val="002E45DB"/>
    <w:rsid w:val="002E4ABB"/>
    <w:rsid w:val="002E5603"/>
    <w:rsid w:val="002F0645"/>
    <w:rsid w:val="002F2432"/>
    <w:rsid w:val="002F4756"/>
    <w:rsid w:val="002F711F"/>
    <w:rsid w:val="002F7F62"/>
    <w:rsid w:val="00310814"/>
    <w:rsid w:val="003145F9"/>
    <w:rsid w:val="0031642B"/>
    <w:rsid w:val="00320F69"/>
    <w:rsid w:val="003254C7"/>
    <w:rsid w:val="00325DE9"/>
    <w:rsid w:val="00326141"/>
    <w:rsid w:val="0032766B"/>
    <w:rsid w:val="003318D3"/>
    <w:rsid w:val="00331E5E"/>
    <w:rsid w:val="0034207B"/>
    <w:rsid w:val="003464B5"/>
    <w:rsid w:val="00347322"/>
    <w:rsid w:val="00347D83"/>
    <w:rsid w:val="00356805"/>
    <w:rsid w:val="00360840"/>
    <w:rsid w:val="0036487A"/>
    <w:rsid w:val="00372089"/>
    <w:rsid w:val="003760C4"/>
    <w:rsid w:val="003767D6"/>
    <w:rsid w:val="00376857"/>
    <w:rsid w:val="00386BB1"/>
    <w:rsid w:val="003908C1"/>
    <w:rsid w:val="0039397C"/>
    <w:rsid w:val="00395496"/>
    <w:rsid w:val="003A60C9"/>
    <w:rsid w:val="003B0A21"/>
    <w:rsid w:val="003B1892"/>
    <w:rsid w:val="003C3D84"/>
    <w:rsid w:val="003C72C4"/>
    <w:rsid w:val="003C7987"/>
    <w:rsid w:val="003D15B2"/>
    <w:rsid w:val="003D5227"/>
    <w:rsid w:val="003E167D"/>
    <w:rsid w:val="003F3502"/>
    <w:rsid w:val="003F5183"/>
    <w:rsid w:val="003F590A"/>
    <w:rsid w:val="00400E48"/>
    <w:rsid w:val="00401A2D"/>
    <w:rsid w:val="00401D30"/>
    <w:rsid w:val="00402F3A"/>
    <w:rsid w:val="00407E3C"/>
    <w:rsid w:val="00413632"/>
    <w:rsid w:val="0041560A"/>
    <w:rsid w:val="004175CE"/>
    <w:rsid w:val="004228BD"/>
    <w:rsid w:val="00425302"/>
    <w:rsid w:val="00426D69"/>
    <w:rsid w:val="00426EF2"/>
    <w:rsid w:val="00430A3C"/>
    <w:rsid w:val="00430C90"/>
    <w:rsid w:val="00431FF7"/>
    <w:rsid w:val="00436616"/>
    <w:rsid w:val="00436EBC"/>
    <w:rsid w:val="00437491"/>
    <w:rsid w:val="00445928"/>
    <w:rsid w:val="004474B9"/>
    <w:rsid w:val="00452574"/>
    <w:rsid w:val="00452C9D"/>
    <w:rsid w:val="00457F3D"/>
    <w:rsid w:val="00461E0C"/>
    <w:rsid w:val="0047127F"/>
    <w:rsid w:val="00472CB2"/>
    <w:rsid w:val="0047607A"/>
    <w:rsid w:val="004763C3"/>
    <w:rsid w:val="00477D8E"/>
    <w:rsid w:val="00482E47"/>
    <w:rsid w:val="004855B8"/>
    <w:rsid w:val="00490D2B"/>
    <w:rsid w:val="004973D3"/>
    <w:rsid w:val="004A139F"/>
    <w:rsid w:val="004A61A6"/>
    <w:rsid w:val="004A6D52"/>
    <w:rsid w:val="004C1769"/>
    <w:rsid w:val="004C46D4"/>
    <w:rsid w:val="004D0813"/>
    <w:rsid w:val="004E3D08"/>
    <w:rsid w:val="004E4D29"/>
    <w:rsid w:val="004F4619"/>
    <w:rsid w:val="005001B6"/>
    <w:rsid w:val="005008A5"/>
    <w:rsid w:val="005051C5"/>
    <w:rsid w:val="0050531C"/>
    <w:rsid w:val="005071E4"/>
    <w:rsid w:val="00510850"/>
    <w:rsid w:val="00513E95"/>
    <w:rsid w:val="00516D62"/>
    <w:rsid w:val="00522447"/>
    <w:rsid w:val="00524230"/>
    <w:rsid w:val="005257DF"/>
    <w:rsid w:val="00526AB6"/>
    <w:rsid w:val="005421CD"/>
    <w:rsid w:val="0054515B"/>
    <w:rsid w:val="0055185B"/>
    <w:rsid w:val="0055301C"/>
    <w:rsid w:val="0055671E"/>
    <w:rsid w:val="00563477"/>
    <w:rsid w:val="00563A48"/>
    <w:rsid w:val="00567456"/>
    <w:rsid w:val="00570166"/>
    <w:rsid w:val="00571242"/>
    <w:rsid w:val="005725F2"/>
    <w:rsid w:val="005763E8"/>
    <w:rsid w:val="005900C9"/>
    <w:rsid w:val="0059160D"/>
    <w:rsid w:val="00593610"/>
    <w:rsid w:val="005A125C"/>
    <w:rsid w:val="005A306F"/>
    <w:rsid w:val="005A3CFE"/>
    <w:rsid w:val="005A5BC3"/>
    <w:rsid w:val="005A5FCE"/>
    <w:rsid w:val="005A60BB"/>
    <w:rsid w:val="005B11B6"/>
    <w:rsid w:val="005B20C6"/>
    <w:rsid w:val="005B6A8A"/>
    <w:rsid w:val="005C65BC"/>
    <w:rsid w:val="005E4246"/>
    <w:rsid w:val="005E51D2"/>
    <w:rsid w:val="005E5DF6"/>
    <w:rsid w:val="005E6A77"/>
    <w:rsid w:val="005E72EF"/>
    <w:rsid w:val="005F519A"/>
    <w:rsid w:val="005F6C3A"/>
    <w:rsid w:val="005F75A8"/>
    <w:rsid w:val="006031E7"/>
    <w:rsid w:val="00603576"/>
    <w:rsid w:val="00605761"/>
    <w:rsid w:val="00605EBB"/>
    <w:rsid w:val="006066DA"/>
    <w:rsid w:val="006119FB"/>
    <w:rsid w:val="00617571"/>
    <w:rsid w:val="0063104C"/>
    <w:rsid w:val="006356A0"/>
    <w:rsid w:val="00640CA4"/>
    <w:rsid w:val="00641E0D"/>
    <w:rsid w:val="006428E3"/>
    <w:rsid w:val="00643A65"/>
    <w:rsid w:val="00650E2A"/>
    <w:rsid w:val="00666133"/>
    <w:rsid w:val="00666CD9"/>
    <w:rsid w:val="00671F58"/>
    <w:rsid w:val="006752FF"/>
    <w:rsid w:val="00682B4E"/>
    <w:rsid w:val="00686516"/>
    <w:rsid w:val="00686832"/>
    <w:rsid w:val="00692393"/>
    <w:rsid w:val="006938E5"/>
    <w:rsid w:val="00694D57"/>
    <w:rsid w:val="006A1901"/>
    <w:rsid w:val="006A4377"/>
    <w:rsid w:val="006A5CC3"/>
    <w:rsid w:val="006A75F8"/>
    <w:rsid w:val="006B29F7"/>
    <w:rsid w:val="006B54A0"/>
    <w:rsid w:val="006C0823"/>
    <w:rsid w:val="006C7595"/>
    <w:rsid w:val="006D3600"/>
    <w:rsid w:val="006D7CC4"/>
    <w:rsid w:val="006F7807"/>
    <w:rsid w:val="00703946"/>
    <w:rsid w:val="00707CBE"/>
    <w:rsid w:val="007101DC"/>
    <w:rsid w:val="00710918"/>
    <w:rsid w:val="00711A79"/>
    <w:rsid w:val="00711DE3"/>
    <w:rsid w:val="007133BD"/>
    <w:rsid w:val="007220FB"/>
    <w:rsid w:val="007262B4"/>
    <w:rsid w:val="00727006"/>
    <w:rsid w:val="007273E4"/>
    <w:rsid w:val="007331F1"/>
    <w:rsid w:val="0073380D"/>
    <w:rsid w:val="0074025D"/>
    <w:rsid w:val="0074312F"/>
    <w:rsid w:val="00744C17"/>
    <w:rsid w:val="007510CE"/>
    <w:rsid w:val="0075170E"/>
    <w:rsid w:val="007622C6"/>
    <w:rsid w:val="007642A6"/>
    <w:rsid w:val="00773703"/>
    <w:rsid w:val="00773ECC"/>
    <w:rsid w:val="007760FF"/>
    <w:rsid w:val="007805F3"/>
    <w:rsid w:val="0078235F"/>
    <w:rsid w:val="00782B53"/>
    <w:rsid w:val="00786DC1"/>
    <w:rsid w:val="0079239E"/>
    <w:rsid w:val="007B06F0"/>
    <w:rsid w:val="007B39B3"/>
    <w:rsid w:val="007B5A14"/>
    <w:rsid w:val="007C0B0F"/>
    <w:rsid w:val="007C123C"/>
    <w:rsid w:val="007C184E"/>
    <w:rsid w:val="007C325A"/>
    <w:rsid w:val="007C5221"/>
    <w:rsid w:val="007D65D8"/>
    <w:rsid w:val="007D751D"/>
    <w:rsid w:val="007E42FA"/>
    <w:rsid w:val="00800B61"/>
    <w:rsid w:val="00802692"/>
    <w:rsid w:val="00805243"/>
    <w:rsid w:val="008054DC"/>
    <w:rsid w:val="00812595"/>
    <w:rsid w:val="00817CCF"/>
    <w:rsid w:val="00820A87"/>
    <w:rsid w:val="00820DE8"/>
    <w:rsid w:val="00823490"/>
    <w:rsid w:val="0083521D"/>
    <w:rsid w:val="00836CF6"/>
    <w:rsid w:val="00836DF7"/>
    <w:rsid w:val="008422BD"/>
    <w:rsid w:val="0084734D"/>
    <w:rsid w:val="00867309"/>
    <w:rsid w:val="0087167F"/>
    <w:rsid w:val="00872B13"/>
    <w:rsid w:val="00880183"/>
    <w:rsid w:val="00882571"/>
    <w:rsid w:val="00883401"/>
    <w:rsid w:val="00885E11"/>
    <w:rsid w:val="00886BB1"/>
    <w:rsid w:val="00894046"/>
    <w:rsid w:val="008945C9"/>
    <w:rsid w:val="008A5E14"/>
    <w:rsid w:val="008B20C2"/>
    <w:rsid w:val="008B473A"/>
    <w:rsid w:val="008B6657"/>
    <w:rsid w:val="008C268F"/>
    <w:rsid w:val="008C2F56"/>
    <w:rsid w:val="008C4065"/>
    <w:rsid w:val="008C42F1"/>
    <w:rsid w:val="008C751D"/>
    <w:rsid w:val="008D0637"/>
    <w:rsid w:val="008D09D9"/>
    <w:rsid w:val="008D4FEC"/>
    <w:rsid w:val="008E0B16"/>
    <w:rsid w:val="008F0AE4"/>
    <w:rsid w:val="008F2A20"/>
    <w:rsid w:val="008F2A62"/>
    <w:rsid w:val="0091050A"/>
    <w:rsid w:val="00913601"/>
    <w:rsid w:val="0091495C"/>
    <w:rsid w:val="009149BD"/>
    <w:rsid w:val="00917576"/>
    <w:rsid w:val="00920EDA"/>
    <w:rsid w:val="00932CE9"/>
    <w:rsid w:val="00933CD5"/>
    <w:rsid w:val="00944D50"/>
    <w:rsid w:val="0094553E"/>
    <w:rsid w:val="00945FFC"/>
    <w:rsid w:val="0094793E"/>
    <w:rsid w:val="009505DD"/>
    <w:rsid w:val="0095195D"/>
    <w:rsid w:val="00952529"/>
    <w:rsid w:val="009542D0"/>
    <w:rsid w:val="00954328"/>
    <w:rsid w:val="0095656D"/>
    <w:rsid w:val="00957D9E"/>
    <w:rsid w:val="009609DB"/>
    <w:rsid w:val="00961CDA"/>
    <w:rsid w:val="00964448"/>
    <w:rsid w:val="00971772"/>
    <w:rsid w:val="00972646"/>
    <w:rsid w:val="00982769"/>
    <w:rsid w:val="00994697"/>
    <w:rsid w:val="009A06DF"/>
    <w:rsid w:val="009A1968"/>
    <w:rsid w:val="009A212C"/>
    <w:rsid w:val="009A56DA"/>
    <w:rsid w:val="009A78F1"/>
    <w:rsid w:val="009B083C"/>
    <w:rsid w:val="009B6703"/>
    <w:rsid w:val="009C5F0F"/>
    <w:rsid w:val="009D30D1"/>
    <w:rsid w:val="009D733D"/>
    <w:rsid w:val="009E156A"/>
    <w:rsid w:val="009E1A80"/>
    <w:rsid w:val="009E7E7D"/>
    <w:rsid w:val="009F0A9D"/>
    <w:rsid w:val="009F70E6"/>
    <w:rsid w:val="00A023F5"/>
    <w:rsid w:val="00A07FD8"/>
    <w:rsid w:val="00A135A0"/>
    <w:rsid w:val="00A15039"/>
    <w:rsid w:val="00A204EE"/>
    <w:rsid w:val="00A25964"/>
    <w:rsid w:val="00A26E12"/>
    <w:rsid w:val="00A34B70"/>
    <w:rsid w:val="00A36BD3"/>
    <w:rsid w:val="00A36F29"/>
    <w:rsid w:val="00A4119D"/>
    <w:rsid w:val="00A50A50"/>
    <w:rsid w:val="00A52A10"/>
    <w:rsid w:val="00A556EF"/>
    <w:rsid w:val="00A56F71"/>
    <w:rsid w:val="00A577E0"/>
    <w:rsid w:val="00A57A41"/>
    <w:rsid w:val="00A57BC8"/>
    <w:rsid w:val="00A65C35"/>
    <w:rsid w:val="00A66E64"/>
    <w:rsid w:val="00A72AED"/>
    <w:rsid w:val="00A76490"/>
    <w:rsid w:val="00A76F22"/>
    <w:rsid w:val="00A80C41"/>
    <w:rsid w:val="00A8286E"/>
    <w:rsid w:val="00A83649"/>
    <w:rsid w:val="00A85BB8"/>
    <w:rsid w:val="00A86CB6"/>
    <w:rsid w:val="00A87F04"/>
    <w:rsid w:val="00A90CDD"/>
    <w:rsid w:val="00A93214"/>
    <w:rsid w:val="00A9675D"/>
    <w:rsid w:val="00AA3299"/>
    <w:rsid w:val="00AA5B47"/>
    <w:rsid w:val="00AA71A2"/>
    <w:rsid w:val="00AB407B"/>
    <w:rsid w:val="00AB6142"/>
    <w:rsid w:val="00AB6669"/>
    <w:rsid w:val="00AB77C0"/>
    <w:rsid w:val="00AC0992"/>
    <w:rsid w:val="00AC4249"/>
    <w:rsid w:val="00AC5A67"/>
    <w:rsid w:val="00AD0484"/>
    <w:rsid w:val="00AE149C"/>
    <w:rsid w:val="00AF2907"/>
    <w:rsid w:val="00B01E42"/>
    <w:rsid w:val="00B022A8"/>
    <w:rsid w:val="00B044D0"/>
    <w:rsid w:val="00B04618"/>
    <w:rsid w:val="00B047B8"/>
    <w:rsid w:val="00B05D7C"/>
    <w:rsid w:val="00B06FB5"/>
    <w:rsid w:val="00B07BA6"/>
    <w:rsid w:val="00B107FD"/>
    <w:rsid w:val="00B10B09"/>
    <w:rsid w:val="00B16754"/>
    <w:rsid w:val="00B16B57"/>
    <w:rsid w:val="00B24652"/>
    <w:rsid w:val="00B26DC3"/>
    <w:rsid w:val="00B27717"/>
    <w:rsid w:val="00B303C2"/>
    <w:rsid w:val="00B4026F"/>
    <w:rsid w:val="00B432D1"/>
    <w:rsid w:val="00B43C63"/>
    <w:rsid w:val="00B4475B"/>
    <w:rsid w:val="00B44A2B"/>
    <w:rsid w:val="00B45424"/>
    <w:rsid w:val="00B55220"/>
    <w:rsid w:val="00B55875"/>
    <w:rsid w:val="00B5617D"/>
    <w:rsid w:val="00B57549"/>
    <w:rsid w:val="00B65527"/>
    <w:rsid w:val="00B66174"/>
    <w:rsid w:val="00B66577"/>
    <w:rsid w:val="00B66C41"/>
    <w:rsid w:val="00B817D5"/>
    <w:rsid w:val="00B85761"/>
    <w:rsid w:val="00B94833"/>
    <w:rsid w:val="00B950B3"/>
    <w:rsid w:val="00B96322"/>
    <w:rsid w:val="00B97824"/>
    <w:rsid w:val="00BA4093"/>
    <w:rsid w:val="00BB2591"/>
    <w:rsid w:val="00BB2EDA"/>
    <w:rsid w:val="00BC029C"/>
    <w:rsid w:val="00BC0E73"/>
    <w:rsid w:val="00BC2B4B"/>
    <w:rsid w:val="00BC4573"/>
    <w:rsid w:val="00BC46D5"/>
    <w:rsid w:val="00BC471F"/>
    <w:rsid w:val="00BC74CF"/>
    <w:rsid w:val="00BD5196"/>
    <w:rsid w:val="00BF046E"/>
    <w:rsid w:val="00BF1720"/>
    <w:rsid w:val="00BF3E1D"/>
    <w:rsid w:val="00C03163"/>
    <w:rsid w:val="00C134F0"/>
    <w:rsid w:val="00C1553E"/>
    <w:rsid w:val="00C15E22"/>
    <w:rsid w:val="00C210A2"/>
    <w:rsid w:val="00C23A3C"/>
    <w:rsid w:val="00C25DAC"/>
    <w:rsid w:val="00C45B59"/>
    <w:rsid w:val="00C542C0"/>
    <w:rsid w:val="00C5492B"/>
    <w:rsid w:val="00C63794"/>
    <w:rsid w:val="00C71F49"/>
    <w:rsid w:val="00C82BFC"/>
    <w:rsid w:val="00C85599"/>
    <w:rsid w:val="00C90C3A"/>
    <w:rsid w:val="00C97C2E"/>
    <w:rsid w:val="00CA1649"/>
    <w:rsid w:val="00CA5BE2"/>
    <w:rsid w:val="00CB73D9"/>
    <w:rsid w:val="00CC52AE"/>
    <w:rsid w:val="00CC72F4"/>
    <w:rsid w:val="00CD64DF"/>
    <w:rsid w:val="00CD72E7"/>
    <w:rsid w:val="00CD7A85"/>
    <w:rsid w:val="00CE12CB"/>
    <w:rsid w:val="00CE33B2"/>
    <w:rsid w:val="00CE436C"/>
    <w:rsid w:val="00CE4BD9"/>
    <w:rsid w:val="00CE5556"/>
    <w:rsid w:val="00CE65D9"/>
    <w:rsid w:val="00CF2DB6"/>
    <w:rsid w:val="00CF6231"/>
    <w:rsid w:val="00CF62C3"/>
    <w:rsid w:val="00D003D9"/>
    <w:rsid w:val="00D00777"/>
    <w:rsid w:val="00D0354E"/>
    <w:rsid w:val="00D04516"/>
    <w:rsid w:val="00D10676"/>
    <w:rsid w:val="00D1082E"/>
    <w:rsid w:val="00D111EF"/>
    <w:rsid w:val="00D116C3"/>
    <w:rsid w:val="00D130E8"/>
    <w:rsid w:val="00D151DA"/>
    <w:rsid w:val="00D157C0"/>
    <w:rsid w:val="00D171A8"/>
    <w:rsid w:val="00D21C1F"/>
    <w:rsid w:val="00D22657"/>
    <w:rsid w:val="00D2276A"/>
    <w:rsid w:val="00D23A7F"/>
    <w:rsid w:val="00D248E3"/>
    <w:rsid w:val="00D265BC"/>
    <w:rsid w:val="00D27633"/>
    <w:rsid w:val="00D3071F"/>
    <w:rsid w:val="00D33100"/>
    <w:rsid w:val="00D336D9"/>
    <w:rsid w:val="00D41E40"/>
    <w:rsid w:val="00D4438E"/>
    <w:rsid w:val="00D5187F"/>
    <w:rsid w:val="00D755CE"/>
    <w:rsid w:val="00D77F1E"/>
    <w:rsid w:val="00D82292"/>
    <w:rsid w:val="00D9647F"/>
    <w:rsid w:val="00D97FD1"/>
    <w:rsid w:val="00DA74CA"/>
    <w:rsid w:val="00DB0E09"/>
    <w:rsid w:val="00DB6A89"/>
    <w:rsid w:val="00DC1162"/>
    <w:rsid w:val="00DD1E8F"/>
    <w:rsid w:val="00DD2163"/>
    <w:rsid w:val="00DD4269"/>
    <w:rsid w:val="00DD52FE"/>
    <w:rsid w:val="00DD73EF"/>
    <w:rsid w:val="00DE2909"/>
    <w:rsid w:val="00DE7521"/>
    <w:rsid w:val="00DF5142"/>
    <w:rsid w:val="00DF5E78"/>
    <w:rsid w:val="00E070D4"/>
    <w:rsid w:val="00E07807"/>
    <w:rsid w:val="00E146D9"/>
    <w:rsid w:val="00E23104"/>
    <w:rsid w:val="00E23550"/>
    <w:rsid w:val="00E339C1"/>
    <w:rsid w:val="00E45B83"/>
    <w:rsid w:val="00E5022A"/>
    <w:rsid w:val="00E51A6E"/>
    <w:rsid w:val="00E64EDF"/>
    <w:rsid w:val="00E6591A"/>
    <w:rsid w:val="00E757C3"/>
    <w:rsid w:val="00E83426"/>
    <w:rsid w:val="00E870F7"/>
    <w:rsid w:val="00E93E10"/>
    <w:rsid w:val="00EA18D0"/>
    <w:rsid w:val="00EB243D"/>
    <w:rsid w:val="00EC396A"/>
    <w:rsid w:val="00EC4997"/>
    <w:rsid w:val="00EC5D41"/>
    <w:rsid w:val="00ED1A82"/>
    <w:rsid w:val="00ED253A"/>
    <w:rsid w:val="00ED5676"/>
    <w:rsid w:val="00ED5E0A"/>
    <w:rsid w:val="00EE066E"/>
    <w:rsid w:val="00EE6372"/>
    <w:rsid w:val="00EF07DF"/>
    <w:rsid w:val="00EF1447"/>
    <w:rsid w:val="00EF3CAC"/>
    <w:rsid w:val="00EF6140"/>
    <w:rsid w:val="00EF745E"/>
    <w:rsid w:val="00F026DA"/>
    <w:rsid w:val="00F04A6F"/>
    <w:rsid w:val="00F04E08"/>
    <w:rsid w:val="00F0503D"/>
    <w:rsid w:val="00F06BA9"/>
    <w:rsid w:val="00F07F84"/>
    <w:rsid w:val="00F10E2D"/>
    <w:rsid w:val="00F1237E"/>
    <w:rsid w:val="00F1255C"/>
    <w:rsid w:val="00F125B3"/>
    <w:rsid w:val="00F15FBF"/>
    <w:rsid w:val="00F175DE"/>
    <w:rsid w:val="00F239AF"/>
    <w:rsid w:val="00F24143"/>
    <w:rsid w:val="00F2470F"/>
    <w:rsid w:val="00F26B01"/>
    <w:rsid w:val="00F329AF"/>
    <w:rsid w:val="00F34031"/>
    <w:rsid w:val="00F4358B"/>
    <w:rsid w:val="00F43CBD"/>
    <w:rsid w:val="00F50060"/>
    <w:rsid w:val="00F53014"/>
    <w:rsid w:val="00F664E0"/>
    <w:rsid w:val="00F66E0E"/>
    <w:rsid w:val="00F67CDC"/>
    <w:rsid w:val="00F7001E"/>
    <w:rsid w:val="00F702A7"/>
    <w:rsid w:val="00F70B8E"/>
    <w:rsid w:val="00F70CCD"/>
    <w:rsid w:val="00F724CD"/>
    <w:rsid w:val="00F739EC"/>
    <w:rsid w:val="00F73A9E"/>
    <w:rsid w:val="00F73F04"/>
    <w:rsid w:val="00F760EE"/>
    <w:rsid w:val="00F8336B"/>
    <w:rsid w:val="00F91083"/>
    <w:rsid w:val="00F916AA"/>
    <w:rsid w:val="00F919D3"/>
    <w:rsid w:val="00F94F5C"/>
    <w:rsid w:val="00FA407B"/>
    <w:rsid w:val="00FA44FE"/>
    <w:rsid w:val="00FB20A9"/>
    <w:rsid w:val="00FB374A"/>
    <w:rsid w:val="00FB4234"/>
    <w:rsid w:val="00FC2D89"/>
    <w:rsid w:val="00FC37DF"/>
    <w:rsid w:val="00FC4FE8"/>
    <w:rsid w:val="00FC6F31"/>
    <w:rsid w:val="00FD5205"/>
    <w:rsid w:val="00FD6514"/>
    <w:rsid w:val="00FD7A4B"/>
    <w:rsid w:val="00FE74E0"/>
    <w:rsid w:val="00FF08DC"/>
    <w:rsid w:val="00FF1C45"/>
    <w:rsid w:val="00FF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FF0BA2"/>
  <w15:chartTrackingRefBased/>
  <w15:docId w15:val="{36321D35-5C13-454E-AFFB-D17AC05C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642A6"/>
    <w:pPr>
      <w:spacing w:line="260" w:lineRule="atLeast"/>
      <w:jc w:val="both"/>
    </w:pPr>
    <w:rPr>
      <w:rFonts w:ascii="Palatino Linotype" w:hAnsi="Palatino Linotype"/>
      <w:noProof/>
      <w:color w:val="000000"/>
      <w:lang w:val="en-US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DPI11articletype">
    <w:name w:val="MDPI_1.1_article_type"/>
    <w:next w:val="Standard"/>
    <w:qFormat/>
    <w:rsid w:val="00F10E2D"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12title">
    <w:name w:val="MDPI_1.2_title"/>
    <w:next w:val="Standard"/>
    <w:qFormat/>
    <w:rsid w:val="00F10E2D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next w:val="Standard"/>
    <w:qFormat/>
    <w:rsid w:val="00F10E2D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14history">
    <w:name w:val="MDPI_1.4_history"/>
    <w:basedOn w:val="Standard"/>
    <w:next w:val="Standard"/>
    <w:qFormat/>
    <w:rsid w:val="00F10E2D"/>
    <w:pPr>
      <w:adjustRightInd w:val="0"/>
      <w:snapToGrid w:val="0"/>
      <w:spacing w:line="240" w:lineRule="atLeast"/>
      <w:ind w:right="113"/>
      <w:jc w:val="left"/>
    </w:pPr>
    <w:rPr>
      <w:rFonts w:eastAsia="Times New Roman"/>
      <w:noProof w:val="0"/>
      <w:sz w:val="14"/>
      <w:lang w:eastAsia="de-DE" w:bidi="en-US"/>
    </w:rPr>
  </w:style>
  <w:style w:type="paragraph" w:customStyle="1" w:styleId="MDPI16affiliation">
    <w:name w:val="MDPI_1.6_affiliation"/>
    <w:qFormat/>
    <w:rsid w:val="00F10E2D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Standard"/>
    <w:qFormat/>
    <w:rsid w:val="00F10E2D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18keywords">
    <w:name w:val="MDPI_1.8_keywords"/>
    <w:next w:val="Standard"/>
    <w:qFormat/>
    <w:rsid w:val="00F10E2D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val="en-US" w:eastAsia="de-DE" w:bidi="en-US"/>
    </w:rPr>
  </w:style>
  <w:style w:type="paragraph" w:customStyle="1" w:styleId="MDPI19line">
    <w:name w:val="MDPI_1.9_line"/>
    <w:qFormat/>
    <w:rsid w:val="00F10E2D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val="en-US" w:eastAsia="de-DE" w:bidi="en-US"/>
    </w:rPr>
  </w:style>
  <w:style w:type="table" w:customStyle="1" w:styleId="Mdeck5tablebodythreelines">
    <w:name w:val="M_deck_5_table_body_three_lines"/>
    <w:basedOn w:val="NormaleTabelle"/>
    <w:uiPriority w:val="99"/>
    <w:rsid w:val="000343DC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ellenraster">
    <w:name w:val="Table Grid"/>
    <w:basedOn w:val="NormaleTabelle"/>
    <w:uiPriority w:val="59"/>
    <w:rsid w:val="00F10E2D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F10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KopfzeileZchn">
    <w:name w:val="Kopfzeile Zchn"/>
    <w:link w:val="Kopfzeile"/>
    <w:uiPriority w:val="99"/>
    <w:rsid w:val="00F10E2D"/>
    <w:rPr>
      <w:rFonts w:ascii="Palatino Linotype" w:hAnsi="Palatino Linotype"/>
      <w:noProof/>
      <w:color w:val="000000"/>
      <w:szCs w:val="18"/>
    </w:rPr>
  </w:style>
  <w:style w:type="paragraph" w:customStyle="1" w:styleId="MDPIheaderjournallogo">
    <w:name w:val="MDPI_header_journal_logo"/>
    <w:qFormat/>
    <w:rsid w:val="00F10E2D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val="en-US"/>
    </w:rPr>
  </w:style>
  <w:style w:type="paragraph" w:customStyle="1" w:styleId="MDPI32textnoindent">
    <w:name w:val="MDPI_3.2_text_no_indent"/>
    <w:basedOn w:val="MDPI31text"/>
    <w:qFormat/>
    <w:rsid w:val="00F10E2D"/>
    <w:pPr>
      <w:ind w:firstLine="0"/>
    </w:pPr>
  </w:style>
  <w:style w:type="paragraph" w:customStyle="1" w:styleId="MDPI31text">
    <w:name w:val="MDPI_3.1_text"/>
    <w:qFormat/>
    <w:rsid w:val="0021592A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3textspaceafter">
    <w:name w:val="MDPI_3.3_text_space_after"/>
    <w:qFormat/>
    <w:rsid w:val="00F10E2D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4textspacebefore">
    <w:name w:val="MDPI_3.4_text_space_before"/>
    <w:qFormat/>
    <w:rsid w:val="00F10E2D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5textbeforelist">
    <w:name w:val="MDPI_3.5_text_before_list"/>
    <w:qFormat/>
    <w:rsid w:val="00F10E2D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6textafterlist">
    <w:name w:val="MDPI_3.6_text_after_list"/>
    <w:qFormat/>
    <w:rsid w:val="00F10E2D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7itemize">
    <w:name w:val="MDPI_3.7_itemize"/>
    <w:qFormat/>
    <w:rsid w:val="00F10E2D"/>
    <w:pPr>
      <w:numPr>
        <w:numId w:val="1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8bullet">
    <w:name w:val="MDPI_3.8_bullet"/>
    <w:qFormat/>
    <w:rsid w:val="00F10E2D"/>
    <w:pPr>
      <w:numPr>
        <w:numId w:val="14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9equation">
    <w:name w:val="MDPI_3.9_equation"/>
    <w:qFormat/>
    <w:rsid w:val="00F10E2D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aequationnumber">
    <w:name w:val="MDPI_3.a_equation_number"/>
    <w:qFormat/>
    <w:rsid w:val="00F10E2D"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41tablecaption">
    <w:name w:val="MDPI_4.1_table_caption"/>
    <w:qFormat/>
    <w:rsid w:val="00F10E2D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42tablebody">
    <w:name w:val="MDPI_4.2_table_body"/>
    <w:qFormat/>
    <w:rsid w:val="00F04E08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3tablefooter">
    <w:name w:val="MDPI_4.3_table_footer"/>
    <w:next w:val="MDPI31text"/>
    <w:qFormat/>
    <w:rsid w:val="00F10E2D"/>
    <w:pPr>
      <w:adjustRightInd w:val="0"/>
      <w:snapToGrid w:val="0"/>
      <w:spacing w:line="228" w:lineRule="auto"/>
      <w:ind w:left="2608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51figurecaption">
    <w:name w:val="MDPI_5.1_figure_caption"/>
    <w:qFormat/>
    <w:rsid w:val="00F10E2D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52figure">
    <w:name w:val="MDPI_5.2_figure"/>
    <w:qFormat/>
    <w:rsid w:val="00F10E2D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81theorem">
    <w:name w:val="MDPI_8.1_theorem"/>
    <w:qFormat/>
    <w:rsid w:val="00F10E2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82proof">
    <w:name w:val="MDPI_8.2_proof"/>
    <w:qFormat/>
    <w:rsid w:val="00F10E2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23heading3">
    <w:name w:val="MDPI_2.3_heading3"/>
    <w:qFormat/>
    <w:rsid w:val="00F10E2D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21heading1">
    <w:name w:val="MDPI_2.1_heading1"/>
    <w:qFormat/>
    <w:rsid w:val="00F10E2D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val="en-US" w:eastAsia="de-DE" w:bidi="en-US"/>
    </w:rPr>
  </w:style>
  <w:style w:type="paragraph" w:customStyle="1" w:styleId="MDPI22heading2">
    <w:name w:val="MDPI_2.2_heading2"/>
    <w:qFormat/>
    <w:rsid w:val="00F10E2D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noProof/>
      <w:snapToGrid w:val="0"/>
      <w:color w:val="000000"/>
      <w:szCs w:val="22"/>
      <w:lang w:val="en-US" w:eastAsia="de-DE" w:bidi="en-US"/>
    </w:rPr>
  </w:style>
  <w:style w:type="paragraph" w:customStyle="1" w:styleId="MDPI71References">
    <w:name w:val="MDPI_7.1_References"/>
    <w:qFormat/>
    <w:rsid w:val="00400E48"/>
    <w:pPr>
      <w:numPr>
        <w:numId w:val="15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styleId="Sprechblasentext">
    <w:name w:val="Balloon Text"/>
    <w:basedOn w:val="Standard"/>
    <w:link w:val="SprechblasentextZchn"/>
    <w:uiPriority w:val="99"/>
    <w:rsid w:val="00F10E2D"/>
    <w:rPr>
      <w:rFonts w:cs="Tahoma"/>
      <w:szCs w:val="18"/>
    </w:rPr>
  </w:style>
  <w:style w:type="character" w:customStyle="1" w:styleId="SprechblasentextZchn">
    <w:name w:val="Sprechblasentext Zchn"/>
    <w:link w:val="Sprechblasentext"/>
    <w:uiPriority w:val="99"/>
    <w:rsid w:val="00F10E2D"/>
    <w:rPr>
      <w:rFonts w:ascii="Palatino Linotype" w:hAnsi="Palatino Linotype" w:cs="Tahoma"/>
      <w:noProof/>
      <w:color w:val="000000"/>
      <w:szCs w:val="18"/>
    </w:rPr>
  </w:style>
  <w:style w:type="character" w:styleId="Zeilennummer">
    <w:name w:val="line number"/>
    <w:uiPriority w:val="99"/>
    <w:rsid w:val="002247F2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NormaleTabelle"/>
    <w:uiPriority w:val="99"/>
    <w:rsid w:val="00F10E2D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Segoe Script" w:hAnsi="Segoe Script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rsid w:val="00F10E2D"/>
    <w:rPr>
      <w:color w:val="0000FF"/>
      <w:u w:val="single"/>
    </w:rPr>
  </w:style>
  <w:style w:type="character" w:customStyle="1" w:styleId="NichtaufgelsteErwhnung1">
    <w:name w:val="Nicht aufgelöste Erwähnung1"/>
    <w:uiPriority w:val="99"/>
    <w:semiHidden/>
    <w:unhideWhenUsed/>
    <w:rsid w:val="00097A6D"/>
    <w:rPr>
      <w:color w:val="605E5C"/>
      <w:shd w:val="clear" w:color="auto" w:fill="E1DFDD"/>
    </w:rPr>
  </w:style>
  <w:style w:type="paragraph" w:styleId="Fuzeile">
    <w:name w:val="footer"/>
    <w:basedOn w:val="Standard"/>
    <w:link w:val="FuzeileZchn"/>
    <w:uiPriority w:val="99"/>
    <w:rsid w:val="00F10E2D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uzeileZchn">
    <w:name w:val="Fußzeile Zchn"/>
    <w:link w:val="Fuzeile"/>
    <w:uiPriority w:val="99"/>
    <w:rsid w:val="00F10E2D"/>
    <w:rPr>
      <w:rFonts w:ascii="Palatino Linotype" w:hAnsi="Palatino Linotype"/>
      <w:noProof/>
      <w:color w:val="000000"/>
      <w:szCs w:val="18"/>
    </w:rPr>
  </w:style>
  <w:style w:type="table" w:styleId="EinfacheTabelle4">
    <w:name w:val="Plain Table 4"/>
    <w:basedOn w:val="NormaleTabelle"/>
    <w:uiPriority w:val="44"/>
    <w:rsid w:val="008B20C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rsid w:val="00F10E2D"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val="en-US" w:eastAsia="zh-CN"/>
    </w:rPr>
  </w:style>
  <w:style w:type="paragraph" w:customStyle="1" w:styleId="MDPI62BackMatter">
    <w:name w:val="MDPI_6.2_BackMatter"/>
    <w:qFormat/>
    <w:rsid w:val="00F10E2D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en-US" w:bidi="en-US"/>
    </w:rPr>
  </w:style>
  <w:style w:type="paragraph" w:customStyle="1" w:styleId="MDPI63Notes">
    <w:name w:val="MDPI_6.3_Notes"/>
    <w:qFormat/>
    <w:rsid w:val="00F10E2D"/>
    <w:pPr>
      <w:adjustRightInd w:val="0"/>
      <w:snapToGrid w:val="0"/>
      <w:spacing w:after="120" w:line="240" w:lineRule="atLeast"/>
      <w:ind w:right="113"/>
    </w:pPr>
    <w:rPr>
      <w:rFonts w:ascii="Palatino Linotype" w:hAnsi="Palatino Linotype"/>
      <w:snapToGrid w:val="0"/>
      <w:color w:val="000000"/>
      <w:sz w:val="14"/>
      <w:lang w:val="en-US" w:eastAsia="en-US" w:bidi="en-US"/>
    </w:rPr>
  </w:style>
  <w:style w:type="paragraph" w:customStyle="1" w:styleId="MDPI15academiceditor">
    <w:name w:val="MDPI_1.5_academic_editor"/>
    <w:qFormat/>
    <w:rsid w:val="00F10E2D"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val="en-US" w:eastAsia="de-DE" w:bidi="en-US"/>
    </w:rPr>
  </w:style>
  <w:style w:type="paragraph" w:customStyle="1" w:styleId="MDPI19classification">
    <w:name w:val="MDPI_1.9_classification"/>
    <w:qFormat/>
    <w:rsid w:val="00F10E2D"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411onetablecaption">
    <w:name w:val="MDPI_4.1.1_one_table_caption"/>
    <w:qFormat/>
    <w:rsid w:val="00F10E2D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noProof/>
      <w:color w:val="000000"/>
      <w:sz w:val="18"/>
      <w:szCs w:val="22"/>
      <w:lang w:val="en-US" w:eastAsia="zh-CN" w:bidi="en-US"/>
    </w:rPr>
  </w:style>
  <w:style w:type="paragraph" w:customStyle="1" w:styleId="MDPI511onefigurecaption">
    <w:name w:val="MDPI_5.1.1_one_figure_caption"/>
    <w:qFormat/>
    <w:rsid w:val="00F10E2D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noProof/>
      <w:color w:val="000000"/>
      <w:sz w:val="18"/>
      <w:lang w:val="en-US" w:eastAsia="zh-CN" w:bidi="en-US"/>
    </w:rPr>
  </w:style>
  <w:style w:type="paragraph" w:customStyle="1" w:styleId="MDPI72Copyright">
    <w:name w:val="MDPI_7.2_Copyright"/>
    <w:qFormat/>
    <w:rsid w:val="00F10E2D"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/>
      <w:noProof/>
      <w:snapToGrid w:val="0"/>
      <w:color w:val="000000"/>
      <w:spacing w:val="-2"/>
      <w:sz w:val="14"/>
      <w:lang w:val="en-GB" w:eastAsia="en-GB"/>
    </w:rPr>
  </w:style>
  <w:style w:type="paragraph" w:customStyle="1" w:styleId="MDPI73CopyrightImage">
    <w:name w:val="MDPI_7.3_CopyrightImage"/>
    <w:rsid w:val="00F10E2D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val="en-US"/>
    </w:rPr>
  </w:style>
  <w:style w:type="paragraph" w:customStyle="1" w:styleId="MDPIequationFram">
    <w:name w:val="MDPI_equationFram"/>
    <w:qFormat/>
    <w:rsid w:val="00F10E2D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">
    <w:name w:val="MDPI_footer"/>
    <w:qFormat/>
    <w:rsid w:val="00F10E2D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val="en-US" w:eastAsia="de-DE"/>
    </w:rPr>
  </w:style>
  <w:style w:type="paragraph" w:customStyle="1" w:styleId="MDPIfooterfirstpage">
    <w:name w:val="MDPI_footer_firstpage"/>
    <w:qFormat/>
    <w:rsid w:val="00F10E2D"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val="en-US" w:eastAsia="de-DE"/>
    </w:rPr>
  </w:style>
  <w:style w:type="paragraph" w:customStyle="1" w:styleId="MDPIheader">
    <w:name w:val="MDPI_header"/>
    <w:qFormat/>
    <w:rsid w:val="00F10E2D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val="en-US" w:eastAsia="de-DE"/>
    </w:rPr>
  </w:style>
  <w:style w:type="paragraph" w:customStyle="1" w:styleId="MDPIheadercitation">
    <w:name w:val="MDPI_header_citation"/>
    <w:rsid w:val="00F10E2D"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headermdpilogo">
    <w:name w:val="MDPI_header_mdpi_logo"/>
    <w:qFormat/>
    <w:rsid w:val="00F10E2D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val="en-US"/>
    </w:rPr>
  </w:style>
  <w:style w:type="table" w:customStyle="1" w:styleId="MDPITable">
    <w:name w:val="MDPI_Table"/>
    <w:basedOn w:val="NormaleTabelle"/>
    <w:uiPriority w:val="99"/>
    <w:rsid w:val="00F10E2D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F10E2D"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noProof/>
      <w:snapToGrid w:val="0"/>
      <w:color w:val="000000"/>
      <w:sz w:val="22"/>
      <w:szCs w:val="22"/>
      <w:lang w:val="en-US" w:eastAsia="de-DE" w:bidi="en-US"/>
    </w:rPr>
  </w:style>
  <w:style w:type="paragraph" w:customStyle="1" w:styleId="MDPItitle">
    <w:name w:val="MDPI_title"/>
    <w:qFormat/>
    <w:rsid w:val="00F10E2D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character" w:customStyle="1" w:styleId="apple-converted-space">
    <w:name w:val="apple-converted-space"/>
    <w:rsid w:val="00F10E2D"/>
  </w:style>
  <w:style w:type="paragraph" w:styleId="Literaturverzeichnis">
    <w:name w:val="Bibliography"/>
    <w:basedOn w:val="Standard"/>
    <w:next w:val="Standard"/>
    <w:uiPriority w:val="37"/>
    <w:semiHidden/>
    <w:unhideWhenUsed/>
    <w:rsid w:val="00F10E2D"/>
  </w:style>
  <w:style w:type="paragraph" w:styleId="Textkrper">
    <w:name w:val="Body Text"/>
    <w:link w:val="TextkrperZchn"/>
    <w:rsid w:val="00F10E2D"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val="en-US" w:eastAsia="de-DE"/>
    </w:rPr>
  </w:style>
  <w:style w:type="character" w:customStyle="1" w:styleId="TextkrperZchn">
    <w:name w:val="Textkörper Zchn"/>
    <w:link w:val="Textkrper"/>
    <w:rsid w:val="00F10E2D"/>
    <w:rPr>
      <w:rFonts w:ascii="Palatino Linotype" w:hAnsi="Palatino Linotype"/>
      <w:color w:val="000000"/>
      <w:sz w:val="24"/>
      <w:lang w:eastAsia="de-DE"/>
    </w:rPr>
  </w:style>
  <w:style w:type="character" w:styleId="Kommentarzeichen">
    <w:name w:val="annotation reference"/>
    <w:rsid w:val="00F10E2D"/>
    <w:rPr>
      <w:sz w:val="21"/>
      <w:szCs w:val="21"/>
    </w:rPr>
  </w:style>
  <w:style w:type="paragraph" w:styleId="Kommentartext">
    <w:name w:val="annotation text"/>
    <w:basedOn w:val="Standard"/>
    <w:link w:val="KommentartextZchn"/>
    <w:rsid w:val="00F10E2D"/>
  </w:style>
  <w:style w:type="character" w:customStyle="1" w:styleId="KommentartextZchn">
    <w:name w:val="Kommentartext Zchn"/>
    <w:link w:val="Kommentartext"/>
    <w:rsid w:val="00F10E2D"/>
    <w:rPr>
      <w:rFonts w:ascii="Palatino Linotype" w:hAnsi="Palatino Linotype"/>
      <w:noProof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rsid w:val="00F10E2D"/>
    <w:rPr>
      <w:b/>
      <w:bCs/>
    </w:rPr>
  </w:style>
  <w:style w:type="character" w:customStyle="1" w:styleId="KommentarthemaZchn">
    <w:name w:val="Kommentarthema Zchn"/>
    <w:link w:val="Kommentarthema"/>
    <w:rsid w:val="00F10E2D"/>
    <w:rPr>
      <w:rFonts w:ascii="Palatino Linotype" w:hAnsi="Palatino Linotype"/>
      <w:b/>
      <w:bCs/>
      <w:noProof/>
      <w:color w:val="000000"/>
    </w:rPr>
  </w:style>
  <w:style w:type="character" w:styleId="Endnotenzeichen">
    <w:name w:val="endnote reference"/>
    <w:rsid w:val="00F10E2D"/>
    <w:rPr>
      <w:vertAlign w:val="superscript"/>
    </w:rPr>
  </w:style>
  <w:style w:type="paragraph" w:styleId="Endnotentext">
    <w:name w:val="endnote text"/>
    <w:basedOn w:val="Standard"/>
    <w:link w:val="EndnotentextZchn"/>
    <w:semiHidden/>
    <w:unhideWhenUsed/>
    <w:rsid w:val="00F10E2D"/>
    <w:pPr>
      <w:spacing w:line="240" w:lineRule="auto"/>
    </w:pPr>
  </w:style>
  <w:style w:type="character" w:customStyle="1" w:styleId="EndnotentextZchn">
    <w:name w:val="Endnotentext Zchn"/>
    <w:link w:val="Endnotentext"/>
    <w:semiHidden/>
    <w:rsid w:val="00F10E2D"/>
    <w:rPr>
      <w:rFonts w:ascii="Palatino Linotype" w:hAnsi="Palatino Linotype"/>
      <w:noProof/>
      <w:color w:val="000000"/>
    </w:rPr>
  </w:style>
  <w:style w:type="character" w:styleId="BesuchterLink">
    <w:name w:val="FollowedHyperlink"/>
    <w:rsid w:val="00F10E2D"/>
    <w:rPr>
      <w:color w:val="954F72"/>
      <w:u w:val="single"/>
    </w:rPr>
  </w:style>
  <w:style w:type="paragraph" w:styleId="Funotentext">
    <w:name w:val="footnote text"/>
    <w:basedOn w:val="Standard"/>
    <w:link w:val="FunotentextZchn"/>
    <w:semiHidden/>
    <w:unhideWhenUsed/>
    <w:rsid w:val="00F10E2D"/>
    <w:pPr>
      <w:spacing w:line="240" w:lineRule="auto"/>
    </w:pPr>
  </w:style>
  <w:style w:type="character" w:customStyle="1" w:styleId="FunotentextZchn">
    <w:name w:val="Fußnotentext Zchn"/>
    <w:link w:val="Funotentext"/>
    <w:semiHidden/>
    <w:rsid w:val="00F10E2D"/>
    <w:rPr>
      <w:rFonts w:ascii="Palatino Linotype" w:hAnsi="Palatino Linotype"/>
      <w:noProof/>
      <w:color w:val="000000"/>
    </w:rPr>
  </w:style>
  <w:style w:type="paragraph" w:styleId="StandardWeb">
    <w:name w:val="Normal (Web)"/>
    <w:basedOn w:val="Standard"/>
    <w:uiPriority w:val="99"/>
    <w:rsid w:val="00F10E2D"/>
    <w:rPr>
      <w:szCs w:val="24"/>
    </w:rPr>
  </w:style>
  <w:style w:type="paragraph" w:customStyle="1" w:styleId="MsoFootnoteText0">
    <w:name w:val="MsoFootnoteText"/>
    <w:basedOn w:val="StandardWeb"/>
    <w:qFormat/>
    <w:rsid w:val="00F10E2D"/>
    <w:rPr>
      <w:rFonts w:ascii="Times New Roman" w:hAnsi="Times New Roman"/>
    </w:rPr>
  </w:style>
  <w:style w:type="character" w:styleId="Seitenzahl">
    <w:name w:val="page number"/>
    <w:rsid w:val="00F10E2D"/>
  </w:style>
  <w:style w:type="character" w:styleId="Platzhaltertext">
    <w:name w:val="Placeholder Text"/>
    <w:uiPriority w:val="99"/>
    <w:semiHidden/>
    <w:rsid w:val="00F10E2D"/>
    <w:rPr>
      <w:color w:val="808080"/>
    </w:rPr>
  </w:style>
  <w:style w:type="paragraph" w:styleId="Listenabsatz">
    <w:name w:val="List Paragraph"/>
    <w:basedOn w:val="Standard"/>
    <w:uiPriority w:val="34"/>
    <w:qFormat/>
    <w:rsid w:val="00563477"/>
    <w:pPr>
      <w:ind w:left="720"/>
      <w:contextualSpacing/>
    </w:p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F329AF"/>
    <w:rPr>
      <w:color w:val="605E5C"/>
      <w:shd w:val="clear" w:color="auto" w:fill="E1DFDD"/>
    </w:rPr>
  </w:style>
  <w:style w:type="character" w:customStyle="1" w:styleId="citation-part">
    <w:name w:val="citation-part"/>
    <w:basedOn w:val="Absatz-Standardschriftart"/>
    <w:rsid w:val="00B4475B"/>
  </w:style>
  <w:style w:type="character" w:customStyle="1" w:styleId="docsum-pmid">
    <w:name w:val="docsum-pmid"/>
    <w:basedOn w:val="Absatz-Standardschriftart"/>
    <w:rsid w:val="00B4475B"/>
  </w:style>
  <w:style w:type="paragraph" w:styleId="berarbeitung">
    <w:name w:val="Revision"/>
    <w:hidden/>
    <w:uiPriority w:val="99"/>
    <w:semiHidden/>
    <w:rsid w:val="00CE65D9"/>
    <w:rPr>
      <w:rFonts w:ascii="Palatino Linotype" w:hAnsi="Palatino Linotype"/>
      <w:noProof/>
      <w:color w:val="00000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6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9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63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2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8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ed\AppData\Local\Temp\biomolecules-template-2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BE783-A44B-4A3D-BC92-AC77DD789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biomolecules-template-2.dot</Template>
  <TotalTime>0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Type of the Paper (Article</vt:lpstr>
      <vt:lpstr>Type of the Paper (Article</vt:lpstr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bened</dc:creator>
  <cp:keywords/>
  <dc:description/>
  <cp:lastModifiedBy>Prof. Dr. Gernot Zissel</cp:lastModifiedBy>
  <cp:revision>3</cp:revision>
  <dcterms:created xsi:type="dcterms:W3CDTF">2023-03-09T12:21:00Z</dcterms:created>
  <dcterms:modified xsi:type="dcterms:W3CDTF">2023-03-09T12:22:00Z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-420937210</vt:i4>
  </property>
</Properties>
</file>