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520" w:rsidRPr="00641520" w:rsidRDefault="00E028D0" w:rsidP="00641520">
      <w:pPr>
        <w:spacing w:before="240"/>
        <w:rPr>
          <w:rFonts w:cs="Times New Roman"/>
          <w:b/>
          <w:sz w:val="22"/>
          <w:lang w:eastAsia="zh-CN"/>
        </w:rPr>
      </w:pPr>
      <w:bookmarkStart w:id="0" w:name="_GoBack"/>
      <w:bookmarkEnd w:id="0"/>
      <w:r>
        <w:rPr>
          <w:rFonts w:cs="Times New Roman"/>
          <w:b/>
          <w:sz w:val="22"/>
        </w:rPr>
        <w:t xml:space="preserve">Additional file 1: </w:t>
      </w:r>
      <w:r w:rsidR="00641520" w:rsidRPr="00641520">
        <w:rPr>
          <w:rFonts w:cs="Times New Roman"/>
          <w:b/>
          <w:sz w:val="22"/>
        </w:rPr>
        <w:t xml:space="preserve">Table </w:t>
      </w:r>
      <w:r w:rsidR="00104114">
        <w:rPr>
          <w:rFonts w:cs="Times New Roman"/>
          <w:b/>
          <w:sz w:val="22"/>
        </w:rPr>
        <w:t>S</w:t>
      </w:r>
      <w:r w:rsidR="00641520" w:rsidRPr="00641520">
        <w:rPr>
          <w:rFonts w:cs="Times New Roman"/>
          <w:b/>
          <w:sz w:val="22"/>
        </w:rPr>
        <w:t>1. Recent earthquakes in Ganzi prefecture.</w:t>
      </w:r>
    </w:p>
    <w:tbl>
      <w:tblPr>
        <w:tblStyle w:val="PlainTable2"/>
        <w:tblW w:w="9781" w:type="dxa"/>
        <w:tblLook w:val="04A0" w:firstRow="1" w:lastRow="0" w:firstColumn="1" w:lastColumn="0" w:noHBand="0" w:noVBand="1"/>
      </w:tblPr>
      <w:tblGrid>
        <w:gridCol w:w="1985"/>
        <w:gridCol w:w="1276"/>
        <w:gridCol w:w="1417"/>
        <w:gridCol w:w="1276"/>
        <w:gridCol w:w="1559"/>
        <w:gridCol w:w="2268"/>
      </w:tblGrid>
      <w:tr w:rsidR="00692BE0" w:rsidRPr="00CC7FB6" w:rsidTr="006415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Earthquake time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Latitude (°)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Longitude (°)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Depth (km)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Magnitude (M)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Location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14/04/1955 09:29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30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101.8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7.5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Kangding</w:t>
            </w:r>
          </w:p>
        </w:tc>
      </w:tr>
      <w:tr w:rsidR="00692BE0" w:rsidRPr="00CC7FB6" w:rsidTr="0064152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30/08/1967 12:22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31.6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100.3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6.8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Luhuo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08/02/1973 00:06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31.6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100.5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Luhuo</w:t>
            </w:r>
          </w:p>
        </w:tc>
      </w:tr>
      <w:tr w:rsidR="00692BE0" w:rsidRPr="00CC7FB6" w:rsidTr="0064152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15/06/1974 18:19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31.6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99.9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Ganzi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15/01/1975 19:34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29.4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101.9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25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6.2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Jiulong</w:t>
            </w:r>
          </w:p>
        </w:tc>
      </w:tr>
      <w:tr w:rsidR="00692BE0" w:rsidRPr="00CC7FB6" w:rsidTr="0064152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06/11/1979 03:16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30.6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99.3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Batang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24/01/1981 05:13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101.1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12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6.9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Daofu</w:t>
            </w:r>
          </w:p>
        </w:tc>
      </w:tr>
      <w:tr w:rsidR="00692BE0" w:rsidRPr="00CC7FB6" w:rsidTr="0064152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16/06/1982 07:24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32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100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15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Ganzi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07/08/1986 03:55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29.3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100.9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11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5.5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Litang</w:t>
            </w:r>
          </w:p>
        </w:tc>
      </w:tr>
      <w:tr w:rsidR="00692BE0" w:rsidRPr="00CC7FB6" w:rsidTr="0064152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02/06/1988 14:11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30.6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101.5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9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Daofu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21/07/1989 11:09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30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99.5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6.7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Batang</w:t>
            </w:r>
          </w:p>
        </w:tc>
      </w:tr>
      <w:tr w:rsidR="00692BE0" w:rsidRPr="00CC7FB6" w:rsidTr="0064152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23/02/2001 08:09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29.4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101.2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15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Yajiang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08/08/2002 19:42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30.9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100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5.3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Xinlong</w:t>
            </w:r>
          </w:p>
        </w:tc>
      </w:tr>
      <w:tr w:rsidR="00692BE0" w:rsidRPr="00CC7FB6" w:rsidTr="0064152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28/04/2010 04:22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30.6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101.5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8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Daofu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10/04/2011 17:02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31.3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100.8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5.4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Luhuo</w:t>
            </w:r>
          </w:p>
        </w:tc>
      </w:tr>
      <w:tr w:rsidR="00692BE0" w:rsidRPr="00CC7FB6" w:rsidTr="0064152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18/01/2013 20:42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99.4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5.5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Baiyu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22/11/2014 16:55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30.3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101.7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18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6.3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Kangding</w:t>
            </w:r>
          </w:p>
        </w:tc>
      </w:tr>
      <w:tr w:rsidR="00692BE0" w:rsidRPr="00CC7FB6" w:rsidTr="0064152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11/05/2016 17:01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31.3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100.8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18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3.9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Luhuo</w:t>
            </w:r>
          </w:p>
        </w:tc>
      </w:tr>
      <w:tr w:rsidR="00692BE0" w:rsidRPr="00CC7FB6" w:rsidTr="0064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23/09/2016 01:23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30.1</w:t>
            </w:r>
          </w:p>
        </w:tc>
        <w:tc>
          <w:tcPr>
            <w:tcW w:w="1417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99.6</w:t>
            </w:r>
          </w:p>
        </w:tc>
        <w:tc>
          <w:tcPr>
            <w:tcW w:w="1276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16</w:t>
            </w:r>
          </w:p>
        </w:tc>
        <w:tc>
          <w:tcPr>
            <w:tcW w:w="1559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5.1</w:t>
            </w:r>
          </w:p>
        </w:tc>
        <w:tc>
          <w:tcPr>
            <w:tcW w:w="2268" w:type="dxa"/>
            <w:vAlign w:val="center"/>
            <w:hideMark/>
          </w:tcPr>
          <w:p w:rsidR="00CC7FB6" w:rsidRPr="00CC7FB6" w:rsidRDefault="00CC7FB6" w:rsidP="00641520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Sichuan Litang</w:t>
            </w:r>
          </w:p>
        </w:tc>
      </w:tr>
    </w:tbl>
    <w:p w:rsidR="00641520" w:rsidRPr="0052241A" w:rsidRDefault="00641520">
      <w:pPr>
        <w:spacing w:before="240"/>
        <w:rPr>
          <w:rFonts w:cs="Times New Roman"/>
          <w:szCs w:val="24"/>
        </w:rPr>
      </w:pPr>
    </w:p>
    <w:sectPr w:rsidR="00641520" w:rsidRPr="0052241A" w:rsidSect="00730034">
      <w:headerReference w:type="even" r:id="rId9"/>
      <w:footerReference w:type="even" r:id="rId10"/>
      <w:footerReference w:type="defaul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90D" w:rsidRDefault="002B190D" w:rsidP="00117666">
      <w:pPr>
        <w:spacing w:after="0"/>
      </w:pPr>
      <w:r>
        <w:separator/>
      </w:r>
    </w:p>
  </w:endnote>
  <w:endnote w:type="continuationSeparator" w:id="0">
    <w:p w:rsidR="002B190D" w:rsidRDefault="002B190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577C4C" w:rsidRDefault="00AD6720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86AB13" wp14:editId="245DB67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D6720" w:rsidRPr="00577C4C" w:rsidRDefault="00AD672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641520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:rsidR="00AD6720" w:rsidRPr="00577C4C" w:rsidRDefault="00AD672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641520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577C4C" w:rsidRDefault="00AD6720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A2DE6C5" wp14:editId="0DFAF0D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D6720" w:rsidRPr="00577C4C" w:rsidRDefault="00AD672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73003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11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:rsidR="00AD6720" w:rsidRPr="00577C4C" w:rsidRDefault="00AD672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730034">
                      <w:rPr>
                        <w:noProof/>
                        <w:color w:val="000000" w:themeColor="text1"/>
                        <w:szCs w:val="40"/>
                      </w:rPr>
                      <w:t>11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90D" w:rsidRDefault="002B190D" w:rsidP="00117666">
      <w:pPr>
        <w:spacing w:after="0"/>
      </w:pPr>
      <w:r>
        <w:separator/>
      </w:r>
    </w:p>
  </w:footnote>
  <w:footnote w:type="continuationSeparator" w:id="0">
    <w:p w:rsidR="002B190D" w:rsidRDefault="002B190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9151AA" w:rsidRDefault="00AD6720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1445E8"/>
    <w:rsid w:val="0001436A"/>
    <w:rsid w:val="0002542B"/>
    <w:rsid w:val="00034304"/>
    <w:rsid w:val="00035434"/>
    <w:rsid w:val="00052A14"/>
    <w:rsid w:val="00077D53"/>
    <w:rsid w:val="00104114"/>
    <w:rsid w:val="00105FD9"/>
    <w:rsid w:val="00106EBC"/>
    <w:rsid w:val="00117666"/>
    <w:rsid w:val="001445E8"/>
    <w:rsid w:val="001549D3"/>
    <w:rsid w:val="00160065"/>
    <w:rsid w:val="00177D84"/>
    <w:rsid w:val="00267D18"/>
    <w:rsid w:val="00286331"/>
    <w:rsid w:val="002868E2"/>
    <w:rsid w:val="002869C3"/>
    <w:rsid w:val="002936E4"/>
    <w:rsid w:val="00295BB7"/>
    <w:rsid w:val="002B190D"/>
    <w:rsid w:val="002B4A57"/>
    <w:rsid w:val="002C74CA"/>
    <w:rsid w:val="003544FB"/>
    <w:rsid w:val="003A5934"/>
    <w:rsid w:val="003D2F2D"/>
    <w:rsid w:val="00401590"/>
    <w:rsid w:val="00447801"/>
    <w:rsid w:val="00452E9C"/>
    <w:rsid w:val="004735C8"/>
    <w:rsid w:val="004961FF"/>
    <w:rsid w:val="00517A89"/>
    <w:rsid w:val="0052241A"/>
    <w:rsid w:val="005250F2"/>
    <w:rsid w:val="00543372"/>
    <w:rsid w:val="00593EEA"/>
    <w:rsid w:val="005A5EEE"/>
    <w:rsid w:val="005F35A8"/>
    <w:rsid w:val="006375C7"/>
    <w:rsid w:val="00641520"/>
    <w:rsid w:val="00654E8F"/>
    <w:rsid w:val="00660D05"/>
    <w:rsid w:val="006820B1"/>
    <w:rsid w:val="00692BE0"/>
    <w:rsid w:val="006B7D14"/>
    <w:rsid w:val="006F5835"/>
    <w:rsid w:val="00701727"/>
    <w:rsid w:val="0070566C"/>
    <w:rsid w:val="00714C50"/>
    <w:rsid w:val="00725A7D"/>
    <w:rsid w:val="00730034"/>
    <w:rsid w:val="007501BE"/>
    <w:rsid w:val="00790BB3"/>
    <w:rsid w:val="007C206C"/>
    <w:rsid w:val="00817DD6"/>
    <w:rsid w:val="00885156"/>
    <w:rsid w:val="009151AA"/>
    <w:rsid w:val="0093429D"/>
    <w:rsid w:val="00943573"/>
    <w:rsid w:val="00970F7D"/>
    <w:rsid w:val="00994A3D"/>
    <w:rsid w:val="009C2B12"/>
    <w:rsid w:val="00A174D9"/>
    <w:rsid w:val="00AB6715"/>
    <w:rsid w:val="00AC7424"/>
    <w:rsid w:val="00AD6720"/>
    <w:rsid w:val="00B1671E"/>
    <w:rsid w:val="00B25EB8"/>
    <w:rsid w:val="00B37F4D"/>
    <w:rsid w:val="00C52A7B"/>
    <w:rsid w:val="00C56BAF"/>
    <w:rsid w:val="00C679AA"/>
    <w:rsid w:val="00C75972"/>
    <w:rsid w:val="00CC7FB6"/>
    <w:rsid w:val="00CD066B"/>
    <w:rsid w:val="00CE4FEE"/>
    <w:rsid w:val="00D02530"/>
    <w:rsid w:val="00DB59C3"/>
    <w:rsid w:val="00DC259A"/>
    <w:rsid w:val="00DE23E8"/>
    <w:rsid w:val="00E028D0"/>
    <w:rsid w:val="00E509BC"/>
    <w:rsid w:val="00E52377"/>
    <w:rsid w:val="00E64E17"/>
    <w:rsid w:val="00E866C9"/>
    <w:rsid w:val="00EA3D3C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urycy\Desktop\Papers%20to%20write\Meta%2016S\Submission\Front%20Microbiol\Final%20doc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25C783F-527C-4456-931C-E32B45DD8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4</TotalTime>
  <Pages>1</Pages>
  <Words>253</Words>
  <Characters>820</Characters>
  <Application>Microsoft Office Word</Application>
  <DocSecurity>0</DocSecurity>
  <Lines>273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Maurycy Daroch</dc:creator>
  <cp:lastModifiedBy>JBODONZO</cp:lastModifiedBy>
  <cp:revision>7</cp:revision>
  <cp:lastPrinted>2013-10-03T12:51:00Z</cp:lastPrinted>
  <dcterms:created xsi:type="dcterms:W3CDTF">2017-12-04T09:19:00Z</dcterms:created>
  <dcterms:modified xsi:type="dcterms:W3CDTF">2018-10-01T03:24:00Z</dcterms:modified>
</cp:coreProperties>
</file>