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41A" w:rsidRPr="004353DD" w:rsidRDefault="006E4EEA" w:rsidP="0052241A">
      <w:pPr>
        <w:spacing w:before="240"/>
        <w:rPr>
          <w:b/>
          <w:sz w:val="22"/>
        </w:rPr>
      </w:pPr>
      <w:bookmarkStart w:id="0" w:name="_GoBack"/>
      <w:bookmarkEnd w:id="0"/>
      <w:r>
        <w:rPr>
          <w:b/>
          <w:sz w:val="22"/>
        </w:rPr>
        <w:t xml:space="preserve">Additional file 4: </w:t>
      </w:r>
      <w:r w:rsidR="0052241A" w:rsidRPr="004353DD">
        <w:rPr>
          <w:b/>
          <w:sz w:val="22"/>
        </w:rPr>
        <w:t xml:space="preserve">Table </w:t>
      </w:r>
      <w:r>
        <w:rPr>
          <w:b/>
          <w:sz w:val="22"/>
        </w:rPr>
        <w:t>S</w:t>
      </w:r>
      <w:r w:rsidR="0052241A" w:rsidRPr="004353DD">
        <w:rPr>
          <w:b/>
          <w:sz w:val="22"/>
        </w:rPr>
        <w:t xml:space="preserve">3. The relative abundances (%) at phylum level in different samples. </w:t>
      </w:r>
    </w:p>
    <w:tbl>
      <w:tblPr>
        <w:tblW w:w="13384" w:type="dxa"/>
        <w:tblLook w:val="04A0" w:firstRow="1" w:lastRow="0" w:firstColumn="1" w:lastColumn="0" w:noHBand="0" w:noVBand="1"/>
      </w:tblPr>
      <w:tblGrid>
        <w:gridCol w:w="2268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295BB7" w:rsidRPr="0052241A" w:rsidTr="00295BB7">
        <w:trPr>
          <w:trHeight w:val="28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bookmarkStart w:id="1" w:name="_Hlk500167035"/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ED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ZG-1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ZG-2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ZG-3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ZG-4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DB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MN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LL-3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LL-4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LL-5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LL-6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LL-7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Acetothermia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0.31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0.56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Acidobacteria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0.58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2.77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1.54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1.29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0.14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Actinobacteria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1.35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4.43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7.79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0.05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Aminicenantes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0.04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Aquificae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0.53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2.32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64.69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0.73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32.76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35.34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54.76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Armatimonadetes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0.39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1.72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3.82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Atribacteria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0.31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Bacteroidetes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5.27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6.56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27.89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11.71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11.57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11.7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25.64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0.53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9.72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7.35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15.35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0.23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BRC1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candidate division WPS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0.36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0.38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Candidatus Saccharibacteria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Chlamydiae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Chlorobi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2.57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5.17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6.49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Chloroflexi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7.37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8.17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7.51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13.51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1.24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0.71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0.64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Cyanobacteria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37.96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18.81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12.51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34.67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28.41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0.95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2.62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4.78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1.94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31.91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5.77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0.75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0.03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Deferribacteres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Deinococcus-Thermus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0.61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3.29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5.65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3.38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4.59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14.24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6.94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Dictyoglomi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1.97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1.34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Elusimicrobia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Fibrobacteres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Firmicutes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1.98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15.89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4.89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3.99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0.09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Fusobacteria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Gemmatimonadetes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Hydrogenedentes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Ignavibacteriae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0.81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1.76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0.55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1.33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0.36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3.74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0.52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Latescibacteria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Microgenomates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Nitrospirae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0.36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0.53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6.03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Omnitrophica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0.03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Parcubacteria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lastRenderedPageBreak/>
              <w:t>Planctomycetes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1.15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2.24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0.87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0.56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3.78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0.14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Proteobacteria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44.69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54.13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47.93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49.14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23.42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24.49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47.45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7.76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42.39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60.32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27.5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21.54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8.06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1.63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Spirochaetes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0.75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0.96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0.12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Thermodesulfobacteria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0.74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0.15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Thermotogae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0.39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Unclassified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5.55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3.62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10.54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4.21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14.12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12.26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5.9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11.07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4.89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7.43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11.2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29.29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22.55</w:t>
            </w:r>
          </w:p>
        </w:tc>
      </w:tr>
      <w:tr w:rsidR="00295BB7" w:rsidRPr="0052241A" w:rsidTr="00295BB7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Verrucomicrobia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0.37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0.18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0.39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6.28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1.48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1.08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3.94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241A" w:rsidRPr="0052241A" w:rsidRDefault="0052241A" w:rsidP="004043A0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52241A">
              <w:rPr>
                <w:rFonts w:eastAsia="Times New Roman" w:cs="Times New Roman"/>
                <w:color w:val="000000"/>
                <w:sz w:val="20"/>
                <w:szCs w:val="20"/>
                <w:lang w:val="en-GB" w:eastAsia="zh-CN"/>
              </w:rPr>
              <w:t>0</w:t>
            </w:r>
          </w:p>
        </w:tc>
      </w:tr>
      <w:bookmarkEnd w:id="1"/>
    </w:tbl>
    <w:p w:rsidR="0052241A" w:rsidRDefault="0052241A" w:rsidP="00654E8F">
      <w:pPr>
        <w:spacing w:before="240"/>
      </w:pPr>
    </w:p>
    <w:p w:rsidR="0052241A" w:rsidRDefault="0052241A">
      <w:pPr>
        <w:spacing w:before="0" w:after="200" w:line="276" w:lineRule="auto"/>
      </w:pPr>
    </w:p>
    <w:sectPr w:rsidR="0052241A" w:rsidSect="00CC7FB6">
      <w:headerReference w:type="even" r:id="rId9"/>
      <w:footerReference w:type="even" r:id="rId10"/>
      <w:footerReference w:type="default" r:id="rId11"/>
      <w:pgSz w:w="15840" w:h="12240" w:orient="landscape"/>
      <w:pgMar w:top="1181" w:right="1138" w:bottom="1282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B10" w:rsidRDefault="005C6B10" w:rsidP="00117666">
      <w:pPr>
        <w:spacing w:after="0"/>
      </w:pPr>
      <w:r>
        <w:separator/>
      </w:r>
    </w:p>
  </w:endnote>
  <w:endnote w:type="continuationSeparator" w:id="0">
    <w:p w:rsidR="005C6B10" w:rsidRDefault="005C6B10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720" w:rsidRPr="00577C4C" w:rsidRDefault="00AD6720">
    <w:pPr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DA17C5" wp14:editId="1FCECBC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D6720" w:rsidRPr="00577C4C" w:rsidRDefault="00AD6720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BB2343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:rsidR="00AD6720" w:rsidRPr="00577C4C" w:rsidRDefault="00AD6720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BB2343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720" w:rsidRPr="00577C4C" w:rsidRDefault="00AD6720">
    <w:pPr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5B6CDB73" wp14:editId="7A2BA729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D6720" w:rsidRPr="00577C4C" w:rsidRDefault="00AD6720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4353D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:rsidR="00AD6720" w:rsidRPr="00577C4C" w:rsidRDefault="00AD6720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4353D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B10" w:rsidRDefault="005C6B10" w:rsidP="00117666">
      <w:pPr>
        <w:spacing w:after="0"/>
      </w:pPr>
      <w:r>
        <w:separator/>
      </w:r>
    </w:p>
  </w:footnote>
  <w:footnote w:type="continuationSeparator" w:id="0">
    <w:p w:rsidR="005C6B10" w:rsidRDefault="005C6B10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720" w:rsidRPr="009151AA" w:rsidRDefault="00AD6720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1445E8"/>
    <w:rsid w:val="0001436A"/>
    <w:rsid w:val="0002542B"/>
    <w:rsid w:val="00034304"/>
    <w:rsid w:val="00035434"/>
    <w:rsid w:val="00052A14"/>
    <w:rsid w:val="00077D53"/>
    <w:rsid w:val="00105FD9"/>
    <w:rsid w:val="00117666"/>
    <w:rsid w:val="001445E8"/>
    <w:rsid w:val="001549D3"/>
    <w:rsid w:val="00160065"/>
    <w:rsid w:val="00177D84"/>
    <w:rsid w:val="00267D18"/>
    <w:rsid w:val="00276EA8"/>
    <w:rsid w:val="002868E2"/>
    <w:rsid w:val="002869C3"/>
    <w:rsid w:val="002936E4"/>
    <w:rsid w:val="00295BB7"/>
    <w:rsid w:val="002B4A57"/>
    <w:rsid w:val="002C74CA"/>
    <w:rsid w:val="003544FB"/>
    <w:rsid w:val="003A5934"/>
    <w:rsid w:val="003D2F2D"/>
    <w:rsid w:val="00401590"/>
    <w:rsid w:val="004353DD"/>
    <w:rsid w:val="00447801"/>
    <w:rsid w:val="00452E9C"/>
    <w:rsid w:val="004735C8"/>
    <w:rsid w:val="004961FF"/>
    <w:rsid w:val="004C7056"/>
    <w:rsid w:val="00517A89"/>
    <w:rsid w:val="0052241A"/>
    <w:rsid w:val="005250F2"/>
    <w:rsid w:val="00543372"/>
    <w:rsid w:val="00593EEA"/>
    <w:rsid w:val="005A5EEE"/>
    <w:rsid w:val="005C6B10"/>
    <w:rsid w:val="006375C7"/>
    <w:rsid w:val="00654E8F"/>
    <w:rsid w:val="00660D05"/>
    <w:rsid w:val="006820B1"/>
    <w:rsid w:val="00692BE0"/>
    <w:rsid w:val="006B7D14"/>
    <w:rsid w:val="006E4EEA"/>
    <w:rsid w:val="006F5835"/>
    <w:rsid w:val="00701727"/>
    <w:rsid w:val="0070566C"/>
    <w:rsid w:val="00714C50"/>
    <w:rsid w:val="00725A7D"/>
    <w:rsid w:val="007501BE"/>
    <w:rsid w:val="00790BB3"/>
    <w:rsid w:val="007C206C"/>
    <w:rsid w:val="00817DD6"/>
    <w:rsid w:val="00885156"/>
    <w:rsid w:val="009151AA"/>
    <w:rsid w:val="0093429D"/>
    <w:rsid w:val="00943573"/>
    <w:rsid w:val="00970F7D"/>
    <w:rsid w:val="00994A3D"/>
    <w:rsid w:val="009C2B12"/>
    <w:rsid w:val="009F1FD6"/>
    <w:rsid w:val="00A174D9"/>
    <w:rsid w:val="00AB6715"/>
    <w:rsid w:val="00AC7424"/>
    <w:rsid w:val="00AD6720"/>
    <w:rsid w:val="00B1671E"/>
    <w:rsid w:val="00B25EB8"/>
    <w:rsid w:val="00B37F4D"/>
    <w:rsid w:val="00BB2343"/>
    <w:rsid w:val="00C158AD"/>
    <w:rsid w:val="00C52A7B"/>
    <w:rsid w:val="00C56BAF"/>
    <w:rsid w:val="00C679AA"/>
    <w:rsid w:val="00C75972"/>
    <w:rsid w:val="00CC7FB6"/>
    <w:rsid w:val="00CD066B"/>
    <w:rsid w:val="00CE4FEE"/>
    <w:rsid w:val="00D02530"/>
    <w:rsid w:val="00DB59C3"/>
    <w:rsid w:val="00DC259A"/>
    <w:rsid w:val="00DE23E8"/>
    <w:rsid w:val="00E509BC"/>
    <w:rsid w:val="00E52377"/>
    <w:rsid w:val="00E64E17"/>
    <w:rsid w:val="00E866C9"/>
    <w:rsid w:val="00EA3D3C"/>
    <w:rsid w:val="00EF4E01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1A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7FB6"/>
    <w:rPr>
      <w:color w:val="808080"/>
      <w:shd w:val="clear" w:color="auto" w:fill="E6E6E6"/>
    </w:rPr>
  </w:style>
  <w:style w:type="table" w:customStyle="1" w:styleId="PlainTable2">
    <w:name w:val="Plain Table 2"/>
    <w:basedOn w:val="TableNormal"/>
    <w:uiPriority w:val="42"/>
    <w:rsid w:val="00692B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">
    <w:name w:val="Grid Table Light"/>
    <w:basedOn w:val="TableNormal"/>
    <w:uiPriority w:val="40"/>
    <w:rsid w:val="00692B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1A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7FB6"/>
    <w:rPr>
      <w:color w:val="808080"/>
      <w:shd w:val="clear" w:color="auto" w:fill="E6E6E6"/>
    </w:rPr>
  </w:style>
  <w:style w:type="table" w:customStyle="1" w:styleId="PlainTable2">
    <w:name w:val="Plain Table 2"/>
    <w:basedOn w:val="TableNormal"/>
    <w:uiPriority w:val="42"/>
    <w:rsid w:val="00692B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">
    <w:name w:val="Grid Table Light"/>
    <w:basedOn w:val="TableNormal"/>
    <w:uiPriority w:val="40"/>
    <w:rsid w:val="00692B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urycy\Desktop\Papers%20to%20write\Meta%2016S\Submission\Front%20Microbiol\Final%20doc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2B78858-1EB2-4D51-88DF-FFBFA2DDD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2</TotalTime>
  <Pages>2</Pages>
  <Words>635</Words>
  <Characters>2055</Characters>
  <Application>Microsoft Office Word</Application>
  <DocSecurity>0</DocSecurity>
  <Lines>685</Lines>
  <Paragraphs>672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Maurycy Daroch</dc:creator>
  <cp:lastModifiedBy>JBODONZO</cp:lastModifiedBy>
  <cp:revision>6</cp:revision>
  <cp:lastPrinted>2013-10-03T12:51:00Z</cp:lastPrinted>
  <dcterms:created xsi:type="dcterms:W3CDTF">2017-12-04T09:19:00Z</dcterms:created>
  <dcterms:modified xsi:type="dcterms:W3CDTF">2018-10-01T03:24:00Z</dcterms:modified>
</cp:coreProperties>
</file>