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09E" w:rsidRPr="0038772F" w:rsidRDefault="00F1709E" w:rsidP="00725D2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Additional File 3</w:t>
      </w:r>
      <w:r w:rsidRPr="00577964">
        <w:rPr>
          <w:rFonts w:ascii="Times New Roman" w:hAnsi="Times New Roman" w:cs="Times New Roman"/>
          <w:b/>
          <w:bCs/>
          <w:sz w:val="24"/>
          <w:szCs w:val="24"/>
          <w:lang w:val="en-US"/>
        </w:rPr>
        <w:t>: Table 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577964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38772F">
        <w:rPr>
          <w:rFonts w:ascii="Times New Roman" w:hAnsi="Times New Roman" w:cs="Times New Roman"/>
          <w:sz w:val="24"/>
          <w:szCs w:val="24"/>
          <w:lang w:val="en-US"/>
        </w:rPr>
        <w:t>The dataset obtained from shotgun+paired reads sequencing of pool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8772F">
        <w:rPr>
          <w:rFonts w:ascii="Times New Roman" w:hAnsi="Times New Roman" w:cs="Times New Roman"/>
          <w:sz w:val="24"/>
          <w:szCs w:val="24"/>
          <w:lang w:val="en-US"/>
        </w:rPr>
        <w:t xml:space="preserve">52 </w:t>
      </w:r>
    </w:p>
    <w:tbl>
      <w:tblPr>
        <w:tblW w:w="864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60"/>
        <w:gridCol w:w="2160"/>
        <w:gridCol w:w="3425"/>
      </w:tblGrid>
      <w:tr w:rsidR="00F1709E" w:rsidRPr="006A0333">
        <w:tc>
          <w:tcPr>
            <w:tcW w:w="3060" w:type="dxa"/>
            <w:shd w:val="clear" w:color="auto" w:fill="E6E6E6"/>
          </w:tcPr>
          <w:p w:rsidR="00F1709E" w:rsidRPr="00F81D3F" w:rsidRDefault="00F1709E" w:rsidP="00112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shd w:val="clear" w:color="auto" w:fill="E6E6E6"/>
          </w:tcPr>
          <w:p w:rsidR="00F1709E" w:rsidRDefault="00F1709E" w:rsidP="00112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0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Pool_52: </w:t>
            </w:r>
          </w:p>
          <w:p w:rsidR="00F1709E" w:rsidRPr="00F81D3F" w:rsidRDefault="00F1709E" w:rsidP="00112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0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BAC-clones</w:t>
            </w:r>
            <w:r w:rsidRPr="00DA0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3425" w:type="dxa"/>
            <w:shd w:val="clear" w:color="auto" w:fill="E6E6E6"/>
          </w:tcPr>
          <w:p w:rsidR="00F1709E" w:rsidRDefault="00F1709E" w:rsidP="00112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0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Pool_89: </w:t>
            </w:r>
          </w:p>
          <w:p w:rsidR="00F1709E" w:rsidRPr="00DA0DE1" w:rsidRDefault="00F1709E" w:rsidP="00112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BAC-clones</w:t>
            </w:r>
          </w:p>
        </w:tc>
      </w:tr>
      <w:tr w:rsidR="00F1709E" w:rsidRPr="006A0333">
        <w:tc>
          <w:tcPr>
            <w:tcW w:w="3060" w:type="dxa"/>
          </w:tcPr>
          <w:p w:rsidR="00F1709E" w:rsidRPr="00F81D3F" w:rsidRDefault="00F1709E" w:rsidP="00112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1D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5S rDNA-tagged clones</w:t>
            </w:r>
          </w:p>
        </w:tc>
        <w:tc>
          <w:tcPr>
            <w:tcW w:w="2160" w:type="dxa"/>
          </w:tcPr>
          <w:p w:rsidR="00F1709E" w:rsidRPr="00F81D3F" w:rsidRDefault="00F1709E" w:rsidP="00112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1D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TaaCsp5BS010O13</w:t>
            </w:r>
          </w:p>
          <w:p w:rsidR="00F1709E" w:rsidRPr="00F81D3F" w:rsidRDefault="00F1709E" w:rsidP="00112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1D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TaaCsp5BS025F09</w:t>
            </w:r>
          </w:p>
        </w:tc>
        <w:tc>
          <w:tcPr>
            <w:tcW w:w="3425" w:type="dxa"/>
          </w:tcPr>
          <w:p w:rsidR="00F1709E" w:rsidRPr="00DA0DE1" w:rsidRDefault="00F1709E" w:rsidP="00112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0DE1">
              <w:rPr>
                <w:rFonts w:ascii="Times New Roman" w:hAnsi="Times New Roman" w:cs="Times New Roman"/>
                <w:sz w:val="24"/>
                <w:szCs w:val="24"/>
              </w:rPr>
              <w:t>TaaCsp5BS096G09</w:t>
            </w:r>
          </w:p>
        </w:tc>
      </w:tr>
      <w:tr w:rsidR="00F1709E" w:rsidRPr="006A0333">
        <w:tc>
          <w:tcPr>
            <w:tcW w:w="3060" w:type="dxa"/>
          </w:tcPr>
          <w:p w:rsidR="00F1709E" w:rsidRPr="00F81D3F" w:rsidRDefault="00F1709E" w:rsidP="00112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F81D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umber of bases, bp</w:t>
            </w:r>
          </w:p>
        </w:tc>
        <w:tc>
          <w:tcPr>
            <w:tcW w:w="2160" w:type="dxa"/>
          </w:tcPr>
          <w:p w:rsidR="00F1709E" w:rsidRPr="00F81D3F" w:rsidRDefault="00F1709E" w:rsidP="00112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D3F">
              <w:rPr>
                <w:rFonts w:ascii="Times New Roman" w:hAnsi="Times New Roman" w:cs="Times New Roman"/>
                <w:sz w:val="24"/>
                <w:szCs w:val="24"/>
              </w:rPr>
              <w:t>70991</w:t>
            </w:r>
          </w:p>
        </w:tc>
        <w:tc>
          <w:tcPr>
            <w:tcW w:w="3425" w:type="dxa"/>
          </w:tcPr>
          <w:p w:rsidR="00F1709E" w:rsidRPr="00DA0DE1" w:rsidRDefault="00F1709E" w:rsidP="00112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DE1">
              <w:rPr>
                <w:rFonts w:ascii="Times New Roman" w:hAnsi="Times New Roman" w:cs="Times New Roman"/>
                <w:sz w:val="24"/>
                <w:szCs w:val="24"/>
              </w:rPr>
              <w:t>65190</w:t>
            </w:r>
          </w:p>
        </w:tc>
      </w:tr>
      <w:tr w:rsidR="00F1709E" w:rsidRPr="006A0333">
        <w:tc>
          <w:tcPr>
            <w:tcW w:w="3060" w:type="dxa"/>
          </w:tcPr>
          <w:p w:rsidR="00F1709E" w:rsidRPr="00F81D3F" w:rsidRDefault="00F1709E" w:rsidP="00112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F81D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umber of reads</w:t>
            </w:r>
          </w:p>
        </w:tc>
        <w:tc>
          <w:tcPr>
            <w:tcW w:w="2160" w:type="dxa"/>
          </w:tcPr>
          <w:p w:rsidR="00F1709E" w:rsidRPr="00F81D3F" w:rsidRDefault="00F1709E" w:rsidP="00112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1D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24376938</w:t>
            </w:r>
          </w:p>
        </w:tc>
        <w:tc>
          <w:tcPr>
            <w:tcW w:w="3425" w:type="dxa"/>
          </w:tcPr>
          <w:p w:rsidR="00F1709E" w:rsidRPr="00DA0DE1" w:rsidRDefault="00F1709E" w:rsidP="00112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0DE1">
              <w:rPr>
                <w:rFonts w:ascii="Times New Roman" w:hAnsi="Times New Roman" w:cs="Times New Roman"/>
                <w:sz w:val="24"/>
                <w:szCs w:val="24"/>
              </w:rPr>
              <w:t>20504835</w:t>
            </w:r>
          </w:p>
        </w:tc>
      </w:tr>
      <w:tr w:rsidR="00F1709E" w:rsidRPr="006A0333">
        <w:tc>
          <w:tcPr>
            <w:tcW w:w="3060" w:type="dxa"/>
          </w:tcPr>
          <w:p w:rsidR="00F1709E" w:rsidRPr="00F81D3F" w:rsidRDefault="00F1709E" w:rsidP="00112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F81D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umber of paired end reads</w:t>
            </w:r>
          </w:p>
        </w:tc>
        <w:tc>
          <w:tcPr>
            <w:tcW w:w="2160" w:type="dxa"/>
          </w:tcPr>
          <w:p w:rsidR="00F1709E" w:rsidRPr="00F81D3F" w:rsidRDefault="00F1709E" w:rsidP="00112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D3F">
              <w:rPr>
                <w:rFonts w:ascii="Times New Roman" w:hAnsi="Times New Roman" w:cs="Times New Roman"/>
                <w:sz w:val="24"/>
                <w:szCs w:val="24"/>
              </w:rPr>
              <w:t>10804</w:t>
            </w:r>
          </w:p>
        </w:tc>
        <w:tc>
          <w:tcPr>
            <w:tcW w:w="3425" w:type="dxa"/>
          </w:tcPr>
          <w:p w:rsidR="00F1709E" w:rsidRPr="00DA0DE1" w:rsidRDefault="00F1709E" w:rsidP="00112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DE1">
              <w:rPr>
                <w:rFonts w:ascii="Times New Roman" w:hAnsi="Times New Roman" w:cs="Times New Roman"/>
                <w:sz w:val="24"/>
                <w:szCs w:val="24"/>
              </w:rPr>
              <w:t>9851</w:t>
            </w:r>
          </w:p>
        </w:tc>
      </w:tr>
      <w:tr w:rsidR="00F1709E" w:rsidRPr="006A0333">
        <w:tc>
          <w:tcPr>
            <w:tcW w:w="3060" w:type="dxa"/>
          </w:tcPr>
          <w:p w:rsidR="00F1709E" w:rsidRPr="00F81D3F" w:rsidRDefault="00F1709E" w:rsidP="00112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F81D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umber of scaffolds</w:t>
            </w:r>
          </w:p>
        </w:tc>
        <w:tc>
          <w:tcPr>
            <w:tcW w:w="2160" w:type="dxa"/>
          </w:tcPr>
          <w:p w:rsidR="00F1709E" w:rsidRPr="00F81D3F" w:rsidRDefault="00F1709E" w:rsidP="00112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D3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25" w:type="dxa"/>
          </w:tcPr>
          <w:p w:rsidR="00F1709E" w:rsidRPr="00DA0DE1" w:rsidRDefault="00F1709E" w:rsidP="00112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D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1709E" w:rsidRPr="006A0333">
        <w:tc>
          <w:tcPr>
            <w:tcW w:w="3060" w:type="dxa"/>
          </w:tcPr>
          <w:p w:rsidR="00F1709E" w:rsidRPr="00F81D3F" w:rsidRDefault="00F1709E" w:rsidP="00112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F81D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ength of scaffolds, bp</w:t>
            </w:r>
          </w:p>
        </w:tc>
        <w:tc>
          <w:tcPr>
            <w:tcW w:w="2160" w:type="dxa"/>
          </w:tcPr>
          <w:p w:rsidR="00F1709E" w:rsidRPr="00F81D3F" w:rsidRDefault="00F1709E" w:rsidP="00112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1D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445788</w:t>
            </w:r>
          </w:p>
        </w:tc>
        <w:tc>
          <w:tcPr>
            <w:tcW w:w="3425" w:type="dxa"/>
          </w:tcPr>
          <w:p w:rsidR="00F1709E" w:rsidRPr="00DA0DE1" w:rsidRDefault="00F1709E" w:rsidP="00112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0DE1">
              <w:rPr>
                <w:rFonts w:ascii="Times New Roman" w:hAnsi="Times New Roman" w:cs="Times New Roman"/>
                <w:sz w:val="24"/>
                <w:szCs w:val="24"/>
              </w:rPr>
              <w:t>684953</w:t>
            </w:r>
          </w:p>
        </w:tc>
      </w:tr>
      <w:tr w:rsidR="00F1709E" w:rsidRPr="006A0333">
        <w:tc>
          <w:tcPr>
            <w:tcW w:w="3060" w:type="dxa"/>
          </w:tcPr>
          <w:p w:rsidR="00F1709E" w:rsidRPr="00F81D3F" w:rsidRDefault="00F1709E" w:rsidP="00112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1D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N50 of scaffolds, bp</w:t>
            </w:r>
          </w:p>
        </w:tc>
        <w:tc>
          <w:tcPr>
            <w:tcW w:w="2160" w:type="dxa"/>
          </w:tcPr>
          <w:p w:rsidR="00F1709E" w:rsidRPr="00F81D3F" w:rsidRDefault="00F1709E" w:rsidP="00112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1D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137010</w:t>
            </w:r>
          </w:p>
        </w:tc>
        <w:tc>
          <w:tcPr>
            <w:tcW w:w="3425" w:type="dxa"/>
          </w:tcPr>
          <w:p w:rsidR="00F1709E" w:rsidRPr="00DA0DE1" w:rsidRDefault="00F1709E" w:rsidP="00112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0DE1">
              <w:rPr>
                <w:rFonts w:ascii="Times New Roman" w:hAnsi="Times New Roman" w:cs="Times New Roman"/>
                <w:sz w:val="24"/>
                <w:szCs w:val="24"/>
              </w:rPr>
              <w:t>199581</w:t>
            </w:r>
          </w:p>
        </w:tc>
      </w:tr>
      <w:tr w:rsidR="00F1709E" w:rsidRPr="006A0333">
        <w:tc>
          <w:tcPr>
            <w:tcW w:w="3060" w:type="dxa"/>
          </w:tcPr>
          <w:p w:rsidR="00F1709E" w:rsidRPr="00F81D3F" w:rsidRDefault="00F1709E" w:rsidP="00112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F81D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argest scaffold, bp</w:t>
            </w:r>
          </w:p>
        </w:tc>
        <w:tc>
          <w:tcPr>
            <w:tcW w:w="2160" w:type="dxa"/>
          </w:tcPr>
          <w:p w:rsidR="00F1709E" w:rsidRPr="00F81D3F" w:rsidRDefault="00F1709E" w:rsidP="00112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D3F">
              <w:rPr>
                <w:rFonts w:ascii="Times New Roman" w:hAnsi="Times New Roman" w:cs="Times New Roman"/>
                <w:sz w:val="24"/>
                <w:szCs w:val="24"/>
              </w:rPr>
              <w:t>164054</w:t>
            </w:r>
          </w:p>
        </w:tc>
        <w:tc>
          <w:tcPr>
            <w:tcW w:w="3425" w:type="dxa"/>
          </w:tcPr>
          <w:p w:rsidR="00F1709E" w:rsidRPr="00DA0DE1" w:rsidRDefault="00F1709E" w:rsidP="00112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DE1">
              <w:rPr>
                <w:rFonts w:ascii="Times New Roman" w:hAnsi="Times New Roman" w:cs="Times New Roman"/>
                <w:sz w:val="24"/>
                <w:szCs w:val="24"/>
              </w:rPr>
              <w:t>202599</w:t>
            </w:r>
          </w:p>
        </w:tc>
      </w:tr>
      <w:tr w:rsidR="00F1709E" w:rsidRPr="006A0333">
        <w:tc>
          <w:tcPr>
            <w:tcW w:w="3060" w:type="dxa"/>
          </w:tcPr>
          <w:p w:rsidR="00F1709E" w:rsidRPr="00F81D3F" w:rsidRDefault="00F1709E" w:rsidP="00112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A</w:t>
            </w:r>
            <w:r w:rsidRPr="00F81D3F">
              <w:rPr>
                <w:rFonts w:ascii="Times New Roman" w:hAnsi="Times New Roman" w:cs="Times New Roman"/>
                <w:sz w:val="24"/>
                <w:szCs w:val="24"/>
              </w:rPr>
              <w:t>verage scaffold size</w:t>
            </w:r>
          </w:p>
        </w:tc>
        <w:tc>
          <w:tcPr>
            <w:tcW w:w="2160" w:type="dxa"/>
          </w:tcPr>
          <w:p w:rsidR="00F1709E" w:rsidRPr="00F81D3F" w:rsidRDefault="00F1709E" w:rsidP="00112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1D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40526</w:t>
            </w:r>
          </w:p>
        </w:tc>
        <w:tc>
          <w:tcPr>
            <w:tcW w:w="3425" w:type="dxa"/>
          </w:tcPr>
          <w:p w:rsidR="00F1709E" w:rsidRPr="00DA0DE1" w:rsidRDefault="00F1709E" w:rsidP="00112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0DE1">
              <w:rPr>
                <w:rFonts w:ascii="Times New Roman" w:hAnsi="Times New Roman" w:cs="Times New Roman"/>
                <w:sz w:val="24"/>
                <w:szCs w:val="24"/>
              </w:rPr>
              <w:t>68495</w:t>
            </w:r>
          </w:p>
        </w:tc>
      </w:tr>
    </w:tbl>
    <w:p w:rsidR="00F1709E" w:rsidRDefault="00F1709E" w:rsidP="005D05D7">
      <w:pPr>
        <w:autoSpaceDE w:val="0"/>
        <w:autoSpaceDN w:val="0"/>
        <w:adjustRightInd w:val="0"/>
        <w:spacing w:after="0" w:line="480" w:lineRule="auto"/>
        <w:rPr>
          <w:lang w:val="en-US"/>
        </w:rPr>
      </w:pPr>
    </w:p>
    <w:sectPr w:rsidR="00F1709E" w:rsidSect="00D40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25F5"/>
    <w:rsid w:val="00016FDC"/>
    <w:rsid w:val="00022FD0"/>
    <w:rsid w:val="001121C9"/>
    <w:rsid w:val="001369CF"/>
    <w:rsid w:val="001D25F5"/>
    <w:rsid w:val="001F6DE0"/>
    <w:rsid w:val="00201E53"/>
    <w:rsid w:val="002C0181"/>
    <w:rsid w:val="0030149D"/>
    <w:rsid w:val="00372DC3"/>
    <w:rsid w:val="0038772F"/>
    <w:rsid w:val="003F0435"/>
    <w:rsid w:val="00411A9C"/>
    <w:rsid w:val="0046375E"/>
    <w:rsid w:val="004772B8"/>
    <w:rsid w:val="00491AD8"/>
    <w:rsid w:val="004D6863"/>
    <w:rsid w:val="005643FA"/>
    <w:rsid w:val="00577964"/>
    <w:rsid w:val="005C6BBA"/>
    <w:rsid w:val="005D05D7"/>
    <w:rsid w:val="0066373E"/>
    <w:rsid w:val="00675B3A"/>
    <w:rsid w:val="006A0333"/>
    <w:rsid w:val="006E70F7"/>
    <w:rsid w:val="00725D22"/>
    <w:rsid w:val="00875CAB"/>
    <w:rsid w:val="008F7A39"/>
    <w:rsid w:val="00917586"/>
    <w:rsid w:val="009A4F87"/>
    <w:rsid w:val="00A01C6F"/>
    <w:rsid w:val="00A14A70"/>
    <w:rsid w:val="00AD374F"/>
    <w:rsid w:val="00B24F3E"/>
    <w:rsid w:val="00CF4853"/>
    <w:rsid w:val="00D03156"/>
    <w:rsid w:val="00D07369"/>
    <w:rsid w:val="00D40079"/>
    <w:rsid w:val="00D5673D"/>
    <w:rsid w:val="00D922AC"/>
    <w:rsid w:val="00DA0DE1"/>
    <w:rsid w:val="00EC3A5E"/>
    <w:rsid w:val="00EF09CE"/>
    <w:rsid w:val="00F1709E"/>
    <w:rsid w:val="00F634FC"/>
    <w:rsid w:val="00F81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5F5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1D25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1D25F5"/>
    <w:rPr>
      <w:rFonts w:ascii="Courier New" w:hAnsi="Courier New" w:cs="Courier New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D2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D25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74</Words>
  <Characters>427</Characters>
  <Application>Microsoft Office Outlook</Application>
  <DocSecurity>0</DocSecurity>
  <Lines>0</Lines>
  <Paragraphs>0</Paragraphs>
  <ScaleCrop>false</ScaleCrop>
  <Company>ICiG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Sergeeva</dc:creator>
  <cp:keywords/>
  <dc:description/>
  <cp:lastModifiedBy>biliboka</cp:lastModifiedBy>
  <cp:revision>3</cp:revision>
  <dcterms:created xsi:type="dcterms:W3CDTF">2017-07-30T14:49:00Z</dcterms:created>
  <dcterms:modified xsi:type="dcterms:W3CDTF">2017-07-30T14:49:00Z</dcterms:modified>
</cp:coreProperties>
</file>