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A08" w:rsidRPr="00D07369" w:rsidRDefault="00CB3A08" w:rsidP="00217D3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4</w:t>
      </w:r>
      <w:r w:rsidRPr="00D07369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2FD0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MUSCLE alignment of pool_52 5S rDNA coding sequences.</w:t>
      </w:r>
      <w:r w:rsidRPr="00D07369">
        <w:rPr>
          <w:rFonts w:ascii="Times New Roman" w:hAnsi="Times New Roman" w:cs="Times New Roman"/>
          <w:sz w:val="24"/>
          <w:szCs w:val="24"/>
          <w:lang w:val="en-US"/>
        </w:rPr>
        <w:t xml:space="preserve"> (a), and pool_89 5S rDNA coding sequences (b). The corresponding read number  for each representative sequence denoted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B3A08" w:rsidRPr="00D07369" w:rsidRDefault="00CB3A08" w:rsidP="00D0315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07369">
        <w:rPr>
          <w:rFonts w:ascii="Times New Roman" w:hAnsi="Times New Roman" w:cs="Times New Roman"/>
          <w:sz w:val="24"/>
          <w:szCs w:val="24"/>
          <w:lang w:val="en-US"/>
        </w:rPr>
        <w:t>A.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JMOB0DO02GFBRZ_0120(+)_5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CGGAT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CAT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JMOB0DO02GNKJL_112234()_9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g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CCAGCACTAAAGCAC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JMOB0DO02G7J5F_21141()_9         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GATGCGAT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ATACCAGCACTAAAGCA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CGGATCCCATCA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JMOB0DO02H7FW6_22144(+)_5        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JMOB0DO02H8L4Z_50172(+)_7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tg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JMOB0DO02ICC0B_0122(+)_14        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JMOB0DO02H436Z_28150(+)_10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JMOB0DO02F7ER6_177299()_7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CGGATCCCAT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JMOB0DO02FLGF5_199319(+)_5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JMOB0DO02IFSRZ_62183()_11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JMOB0DO02IW27G_160283(+)_12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JMOB0DO02GN8YS_240360(+)_10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JMOB0DO02GNZVS_209331()_9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JMOB0DO02HUDG4_48170(+)_29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JMOB0DO02I696V_71193()_5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JMOB0DO02GH9UB_95217(+)_5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JMOB0DO02ID7TQ_88210(+)_16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JMOB0DO02HI4NI_26148(+)_13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g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JMOB0DO02IJO1M_0122(+)_13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JMOB0DO02HJXNY_102224()_11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JMOB0DO02IQ322_25147()_7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JMOB0DO02G0MII_10132(+)_7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JMOB0DO02F6PZK_72195(+)_7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JMOB0DO02HTYPF_242363()_5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JMOB0DO02G9ECO_126247()_6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JMOB0DO02GNWTH_288409()_8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JMOB0DO02IUL0N_88209()_15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JMOB0DO02HAPW1_83206()_6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JMOB0DO02HAW8D_98221()_7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JMOB0DO02GYIDF_35157()_700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GGATGCGATCATACCAGCACTAAAGCACCGGATCCCATCAG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AACTCCG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AAGTTAAGCG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JMOB0DO02GFBRZ_0120(+)_5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ta-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JMOB0DO02GNKJL_112234()_9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CTTGGG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-ac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JMOB0DO02G7J5F_21141()_9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JMOB0DO02H7FW6_22144(+)_5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GAGA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JMOB0DO02H8L4Z_50172(+)_7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JMOB0DO02ICC0B_0122(+)_14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a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JMOB0DO02H436Z_28150(+)_10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JMOB0DO02F7ER6_177299()_7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JMOB0DO02FLGF5_199319(+)_5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JMOB0DO02IFSRZ_62183()_11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JMOB0DO02IW27G_160283(+)_12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JMOB0DO02GN8YS_240360(+)_10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JMOB0DO02GNZVS_209331()_9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JMOB0DO02HUDG4_48170(+)_29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JMOB0DO02I696V_71193()_5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JMOB0DO02GH9UB_95217(+)_5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JMOB0DO02ID7TQ_88210(+)_16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JMOB0DO02HI4NI_26148(+)_13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JMOB0DO02IJO1M_0122(+)_13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JMOB0DO02HJXNY_102224()_11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016FDC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016FDC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JMOB0DO02IQ322_25147()_7         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016FDC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016FDC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JMOB0DO02G0MII_10132(+)_7        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016FDC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016FDC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JMOB0DO02F6PZK_72195(+)_7        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016FDC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016FDC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JMOB0DO02HTYPF_242363()_5        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016FDC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016FDC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JMOB0DO02G9ECO_126247()_6        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TCGTG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016FDC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016FDC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JMOB0DO02GNWTH_288409()_8        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</w:t>
      </w:r>
    </w:p>
    <w:p w:rsidR="00CB3A08" w:rsidRPr="00016FDC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016FDC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JMOB0DO02IUL0N_88209()_15        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016FDC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016FDC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JMOB0DO02HAPW1_83206()_6         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016FDC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016FDC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JMOB0DO02HAW8D_98221()_7         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g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016FDC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016FDC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3156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3156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JMOB0DO02GYIDF_35157()_700       </w:t>
      </w:r>
      <w:r w:rsidRPr="00D03156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TGCTTGGGCGAGAGTAGTACTAGGATGGGTGA</w:t>
      </w:r>
      <w:r w:rsidRPr="00D03156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  <w:r w:rsidRPr="00D03156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CCTCCT</w:t>
      </w:r>
      <w:r w:rsidRPr="00D03156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3156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GGGAAGTCCTCGTG</w:t>
      </w:r>
      <w:r w:rsidRPr="00D03156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  <w:r w:rsidRPr="00D03156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TTGC</w:t>
      </w:r>
    </w:p>
    <w:p w:rsidR="00CB3A08" w:rsidRPr="00D03156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JMOB0DO02GFBRZ_0120(+)_5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JMOB0DO02GNKJL_112234()_9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JMOB0DO02G7J5F_21141()_9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JMOB0DO02H7FW6_22144(+)_5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JMOB0DO02H8L4Z_50172(+)_7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JMOB0DO02ICC0B_0122(+)_14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JMOB0DO02H436Z_28150(+)_10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JMOB0DO02F7ER6_177299()_7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JMOB0DO02FLGF5_199319(+)_5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----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JMOB0DO02IFSRZ_62183()_11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JMOB0DO02IW27G_160283(+)_12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JMOB0DO02GN8YS_240360(+)_10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---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JMOB0DO02GNZVS_209331()_9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c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JMOB0DO02HUDG4_48170(+)_29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t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JMOB0DO02I696V_71193()_5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JMOB0DO02GH9UB_95217(+)_5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JMOB0DO02ID7TQ_88210(+)_16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JMOB0DO02HI4NI_26148(+)_13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JMOB0DO02IJO1M_0122(+)_13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JMOB0DO02HJXNY_102224()_11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JMOB0DO02IQ322_25147()_7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JMOB0DO02G0MII_10132(+)_7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JMOB0DO02F6PZK_72195(+)_7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JMOB0DO02HTYPF_242363()_5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JMOB0DO02G9ECO_126247()_6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JMOB0DO02GNWTH_288409()_8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JMOB0DO02IUL0N_88209()_15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JMOB0DO02HAPW1_83206()_6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JMOB0DO02HAW8D_98221()_7  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Pr="00D07369" w:rsidRDefault="00CB3A08" w:rsidP="00D0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16"/>
          <w:szCs w:val="16"/>
          <w:lang w:val="en-US" w:eastAsia="ru-RU"/>
        </w:rPr>
      </w:pPr>
      <w:r w:rsidRPr="00D07369">
        <w:rPr>
          <w:rFonts w:ascii="Courier New" w:hAnsi="Courier New" w:cs="Courier New"/>
          <w:sz w:val="16"/>
          <w:szCs w:val="16"/>
          <w:shd w:val="clear" w:color="auto" w:fill="FFEEE0"/>
          <w:lang w:val="en-US" w:eastAsia="ru-RU"/>
        </w:rPr>
        <w:t xml:space="preserve">JMOB0DO02GYIDF_35157()_700       </w:t>
      </w:r>
      <w:r w:rsidRPr="00D07369">
        <w:rPr>
          <w:rFonts w:ascii="Courier New" w:hAnsi="Courier New" w:cs="Courier New"/>
          <w:sz w:val="16"/>
          <w:szCs w:val="16"/>
          <w:shd w:val="clear" w:color="auto" w:fill="77FFFF"/>
          <w:lang w:val="en-US" w:eastAsia="ru-RU"/>
        </w:rPr>
        <w:t>ATTCCCTT</w:t>
      </w:r>
      <w:r w:rsidRPr="00D07369">
        <w:rPr>
          <w:rFonts w:ascii="Courier New" w:hAnsi="Courier New" w:cs="Courier New"/>
          <w:sz w:val="16"/>
          <w:szCs w:val="16"/>
          <w:shd w:val="clear" w:color="auto" w:fill="FFFFFF"/>
          <w:lang w:val="en-US" w:eastAsia="ru-RU"/>
        </w:rPr>
        <w:t>-</w:t>
      </w:r>
    </w:p>
    <w:p w:rsidR="00CB3A08" w:rsidRDefault="00CB3A08" w:rsidP="00D0315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B3A08" w:rsidRDefault="00CB3A08" w:rsidP="00D0315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B3A08" w:rsidRDefault="00CB3A08" w:rsidP="00D0315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07369">
        <w:rPr>
          <w:rFonts w:ascii="Times New Roman" w:hAnsi="Times New Roman" w:cs="Times New Roman"/>
          <w:sz w:val="24"/>
          <w:szCs w:val="24"/>
          <w:lang w:val="en-US"/>
        </w:rPr>
        <w:t>B.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JXUJKF302HSIHL_13136()_5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GGATGCGATCATACC</w:t>
      </w:r>
      <w:r w:rsidRPr="00D07369">
        <w:rPr>
          <w:sz w:val="16"/>
          <w:szCs w:val="16"/>
          <w:shd w:val="clear" w:color="auto" w:fill="FFFFFF"/>
          <w:lang w:val="en-US"/>
        </w:rPr>
        <w:t>aga</w:t>
      </w:r>
      <w:r w:rsidRPr="00D07369">
        <w:rPr>
          <w:sz w:val="16"/>
          <w:szCs w:val="16"/>
          <w:shd w:val="clear" w:color="auto" w:fill="77FFFF"/>
          <w:lang w:val="en-US"/>
        </w:rPr>
        <w:t>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JXUJKF302F5NBW_92212()_5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</w:t>
      </w:r>
      <w:r w:rsidRPr="00D07369">
        <w:rPr>
          <w:sz w:val="16"/>
          <w:szCs w:val="16"/>
          <w:shd w:val="clear" w:color="auto" w:fill="FFFFFF"/>
          <w:lang w:val="en-US"/>
        </w:rPr>
        <w:t>t</w:t>
      </w:r>
      <w:r w:rsidRPr="00D07369">
        <w:rPr>
          <w:sz w:val="16"/>
          <w:szCs w:val="16"/>
          <w:shd w:val="clear" w:color="auto" w:fill="77FFFF"/>
          <w:lang w:val="en-US"/>
        </w:rPr>
        <w:t>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JXUJKF302HYXKK_11133()_7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JXUJKF302HKGAU_164285()_5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JXUJKF302FPETS_70191(+)_8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</w:t>
      </w:r>
      <w:r w:rsidRPr="00D07369">
        <w:rPr>
          <w:sz w:val="16"/>
          <w:szCs w:val="16"/>
          <w:shd w:val="clear" w:color="auto" w:fill="FFFFFF"/>
          <w:lang w:val="en-US"/>
        </w:rPr>
        <w:t>a</w:t>
      </w:r>
      <w:r w:rsidRPr="00D07369">
        <w:rPr>
          <w:sz w:val="16"/>
          <w:szCs w:val="16"/>
          <w:shd w:val="clear" w:color="auto" w:fill="77FFFF"/>
          <w:lang w:val="en-US"/>
        </w:rPr>
        <w:t>AGCA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JXUJKF302FM1KC_27149(+)_25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</w:t>
      </w:r>
      <w:r w:rsidRPr="00D07369">
        <w:rPr>
          <w:sz w:val="16"/>
          <w:szCs w:val="16"/>
          <w:shd w:val="clear" w:color="auto" w:fill="FFFFFF"/>
          <w:lang w:val="en-US"/>
        </w:rPr>
        <w:t>a</w:t>
      </w:r>
      <w:r w:rsidRPr="00D07369">
        <w:rPr>
          <w:sz w:val="16"/>
          <w:szCs w:val="16"/>
          <w:shd w:val="clear" w:color="auto" w:fill="77FFFF"/>
          <w:lang w:val="en-US"/>
        </w:rPr>
        <w:t>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JXUJKF302JGAW6_91214()_6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GGATGCGATCATACC</w:t>
      </w:r>
      <w:r w:rsidRPr="00D07369">
        <w:rPr>
          <w:sz w:val="16"/>
          <w:szCs w:val="16"/>
          <w:shd w:val="clear" w:color="auto" w:fill="FFFFFF"/>
          <w:lang w:val="en-US"/>
        </w:rPr>
        <w:t>a</w:t>
      </w:r>
      <w:r w:rsidRPr="00D07369">
        <w:rPr>
          <w:sz w:val="16"/>
          <w:szCs w:val="16"/>
          <w:shd w:val="clear" w:color="auto" w:fill="77FFFF"/>
          <w:lang w:val="en-US"/>
        </w:rPr>
        <w:t>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JXUJKF302G1OHU_10132(+)_7         </w:t>
      </w:r>
      <w:r w:rsidRPr="00D07369">
        <w:rPr>
          <w:sz w:val="16"/>
          <w:szCs w:val="16"/>
          <w:shd w:val="clear" w:color="auto" w:fill="77FFFF"/>
          <w:lang w:val="en-US"/>
        </w:rPr>
        <w:t>GGATGCGA</w:t>
      </w:r>
      <w:r w:rsidRPr="00D07369">
        <w:rPr>
          <w:sz w:val="16"/>
          <w:szCs w:val="16"/>
          <w:shd w:val="clear" w:color="auto" w:fill="FFFFFF"/>
          <w:lang w:val="en-US"/>
        </w:rPr>
        <w:t>g</w:t>
      </w:r>
      <w:r w:rsidRPr="00D07369">
        <w:rPr>
          <w:sz w:val="16"/>
          <w:szCs w:val="16"/>
          <w:shd w:val="clear" w:color="auto" w:fill="77FFFF"/>
          <w:lang w:val="en-US"/>
        </w:rPr>
        <w:t>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JXUJKF302G1R00_0122(+)_6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</w:t>
      </w:r>
      <w:r w:rsidRPr="00D07369">
        <w:rPr>
          <w:sz w:val="16"/>
          <w:szCs w:val="16"/>
          <w:shd w:val="clear" w:color="auto" w:fill="FFFFFF"/>
          <w:lang w:val="en-US"/>
        </w:rPr>
        <w:t>t</w:t>
      </w:r>
      <w:r w:rsidRPr="00D07369">
        <w:rPr>
          <w:sz w:val="16"/>
          <w:szCs w:val="16"/>
          <w:shd w:val="clear" w:color="auto" w:fill="77FFFF"/>
          <w:lang w:val="en-US"/>
        </w:rPr>
        <w:t>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JXUJKF302GBU7E_21143()_5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JXUJKF302HB7GP_13135()_5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JXUJKF302HFQW7_48170()_7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</w:t>
      </w:r>
      <w:r w:rsidRPr="00D07369">
        <w:rPr>
          <w:sz w:val="16"/>
          <w:szCs w:val="16"/>
          <w:shd w:val="clear" w:color="auto" w:fill="FFFFFF"/>
          <w:lang w:val="en-US"/>
        </w:rPr>
        <w:t>t</w:t>
      </w:r>
      <w:r w:rsidRPr="00D07369">
        <w:rPr>
          <w:sz w:val="16"/>
          <w:szCs w:val="16"/>
          <w:shd w:val="clear" w:color="auto" w:fill="77FFFF"/>
          <w:lang w:val="en-US"/>
        </w:rPr>
        <w:t>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JXUJKF302GNZQS_122243()_12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JXUJKF302F87FD_59181()_5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</w:t>
      </w:r>
      <w:r w:rsidRPr="00D07369">
        <w:rPr>
          <w:sz w:val="16"/>
          <w:szCs w:val="16"/>
          <w:shd w:val="clear" w:color="auto" w:fill="FFFFFF"/>
          <w:lang w:val="en-US"/>
        </w:rPr>
        <w:t>t</w:t>
      </w:r>
      <w:r w:rsidRPr="00D07369">
        <w:rPr>
          <w:sz w:val="16"/>
          <w:szCs w:val="16"/>
          <w:shd w:val="clear" w:color="auto" w:fill="77FFFF"/>
          <w:lang w:val="en-US"/>
        </w:rPr>
        <w:t>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JXUJKF302GMJ58_48169()_5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JXUJKF302HKC47_103226()_6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a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JXUJKF302H0OZS_104226(+)_170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JXUJKF302H69XP_46167()_13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JXUJKF302IJTZ6_65186()_8 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JXUJKF302GJ99E_31152(+)_10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JXUJKF302GFFR0_32154(+)_6         </w:t>
      </w:r>
      <w:r w:rsidRPr="00D07369">
        <w:rPr>
          <w:sz w:val="16"/>
          <w:szCs w:val="16"/>
          <w:shd w:val="clear" w:color="auto" w:fill="77FFFF"/>
          <w:lang w:val="en-US"/>
        </w:rPr>
        <w:t>GGATGCGATCATA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CCAGCACTAAAGCACCGGATCCCATCAG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AACTCCGAAGTTAAGCG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JXUJKF302HSIHL_13136()_5 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JXUJKF302F5NBW_92212()_5 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JXUJKF302HYXKK_11133()_7 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</w:t>
      </w:r>
      <w:r w:rsidRPr="00D07369">
        <w:rPr>
          <w:sz w:val="16"/>
          <w:szCs w:val="16"/>
          <w:shd w:val="clear" w:color="auto" w:fill="FFFFFF"/>
          <w:lang w:val="en-US"/>
        </w:rPr>
        <w:t>a</w:t>
      </w:r>
      <w:r w:rsidRPr="00D07369">
        <w:rPr>
          <w:sz w:val="16"/>
          <w:szCs w:val="16"/>
          <w:shd w:val="clear" w:color="auto" w:fill="77FFFF"/>
          <w:lang w:val="en-US"/>
        </w:rPr>
        <w:t>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JXUJKF302HKGAU_164285()_5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JXUJKF302FPETS_70191(+)_8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JXUJKF302FM1KC_27149(+)_25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JXUJKF302JGAW6_91214()_6 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JXUJKF302G1OHU_10132(+)_7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JXUJKF302G1R00_0122(+)_6 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JXUJKF302GBU7E_21143()_5          </w:t>
      </w:r>
      <w:r w:rsidRPr="00D07369">
        <w:rPr>
          <w:sz w:val="16"/>
          <w:szCs w:val="16"/>
          <w:shd w:val="clear" w:color="auto" w:fill="77FFFF"/>
          <w:lang w:val="en-US"/>
        </w:rPr>
        <w:t>TGCTTGGGCG</w:t>
      </w:r>
      <w:r w:rsidRPr="00D07369">
        <w:rPr>
          <w:sz w:val="16"/>
          <w:szCs w:val="16"/>
          <w:shd w:val="clear" w:color="auto" w:fill="FFFFFF"/>
          <w:lang w:val="en-US"/>
        </w:rPr>
        <w:t>t</w:t>
      </w:r>
      <w:r w:rsidRPr="00D07369">
        <w:rPr>
          <w:sz w:val="16"/>
          <w:szCs w:val="16"/>
          <w:shd w:val="clear" w:color="auto" w:fill="77FFFF"/>
          <w:lang w:val="en-US"/>
        </w:rPr>
        <w:t>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JXUJKF302HB7GP_13135()_5 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</w:t>
      </w:r>
      <w:r w:rsidRPr="00D07369">
        <w:rPr>
          <w:sz w:val="16"/>
          <w:szCs w:val="16"/>
          <w:shd w:val="clear" w:color="auto" w:fill="FFFFFF"/>
          <w:lang w:val="en-US"/>
        </w:rPr>
        <w:t>c-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JXUJKF302HFQW7_48170()_7  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D07369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D07369">
        <w:rPr>
          <w:sz w:val="16"/>
          <w:szCs w:val="16"/>
          <w:shd w:val="clear" w:color="auto" w:fill="FFEEE0"/>
          <w:lang w:val="en-US"/>
        </w:rPr>
        <w:t xml:space="preserve">JXUJKF302GNZQS_122243()_12        </w:t>
      </w:r>
      <w:r w:rsidRPr="00D07369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D07369">
        <w:rPr>
          <w:sz w:val="16"/>
          <w:szCs w:val="16"/>
          <w:shd w:val="clear" w:color="auto" w:fill="FFFFFF"/>
          <w:lang w:val="en-US"/>
        </w:rPr>
        <w:t>-</w:t>
      </w:r>
      <w:r w:rsidRPr="00D07369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JXUJKF302F87FD_59181()_5          </w:t>
      </w:r>
      <w:r w:rsidRPr="00016FDC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JXUJKF302GMJ58_48169()_5          </w:t>
      </w:r>
      <w:r w:rsidRPr="00016FDC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JXUJKF302HKC47_103226()_6         </w:t>
      </w:r>
      <w:r w:rsidRPr="00016FDC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JXUJKF302H0OZS_104226(+)_170      </w:t>
      </w:r>
      <w:r w:rsidRPr="00016FDC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JXUJKF302H69XP_46167()_13         </w:t>
      </w:r>
      <w:r w:rsidRPr="00016FDC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GACCTCCTGGGAAGTCCTCGTGTTGCATT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JXUJKF302IJTZ6_65186()_8          </w:t>
      </w:r>
      <w:r w:rsidRPr="00016FDC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016FDC">
        <w:rPr>
          <w:sz w:val="16"/>
          <w:szCs w:val="16"/>
          <w:shd w:val="clear" w:color="auto" w:fill="FFFFFF"/>
          <w:lang w:val="en-US"/>
        </w:rPr>
        <w:t>g</w:t>
      </w:r>
      <w:r w:rsidRPr="00016FDC">
        <w:rPr>
          <w:sz w:val="16"/>
          <w:szCs w:val="16"/>
          <w:shd w:val="clear" w:color="auto" w:fill="77FFFF"/>
          <w:lang w:val="en-US"/>
        </w:rPr>
        <w:t>GACCTCCTGGGAA</w:t>
      </w:r>
      <w:r w:rsidRPr="00016FDC">
        <w:rPr>
          <w:sz w:val="16"/>
          <w:szCs w:val="16"/>
          <w:shd w:val="clear" w:color="auto" w:fill="FFFFFF"/>
          <w:lang w:val="en-US"/>
        </w:rPr>
        <w:t>t</w:t>
      </w:r>
      <w:r w:rsidRPr="00016FDC">
        <w:rPr>
          <w:sz w:val="16"/>
          <w:szCs w:val="16"/>
          <w:shd w:val="clear" w:color="auto" w:fill="77FFFF"/>
          <w:lang w:val="en-US"/>
        </w:rPr>
        <w:t>TCCTCGTG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TGCA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JXUJKF302GJ99E_31152(+)_10        </w:t>
      </w:r>
      <w:r w:rsidRPr="00016FDC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GACCTCCTGGGAA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TCCTCGTGTTGCATT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JXUJKF302GFFR0_32154(+)_6         </w:t>
      </w:r>
      <w:r w:rsidRPr="00016FDC">
        <w:rPr>
          <w:sz w:val="16"/>
          <w:szCs w:val="16"/>
          <w:shd w:val="clear" w:color="auto" w:fill="77FFFF"/>
          <w:lang w:val="en-US"/>
        </w:rPr>
        <w:t>TGCTTGGGCGAGAGTAGTACTAGGATGGGT</w:t>
      </w:r>
      <w:r w:rsidRPr="00016FDC">
        <w:rPr>
          <w:sz w:val="16"/>
          <w:szCs w:val="16"/>
          <w:shd w:val="clear" w:color="auto" w:fill="FFFFFF"/>
          <w:lang w:val="en-US"/>
        </w:rPr>
        <w:t>-</w:t>
      </w:r>
      <w:r w:rsidRPr="00016FDC">
        <w:rPr>
          <w:sz w:val="16"/>
          <w:szCs w:val="16"/>
          <w:shd w:val="clear" w:color="auto" w:fill="77FFFF"/>
          <w:lang w:val="en-US"/>
        </w:rPr>
        <w:t>GACCTCCTGGGAA</w:t>
      </w:r>
      <w:r w:rsidRPr="00016FDC">
        <w:rPr>
          <w:sz w:val="16"/>
          <w:szCs w:val="16"/>
          <w:shd w:val="clear" w:color="auto" w:fill="FFFFFF"/>
          <w:lang w:val="en-US"/>
        </w:rPr>
        <w:t>t</w:t>
      </w:r>
      <w:r w:rsidRPr="00016FDC">
        <w:rPr>
          <w:sz w:val="16"/>
          <w:szCs w:val="16"/>
          <w:shd w:val="clear" w:color="auto" w:fill="77FFFF"/>
          <w:lang w:val="en-US"/>
        </w:rPr>
        <w:t>TCCTCGTGTTGCATT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JXUJKF302HSIHL_13136()_5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JXUJKF302F5NBW_92212()_5          </w:t>
      </w:r>
      <w:r w:rsidRPr="00016FDC">
        <w:rPr>
          <w:sz w:val="16"/>
          <w:szCs w:val="16"/>
          <w:shd w:val="clear" w:color="auto" w:fill="77FFFF"/>
          <w:lang w:val="en-US"/>
        </w:rPr>
        <w:t>C</w:t>
      </w:r>
      <w:r w:rsidRPr="00016FDC">
        <w:rPr>
          <w:sz w:val="16"/>
          <w:szCs w:val="16"/>
          <w:shd w:val="clear" w:color="auto" w:fill="FFFFFF"/>
          <w:lang w:val="en-US"/>
        </w:rPr>
        <w:t>t</w:t>
      </w:r>
      <w:r w:rsidRPr="00016FDC">
        <w:rPr>
          <w:sz w:val="16"/>
          <w:szCs w:val="16"/>
          <w:shd w:val="clear" w:color="auto" w:fill="77FFFF"/>
          <w:lang w:val="en-US"/>
        </w:rPr>
        <w:t>T</w:t>
      </w:r>
      <w:r w:rsidRPr="00016FDC">
        <w:rPr>
          <w:sz w:val="16"/>
          <w:szCs w:val="16"/>
          <w:shd w:val="clear" w:color="auto" w:fill="FFFFFF"/>
          <w:lang w:val="en-US"/>
        </w:rPr>
        <w:t>--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JXUJKF302HYXKK_11133()_7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JXUJKF302HKGAU_164285()_5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JXUJKF302FPETS_70191(+)_8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JXUJKF302FM1KC_27149(+)_25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JXUJKF302JGAW6_91214()_6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JXUJKF302G1OHU_10132(+)_7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JXUJKF302G1R00_0122(+)_6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JXUJKF302GBU7E_21143()_5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JXUJKF302HB7GP_13135()_5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JXUJKF302HFQW7_48170()_7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JXUJKF302GNZQS_122243()_12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JXUJKF302F87FD_59181()_5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JXUJKF302GMJ58_48169()_5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JXUJKF302HKC47_103226()_6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JXUJKF302H0OZS_104226(+)_170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JXUJKF302H69XP_46167()_13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JXUJKF302IJTZ6_65186()_8 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JXUJKF302GJ99E_31152(+)_10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pStyle w:val="HTMLPreformatted"/>
        <w:rPr>
          <w:rFonts w:cs="Times New Roman"/>
          <w:sz w:val="16"/>
          <w:szCs w:val="16"/>
          <w:lang w:val="en-US"/>
        </w:rPr>
      </w:pPr>
      <w:r w:rsidRPr="00016FDC">
        <w:rPr>
          <w:sz w:val="16"/>
          <w:szCs w:val="16"/>
          <w:shd w:val="clear" w:color="auto" w:fill="FFEEE0"/>
          <w:lang w:val="en-US"/>
        </w:rPr>
        <w:t xml:space="preserve">JXUJKF302GFFR0_32154(+)_6         </w:t>
      </w:r>
      <w:r w:rsidRPr="00016FDC">
        <w:rPr>
          <w:sz w:val="16"/>
          <w:szCs w:val="16"/>
          <w:shd w:val="clear" w:color="auto" w:fill="77FFFF"/>
          <w:lang w:val="en-US"/>
        </w:rPr>
        <w:t>CCTTT</w:t>
      </w:r>
    </w:p>
    <w:p w:rsidR="00CB3A08" w:rsidRPr="00016FDC" w:rsidRDefault="00CB3A08" w:rsidP="00D0315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B3A08" w:rsidRDefault="00CB3A08">
      <w:pPr>
        <w:rPr>
          <w:lang w:val="en-US"/>
        </w:rPr>
      </w:pPr>
    </w:p>
    <w:p w:rsidR="00CB3A08" w:rsidRDefault="00CB3A08">
      <w:pPr>
        <w:rPr>
          <w:lang w:val="en-US"/>
        </w:rPr>
      </w:pPr>
    </w:p>
    <w:p w:rsidR="00CB3A08" w:rsidRDefault="00CB3A08">
      <w:pPr>
        <w:rPr>
          <w:lang w:val="en-US"/>
        </w:rPr>
      </w:pPr>
    </w:p>
    <w:p w:rsidR="00CB3A08" w:rsidRDefault="00CB3A08">
      <w:pPr>
        <w:rPr>
          <w:lang w:val="en-US"/>
        </w:rPr>
      </w:pPr>
    </w:p>
    <w:p w:rsidR="00CB3A08" w:rsidRPr="001D25F5" w:rsidRDefault="00CB3A08" w:rsidP="00917586">
      <w:pPr>
        <w:rPr>
          <w:lang w:val="en-US"/>
        </w:rPr>
      </w:pPr>
      <w:r w:rsidRPr="00D922AC">
        <w:rPr>
          <w:sz w:val="16"/>
          <w:szCs w:val="16"/>
          <w:lang w:val="en-US"/>
        </w:rPr>
        <w:t xml:space="preserve"> </w:t>
      </w:r>
    </w:p>
    <w:sectPr w:rsidR="00CB3A08" w:rsidRPr="001D25F5" w:rsidSect="00D4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5F5"/>
    <w:rsid w:val="00016FDC"/>
    <w:rsid w:val="00022FD0"/>
    <w:rsid w:val="001121C9"/>
    <w:rsid w:val="001369CF"/>
    <w:rsid w:val="001D25F5"/>
    <w:rsid w:val="001F6DE0"/>
    <w:rsid w:val="00201E53"/>
    <w:rsid w:val="00217D3C"/>
    <w:rsid w:val="002C0181"/>
    <w:rsid w:val="0030149D"/>
    <w:rsid w:val="0038772F"/>
    <w:rsid w:val="003A50DF"/>
    <w:rsid w:val="003F0435"/>
    <w:rsid w:val="00411A9C"/>
    <w:rsid w:val="0044127E"/>
    <w:rsid w:val="0046375E"/>
    <w:rsid w:val="004772B8"/>
    <w:rsid w:val="00491AD8"/>
    <w:rsid w:val="004A77A2"/>
    <w:rsid w:val="004B34F5"/>
    <w:rsid w:val="004D6863"/>
    <w:rsid w:val="005643FA"/>
    <w:rsid w:val="00577964"/>
    <w:rsid w:val="005C6BBA"/>
    <w:rsid w:val="0066373E"/>
    <w:rsid w:val="00675B3A"/>
    <w:rsid w:val="006A0333"/>
    <w:rsid w:val="006E70F7"/>
    <w:rsid w:val="00725D22"/>
    <w:rsid w:val="007E5CB5"/>
    <w:rsid w:val="00875CAB"/>
    <w:rsid w:val="008C5F66"/>
    <w:rsid w:val="008F7A39"/>
    <w:rsid w:val="00917586"/>
    <w:rsid w:val="009A4F87"/>
    <w:rsid w:val="00A01C6F"/>
    <w:rsid w:val="00A14A70"/>
    <w:rsid w:val="00AD374F"/>
    <w:rsid w:val="00B24F3E"/>
    <w:rsid w:val="00BB7731"/>
    <w:rsid w:val="00CB3A08"/>
    <w:rsid w:val="00CF4853"/>
    <w:rsid w:val="00D03156"/>
    <w:rsid w:val="00D07369"/>
    <w:rsid w:val="00D40079"/>
    <w:rsid w:val="00D5673D"/>
    <w:rsid w:val="00D922AC"/>
    <w:rsid w:val="00DA0DE1"/>
    <w:rsid w:val="00EC3A5E"/>
    <w:rsid w:val="00EF09CE"/>
    <w:rsid w:val="00F634FC"/>
    <w:rsid w:val="00F81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F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1D2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D25F5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D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2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1787</Words>
  <Characters>10189</Characters>
  <Application>Microsoft Office Outlook</Application>
  <DocSecurity>0</DocSecurity>
  <Lines>0</Lines>
  <Paragraphs>0</Paragraphs>
  <ScaleCrop>false</ScaleCrop>
  <Company>ICiG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Sergeeva</dc:creator>
  <cp:keywords/>
  <dc:description/>
  <cp:lastModifiedBy>biliboka</cp:lastModifiedBy>
  <cp:revision>3</cp:revision>
  <dcterms:created xsi:type="dcterms:W3CDTF">2017-07-30T14:51:00Z</dcterms:created>
  <dcterms:modified xsi:type="dcterms:W3CDTF">2017-07-30T14:53:00Z</dcterms:modified>
</cp:coreProperties>
</file>