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F93" w:rsidRPr="00D5673D" w:rsidRDefault="00034F93" w:rsidP="00D0315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</w:t>
      </w:r>
      <w:r w:rsidRPr="00D5673D">
        <w:rPr>
          <w:rFonts w:ascii="Times New Roman" w:hAnsi="Times New Roman" w:cs="Times New Roman"/>
          <w:b/>
          <w:bCs/>
          <w:sz w:val="24"/>
          <w:szCs w:val="24"/>
          <w:lang w:val="en-US"/>
        </w:rPr>
        <w:t>File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5</w:t>
      </w:r>
      <w:r w:rsidRPr="00D5673D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D5673D">
        <w:rPr>
          <w:rFonts w:ascii="Times New Roman" w:hAnsi="Times New Roman" w:cs="Times New Roman"/>
          <w:sz w:val="24"/>
          <w:szCs w:val="24"/>
          <w:lang w:val="en-US"/>
        </w:rPr>
        <w:t xml:space="preserve"> Cluster analysis of non transcribed spacers of 5S rDNA for pool_89(A) and pool_52 (B)  sequences.</w:t>
      </w:r>
    </w:p>
    <w:p w:rsidR="00034F93" w:rsidRPr="00D03156" w:rsidRDefault="00034F93" w:rsidP="00D03156">
      <w:pPr>
        <w:rPr>
          <w:b/>
          <w:bCs/>
          <w:lang w:val="en-US"/>
        </w:rPr>
      </w:pPr>
      <w:r w:rsidRPr="00D03156">
        <w:rPr>
          <w:b/>
          <w:bCs/>
          <w:lang w:val="en-US"/>
        </w:rPr>
        <w:t>A.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0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&gt;spacer_1... at 98.91%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370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&gt;spacer_7... at 99.18%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&gt;spacer_8... at 98.37%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&gt;spacer_9... at 98.09%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&gt;spacer_16... at 98.37%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&gt;spacer_17... at 98.91%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&gt;spacer_20... at 98.91%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&gt;spacer_21...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&gt;spacer_22... at 98.91%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&gt;spacer_25... at 98.37%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&gt;spacer_26... at 98.91%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&gt;spacer_27... at 98.91%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1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&gt;spacer_3... at 100.00%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&gt;spacer_4... at 99.19%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&gt;spacer_5... at 99.73%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&gt;spacer_10... at 100.00%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&gt;spacer_12... at 100.00%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&gt;spacer_13... at 98.37%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&gt;spacer_15... at 100.00%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370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&gt;spacer_18...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&gt;spacer_19... at 98.37%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&gt;spacer_23... at 99.73%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368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&gt;spacer_14... 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366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&gt;spacer_24... at 99.18%</w:t>
      </w:r>
    </w:p>
    <w:p w:rsidR="00034F93" w:rsidRDefault="00034F93" w:rsidP="00D03156">
      <w:pPr>
        <w:rPr>
          <w:lang w:val="en-US"/>
        </w:rPr>
      </w:pPr>
    </w:p>
    <w:p w:rsidR="00034F93" w:rsidRDefault="00034F93" w:rsidP="00D03156">
      <w:pPr>
        <w:rPr>
          <w:lang w:val="en-US"/>
        </w:rPr>
      </w:pPr>
    </w:p>
    <w:p w:rsidR="00034F93" w:rsidRPr="00D03156" w:rsidRDefault="00034F93" w:rsidP="00D03156">
      <w:pPr>
        <w:rPr>
          <w:b/>
          <w:bCs/>
          <w:lang w:val="en-US"/>
        </w:rPr>
      </w:pPr>
      <w:r w:rsidRPr="00D03156">
        <w:rPr>
          <w:b/>
          <w:bCs/>
          <w:lang w:val="en-US"/>
        </w:rPr>
        <w:t>B.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0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390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&gt;spacer_110... 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1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343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&gt;spacer_15... 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2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339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&gt;spacer_91... 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3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338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&gt;spacer_38... 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4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337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&gt;spacer_79...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5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336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&gt;spacer_73... 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6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334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&gt;spacer_105...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7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332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&gt;spacer_23... 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&gt;spacer_28... at 99.08%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8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331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&gt;spacer_58... 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9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330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&gt;spacer_20...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&gt;spacer_68... at 100.00%</w:t>
      </w:r>
    </w:p>
    <w:p w:rsidR="00034F93" w:rsidRPr="00D5673D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D5673D">
        <w:rPr>
          <w:rFonts w:ascii="Courier New CYR" w:hAnsi="Courier New CYR" w:cs="Courier New CYR"/>
          <w:sz w:val="20"/>
          <w:szCs w:val="20"/>
          <w:lang w:val="en-US"/>
        </w:rPr>
        <w:t>&gt;Cluster 10</w:t>
      </w:r>
    </w:p>
    <w:p w:rsidR="00034F93" w:rsidRPr="00D5673D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D5673D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D5673D">
        <w:rPr>
          <w:rFonts w:ascii="Courier New CYR" w:hAnsi="Courier New CYR" w:cs="Courier New CYR"/>
          <w:sz w:val="20"/>
          <w:szCs w:val="20"/>
          <w:lang w:val="en-US"/>
        </w:rPr>
        <w:tab/>
        <w:t>330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D5673D">
        <w:rPr>
          <w:rFonts w:ascii="Courier New CYR" w:hAnsi="Courier New CYR" w:cs="Courier New CYR"/>
          <w:sz w:val="20"/>
          <w:szCs w:val="20"/>
          <w:lang w:val="en-US"/>
        </w:rPr>
        <w:t>, &gt;spacer_35... 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11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12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&gt;spacer_90... 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13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14</w:t>
      </w:r>
    </w:p>
    <w:p w:rsidR="00034F93" w:rsidRPr="00D5673D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&gt;spacer_9... </w:t>
      </w:r>
      <w:r w:rsidRPr="00D5673D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D5673D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D5673D">
        <w:rPr>
          <w:rFonts w:ascii="Courier New CYR" w:hAnsi="Courier New CYR" w:cs="Courier New CYR"/>
          <w:sz w:val="20"/>
          <w:szCs w:val="20"/>
          <w:lang w:val="en-US"/>
        </w:rPr>
        <w:t>&gt;Cluster 15</w:t>
      </w:r>
    </w:p>
    <w:p w:rsidR="00034F93" w:rsidRPr="00D5673D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D5673D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D5673D">
        <w:rPr>
          <w:rFonts w:ascii="Courier New CYR" w:hAnsi="Courier New CYR" w:cs="Courier New CYR"/>
          <w:sz w:val="20"/>
          <w:szCs w:val="20"/>
          <w:lang w:val="en-US"/>
        </w:rPr>
        <w:tab/>
        <w:t>328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D5673D">
        <w:rPr>
          <w:rFonts w:ascii="Courier New CYR" w:hAnsi="Courier New CYR" w:cs="Courier New CYR"/>
          <w:sz w:val="20"/>
          <w:szCs w:val="20"/>
          <w:lang w:val="en-US"/>
        </w:rPr>
        <w:t>, &gt;spacer_96... 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16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&gt;spacer_29...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17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&gt;spacer_82... 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18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&gt;spacer_24...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19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20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&gt;spacer_21...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21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&gt;spacer_133...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22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&gt;spacer_34...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23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&gt;spacer_47...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24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323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&gt;spacer_63...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25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318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&gt;spacer_19...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26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315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&gt;spacer_59...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27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315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&gt;spacer_60...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28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315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&gt;spacer_108...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29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287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&gt;spacer_4... at 98.26%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&gt;spacer_8... at 98.30%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&gt;spacer_11... at 98.32%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&gt;spacer_16... at 98.30%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&gt;spacer_22... at 98.65%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&gt;spacer_25... at 99.66%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&gt;spacer_26... at 98.32%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&gt;spacer_27...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&gt;spacer_30... at 98.31%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&gt;spacer_31...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&gt;spacer_32...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&gt;spacer_33...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&gt;spacer_36...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&gt;spacer_37...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&gt;spacer_39...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&gt;spacer_40...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290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&gt;spacer_42... at 98.62%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&gt;spacer_43...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&gt;spacer_44...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&gt;spacer_46... at 98.63%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&gt;spacer_48...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&gt;spacer_50...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&gt;spacer_51...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306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&gt;spacer_53...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&gt;spacer_54... at 98.65%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&gt;spacer_55...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&gt;spacer_56...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&gt;spacer_57...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&gt;spacer_61...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&gt;spacer_62... at 98.65%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&gt;spacer_64...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&gt;spacer_65...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&gt;spacer_67...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&gt;spacer_70...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&gt;spacer_71...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&gt;spacer_72...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&gt;spacer_74...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&gt;spacer_75...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&gt;spacer_76...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&gt;spacer_77...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292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&gt;spacer_78... at 98.63%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&gt;spacer_80... at 98.30%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&gt;spacer_81...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&gt;spacer_83...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&gt;spacer_84...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&gt;spacer_85...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&gt;spacer_86... at 98.63%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&gt;spacer_87...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&gt;spacer_92...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&gt;spacer_93... at 99.66%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&gt;spacer_94...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&gt;spacer_95...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&gt;spacer_97...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&gt;spacer_100...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&gt;spacer_102...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59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&gt;spacer_103...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&gt;spacer_106...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&gt;spacer_107...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301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&gt;spacer_109... at 98.67%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&gt;spacer_111...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&gt;spacer_112...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&gt;spacer_113...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&gt;spacer_115...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&gt;spacer_116... at 99.66%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&gt;spacer_118...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&gt;spacer_119...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&gt;spacer_121... at 98.63%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71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&gt;spacer_122... at 98.32%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&gt;spacer_123...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&gt;spacer_124...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&gt;spacer_127...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&gt;spacer_129...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&gt;spacer_130...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&gt;spacer_131...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&gt;spacer_132... at 99.66%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&gt;spacer_134... at 98.99%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&gt;spacer_138... at 98.29%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&gt;spacer_139... at 98.63%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&gt;spacer_140... at 100.00%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&gt;spacer_141... at 98.30%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&gt;spacer_142... at 99.00%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85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&gt;spacer_143... at 99.32%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290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&gt;spacer_144... at 98.62%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&gt;spacer_145... at 99.66%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30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&gt;spacer_7... at 98.29%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&gt;spacer_10... at 98.98%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2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&gt;spacer_17...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302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&gt;spacer_18...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4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&gt;spacer_41... at 98.98%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5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302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, &gt;spacer_52... at 100.00%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6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&gt;spacer_117... at 98.65%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7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&gt;spacer_128... at 98.98%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8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&gt;spacer_136...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9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&gt;spacer_137... at 98.64%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31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&gt;spacer_66... at 98.65%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&gt;spacer_99... at 99.33%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302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&gt;spacer_114...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32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&gt;spacer_88...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33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&gt;spacer_89...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34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293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&gt;spacer_14... at 98.29%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1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&gt;spacer_45... at 98.31%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2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&gt;spacer_101...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3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295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&gt;spacer_120... at 98.31%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35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&gt;spacer_69...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36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296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&gt;spacer_49...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37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294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&gt;spacer_125...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38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209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>, &gt;spacer_104... *</w:t>
      </w:r>
    </w:p>
    <w:p w:rsidR="00034F93" w:rsidRPr="00AD374F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&gt;Cluster 39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AD374F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ab/>
        <w:t>208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AD374F">
        <w:rPr>
          <w:rFonts w:ascii="Courier New CYR" w:hAnsi="Courier New CYR" w:cs="Courier New CYR"/>
          <w:sz w:val="20"/>
          <w:szCs w:val="20"/>
          <w:lang w:val="en-US"/>
        </w:rPr>
        <w:t xml:space="preserve">, &gt;spacer_126... 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>*</w:t>
      </w:r>
    </w:p>
    <w:p w:rsidR="00034F93" w:rsidRPr="009A4F87" w:rsidRDefault="00034F93" w:rsidP="00D03156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&gt;Cluster 40</w:t>
      </w:r>
    </w:p>
    <w:p w:rsidR="00034F93" w:rsidRPr="00C028D3" w:rsidRDefault="00034F93" w:rsidP="00C028D3">
      <w:pPr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  <w:lang w:val="en-US"/>
        </w:rPr>
      </w:pPr>
      <w:r w:rsidRPr="009A4F87">
        <w:rPr>
          <w:rFonts w:ascii="Courier New CYR" w:hAnsi="Courier New CYR" w:cs="Courier New CYR"/>
          <w:sz w:val="20"/>
          <w:szCs w:val="20"/>
          <w:lang w:val="en-US"/>
        </w:rPr>
        <w:t>0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ab/>
        <w:t>207</w:t>
      </w:r>
      <w:r>
        <w:rPr>
          <w:rFonts w:ascii="Courier New CYR" w:hAnsi="Courier New CYR" w:cs="Courier New CYR"/>
          <w:sz w:val="20"/>
          <w:szCs w:val="20"/>
          <w:lang w:val="en-US"/>
        </w:rPr>
        <w:t>bp</w:t>
      </w:r>
      <w:r w:rsidRPr="009A4F87">
        <w:rPr>
          <w:rFonts w:ascii="Courier New CYR" w:hAnsi="Courier New CYR" w:cs="Courier New CYR"/>
          <w:sz w:val="20"/>
          <w:szCs w:val="20"/>
          <w:lang w:val="en-US"/>
        </w:rPr>
        <w:t xml:space="preserve">, &gt;spacer_135... </w:t>
      </w:r>
      <w:r w:rsidRPr="00917586">
        <w:rPr>
          <w:rFonts w:ascii="Courier New CYR" w:hAnsi="Courier New CYR" w:cs="Courier New CYR"/>
          <w:sz w:val="20"/>
          <w:szCs w:val="20"/>
          <w:lang w:val="en-US"/>
        </w:rPr>
        <w:t>*</w:t>
      </w:r>
    </w:p>
    <w:sectPr w:rsidR="00034F93" w:rsidRPr="00C028D3" w:rsidSect="00D4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5F5"/>
    <w:rsid w:val="00016FDC"/>
    <w:rsid w:val="00022FD0"/>
    <w:rsid w:val="00034F93"/>
    <w:rsid w:val="001121C9"/>
    <w:rsid w:val="001369CF"/>
    <w:rsid w:val="001D25F5"/>
    <w:rsid w:val="001F6DE0"/>
    <w:rsid w:val="00201E53"/>
    <w:rsid w:val="002C0181"/>
    <w:rsid w:val="0030149D"/>
    <w:rsid w:val="0038772F"/>
    <w:rsid w:val="003F0435"/>
    <w:rsid w:val="00411A9C"/>
    <w:rsid w:val="0046375E"/>
    <w:rsid w:val="004772B8"/>
    <w:rsid w:val="00491AD8"/>
    <w:rsid w:val="004B34F5"/>
    <w:rsid w:val="004D6863"/>
    <w:rsid w:val="00512185"/>
    <w:rsid w:val="00524ACF"/>
    <w:rsid w:val="005643FA"/>
    <w:rsid w:val="00577964"/>
    <w:rsid w:val="005C6BBA"/>
    <w:rsid w:val="00600D9D"/>
    <w:rsid w:val="0066373E"/>
    <w:rsid w:val="00675B3A"/>
    <w:rsid w:val="006A0333"/>
    <w:rsid w:val="006C3B66"/>
    <w:rsid w:val="006E4408"/>
    <w:rsid w:val="006E70F7"/>
    <w:rsid w:val="00725D22"/>
    <w:rsid w:val="00875CAB"/>
    <w:rsid w:val="008F7A39"/>
    <w:rsid w:val="00917586"/>
    <w:rsid w:val="009A4F87"/>
    <w:rsid w:val="00A01C6F"/>
    <w:rsid w:val="00A14A70"/>
    <w:rsid w:val="00AD374F"/>
    <w:rsid w:val="00B24F3E"/>
    <w:rsid w:val="00C028D3"/>
    <w:rsid w:val="00CF4853"/>
    <w:rsid w:val="00D03156"/>
    <w:rsid w:val="00D07369"/>
    <w:rsid w:val="00D40079"/>
    <w:rsid w:val="00D5673D"/>
    <w:rsid w:val="00D922AC"/>
    <w:rsid w:val="00DA0DE1"/>
    <w:rsid w:val="00EC3A5E"/>
    <w:rsid w:val="00EF09CE"/>
    <w:rsid w:val="00F634FC"/>
    <w:rsid w:val="00F7668B"/>
    <w:rsid w:val="00F8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F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1D2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D25F5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D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902</Words>
  <Characters>5147</Characters>
  <Application>Microsoft Office Outlook</Application>
  <DocSecurity>0</DocSecurity>
  <Lines>0</Lines>
  <Paragraphs>0</Paragraphs>
  <ScaleCrop>false</ScaleCrop>
  <Company>ICiG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Sergeeva</dc:creator>
  <cp:keywords/>
  <dc:description/>
  <cp:lastModifiedBy>biliboka</cp:lastModifiedBy>
  <cp:revision>3</cp:revision>
  <dcterms:created xsi:type="dcterms:W3CDTF">2017-07-30T14:52:00Z</dcterms:created>
  <dcterms:modified xsi:type="dcterms:W3CDTF">2017-07-30T14:53:00Z</dcterms:modified>
</cp:coreProperties>
</file>