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0A9B" w:rsidRPr="00917586" w:rsidRDefault="00CC0A9B" w:rsidP="00917586">
      <w:pPr>
        <w:rPr>
          <w:rFonts w:ascii="Courier New" w:hAnsi="Courier New" w:cs="Courier New"/>
          <w:sz w:val="16"/>
          <w:szCs w:val="16"/>
          <w:lang w:val="en-US"/>
        </w:rPr>
      </w:pPr>
    </w:p>
    <w:p w:rsidR="00CC0A9B" w:rsidRDefault="00CC0A9B" w:rsidP="00917586">
      <w:pPr>
        <w:pStyle w:val="HTMLPreformatted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Additional</w:t>
      </w:r>
      <w:r w:rsidRPr="004637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File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46375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The </w:t>
      </w:r>
      <w:r w:rsidRPr="001E593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MUSCLE Alignment of representative 5S rDNA spacers from each tree brunch of pool_52 with ShortA1, ShortA2 and ShortG1 types of 5S rDNA units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[10]</w:t>
      </w:r>
      <w:r w:rsidRPr="0046375E">
        <w:rPr>
          <w:rFonts w:ascii="Times New Roman" w:hAnsi="Times New Roman" w:cs="Times New Roman"/>
          <w:sz w:val="24"/>
          <w:szCs w:val="24"/>
          <w:lang w:val="en-US"/>
        </w:rPr>
        <w:t xml:space="preserve">. The number of spacer sequences in cluster indicated in brackets. The conserved sites indicated as asterisk. The position of </w:t>
      </w:r>
      <w:r>
        <w:rPr>
          <w:rFonts w:ascii="Times New Roman" w:hAnsi="Times New Roman" w:cs="Times New Roman"/>
          <w:sz w:val="24"/>
          <w:szCs w:val="24"/>
          <w:lang w:val="en-US"/>
        </w:rPr>
        <w:t>Short52</w:t>
      </w:r>
      <w:r w:rsidRPr="0046375E">
        <w:rPr>
          <w:rFonts w:ascii="Times New Roman" w:hAnsi="Times New Roman" w:cs="Times New Roman"/>
          <w:sz w:val="24"/>
          <w:szCs w:val="24"/>
          <w:lang w:val="en-US"/>
        </w:rPr>
        <w:t xml:space="preserve">_F and </w:t>
      </w:r>
      <w:r>
        <w:rPr>
          <w:rFonts w:ascii="Times New Roman" w:hAnsi="Times New Roman" w:cs="Times New Roman"/>
          <w:sz w:val="24"/>
          <w:szCs w:val="24"/>
          <w:lang w:val="en-US"/>
        </w:rPr>
        <w:t>Short52</w:t>
      </w:r>
      <w:r w:rsidRPr="0046375E">
        <w:rPr>
          <w:rFonts w:ascii="Times New Roman" w:hAnsi="Times New Roman" w:cs="Times New Roman"/>
          <w:sz w:val="24"/>
          <w:szCs w:val="24"/>
          <w:lang w:val="en-US"/>
        </w:rPr>
        <w:t>_R primers used to obtain the FISH probe indicated by grey colour.</w:t>
      </w:r>
    </w:p>
    <w:p w:rsidR="00CC0A9B" w:rsidRPr="0046375E" w:rsidRDefault="00CC0A9B" w:rsidP="00917586">
      <w:pPr>
        <w:pStyle w:val="HTMLPreformatted"/>
        <w:rPr>
          <w:rFonts w:ascii="Times New Roman" w:hAnsi="Times New Roman" w:cs="Times New Roman"/>
          <w:sz w:val="24"/>
          <w:szCs w:val="24"/>
          <w:lang w:val="en-US"/>
        </w:rPr>
      </w:pPr>
    </w:p>
    <w:p w:rsidR="00CC0A9B" w:rsidRDefault="00CC0A9B" w:rsidP="00917586">
      <w:pPr>
        <w:pStyle w:val="HTMLPreformatted"/>
        <w:rPr>
          <w:rFonts w:cs="Times New Roman"/>
          <w:sz w:val="16"/>
          <w:szCs w:val="16"/>
          <w:lang w:val="en-US"/>
        </w:rPr>
      </w:pP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52_cluster_29_(88)                   TTTT--TAATTTTTTTTCGCGCCGCTTGCAAAACAAAACGCACGTGTAAGTAATATATTT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ShortA2_AF150596.1_T.aestivum        TTTT--TAATTTTTTTC-GCGCCGCTTGCAAAACAAAACGCACGTGTAAGTAATATATTT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52_cluster_9_(2)                     TTTT---ATTTATTTTTTGCACGACGTGCAAAACAAAACGCACGTGTGCGGCATATATTT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ShortA1_AF150511.1_T.monococcum      TTTT--TAATTATTCTT-GCGTGACGTGCAAAACAAAACGCACGTGCGCGGCATATATTT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52_cluster_39_(1)                    TTTTAAAAATTTTTTTT-GCGCGGTGTGCAAAAGAAAACTCACGGCCGCGACATATATTT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ShortG1_AF150603.1_T.aestivum        TTTT--TAATTTTTTTT-GCGCGGCGTGCAAAAGAAAACTCACGGCCACGACATATATTT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 xml:space="preserve">                                     ****   * ** ** *  **      ******* ***** ****     *  ********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52_cluster_29_(88)                   ACCGTGTTTTATTATTTTGCACGAGTGCGGTAAGTCATAGCTGGGTGCTCACGATTCACG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ShortA2_AF150596.1_T.aestivum        ACCGTGTTTTATTATTTTGCACGAGTGCGGTAAGTCATAGCTGGGTGCTCACGATTCACG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52_cluster_9_(2)                     ACCACGTTTTATTATTTTGCATGTTCGCGGTAAGTTTTAGCTTGTTGCTCATTATTCACG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ShortA1_AF150511.1_T.monococcum      ACCACGTTTCATTATTTTGCACGTTTGCGGTAAGTTTTAGCTCGTTGCTCATGATTCACG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52_cluster_39_(1)                    ACCACGTTTTA-TATTTTGCACGTTTGCGGTAAGTTTTAGCTCGTTGGTCATTATTCACG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ShortG1_AF150603.1_T.aestivum        ACCACGTTTTATTATTTTGCACGTTTGCGGTAAGTTTTAGCTCGTTGGTCATTATTCGCG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 xml:space="preserve">                                     ***  **** * ********* *   *********  ***** * ** ***  **** **</w:t>
      </w:r>
    </w:p>
    <w:p w:rsidR="00CC0A9B" w:rsidRPr="00875CAB" w:rsidRDefault="00CC0A9B" w:rsidP="00917586">
      <w:pPr>
        <w:pStyle w:val="HTMLPreformatted"/>
        <w:rPr>
          <w:rFonts w:cs="Times New Roman"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                                                           Short52_F Primer (5’-3’)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52_cluster_29_(88)                   GGTCCAGCGTCGGCGTTGTGGCGCGGCAA</w:t>
      </w:r>
      <w:r w:rsidRPr="005C6BBA">
        <w:rPr>
          <w:sz w:val="16"/>
          <w:szCs w:val="16"/>
          <w:highlight w:val="lightGray"/>
          <w:lang w:val="en-US"/>
        </w:rPr>
        <w:t>GCGT</w:t>
      </w:r>
      <w:r w:rsidRPr="005C6BBA">
        <w:rPr>
          <w:sz w:val="16"/>
          <w:szCs w:val="16"/>
          <w:lang w:val="en-US"/>
        </w:rPr>
        <w:t>---------------------------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ShortA2_AF150596.1_T.aestivum        GGTCCAGCGTCGGCGTTGTGGCGCGGCAA</w:t>
      </w:r>
      <w:r w:rsidRPr="005C6BBA">
        <w:rPr>
          <w:sz w:val="16"/>
          <w:szCs w:val="16"/>
          <w:highlight w:val="lightGray"/>
          <w:lang w:val="en-US"/>
        </w:rPr>
        <w:t>GCGT</w:t>
      </w:r>
      <w:r w:rsidRPr="005C6BBA">
        <w:rPr>
          <w:sz w:val="16"/>
          <w:szCs w:val="16"/>
          <w:lang w:val="en-US"/>
        </w:rPr>
        <w:t>---------------------------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52_cluster_9_(2)                     CGTCTAGCGGCGGCGTTGTGGCGCGGGAA</w:t>
      </w:r>
      <w:r w:rsidRPr="005C6BBA">
        <w:rPr>
          <w:sz w:val="16"/>
          <w:szCs w:val="16"/>
          <w:highlight w:val="lightGray"/>
          <w:lang w:val="en-US"/>
        </w:rPr>
        <w:t>GCG</w:t>
      </w:r>
      <w:r w:rsidRPr="005C6BBA">
        <w:rPr>
          <w:sz w:val="16"/>
          <w:szCs w:val="16"/>
          <w:lang w:val="en-US"/>
        </w:rPr>
        <w:t>CGTTCGGGAAGGGGTCGGAACCTTGGTA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ShortA1_AF150511.1_T.monococcum      CGTGTAGCG---------------------------------------------------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52_cluster_39_(1)                    CGTGTAGCG---------------------------------------------------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ShortG1_AF150603.1_T.aestivum        CGTGTAGCG---------------------------------------------------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 xml:space="preserve">                                      **  ****                                                   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52_cluster_29_(88)                   -----</w:t>
      </w:r>
      <w:r w:rsidRPr="00875CAB">
        <w:rPr>
          <w:sz w:val="16"/>
          <w:szCs w:val="16"/>
          <w:highlight w:val="lightGray"/>
          <w:lang w:val="en-US"/>
        </w:rPr>
        <w:t>GCACTGGTGCGGTTGAG</w:t>
      </w:r>
      <w:r w:rsidRPr="00D922AC">
        <w:rPr>
          <w:sz w:val="16"/>
          <w:szCs w:val="16"/>
          <w:lang w:val="en-US"/>
        </w:rPr>
        <w:t>AGGGAGGGGTGGAAACCGCGTTAAACTCGTCTCCGTAG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ShortA2_AF150596.1_T.aestivum        -----</w:t>
      </w:r>
      <w:r w:rsidRPr="00875CAB">
        <w:rPr>
          <w:sz w:val="16"/>
          <w:szCs w:val="16"/>
          <w:highlight w:val="lightGray"/>
          <w:lang w:val="en-US"/>
        </w:rPr>
        <w:t>GCACTGGTGCGGTTGAG</w:t>
      </w:r>
      <w:r w:rsidRPr="00D922AC">
        <w:rPr>
          <w:sz w:val="16"/>
          <w:szCs w:val="16"/>
          <w:lang w:val="en-US"/>
        </w:rPr>
        <w:t>AGGGAGGGGTGGAAACCGCGTTAAACTCGTCTCCGTAG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52_cluster_9_(2)                     AATAG</w:t>
      </w:r>
      <w:r w:rsidRPr="00875CAB">
        <w:rPr>
          <w:sz w:val="16"/>
          <w:szCs w:val="16"/>
          <w:highlight w:val="lightGray"/>
          <w:lang w:val="en-US"/>
        </w:rPr>
        <w:t>GC</w:t>
      </w:r>
      <w:r w:rsidRPr="00875CAB">
        <w:rPr>
          <w:sz w:val="16"/>
          <w:szCs w:val="16"/>
          <w:lang w:val="en-US"/>
        </w:rPr>
        <w:t>G</w:t>
      </w:r>
      <w:r w:rsidRPr="00875CAB">
        <w:rPr>
          <w:sz w:val="16"/>
          <w:szCs w:val="16"/>
          <w:highlight w:val="lightGray"/>
          <w:lang w:val="en-US"/>
        </w:rPr>
        <w:t>CTGGTGCGGTTGAG</w:t>
      </w:r>
      <w:r w:rsidRPr="00D922AC">
        <w:rPr>
          <w:sz w:val="16"/>
          <w:szCs w:val="16"/>
          <w:lang w:val="en-US"/>
        </w:rPr>
        <w:t>ATGGAGGGGTGGAAACCGTGGTAAACTTGTCTCCGTGG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ShortA1_AF150511.1_T.monococcum      ------------------------------------------------------------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52_cluster_39_(1)                    ------------------------------------------------------------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ShortG1_AF150603.1_T.aestivum        ------------------------------------------------------------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 xml:space="preserve">                                                                                                </w:t>
      </w:r>
    </w:p>
    <w:p w:rsidR="00CC0A9B" w:rsidRPr="00D922AC" w:rsidRDefault="00CC0A9B" w:rsidP="00917586">
      <w:pPr>
        <w:pStyle w:val="HTMLPreformatted"/>
        <w:rPr>
          <w:rFonts w:cs="Times New Roman"/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                                                   Short52_R Primer (3’-5’)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52_cluster_29_(88)                   TTGAGAGGGAGCG</w:t>
      </w:r>
      <w:r w:rsidRPr="00875CAB">
        <w:rPr>
          <w:sz w:val="16"/>
          <w:szCs w:val="16"/>
          <w:highlight w:val="lightGray"/>
          <w:lang w:val="en-US"/>
        </w:rPr>
        <w:t>GCCAAAGCAATGTGCAATC</w:t>
      </w:r>
      <w:r w:rsidRPr="00D922AC">
        <w:rPr>
          <w:sz w:val="16"/>
          <w:szCs w:val="16"/>
          <w:lang w:val="en-US"/>
        </w:rPr>
        <w:t>-</w:t>
      </w:r>
      <w:r w:rsidRPr="00875CAB">
        <w:rPr>
          <w:sz w:val="16"/>
          <w:szCs w:val="16"/>
          <w:highlight w:val="lightGray"/>
          <w:lang w:val="en-US"/>
        </w:rPr>
        <w:t>GTC</w:t>
      </w:r>
      <w:r w:rsidRPr="00D922AC">
        <w:rPr>
          <w:sz w:val="16"/>
          <w:szCs w:val="16"/>
          <w:lang w:val="en-US"/>
        </w:rPr>
        <w:t>TTTGTAGTGGAGCTGGGAGGGGCA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ShortA2_AF150596.1_T.aestivum        TTGAGAGGGAGCG</w:t>
      </w:r>
      <w:r w:rsidRPr="00875CAB">
        <w:rPr>
          <w:sz w:val="16"/>
          <w:szCs w:val="16"/>
          <w:highlight w:val="lightGray"/>
          <w:lang w:val="en-US"/>
        </w:rPr>
        <w:t>GCCAAAGCAATGTACAATC</w:t>
      </w:r>
      <w:r w:rsidRPr="00D922AC">
        <w:rPr>
          <w:sz w:val="16"/>
          <w:szCs w:val="16"/>
          <w:lang w:val="en-US"/>
        </w:rPr>
        <w:t>-</w:t>
      </w:r>
      <w:r w:rsidRPr="00875CAB">
        <w:rPr>
          <w:sz w:val="16"/>
          <w:szCs w:val="16"/>
          <w:highlight w:val="lightGray"/>
          <w:lang w:val="en-US"/>
        </w:rPr>
        <w:t>GTC</w:t>
      </w:r>
      <w:r w:rsidRPr="00D922AC">
        <w:rPr>
          <w:sz w:val="16"/>
          <w:szCs w:val="16"/>
          <w:lang w:val="en-US"/>
        </w:rPr>
        <w:t>TTTGTAGTGGAGCTGGGAGGGGCA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52_cluster_9_(2)                     TTGAGCGGCAGCG</w:t>
      </w:r>
      <w:r w:rsidRPr="00875CAB">
        <w:rPr>
          <w:sz w:val="16"/>
          <w:szCs w:val="16"/>
          <w:highlight w:val="lightGray"/>
          <w:lang w:val="en-US"/>
        </w:rPr>
        <w:t>GC</w:t>
      </w:r>
      <w:r w:rsidRPr="00875CAB">
        <w:rPr>
          <w:sz w:val="16"/>
          <w:szCs w:val="16"/>
          <w:lang w:val="en-US"/>
        </w:rPr>
        <w:t>G</w:t>
      </w:r>
      <w:r w:rsidRPr="00875CAB">
        <w:rPr>
          <w:sz w:val="16"/>
          <w:szCs w:val="16"/>
          <w:highlight w:val="lightGray"/>
          <w:lang w:val="en-US"/>
        </w:rPr>
        <w:t>AAAGCAA</w:t>
      </w:r>
      <w:r w:rsidRPr="00D922AC">
        <w:rPr>
          <w:sz w:val="16"/>
          <w:szCs w:val="16"/>
          <w:lang w:val="en-US"/>
        </w:rPr>
        <w:t>A</w:t>
      </w:r>
      <w:r w:rsidRPr="00875CAB">
        <w:rPr>
          <w:sz w:val="16"/>
          <w:szCs w:val="16"/>
          <w:highlight w:val="lightGray"/>
          <w:lang w:val="en-US"/>
        </w:rPr>
        <w:t>GTACAATC</w:t>
      </w:r>
      <w:r w:rsidRPr="00D922AC">
        <w:rPr>
          <w:sz w:val="16"/>
          <w:szCs w:val="16"/>
          <w:lang w:val="en-US"/>
        </w:rPr>
        <w:t>T</w:t>
      </w:r>
      <w:r w:rsidRPr="00875CAB">
        <w:rPr>
          <w:sz w:val="16"/>
          <w:szCs w:val="16"/>
          <w:lang w:val="en-US"/>
        </w:rPr>
        <w:t>T</w:t>
      </w:r>
      <w:r w:rsidRPr="00875CAB">
        <w:rPr>
          <w:sz w:val="16"/>
          <w:szCs w:val="16"/>
          <w:highlight w:val="lightGray"/>
          <w:lang w:val="en-US"/>
        </w:rPr>
        <w:t>T</w:t>
      </w:r>
      <w:r w:rsidRPr="00875CAB">
        <w:rPr>
          <w:sz w:val="16"/>
          <w:szCs w:val="16"/>
          <w:lang w:val="en-US"/>
        </w:rPr>
        <w:t>T</w:t>
      </w:r>
      <w:r w:rsidRPr="00D922AC">
        <w:rPr>
          <w:sz w:val="16"/>
          <w:szCs w:val="16"/>
          <w:lang w:val="en-US"/>
        </w:rPr>
        <w:t>TTTGTAGTGGAGCTGGGAGGGGCA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ShortA1_AF150511.1_T.monococcum      ----------GCG</w:t>
      </w:r>
      <w:r w:rsidRPr="00875CAB">
        <w:rPr>
          <w:sz w:val="16"/>
          <w:szCs w:val="16"/>
          <w:highlight w:val="lightGray"/>
          <w:lang w:val="en-US"/>
        </w:rPr>
        <w:t>G</w:t>
      </w:r>
      <w:r w:rsidRPr="00875CAB">
        <w:rPr>
          <w:sz w:val="16"/>
          <w:szCs w:val="16"/>
          <w:lang w:val="en-US"/>
        </w:rPr>
        <w:t>G</w:t>
      </w:r>
      <w:r w:rsidRPr="00875CAB">
        <w:rPr>
          <w:sz w:val="16"/>
          <w:szCs w:val="16"/>
          <w:highlight w:val="lightGray"/>
          <w:lang w:val="en-US"/>
        </w:rPr>
        <w:t>CAAAGCAA</w:t>
      </w:r>
      <w:r w:rsidRPr="00D922AC">
        <w:rPr>
          <w:sz w:val="16"/>
          <w:szCs w:val="16"/>
          <w:lang w:val="en-US"/>
        </w:rPr>
        <w:t>A</w:t>
      </w:r>
      <w:r w:rsidRPr="00875CAB">
        <w:rPr>
          <w:sz w:val="16"/>
          <w:szCs w:val="16"/>
          <w:highlight w:val="lightGray"/>
          <w:lang w:val="en-US"/>
        </w:rPr>
        <w:t>GTGCAA</w:t>
      </w:r>
      <w:r w:rsidRPr="00D922AC">
        <w:rPr>
          <w:sz w:val="16"/>
          <w:szCs w:val="16"/>
          <w:lang w:val="en-US"/>
        </w:rPr>
        <w:t>C</w:t>
      </w:r>
      <w:r w:rsidRPr="00875CAB">
        <w:rPr>
          <w:sz w:val="16"/>
          <w:szCs w:val="16"/>
          <w:highlight w:val="lightGray"/>
          <w:lang w:val="en-US"/>
        </w:rPr>
        <w:t>C</w:t>
      </w:r>
      <w:r w:rsidRPr="00D922AC">
        <w:rPr>
          <w:sz w:val="16"/>
          <w:szCs w:val="16"/>
          <w:lang w:val="en-US"/>
        </w:rPr>
        <w:t>-</w:t>
      </w:r>
      <w:r w:rsidRPr="00875CAB">
        <w:rPr>
          <w:sz w:val="16"/>
          <w:szCs w:val="16"/>
          <w:highlight w:val="lightGray"/>
          <w:lang w:val="en-US"/>
        </w:rPr>
        <w:t>GT</w:t>
      </w:r>
      <w:r w:rsidRPr="00D922AC">
        <w:rPr>
          <w:sz w:val="16"/>
          <w:szCs w:val="16"/>
          <w:lang w:val="en-US"/>
        </w:rPr>
        <w:t>GTGTGTAGTGGAGCTGGGAGGGGCA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52_cluster_39_(1)                    ----------GCG</w:t>
      </w:r>
      <w:r w:rsidRPr="00875CAB">
        <w:rPr>
          <w:sz w:val="16"/>
          <w:szCs w:val="16"/>
          <w:highlight w:val="lightGray"/>
          <w:lang w:val="en-US"/>
        </w:rPr>
        <w:t>G</w:t>
      </w:r>
      <w:r w:rsidRPr="00875CAB">
        <w:rPr>
          <w:sz w:val="16"/>
          <w:szCs w:val="16"/>
          <w:lang w:val="en-US"/>
        </w:rPr>
        <w:t>G</w:t>
      </w:r>
      <w:r w:rsidRPr="00875CAB">
        <w:rPr>
          <w:sz w:val="16"/>
          <w:szCs w:val="16"/>
          <w:highlight w:val="lightGray"/>
          <w:lang w:val="en-US"/>
        </w:rPr>
        <w:t>CAAAGCAA</w:t>
      </w:r>
      <w:r w:rsidRPr="00D922AC">
        <w:rPr>
          <w:sz w:val="16"/>
          <w:szCs w:val="16"/>
          <w:lang w:val="en-US"/>
        </w:rPr>
        <w:t>A</w:t>
      </w:r>
      <w:r w:rsidRPr="00875CAB">
        <w:rPr>
          <w:sz w:val="16"/>
          <w:szCs w:val="16"/>
          <w:highlight w:val="lightGray"/>
          <w:lang w:val="en-US"/>
        </w:rPr>
        <w:t>GTACAATC</w:t>
      </w:r>
      <w:r w:rsidRPr="00D922AC">
        <w:rPr>
          <w:sz w:val="16"/>
          <w:szCs w:val="16"/>
          <w:lang w:val="en-US"/>
        </w:rPr>
        <w:t>-</w:t>
      </w:r>
      <w:r w:rsidRPr="00875CAB">
        <w:rPr>
          <w:sz w:val="16"/>
          <w:szCs w:val="16"/>
          <w:highlight w:val="lightGray"/>
          <w:lang w:val="en-US"/>
        </w:rPr>
        <w:t>GTC</w:t>
      </w:r>
      <w:r w:rsidRPr="00D922AC">
        <w:rPr>
          <w:sz w:val="16"/>
          <w:szCs w:val="16"/>
          <w:lang w:val="en-US"/>
        </w:rPr>
        <w:t>TTTGTAGTGGAGCTGGGAGGGGCA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ShortG1_AF150603.1_T.aestivum        ----------GCG</w:t>
      </w:r>
      <w:r w:rsidRPr="00875CAB">
        <w:rPr>
          <w:sz w:val="16"/>
          <w:szCs w:val="16"/>
          <w:highlight w:val="lightGray"/>
          <w:lang w:val="en-US"/>
        </w:rPr>
        <w:t>G</w:t>
      </w:r>
      <w:r w:rsidRPr="00875CAB">
        <w:rPr>
          <w:sz w:val="16"/>
          <w:szCs w:val="16"/>
          <w:lang w:val="en-US"/>
        </w:rPr>
        <w:t>G</w:t>
      </w:r>
      <w:r w:rsidRPr="00875CAB">
        <w:rPr>
          <w:sz w:val="16"/>
          <w:szCs w:val="16"/>
          <w:highlight w:val="lightGray"/>
          <w:lang w:val="en-US"/>
        </w:rPr>
        <w:t>CAAAGCAA</w:t>
      </w:r>
      <w:r w:rsidRPr="00D922AC">
        <w:rPr>
          <w:sz w:val="16"/>
          <w:szCs w:val="16"/>
          <w:lang w:val="en-US"/>
        </w:rPr>
        <w:t>A</w:t>
      </w:r>
      <w:r w:rsidRPr="00875CAB">
        <w:rPr>
          <w:sz w:val="16"/>
          <w:szCs w:val="16"/>
          <w:highlight w:val="lightGray"/>
          <w:lang w:val="en-US"/>
        </w:rPr>
        <w:t>GTACAATC</w:t>
      </w:r>
      <w:r w:rsidRPr="00D922AC">
        <w:rPr>
          <w:sz w:val="16"/>
          <w:szCs w:val="16"/>
          <w:lang w:val="en-US"/>
        </w:rPr>
        <w:t>-</w:t>
      </w:r>
      <w:r w:rsidRPr="00875CAB">
        <w:rPr>
          <w:sz w:val="16"/>
          <w:szCs w:val="16"/>
          <w:highlight w:val="lightGray"/>
          <w:lang w:val="en-US"/>
        </w:rPr>
        <w:t>GTC</w:t>
      </w:r>
      <w:r w:rsidRPr="00D922AC">
        <w:rPr>
          <w:sz w:val="16"/>
          <w:szCs w:val="16"/>
          <w:lang w:val="en-US"/>
        </w:rPr>
        <w:t>TTTGCAGTGGAGCTGGGAGGGGCA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 xml:space="preserve">                                               ****  ******* ** *** *  * * ** *******************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52_cluster_29_(88)                   AGGATAAGGGACGAAGACCGGGGGTAACATGTC</w:t>
      </w:r>
    </w:p>
    <w:p w:rsidR="00CC0A9B" w:rsidRPr="00D922AC" w:rsidRDefault="00CC0A9B" w:rsidP="00917586">
      <w:pPr>
        <w:pStyle w:val="HTMLPreformatted"/>
        <w:rPr>
          <w:sz w:val="16"/>
          <w:szCs w:val="16"/>
          <w:lang w:val="en-US"/>
        </w:rPr>
      </w:pPr>
      <w:r w:rsidRPr="00D922AC">
        <w:rPr>
          <w:sz w:val="16"/>
          <w:szCs w:val="16"/>
          <w:lang w:val="en-US"/>
        </w:rPr>
        <w:t>ShortA2_AF150596.1_T.aestivum        AGGATAAGGGACGAAGA-CCGGGATAACATGTC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52_cluster_9_(2)                     AGCATAAGGGACGAAGA-TGGGGCTAACATGTC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ShortA1_AF150511.1_T.monococcum      AGCATAAGGGACGAAGA-CGGGGGTAACATGTC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52_cluster_39_(1)                    AGCATAAGGGACGAAGA-CGGGGGTAACATGTC</w:t>
      </w:r>
    </w:p>
    <w:p w:rsidR="00CC0A9B" w:rsidRPr="005C6BBA" w:rsidRDefault="00CC0A9B" w:rsidP="00917586">
      <w:pPr>
        <w:pStyle w:val="HTMLPreformatted"/>
        <w:rPr>
          <w:sz w:val="16"/>
          <w:szCs w:val="16"/>
          <w:lang w:val="en-US"/>
        </w:rPr>
      </w:pPr>
      <w:r w:rsidRPr="005C6BBA">
        <w:rPr>
          <w:sz w:val="16"/>
          <w:szCs w:val="16"/>
          <w:lang w:val="en-US"/>
        </w:rPr>
        <w:t>ShortG1_AF150603.1_T.aestivum        AGCATAAGGGACGAAGA-CGGGGGTAACATGTC</w:t>
      </w:r>
    </w:p>
    <w:p w:rsidR="00CC0A9B" w:rsidRPr="001E7065" w:rsidRDefault="00CC0A9B" w:rsidP="00917586">
      <w:pPr>
        <w:rPr>
          <w:rFonts w:ascii="Courier New" w:hAnsi="Courier New" w:cs="Courier New"/>
          <w:sz w:val="16"/>
          <w:szCs w:val="16"/>
          <w:lang w:val="en-US"/>
        </w:rPr>
      </w:pPr>
      <w:r w:rsidRPr="001E7065">
        <w:rPr>
          <w:rFonts w:ascii="Courier New" w:hAnsi="Courier New" w:cs="Courier New"/>
          <w:sz w:val="16"/>
          <w:szCs w:val="16"/>
          <w:lang w:val="en-US"/>
        </w:rPr>
        <w:t xml:space="preserve">                                    </w:t>
      </w:r>
      <w:r>
        <w:rPr>
          <w:rFonts w:ascii="Courier New" w:hAnsi="Courier New" w:cs="Courier New"/>
          <w:sz w:val="16"/>
          <w:szCs w:val="16"/>
          <w:lang w:val="en-US"/>
        </w:rPr>
        <w:t xml:space="preserve"> </w:t>
      </w:r>
      <w:r w:rsidRPr="001E7065">
        <w:rPr>
          <w:rFonts w:ascii="Courier New" w:hAnsi="Courier New" w:cs="Courier New"/>
          <w:sz w:val="16"/>
          <w:szCs w:val="16"/>
          <w:lang w:val="en-US"/>
        </w:rPr>
        <w:t xml:space="preserve">** **************   *** *********                           </w:t>
      </w:r>
    </w:p>
    <w:sectPr w:rsidR="00CC0A9B" w:rsidRPr="001E7065" w:rsidSect="00D40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5F5"/>
    <w:rsid w:val="00016FDC"/>
    <w:rsid w:val="00022FD0"/>
    <w:rsid w:val="001121C9"/>
    <w:rsid w:val="001369CF"/>
    <w:rsid w:val="001D25F5"/>
    <w:rsid w:val="001E5937"/>
    <w:rsid w:val="001E7065"/>
    <w:rsid w:val="001F6DE0"/>
    <w:rsid w:val="00201E53"/>
    <w:rsid w:val="002C0181"/>
    <w:rsid w:val="002C4D36"/>
    <w:rsid w:val="0030149D"/>
    <w:rsid w:val="0038772F"/>
    <w:rsid w:val="003F0435"/>
    <w:rsid w:val="00411A9C"/>
    <w:rsid w:val="00435075"/>
    <w:rsid w:val="0046375E"/>
    <w:rsid w:val="004772B8"/>
    <w:rsid w:val="00491AD8"/>
    <w:rsid w:val="004B34F5"/>
    <w:rsid w:val="004C1FAA"/>
    <w:rsid w:val="004D6863"/>
    <w:rsid w:val="005643FA"/>
    <w:rsid w:val="00577964"/>
    <w:rsid w:val="005C6BBA"/>
    <w:rsid w:val="0066373E"/>
    <w:rsid w:val="00675B3A"/>
    <w:rsid w:val="006A0333"/>
    <w:rsid w:val="006D552A"/>
    <w:rsid w:val="006E70F7"/>
    <w:rsid w:val="00725D22"/>
    <w:rsid w:val="00797C2E"/>
    <w:rsid w:val="00875CAB"/>
    <w:rsid w:val="00896271"/>
    <w:rsid w:val="008F0377"/>
    <w:rsid w:val="008F7A39"/>
    <w:rsid w:val="00917586"/>
    <w:rsid w:val="009A4F87"/>
    <w:rsid w:val="00A01C6F"/>
    <w:rsid w:val="00A14A70"/>
    <w:rsid w:val="00AD374F"/>
    <w:rsid w:val="00B04988"/>
    <w:rsid w:val="00B24F3E"/>
    <w:rsid w:val="00C56E4C"/>
    <w:rsid w:val="00CC0A9B"/>
    <w:rsid w:val="00CF4853"/>
    <w:rsid w:val="00D03156"/>
    <w:rsid w:val="00D07369"/>
    <w:rsid w:val="00D40079"/>
    <w:rsid w:val="00D5673D"/>
    <w:rsid w:val="00D922AC"/>
    <w:rsid w:val="00DA0DE1"/>
    <w:rsid w:val="00EC3A5E"/>
    <w:rsid w:val="00ED42ED"/>
    <w:rsid w:val="00EF09CE"/>
    <w:rsid w:val="00F634FC"/>
    <w:rsid w:val="00F81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25F5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rsid w:val="001D25F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locked/>
    <w:rsid w:val="001D25F5"/>
    <w:rPr>
      <w:rFonts w:ascii="Courier New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1D2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D25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671</Words>
  <Characters>3831</Characters>
  <Application>Microsoft Office Outlook</Application>
  <DocSecurity>0</DocSecurity>
  <Lines>0</Lines>
  <Paragraphs>0</Paragraphs>
  <ScaleCrop>false</ScaleCrop>
  <Company>ICiG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Sergeeva</dc:creator>
  <cp:keywords/>
  <dc:description/>
  <cp:lastModifiedBy>biliboka</cp:lastModifiedBy>
  <cp:revision>4</cp:revision>
  <dcterms:created xsi:type="dcterms:W3CDTF">2017-07-30T14:55:00Z</dcterms:created>
  <dcterms:modified xsi:type="dcterms:W3CDTF">2017-07-30T15:10:00Z</dcterms:modified>
</cp:coreProperties>
</file>