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58" w:type="dxa"/>
        <w:jc w:val="center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34"/>
        <w:gridCol w:w="3199"/>
        <w:gridCol w:w="1147"/>
        <w:gridCol w:w="621"/>
        <w:gridCol w:w="654"/>
        <w:gridCol w:w="522"/>
        <w:gridCol w:w="754"/>
        <w:gridCol w:w="620"/>
        <w:gridCol w:w="639"/>
        <w:gridCol w:w="463"/>
        <w:gridCol w:w="11"/>
        <w:gridCol w:w="560"/>
        <w:gridCol w:w="24"/>
        <w:gridCol w:w="1110"/>
      </w:tblGrid>
      <w:tr w:rsidR="00C1375B" w:rsidRPr="00694ADF" w:rsidTr="00053DC9">
        <w:trPr>
          <w:trHeight w:val="283"/>
          <w:jc w:val="center"/>
        </w:trPr>
        <w:tc>
          <w:tcPr>
            <w:tcW w:w="11258" w:type="dxa"/>
            <w:gridSpan w:val="14"/>
            <w:noWrap/>
          </w:tcPr>
          <w:p w:rsidR="00C1375B" w:rsidRPr="00026BCC" w:rsidRDefault="00C1375B" w:rsidP="00FA342D">
            <w:pPr>
              <w:pStyle w:val="NoSpacing"/>
              <w:rPr>
                <w:sz w:val="16"/>
                <w:szCs w:val="16"/>
              </w:rPr>
            </w:pPr>
            <w:r w:rsidRPr="00026BCC">
              <w:rPr>
                <w:b/>
                <w:sz w:val="16"/>
                <w:szCs w:val="16"/>
              </w:rPr>
              <w:t xml:space="preserve">Table </w:t>
            </w:r>
            <w:r w:rsidR="004E1FE5" w:rsidRPr="00026BCC">
              <w:rPr>
                <w:b/>
                <w:sz w:val="16"/>
                <w:szCs w:val="16"/>
              </w:rPr>
              <w:t>S1</w:t>
            </w:r>
            <w:r w:rsidRPr="00026BCC">
              <w:rPr>
                <w:b/>
                <w:sz w:val="16"/>
                <w:szCs w:val="16"/>
              </w:rPr>
              <w:t xml:space="preserve">. Evaluation of </w:t>
            </w:r>
            <w:r w:rsidRPr="00026BCC">
              <w:rPr>
                <w:b/>
                <w:i/>
                <w:sz w:val="16"/>
                <w:szCs w:val="16"/>
              </w:rPr>
              <w:t>Capsicum</w:t>
            </w:r>
            <w:r w:rsidRPr="00026BCC">
              <w:rPr>
                <w:b/>
                <w:sz w:val="16"/>
                <w:szCs w:val="16"/>
              </w:rPr>
              <w:t xml:space="preserve"> accessions for resistance against the aphid </w:t>
            </w:r>
            <w:r w:rsidRPr="006E5C03">
              <w:rPr>
                <w:b/>
                <w:i/>
                <w:sz w:val="16"/>
                <w:szCs w:val="16"/>
              </w:rPr>
              <w:t>M</w:t>
            </w:r>
            <w:r w:rsidR="00FA342D" w:rsidRPr="006E5C03">
              <w:rPr>
                <w:b/>
                <w:i/>
                <w:sz w:val="16"/>
                <w:szCs w:val="16"/>
              </w:rPr>
              <w:t>.</w:t>
            </w:r>
            <w:r w:rsidRPr="006E5C03">
              <w:rPr>
                <w:b/>
                <w:i/>
                <w:sz w:val="16"/>
                <w:szCs w:val="16"/>
              </w:rPr>
              <w:t xml:space="preserve"> </w:t>
            </w:r>
            <w:r w:rsidRPr="00026BCC">
              <w:rPr>
                <w:b/>
                <w:i/>
                <w:sz w:val="16"/>
                <w:szCs w:val="16"/>
              </w:rPr>
              <w:t>persicae.</w:t>
            </w:r>
          </w:p>
        </w:tc>
      </w:tr>
      <w:tr w:rsidR="00053DC9" w:rsidRPr="00694ADF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053DC9" w:rsidRPr="00694ADF" w:rsidRDefault="00053DC9" w:rsidP="00623F39">
            <w:pPr>
              <w:pStyle w:val="NoSpacing"/>
              <w:rPr>
                <w:sz w:val="14"/>
                <w:szCs w:val="14"/>
              </w:rPr>
            </w:pPr>
            <w:r w:rsidRPr="00694ADF">
              <w:rPr>
                <w:sz w:val="14"/>
                <w:szCs w:val="14"/>
              </w:rPr>
              <w:t> </w:t>
            </w:r>
          </w:p>
          <w:p w:rsidR="00053DC9" w:rsidRDefault="00053DC9" w:rsidP="00C1375B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Accession</w:t>
            </w:r>
          </w:p>
          <w:p w:rsidR="00053DC9" w:rsidRPr="00694ADF" w:rsidRDefault="00053DC9" w:rsidP="00C1375B">
            <w:pPr>
              <w:pStyle w:val="NoSpacing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Nr</w:t>
            </w:r>
            <w:proofErr w:type="spellEnd"/>
            <w:r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199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053DC9" w:rsidRPr="00694ADF" w:rsidRDefault="00053DC9" w:rsidP="00623F39">
            <w:pPr>
              <w:pStyle w:val="NoSpacing"/>
              <w:rPr>
                <w:sz w:val="14"/>
                <w:szCs w:val="14"/>
              </w:rPr>
            </w:pPr>
            <w:r w:rsidRPr="00694ADF">
              <w:rPr>
                <w:sz w:val="14"/>
                <w:szCs w:val="14"/>
              </w:rPr>
              <w:t> </w:t>
            </w:r>
          </w:p>
          <w:p w:rsidR="00053DC9" w:rsidRPr="00694ADF" w:rsidRDefault="00053DC9" w:rsidP="00623F39">
            <w:pPr>
              <w:pStyle w:val="NoSpacing"/>
              <w:rPr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Name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053DC9" w:rsidRPr="00694ADF" w:rsidRDefault="00053DC9" w:rsidP="00623F39">
            <w:pPr>
              <w:pStyle w:val="NoSpacing"/>
              <w:rPr>
                <w:sz w:val="14"/>
                <w:szCs w:val="14"/>
              </w:rPr>
            </w:pPr>
            <w:r w:rsidRPr="00694ADF">
              <w:rPr>
                <w:sz w:val="14"/>
                <w:szCs w:val="14"/>
              </w:rPr>
              <w:t> </w:t>
            </w:r>
          </w:p>
          <w:p w:rsidR="00053DC9" w:rsidRPr="00694ADF" w:rsidRDefault="00053DC9" w:rsidP="00623F39">
            <w:pPr>
              <w:pStyle w:val="NoSpacing"/>
              <w:rPr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Species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053DC9" w:rsidRPr="00C1375B" w:rsidRDefault="00053DC9" w:rsidP="00F45246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Experiment 1</w:t>
            </w:r>
            <w:r w:rsidRPr="00DE5104">
              <w:rPr>
                <w:b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2293" w:type="dxa"/>
            <w:gridSpan w:val="5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053DC9" w:rsidRPr="00C1375B" w:rsidRDefault="00053DC9" w:rsidP="00C1375B">
            <w:pPr>
              <w:pStyle w:val="NoSpacing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 xml:space="preserve">           Experiment 2</w:t>
            </w:r>
            <w:r w:rsidRPr="00DE5104">
              <w:rPr>
                <w:b/>
                <w:sz w:val="14"/>
                <w:szCs w:val="14"/>
                <w:vertAlign w:val="superscript"/>
              </w:rPr>
              <w:t>4</w:t>
            </w:r>
          </w:p>
        </w:tc>
      </w:tr>
      <w:tr w:rsidR="00053DC9" w:rsidRPr="00623F39" w:rsidTr="00053DC9">
        <w:trPr>
          <w:gridAfter w:val="1"/>
          <w:wAfter w:w="1110" w:type="dxa"/>
          <w:trHeight w:val="283"/>
          <w:jc w:val="center"/>
        </w:trPr>
        <w:tc>
          <w:tcPr>
            <w:tcW w:w="934" w:type="dxa"/>
            <w:vMerge/>
            <w:tcBorders>
              <w:bottom w:val="single" w:sz="4" w:space="0" w:color="auto"/>
            </w:tcBorders>
            <w:noWrap/>
            <w:hideMark/>
          </w:tcPr>
          <w:p w:rsidR="00053DC9" w:rsidRPr="00623F39" w:rsidRDefault="00053DC9" w:rsidP="00C1375B">
            <w:pPr>
              <w:pStyle w:val="NoSpacing"/>
              <w:jc w:val="center"/>
              <w:rPr>
                <w:sz w:val="14"/>
                <w:szCs w:val="14"/>
              </w:rPr>
            </w:pPr>
          </w:p>
        </w:tc>
        <w:tc>
          <w:tcPr>
            <w:tcW w:w="3199" w:type="dxa"/>
            <w:vMerge/>
            <w:tcBorders>
              <w:bottom w:val="single" w:sz="4" w:space="0" w:color="auto"/>
            </w:tcBorders>
            <w:noWrap/>
            <w:hideMark/>
          </w:tcPr>
          <w:p w:rsidR="00053DC9" w:rsidRPr="00C1375B" w:rsidRDefault="00053DC9" w:rsidP="00623F39">
            <w:pPr>
              <w:pStyle w:val="NoSpacing"/>
              <w:rPr>
                <w:b/>
                <w:sz w:val="14"/>
                <w:szCs w:val="14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noWrap/>
            <w:hideMark/>
          </w:tcPr>
          <w:p w:rsidR="00053DC9" w:rsidRPr="00C1375B" w:rsidRDefault="00053DC9" w:rsidP="00623F39">
            <w:pPr>
              <w:pStyle w:val="NoSpacing"/>
              <w:rPr>
                <w:b/>
                <w:sz w:val="14"/>
                <w:szCs w:val="14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053DC9" w:rsidRPr="00C1375B" w:rsidRDefault="00053DC9" w:rsidP="00F74A5A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Survival</w:t>
            </w:r>
            <w:r>
              <w:rPr>
                <w:b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3DC9" w:rsidRPr="00C1375B" w:rsidRDefault="00053DC9" w:rsidP="00F45246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Nymphs</w:t>
            </w:r>
            <w:r>
              <w:rPr>
                <w:b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259" w:type="dxa"/>
            <w:gridSpan w:val="2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053DC9" w:rsidRPr="00C1375B" w:rsidRDefault="00053DC9" w:rsidP="00F86197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Survival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C1375B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058" w:type="dxa"/>
            <w:gridSpan w:val="4"/>
            <w:tcBorders>
              <w:bottom w:val="single" w:sz="4" w:space="0" w:color="auto"/>
            </w:tcBorders>
            <w:noWrap/>
            <w:hideMark/>
          </w:tcPr>
          <w:p w:rsidR="00053DC9" w:rsidRPr="00C1375B" w:rsidRDefault="00053DC9" w:rsidP="00C62C36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Nymphs</w:t>
            </w:r>
            <w:r>
              <w:rPr>
                <w:b/>
                <w:sz w:val="14"/>
                <w:szCs w:val="14"/>
              </w:rPr>
              <w:t xml:space="preserve"> </w:t>
            </w:r>
          </w:p>
        </w:tc>
      </w:tr>
      <w:tr w:rsidR="00053DC9" w:rsidRPr="00906CDB" w:rsidTr="00053DC9">
        <w:trPr>
          <w:gridAfter w:val="1"/>
          <w:wAfter w:w="1110" w:type="dxa"/>
          <w:trHeight w:val="283"/>
          <w:jc w:val="center"/>
        </w:trPr>
        <w:tc>
          <w:tcPr>
            <w:tcW w:w="934" w:type="dxa"/>
            <w:tcBorders>
              <w:top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CGN23766 </w:t>
            </w:r>
          </w:p>
        </w:tc>
        <w:tc>
          <w:tcPr>
            <w:tcW w:w="3199" w:type="dxa"/>
            <w:tcBorders>
              <w:top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Small Bell Chilly 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0.06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522" w:type="dxa"/>
            <w:tcBorders>
              <w:top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0.91</w:t>
            </w:r>
          </w:p>
        </w:tc>
        <w:tc>
          <w:tcPr>
            <w:tcW w:w="639" w:type="dxa"/>
            <w:tcBorders>
              <w:top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bc</w:t>
            </w:r>
            <w:proofErr w:type="spellEnd"/>
          </w:p>
        </w:tc>
        <w:tc>
          <w:tcPr>
            <w:tcW w:w="463" w:type="dxa"/>
            <w:tcBorders>
              <w:top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0.17</w:t>
            </w:r>
          </w:p>
        </w:tc>
        <w:tc>
          <w:tcPr>
            <w:tcW w:w="595" w:type="dxa"/>
            <w:gridSpan w:val="3"/>
            <w:tcBorders>
              <w:top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bc</w:t>
            </w:r>
            <w:proofErr w:type="spellEnd"/>
          </w:p>
        </w:tc>
      </w:tr>
      <w:tr w:rsidR="00053DC9" w:rsidRPr="00906CDB" w:rsidTr="00053DC9">
        <w:trPr>
          <w:gridAfter w:val="1"/>
          <w:wAfter w:w="1110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CGN22829</w:t>
            </w:r>
          </w:p>
        </w:tc>
        <w:tc>
          <w:tcPr>
            <w:tcW w:w="3199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C1375B">
              <w:rPr>
                <w:sz w:val="14"/>
                <w:szCs w:val="14"/>
              </w:rPr>
              <w:t>Miscucho</w:t>
            </w:r>
            <w:proofErr w:type="spellEnd"/>
            <w:r w:rsidRPr="00C1375B">
              <w:rPr>
                <w:sz w:val="14"/>
                <w:szCs w:val="14"/>
              </w:rPr>
              <w:t xml:space="preserve"> </w:t>
            </w:r>
            <w:proofErr w:type="spellStart"/>
            <w:r w:rsidRPr="00C1375B">
              <w:rPr>
                <w:sz w:val="14"/>
                <w:szCs w:val="14"/>
              </w:rPr>
              <w:t>colorado</w:t>
            </w:r>
            <w:proofErr w:type="spellEnd"/>
            <w:r w:rsidRPr="00C1375B">
              <w:rPr>
                <w:sz w:val="14"/>
                <w:szCs w:val="14"/>
              </w:rPr>
              <w:t>; PI 152225; 1 SCA no.6</w:t>
            </w:r>
          </w:p>
        </w:tc>
        <w:tc>
          <w:tcPr>
            <w:tcW w:w="1147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0.13</w:t>
            </w:r>
          </w:p>
        </w:tc>
        <w:tc>
          <w:tcPr>
            <w:tcW w:w="654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ab</w:t>
            </w:r>
          </w:p>
        </w:tc>
        <w:tc>
          <w:tcPr>
            <w:tcW w:w="522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0.81</w:t>
            </w:r>
          </w:p>
        </w:tc>
        <w:tc>
          <w:tcPr>
            <w:tcW w:w="639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b</w:t>
            </w:r>
          </w:p>
        </w:tc>
        <w:tc>
          <w:tcPr>
            <w:tcW w:w="463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0.34</w:t>
            </w:r>
          </w:p>
        </w:tc>
        <w:tc>
          <w:tcPr>
            <w:tcW w:w="595" w:type="dxa"/>
            <w:gridSpan w:val="3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cd</w:t>
            </w:r>
          </w:p>
        </w:tc>
      </w:tr>
      <w:tr w:rsidR="00053DC9" w:rsidRPr="00906CDB" w:rsidTr="00053DC9">
        <w:trPr>
          <w:gridAfter w:val="1"/>
          <w:wAfter w:w="1110" w:type="dxa"/>
          <w:trHeight w:val="283"/>
          <w:jc w:val="center"/>
        </w:trPr>
        <w:tc>
          <w:tcPr>
            <w:tcW w:w="934" w:type="dxa"/>
            <w:noWrap/>
          </w:tcPr>
          <w:p w:rsidR="00053DC9" w:rsidRPr="00C1375B" w:rsidRDefault="00043F64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PB</w:t>
            </w:r>
            <w:r w:rsidR="00053DC9">
              <w:rPr>
                <w:sz w:val="14"/>
                <w:szCs w:val="14"/>
              </w:rPr>
              <w:t>2012022</w:t>
            </w:r>
          </w:p>
        </w:tc>
        <w:tc>
          <w:tcPr>
            <w:tcW w:w="3199" w:type="dxa"/>
            <w:noWrap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147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  <w:r w:rsidRPr="00C1375B">
              <w:rPr>
                <w:sz w:val="14"/>
                <w:szCs w:val="14"/>
              </w:rPr>
              <w:t xml:space="preserve"> 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0.27</w:t>
            </w:r>
          </w:p>
        </w:tc>
        <w:tc>
          <w:tcPr>
            <w:tcW w:w="654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C1375B">
              <w:rPr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0.01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0.55</w:t>
            </w:r>
          </w:p>
        </w:tc>
        <w:tc>
          <w:tcPr>
            <w:tcW w:w="639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a</w:t>
            </w:r>
          </w:p>
        </w:tc>
        <w:tc>
          <w:tcPr>
            <w:tcW w:w="463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0.00</w:t>
            </w:r>
          </w:p>
        </w:tc>
        <w:tc>
          <w:tcPr>
            <w:tcW w:w="595" w:type="dxa"/>
            <w:gridSpan w:val="3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a</w:t>
            </w:r>
          </w:p>
        </w:tc>
      </w:tr>
      <w:tr w:rsidR="00053DC9" w:rsidRPr="00906CDB" w:rsidTr="00053DC9">
        <w:trPr>
          <w:gridAfter w:val="1"/>
          <w:wAfter w:w="1110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CGN22855</w:t>
            </w:r>
          </w:p>
        </w:tc>
        <w:tc>
          <w:tcPr>
            <w:tcW w:w="3199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PI 281428 Selection</w:t>
            </w:r>
          </w:p>
        </w:tc>
        <w:tc>
          <w:tcPr>
            <w:tcW w:w="1147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0.21</w:t>
            </w:r>
          </w:p>
        </w:tc>
        <w:tc>
          <w:tcPr>
            <w:tcW w:w="654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C1375B">
              <w:rPr>
                <w:sz w:val="14"/>
                <w:szCs w:val="14"/>
              </w:rPr>
              <w:t>abc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0.13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C1375B">
              <w:rPr>
                <w:sz w:val="14"/>
                <w:szCs w:val="14"/>
              </w:rPr>
              <w:t>abcde</w:t>
            </w:r>
            <w:proofErr w:type="spellEnd"/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0.91</w:t>
            </w:r>
          </w:p>
        </w:tc>
        <w:tc>
          <w:tcPr>
            <w:tcW w:w="639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C1375B">
              <w:rPr>
                <w:sz w:val="14"/>
                <w:szCs w:val="14"/>
              </w:rPr>
              <w:t>bc</w:t>
            </w:r>
            <w:proofErr w:type="spellEnd"/>
          </w:p>
        </w:tc>
        <w:tc>
          <w:tcPr>
            <w:tcW w:w="463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0.53</w:t>
            </w:r>
          </w:p>
        </w:tc>
        <w:tc>
          <w:tcPr>
            <w:tcW w:w="595" w:type="dxa"/>
            <w:gridSpan w:val="3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de</w:t>
            </w:r>
          </w:p>
        </w:tc>
      </w:tr>
      <w:tr w:rsidR="00053DC9" w:rsidRPr="00906CDB" w:rsidTr="00053DC9">
        <w:trPr>
          <w:gridAfter w:val="1"/>
          <w:wAfter w:w="1110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C1375B" w:rsidRDefault="00043F64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PB</w:t>
            </w:r>
            <w:r w:rsidR="00053DC9">
              <w:rPr>
                <w:sz w:val="14"/>
                <w:szCs w:val="14"/>
              </w:rPr>
              <w:t>2012024</w:t>
            </w:r>
            <w:r w:rsidR="00053DC9" w:rsidRPr="00C1375B">
              <w:rPr>
                <w:sz w:val="14"/>
                <w:szCs w:val="14"/>
              </w:rPr>
              <w:t xml:space="preserve"> </w:t>
            </w:r>
          </w:p>
        </w:tc>
        <w:tc>
          <w:tcPr>
            <w:tcW w:w="3199" w:type="dxa"/>
            <w:noWrap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147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0.29</w:t>
            </w:r>
          </w:p>
        </w:tc>
        <w:tc>
          <w:tcPr>
            <w:tcW w:w="654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C1375B">
              <w:rPr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0.92</w:t>
            </w:r>
          </w:p>
        </w:tc>
        <w:tc>
          <w:tcPr>
            <w:tcW w:w="639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C1375B">
              <w:rPr>
                <w:sz w:val="14"/>
                <w:szCs w:val="14"/>
              </w:rPr>
              <w:t>bc</w:t>
            </w:r>
            <w:proofErr w:type="spellEnd"/>
          </w:p>
        </w:tc>
        <w:tc>
          <w:tcPr>
            <w:tcW w:w="463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0.05</w:t>
            </w:r>
          </w:p>
        </w:tc>
        <w:tc>
          <w:tcPr>
            <w:tcW w:w="595" w:type="dxa"/>
            <w:gridSpan w:val="3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ab</w:t>
            </w:r>
          </w:p>
        </w:tc>
      </w:tr>
      <w:tr w:rsidR="00053DC9" w:rsidRPr="00906CDB" w:rsidTr="00053DC9">
        <w:trPr>
          <w:gridAfter w:val="1"/>
          <w:wAfter w:w="1110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C1375B" w:rsidRDefault="00043F64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PB</w:t>
            </w:r>
            <w:r w:rsidR="00053DC9">
              <w:rPr>
                <w:sz w:val="14"/>
                <w:szCs w:val="14"/>
              </w:rPr>
              <w:t>2012036</w:t>
            </w:r>
          </w:p>
        </w:tc>
        <w:tc>
          <w:tcPr>
            <w:tcW w:w="3199" w:type="dxa"/>
            <w:noWrap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147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0.36</w:t>
            </w:r>
          </w:p>
        </w:tc>
        <w:tc>
          <w:tcPr>
            <w:tcW w:w="654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C1375B">
              <w:rPr>
                <w:sz w:val="14"/>
                <w:szCs w:val="14"/>
              </w:rPr>
              <w:t>bcdef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0.94</w:t>
            </w:r>
          </w:p>
        </w:tc>
        <w:tc>
          <w:tcPr>
            <w:tcW w:w="639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c</w:t>
            </w:r>
          </w:p>
        </w:tc>
        <w:tc>
          <w:tcPr>
            <w:tcW w:w="463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0.24</w:t>
            </w:r>
          </w:p>
        </w:tc>
        <w:tc>
          <w:tcPr>
            <w:tcW w:w="595" w:type="dxa"/>
            <w:gridSpan w:val="3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cd</w:t>
            </w:r>
          </w:p>
        </w:tc>
      </w:tr>
      <w:tr w:rsidR="00053DC9" w:rsidRPr="00906CDB" w:rsidTr="00053DC9">
        <w:trPr>
          <w:gridAfter w:val="1"/>
          <w:wAfter w:w="1110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 xml:space="preserve">CGN19229 </w:t>
            </w:r>
          </w:p>
        </w:tc>
        <w:tc>
          <w:tcPr>
            <w:tcW w:w="3199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 xml:space="preserve">No. 1882 selection; PI 281417 selection </w:t>
            </w:r>
          </w:p>
        </w:tc>
        <w:tc>
          <w:tcPr>
            <w:tcW w:w="1147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0.33</w:t>
            </w:r>
          </w:p>
        </w:tc>
        <w:tc>
          <w:tcPr>
            <w:tcW w:w="654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C1375B">
              <w:rPr>
                <w:sz w:val="14"/>
                <w:szCs w:val="14"/>
              </w:rPr>
              <w:t>bcde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0.92</w:t>
            </w:r>
          </w:p>
        </w:tc>
        <w:tc>
          <w:tcPr>
            <w:tcW w:w="639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C1375B">
              <w:rPr>
                <w:sz w:val="14"/>
                <w:szCs w:val="14"/>
              </w:rPr>
              <w:t>bc</w:t>
            </w:r>
            <w:proofErr w:type="spellEnd"/>
          </w:p>
        </w:tc>
        <w:tc>
          <w:tcPr>
            <w:tcW w:w="463" w:type="dxa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0.30</w:t>
            </w:r>
          </w:p>
        </w:tc>
        <w:tc>
          <w:tcPr>
            <w:tcW w:w="595" w:type="dxa"/>
            <w:gridSpan w:val="3"/>
            <w:noWrap/>
            <w:hideMark/>
          </w:tcPr>
          <w:p w:rsidR="00053DC9" w:rsidRPr="00C1375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sz w:val="14"/>
                <w:szCs w:val="14"/>
              </w:rPr>
              <w:t>cd</w:t>
            </w: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CGN22786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SA 344; PI 260434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0.39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bcdefg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CGN17023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Aceituno</w:t>
            </w:r>
            <w:proofErr w:type="spellEnd"/>
            <w:r w:rsidRPr="00906CDB">
              <w:rPr>
                <w:sz w:val="14"/>
                <w:szCs w:val="14"/>
              </w:rPr>
              <w:t xml:space="preserve">; PI 281443; No.1852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0.36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bcdef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0.01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CGN23763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RU 72-77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0.51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cdefgh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0.01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CGN16972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1 GAA; PI 263258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0.52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cdefghi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CGN22775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7104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0.54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defghij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CGN22096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I 5429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0.51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cdefgh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CGN23278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PI 337524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0.63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efghijk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CGN17042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No. 1553; PI 238061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0.67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efghijkl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0.01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CGN22831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Pimento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annuum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0.64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efghijk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0.01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CGN16975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AC 1979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annuum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0.69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fghijkl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CGN17221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Morron</w:t>
            </w:r>
            <w:proofErr w:type="spellEnd"/>
            <w:r w:rsidRPr="00906CDB">
              <w:rPr>
                <w:sz w:val="14"/>
                <w:szCs w:val="14"/>
              </w:rPr>
              <w:t xml:space="preserve"> Selection; PI 257284 Selection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0.71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ghijkl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0.01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CGN22185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No.4692; PI 159249; 1SCA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0.72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ghijkl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0.02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CGN23206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RU 72-51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0.76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CGN22181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Yellow Bouquet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0.73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0.01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CGN17219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No.4661 Selection; PI 159236 Selection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0.73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ghijkl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0.01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CGN23092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Local; </w:t>
            </w:r>
            <w:proofErr w:type="spellStart"/>
            <w:r w:rsidRPr="00906CDB">
              <w:rPr>
                <w:sz w:val="14"/>
                <w:szCs w:val="14"/>
              </w:rPr>
              <w:t>Krasnyi</w:t>
            </w:r>
            <w:proofErr w:type="spellEnd"/>
            <w:r w:rsidRPr="00906CDB">
              <w:rPr>
                <w:sz w:val="14"/>
                <w:szCs w:val="14"/>
              </w:rPr>
              <w:t xml:space="preserve">; VIR 1829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0.76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0.04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CGN22830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Chili Serrano; PI 281367; No. 999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C</w:t>
            </w:r>
            <w:r w:rsidRPr="00C1375B">
              <w:rPr>
                <w:i/>
                <w:sz w:val="14"/>
                <w:szCs w:val="14"/>
              </w:rPr>
              <w:t>. annuum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0.81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CGN22817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Lombok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0.79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CGN19199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AC 1448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0.72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ghijkl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0.08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43F64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PB</w:t>
            </w:r>
            <w:r w:rsidR="00053DC9">
              <w:rPr>
                <w:sz w:val="14"/>
                <w:szCs w:val="14"/>
              </w:rPr>
              <w:t>2012025</w:t>
            </w:r>
          </w:p>
        </w:tc>
        <w:tc>
          <w:tcPr>
            <w:tcW w:w="3199" w:type="dxa"/>
            <w:noWrap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0.81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0.03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CGN19224 </w:t>
            </w:r>
          </w:p>
        </w:tc>
        <w:tc>
          <w:tcPr>
            <w:tcW w:w="319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MI 1/81; Pili </w:t>
            </w:r>
            <w:proofErr w:type="spellStart"/>
            <w:r w:rsidRPr="00906CDB">
              <w:rPr>
                <w:sz w:val="14"/>
                <w:szCs w:val="14"/>
              </w:rPr>
              <w:t>Pili</w:t>
            </w:r>
            <w:proofErr w:type="spellEnd"/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114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0.78</w:t>
            </w:r>
          </w:p>
        </w:tc>
        <w:tc>
          <w:tcPr>
            <w:tcW w:w="65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2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0.05</w:t>
            </w:r>
          </w:p>
        </w:tc>
        <w:tc>
          <w:tcPr>
            <w:tcW w:w="754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abc</w:t>
            </w:r>
            <w:proofErr w:type="spellEnd"/>
          </w:p>
        </w:tc>
        <w:tc>
          <w:tcPr>
            <w:tcW w:w="620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053DC9">
        <w:trPr>
          <w:gridAfter w:val="2"/>
          <w:wAfter w:w="1134" w:type="dxa"/>
          <w:trHeight w:val="283"/>
          <w:jc w:val="center"/>
        </w:trPr>
        <w:tc>
          <w:tcPr>
            <w:tcW w:w="934" w:type="dxa"/>
            <w:tcBorders>
              <w:bottom w:val="single" w:sz="4" w:space="0" w:color="auto"/>
            </w:tcBorders>
            <w:noWrap/>
          </w:tcPr>
          <w:p w:rsidR="00053DC9" w:rsidRPr="00906CDB" w:rsidRDefault="00043F64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PB</w:t>
            </w:r>
            <w:r w:rsidR="00053DC9">
              <w:rPr>
                <w:sz w:val="14"/>
                <w:szCs w:val="14"/>
              </w:rPr>
              <w:t>2012018</w:t>
            </w:r>
          </w:p>
        </w:tc>
        <w:tc>
          <w:tcPr>
            <w:tcW w:w="3199" w:type="dxa"/>
            <w:tcBorders>
              <w:bottom w:val="single" w:sz="4" w:space="0" w:color="auto"/>
            </w:tcBorders>
            <w:noWrap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baccatum</w:t>
            </w:r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621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0.81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54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639" w:type="dxa"/>
            <w:tcBorders>
              <w:bottom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74" w:type="dxa"/>
            <w:gridSpan w:val="2"/>
            <w:tcBorders>
              <w:bottom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</w:tbl>
    <w:p w:rsidR="00A4554B" w:rsidRDefault="00A4554B" w:rsidP="00C1375B">
      <w:pPr>
        <w:ind w:left="284" w:firstLine="284"/>
      </w:pPr>
    </w:p>
    <w:p w:rsidR="006F1A1F" w:rsidRDefault="006F1A1F" w:rsidP="00C1375B">
      <w:pPr>
        <w:ind w:left="284" w:firstLine="284"/>
      </w:pPr>
    </w:p>
    <w:tbl>
      <w:tblPr>
        <w:tblW w:w="11056" w:type="dxa"/>
        <w:tblInd w:w="981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84"/>
        <w:gridCol w:w="2855"/>
        <w:gridCol w:w="1276"/>
        <w:gridCol w:w="567"/>
        <w:gridCol w:w="708"/>
        <w:gridCol w:w="567"/>
        <w:gridCol w:w="709"/>
        <w:gridCol w:w="709"/>
        <w:gridCol w:w="672"/>
        <w:gridCol w:w="463"/>
        <w:gridCol w:w="412"/>
        <w:gridCol w:w="1134"/>
      </w:tblGrid>
      <w:tr w:rsidR="00C1375B" w:rsidRPr="00694ADF" w:rsidTr="006F1A1F">
        <w:trPr>
          <w:trHeight w:val="283"/>
        </w:trPr>
        <w:tc>
          <w:tcPr>
            <w:tcW w:w="11056" w:type="dxa"/>
            <w:gridSpan w:val="12"/>
            <w:noWrap/>
          </w:tcPr>
          <w:p w:rsidR="00C1375B" w:rsidRPr="00694ADF" w:rsidRDefault="006F1A1F" w:rsidP="006F1A1F">
            <w:pPr>
              <w:pStyle w:val="NoSpacing"/>
              <w:ind w:left="-272" w:firstLine="272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</w:t>
            </w:r>
            <w:r w:rsidR="00C1375B" w:rsidRPr="00F86197">
              <w:rPr>
                <w:b/>
                <w:sz w:val="14"/>
                <w:szCs w:val="14"/>
              </w:rPr>
              <w:t xml:space="preserve">Table </w:t>
            </w:r>
            <w:r w:rsidR="000D5664">
              <w:rPr>
                <w:b/>
                <w:sz w:val="14"/>
                <w:szCs w:val="14"/>
              </w:rPr>
              <w:t>S</w:t>
            </w:r>
            <w:r w:rsidR="00C1375B" w:rsidRPr="00F86197">
              <w:rPr>
                <w:b/>
                <w:sz w:val="14"/>
                <w:szCs w:val="14"/>
              </w:rPr>
              <w:t>1 (continued)</w:t>
            </w:r>
            <w:r w:rsidR="00C1375B">
              <w:rPr>
                <w:b/>
                <w:sz w:val="14"/>
                <w:szCs w:val="14"/>
              </w:rPr>
              <w:t xml:space="preserve">  </w:t>
            </w:r>
          </w:p>
        </w:tc>
      </w:tr>
      <w:tr w:rsidR="00053DC9" w:rsidRPr="00694ADF" w:rsidTr="006F1A1F">
        <w:trPr>
          <w:gridAfter w:val="1"/>
          <w:wAfter w:w="1134" w:type="dxa"/>
          <w:trHeight w:val="283"/>
        </w:trPr>
        <w:tc>
          <w:tcPr>
            <w:tcW w:w="984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053DC9" w:rsidRPr="00694ADF" w:rsidRDefault="00053DC9" w:rsidP="00F86197">
            <w:pPr>
              <w:pStyle w:val="NoSpacing"/>
              <w:rPr>
                <w:sz w:val="14"/>
                <w:szCs w:val="14"/>
              </w:rPr>
            </w:pPr>
            <w:r w:rsidRPr="00694ADF">
              <w:rPr>
                <w:sz w:val="14"/>
                <w:szCs w:val="14"/>
              </w:rPr>
              <w:t> </w:t>
            </w:r>
          </w:p>
          <w:p w:rsidR="00053DC9" w:rsidRDefault="00053DC9" w:rsidP="00C1375B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Accession</w:t>
            </w:r>
          </w:p>
          <w:p w:rsidR="00053DC9" w:rsidRPr="00694ADF" w:rsidRDefault="00053DC9" w:rsidP="00C1375B">
            <w:pPr>
              <w:pStyle w:val="NoSpacing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Nr</w:t>
            </w:r>
            <w:proofErr w:type="spellEnd"/>
            <w:r>
              <w:rPr>
                <w:b/>
                <w:sz w:val="14"/>
                <w:szCs w:val="14"/>
              </w:rPr>
              <w:t>.</w:t>
            </w:r>
          </w:p>
        </w:tc>
        <w:tc>
          <w:tcPr>
            <w:tcW w:w="2855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053DC9" w:rsidRPr="00C1375B" w:rsidRDefault="00053DC9" w:rsidP="00F86197">
            <w:pPr>
              <w:pStyle w:val="NoSpacing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 </w:t>
            </w:r>
          </w:p>
          <w:p w:rsidR="00053DC9" w:rsidRPr="00C1375B" w:rsidRDefault="00053DC9" w:rsidP="00F86197">
            <w:pPr>
              <w:pStyle w:val="NoSpacing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Name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053DC9" w:rsidRPr="00C1375B" w:rsidRDefault="00053DC9" w:rsidP="00F86197">
            <w:pPr>
              <w:pStyle w:val="NoSpacing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 </w:t>
            </w:r>
          </w:p>
          <w:p w:rsidR="00053DC9" w:rsidRPr="00C1375B" w:rsidRDefault="00053DC9" w:rsidP="00F86197">
            <w:pPr>
              <w:pStyle w:val="NoSpacing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Species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053DC9" w:rsidRPr="00C1375B" w:rsidRDefault="00053DC9" w:rsidP="00F86197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Experiment 1</w:t>
            </w:r>
          </w:p>
        </w:tc>
        <w:tc>
          <w:tcPr>
            <w:tcW w:w="2256" w:type="dxa"/>
            <w:gridSpan w:val="4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053DC9" w:rsidRPr="00C1375B" w:rsidRDefault="00053DC9" w:rsidP="00F86197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Experiment 2</w:t>
            </w:r>
          </w:p>
        </w:tc>
      </w:tr>
      <w:tr w:rsidR="00053DC9" w:rsidRPr="00623F39" w:rsidTr="006F1A1F">
        <w:trPr>
          <w:gridAfter w:val="1"/>
          <w:wAfter w:w="1134" w:type="dxa"/>
          <w:trHeight w:val="283"/>
        </w:trPr>
        <w:tc>
          <w:tcPr>
            <w:tcW w:w="984" w:type="dxa"/>
            <w:vMerge/>
            <w:tcBorders>
              <w:bottom w:val="single" w:sz="4" w:space="0" w:color="auto"/>
            </w:tcBorders>
            <w:noWrap/>
            <w:hideMark/>
          </w:tcPr>
          <w:p w:rsidR="00053DC9" w:rsidRPr="00623F39" w:rsidRDefault="00053DC9" w:rsidP="00C1375B">
            <w:pPr>
              <w:pStyle w:val="NoSpacing"/>
              <w:jc w:val="center"/>
              <w:rPr>
                <w:sz w:val="14"/>
                <w:szCs w:val="14"/>
              </w:rPr>
            </w:pPr>
          </w:p>
        </w:tc>
        <w:tc>
          <w:tcPr>
            <w:tcW w:w="2855" w:type="dxa"/>
            <w:vMerge/>
            <w:tcBorders>
              <w:bottom w:val="single" w:sz="4" w:space="0" w:color="auto"/>
            </w:tcBorders>
            <w:noWrap/>
            <w:hideMark/>
          </w:tcPr>
          <w:p w:rsidR="00053DC9" w:rsidRPr="00C1375B" w:rsidRDefault="00053DC9" w:rsidP="00F86197">
            <w:pPr>
              <w:pStyle w:val="NoSpacing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noWrap/>
            <w:hideMark/>
          </w:tcPr>
          <w:p w:rsidR="00053DC9" w:rsidRPr="00C1375B" w:rsidRDefault="00053DC9" w:rsidP="00F86197">
            <w:pPr>
              <w:pStyle w:val="NoSpacing"/>
              <w:rPr>
                <w:b/>
                <w:sz w:val="14"/>
                <w:szCs w:val="14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053DC9" w:rsidRPr="00C1375B" w:rsidRDefault="00053DC9" w:rsidP="00F86197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Survival</w:t>
            </w:r>
            <w:r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3DC9" w:rsidRPr="00C1375B" w:rsidRDefault="00053DC9" w:rsidP="00F86197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Nymphs</w:t>
            </w:r>
            <w:r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1381" w:type="dxa"/>
            <w:gridSpan w:val="2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053DC9" w:rsidRPr="00C1375B" w:rsidRDefault="00053DC9" w:rsidP="00F74A5A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Survival</w:t>
            </w:r>
          </w:p>
        </w:tc>
        <w:tc>
          <w:tcPr>
            <w:tcW w:w="875" w:type="dxa"/>
            <w:gridSpan w:val="2"/>
            <w:tcBorders>
              <w:bottom w:val="single" w:sz="4" w:space="0" w:color="auto"/>
            </w:tcBorders>
            <w:noWrap/>
            <w:hideMark/>
          </w:tcPr>
          <w:p w:rsidR="00053DC9" w:rsidRPr="00C1375B" w:rsidRDefault="00053DC9" w:rsidP="00F86197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Nymphs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C1375B">
              <w:rPr>
                <w:b/>
                <w:sz w:val="14"/>
                <w:szCs w:val="14"/>
              </w:rPr>
              <w:t> </w:t>
            </w:r>
            <w:r>
              <w:rPr>
                <w:b/>
                <w:sz w:val="14"/>
                <w:szCs w:val="14"/>
              </w:rPr>
              <w:t xml:space="preserve"> </w:t>
            </w: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CGN17009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Hungarian Wax 4202-3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annuum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0.77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ab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CGN19194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Cayenne Long Red Narrow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annuum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0.91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a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0.92</w:t>
            </w: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bc</w:t>
            </w:r>
            <w:proofErr w:type="spellEnd"/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1.24</w:t>
            </w: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f</w:t>
            </w: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CGN22131 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Local 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0.82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0.13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abcde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CGN19188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Calcom</w:t>
            </w:r>
            <w:proofErr w:type="spellEnd"/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annuum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0.81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0.11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CGN22790 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AC 1249 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0.86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CGN23211 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SA 218; PI 260459, </w:t>
            </w:r>
            <w:proofErr w:type="spellStart"/>
            <w:r w:rsidRPr="00906CDB">
              <w:rPr>
                <w:sz w:val="14"/>
                <w:szCs w:val="14"/>
              </w:rPr>
              <w:t>Malagueta</w:t>
            </w:r>
            <w:proofErr w:type="spellEnd"/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0.77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0.15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bcde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CGN20503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Bisbas</w:t>
            </w:r>
            <w:proofErr w:type="spellEnd"/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annuum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0.89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0.10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CGN16994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RU 72-194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0.85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jklm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0.18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bcdef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CGN22862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No.1720; PI 281426; 1GAA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0.81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0.18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bcdef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CGN19189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California Wonder 300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annuum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0.97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m</w:t>
            </w:r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0.07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CGN22173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Sweet Banana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annuum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0.93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lm</w:t>
            </w:r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0.10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CGN23210 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SA 137; PI 257155 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0.74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0.35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defg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CGN24363 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Vindunger</w:t>
            </w:r>
            <w:proofErr w:type="spellEnd"/>
            <w:r w:rsidRPr="00906CDB">
              <w:rPr>
                <w:sz w:val="14"/>
                <w:szCs w:val="14"/>
              </w:rPr>
              <w:t xml:space="preserve"> </w:t>
            </w:r>
            <w:proofErr w:type="spellStart"/>
            <w:r w:rsidRPr="00906CDB">
              <w:rPr>
                <w:sz w:val="14"/>
                <w:szCs w:val="14"/>
              </w:rPr>
              <w:t>Mutande</w:t>
            </w:r>
            <w:proofErr w:type="spellEnd"/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0.70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fghijkl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0.36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defg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CGN22168 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RU 72-357 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0.83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ijklm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0.34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cdefg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CGN21554 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Ndungu</w:t>
            </w:r>
            <w:proofErr w:type="spellEnd"/>
            <w:r w:rsidRPr="00906CDB">
              <w:rPr>
                <w:sz w:val="14"/>
                <w:szCs w:val="14"/>
              </w:rPr>
              <w:t xml:space="preserve">; Pili </w:t>
            </w:r>
            <w:proofErr w:type="spellStart"/>
            <w:r w:rsidRPr="00906CDB">
              <w:rPr>
                <w:sz w:val="14"/>
                <w:szCs w:val="14"/>
              </w:rPr>
              <w:t>Pili</w:t>
            </w:r>
            <w:proofErr w:type="spellEnd"/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0.93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lm</w:t>
            </w:r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0.11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CGN16995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RU 72-241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chinense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0.90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0.34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defg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CGN17020 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No.965; PI 281353 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0.85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jklm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0.57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fg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CGN22792 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SA 252; PI 260478, </w:t>
            </w:r>
            <w:proofErr w:type="spellStart"/>
            <w:r w:rsidRPr="00906CDB">
              <w:rPr>
                <w:sz w:val="14"/>
                <w:szCs w:val="14"/>
              </w:rPr>
              <w:t>Aji</w:t>
            </w:r>
            <w:proofErr w:type="spellEnd"/>
            <w:r w:rsidRPr="00906CDB">
              <w:rPr>
                <w:sz w:val="14"/>
                <w:szCs w:val="14"/>
              </w:rPr>
              <w:t xml:space="preserve"> </w:t>
            </w:r>
            <w:proofErr w:type="spellStart"/>
            <w:r w:rsidRPr="00906CDB">
              <w:rPr>
                <w:sz w:val="14"/>
                <w:szCs w:val="14"/>
              </w:rPr>
              <w:t>Chuncho</w:t>
            </w:r>
            <w:proofErr w:type="spellEnd"/>
            <w:r w:rsidRPr="00906CDB">
              <w:rPr>
                <w:sz w:val="14"/>
                <w:szCs w:val="14"/>
              </w:rPr>
              <w:t xml:space="preserve"> 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0.77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hijklm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0.69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g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CGN22779 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 xml:space="preserve">C 307 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0.88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g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CGN19226</w:t>
            </w:r>
          </w:p>
        </w:tc>
        <w:tc>
          <w:tcPr>
            <w:tcW w:w="2855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Bruinsma Wonder</w:t>
            </w:r>
          </w:p>
        </w:tc>
        <w:tc>
          <w:tcPr>
            <w:tcW w:w="1276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annuum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0.87</w:t>
            </w:r>
          </w:p>
        </w:tc>
        <w:tc>
          <w:tcPr>
            <w:tcW w:w="708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klm</w:t>
            </w:r>
            <w:proofErr w:type="spellEnd"/>
          </w:p>
        </w:tc>
        <w:tc>
          <w:tcPr>
            <w:tcW w:w="567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0.50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906CDB">
              <w:rPr>
                <w:sz w:val="14"/>
                <w:szCs w:val="14"/>
              </w:rPr>
              <w:t>efg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0.93</w:t>
            </w:r>
          </w:p>
        </w:tc>
        <w:tc>
          <w:tcPr>
            <w:tcW w:w="67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c</w:t>
            </w:r>
          </w:p>
        </w:tc>
        <w:tc>
          <w:tcPr>
            <w:tcW w:w="463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0.47</w:t>
            </w:r>
          </w:p>
        </w:tc>
        <w:tc>
          <w:tcPr>
            <w:tcW w:w="412" w:type="dxa"/>
            <w:noWrap/>
            <w:hideMark/>
          </w:tcPr>
          <w:p w:rsidR="00053DC9" w:rsidRPr="00906CDB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906CDB">
              <w:rPr>
                <w:sz w:val="14"/>
                <w:szCs w:val="14"/>
              </w:rPr>
              <w:t>de</w:t>
            </w:r>
          </w:p>
        </w:tc>
      </w:tr>
      <w:tr w:rsidR="00053DC9" w:rsidRPr="00906CDB" w:rsidTr="00EC67D9">
        <w:trPr>
          <w:gridAfter w:val="1"/>
          <w:wAfter w:w="1134" w:type="dxa"/>
          <w:trHeight w:val="283"/>
        </w:trPr>
        <w:tc>
          <w:tcPr>
            <w:tcW w:w="984" w:type="dxa"/>
            <w:tcBorders>
              <w:bottom w:val="single" w:sz="4" w:space="0" w:color="auto"/>
            </w:tcBorders>
            <w:noWrap/>
          </w:tcPr>
          <w:p w:rsidR="00053DC9" w:rsidRPr="0055318E" w:rsidRDefault="00043F64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PB</w:t>
            </w:r>
            <w:r w:rsidR="00053DC9">
              <w:rPr>
                <w:sz w:val="14"/>
                <w:szCs w:val="14"/>
              </w:rPr>
              <w:t>2012045</w:t>
            </w:r>
            <w:r w:rsidR="00053DC9" w:rsidRPr="0055318E">
              <w:rPr>
                <w:sz w:val="14"/>
                <w:szCs w:val="14"/>
              </w:rPr>
              <w:t xml:space="preserve"> </w:t>
            </w:r>
          </w:p>
        </w:tc>
        <w:tc>
          <w:tcPr>
            <w:tcW w:w="2855" w:type="dxa"/>
            <w:tcBorders>
              <w:bottom w:val="single" w:sz="4" w:space="0" w:color="auto"/>
            </w:tcBorders>
            <w:noWrap/>
          </w:tcPr>
          <w:p w:rsidR="00053DC9" w:rsidRPr="0055318E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053DC9" w:rsidRPr="0055318E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C1375B">
              <w:rPr>
                <w:i/>
                <w:sz w:val="14"/>
                <w:szCs w:val="14"/>
              </w:rPr>
              <w:t>C. frutescens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:rsidR="00053DC9" w:rsidRPr="0055318E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55318E">
              <w:rPr>
                <w:sz w:val="14"/>
                <w:szCs w:val="14"/>
              </w:rPr>
              <w:t>0.93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noWrap/>
          </w:tcPr>
          <w:p w:rsidR="00053DC9" w:rsidRPr="0055318E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55318E">
              <w:rPr>
                <w:sz w:val="14"/>
                <w:szCs w:val="14"/>
              </w:rPr>
              <w:t>lm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</w:tcPr>
          <w:p w:rsidR="00053DC9" w:rsidRPr="0055318E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55318E">
              <w:rPr>
                <w:sz w:val="14"/>
                <w:szCs w:val="14"/>
              </w:rPr>
              <w:t>0.56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:rsidR="00053DC9" w:rsidRPr="0055318E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55318E">
              <w:rPr>
                <w:sz w:val="14"/>
                <w:szCs w:val="14"/>
              </w:rPr>
              <w:t>fg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:rsidR="00053DC9" w:rsidRPr="0055318E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55318E">
              <w:rPr>
                <w:sz w:val="14"/>
                <w:szCs w:val="14"/>
              </w:rPr>
              <w:t>0.93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noWrap/>
          </w:tcPr>
          <w:p w:rsidR="00053DC9" w:rsidRPr="0055318E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r w:rsidRPr="0055318E">
              <w:rPr>
                <w:sz w:val="14"/>
                <w:szCs w:val="14"/>
              </w:rPr>
              <w:t>c</w:t>
            </w:r>
          </w:p>
        </w:tc>
        <w:tc>
          <w:tcPr>
            <w:tcW w:w="463" w:type="dxa"/>
            <w:tcBorders>
              <w:bottom w:val="single" w:sz="4" w:space="0" w:color="auto"/>
            </w:tcBorders>
            <w:noWrap/>
          </w:tcPr>
          <w:p w:rsidR="00053DC9" w:rsidRPr="0055318E" w:rsidRDefault="00053DC9" w:rsidP="006F1A1F">
            <w:pPr>
              <w:pStyle w:val="NoSpacing"/>
              <w:spacing w:line="276" w:lineRule="auto"/>
              <w:jc w:val="right"/>
              <w:rPr>
                <w:sz w:val="14"/>
                <w:szCs w:val="14"/>
              </w:rPr>
            </w:pPr>
            <w:r w:rsidRPr="0055318E">
              <w:rPr>
                <w:sz w:val="14"/>
                <w:szCs w:val="14"/>
              </w:rPr>
              <w:t>0.78</w:t>
            </w:r>
          </w:p>
        </w:tc>
        <w:tc>
          <w:tcPr>
            <w:tcW w:w="412" w:type="dxa"/>
            <w:tcBorders>
              <w:bottom w:val="single" w:sz="4" w:space="0" w:color="auto"/>
            </w:tcBorders>
            <w:noWrap/>
          </w:tcPr>
          <w:p w:rsidR="00053DC9" w:rsidRPr="0055318E" w:rsidRDefault="00053DC9" w:rsidP="006F1A1F">
            <w:pPr>
              <w:pStyle w:val="NoSpacing"/>
              <w:spacing w:line="276" w:lineRule="auto"/>
              <w:rPr>
                <w:sz w:val="14"/>
                <w:szCs w:val="14"/>
              </w:rPr>
            </w:pPr>
            <w:proofErr w:type="spellStart"/>
            <w:r w:rsidRPr="0055318E">
              <w:rPr>
                <w:sz w:val="14"/>
                <w:szCs w:val="14"/>
              </w:rPr>
              <w:t>ef</w:t>
            </w:r>
            <w:proofErr w:type="spellEnd"/>
          </w:p>
        </w:tc>
      </w:tr>
    </w:tbl>
    <w:p w:rsidR="00F74A5A" w:rsidRDefault="00F74A5A" w:rsidP="00E83D63">
      <w:pPr>
        <w:spacing w:after="120" w:line="240" w:lineRule="auto"/>
        <w:ind w:firstLine="993"/>
      </w:pPr>
      <w:r w:rsidRPr="00A12133">
        <w:rPr>
          <w:vertAlign w:val="superscript"/>
        </w:rPr>
        <w:t>1</w:t>
      </w:r>
      <w:r>
        <w:t xml:space="preserve"> Survival refers to fraction of the aphids that survived on an accession after 7 days.</w:t>
      </w:r>
    </w:p>
    <w:p w:rsidR="00F74A5A" w:rsidRDefault="00F74A5A" w:rsidP="00E83D63">
      <w:pPr>
        <w:spacing w:after="120" w:line="240" w:lineRule="auto"/>
        <w:ind w:firstLine="993"/>
      </w:pPr>
      <w:r>
        <w:rPr>
          <w:vertAlign w:val="superscript"/>
        </w:rPr>
        <w:t>2</w:t>
      </w:r>
      <w:r>
        <w:t xml:space="preserve"> Nymphs means average number of new nymphs reproduced by every estimated living adult.  </w:t>
      </w:r>
    </w:p>
    <w:p w:rsidR="00DE5104" w:rsidRDefault="00DE5104" w:rsidP="00E83D63">
      <w:pPr>
        <w:spacing w:after="120" w:line="240" w:lineRule="auto"/>
        <w:ind w:firstLine="993"/>
      </w:pPr>
      <w:r w:rsidRPr="00DE5104">
        <w:rPr>
          <w:vertAlign w:val="superscript"/>
        </w:rPr>
        <w:t>3</w:t>
      </w:r>
      <w:r>
        <w:t xml:space="preserve"> Aphids used in Experiment 1 were reared on </w:t>
      </w:r>
      <w:r w:rsidRPr="00DE5104">
        <w:t>Chinese cabbage (</w:t>
      </w:r>
      <w:r w:rsidRPr="00DE5104">
        <w:rPr>
          <w:i/>
        </w:rPr>
        <w:t>B</w:t>
      </w:r>
      <w:r w:rsidR="00E83D63">
        <w:rPr>
          <w:i/>
        </w:rPr>
        <w:t>.</w:t>
      </w:r>
      <w:r w:rsidRPr="00DE5104">
        <w:rPr>
          <w:i/>
        </w:rPr>
        <w:t xml:space="preserve"> rapa</w:t>
      </w:r>
      <w:r w:rsidRPr="00DE5104">
        <w:t xml:space="preserve">) cv. </w:t>
      </w:r>
      <w:proofErr w:type="spellStart"/>
      <w:r w:rsidRPr="00DE5104">
        <w:t>Granaat</w:t>
      </w:r>
      <w:proofErr w:type="spellEnd"/>
      <w:r>
        <w:t>.</w:t>
      </w:r>
    </w:p>
    <w:p w:rsidR="00DE5104" w:rsidRDefault="00DE5104" w:rsidP="00E83D63">
      <w:pPr>
        <w:spacing w:after="120" w:line="240" w:lineRule="auto"/>
        <w:ind w:firstLine="993"/>
      </w:pPr>
      <w:r>
        <w:rPr>
          <w:vertAlign w:val="superscript"/>
        </w:rPr>
        <w:t>4</w:t>
      </w:r>
      <w:r>
        <w:t xml:space="preserve"> Aphids used in Experiment 2 were reared on </w:t>
      </w:r>
      <w:r w:rsidRPr="00DE5104">
        <w:rPr>
          <w:i/>
        </w:rPr>
        <w:t xml:space="preserve">C. </w:t>
      </w:r>
      <w:proofErr w:type="spellStart"/>
      <w:r w:rsidRPr="00DE5104">
        <w:rPr>
          <w:i/>
        </w:rPr>
        <w:t>annuum</w:t>
      </w:r>
      <w:proofErr w:type="spellEnd"/>
      <w:r w:rsidRPr="00DE5104">
        <w:rPr>
          <w:i/>
        </w:rPr>
        <w:t xml:space="preserve"> </w:t>
      </w:r>
      <w:r w:rsidRPr="00DE5104">
        <w:t xml:space="preserve">accession </w:t>
      </w:r>
      <w:r w:rsidR="006C40C1">
        <w:t>CGN19226</w:t>
      </w:r>
      <w:r>
        <w:t>.</w:t>
      </w:r>
    </w:p>
    <w:p w:rsidR="00053DC9" w:rsidRDefault="00F86197" w:rsidP="00053DC9">
      <w:pPr>
        <w:spacing w:after="120" w:line="240" w:lineRule="auto"/>
        <w:ind w:right="2091" w:firstLine="993"/>
      </w:pPr>
      <w:r>
        <w:t xml:space="preserve">Means followed by the same letter within the same column are not significantly different (LSD- test on transformed </w:t>
      </w:r>
    </w:p>
    <w:p w:rsidR="00583B20" w:rsidRPr="00583B20" w:rsidRDefault="00F86197" w:rsidP="00053DC9">
      <w:pPr>
        <w:spacing w:after="120" w:line="240" w:lineRule="auto"/>
        <w:ind w:right="2091" w:firstLine="993"/>
      </w:pPr>
      <w:r>
        <w:t>scales at P&lt;0.05)</w:t>
      </w:r>
      <w:r w:rsidR="00F74A5A">
        <w:t>.</w:t>
      </w:r>
    </w:p>
    <w:sectPr w:rsidR="00583B20" w:rsidRPr="00583B20" w:rsidSect="00694ADF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0E23"/>
    <w:multiLevelType w:val="hybridMultilevel"/>
    <w:tmpl w:val="1BFE4E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1F4BCE"/>
    <w:multiLevelType w:val="hybridMultilevel"/>
    <w:tmpl w:val="D7F67D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B20"/>
    <w:rsid w:val="000003D5"/>
    <w:rsid w:val="00026BCC"/>
    <w:rsid w:val="00043F64"/>
    <w:rsid w:val="00053DC9"/>
    <w:rsid w:val="0008100E"/>
    <w:rsid w:val="0009187B"/>
    <w:rsid w:val="000D5664"/>
    <w:rsid w:val="000E0FB5"/>
    <w:rsid w:val="00157FC8"/>
    <w:rsid w:val="00163EDB"/>
    <w:rsid w:val="001C299D"/>
    <w:rsid w:val="001D64E8"/>
    <w:rsid w:val="00265893"/>
    <w:rsid w:val="0027768D"/>
    <w:rsid w:val="002A7B97"/>
    <w:rsid w:val="002D0F94"/>
    <w:rsid w:val="003949E3"/>
    <w:rsid w:val="003C5286"/>
    <w:rsid w:val="00415193"/>
    <w:rsid w:val="0042548A"/>
    <w:rsid w:val="0044448E"/>
    <w:rsid w:val="00473FEC"/>
    <w:rsid w:val="00491722"/>
    <w:rsid w:val="004A12EF"/>
    <w:rsid w:val="004E1FE5"/>
    <w:rsid w:val="0052355E"/>
    <w:rsid w:val="00527007"/>
    <w:rsid w:val="00546D5D"/>
    <w:rsid w:val="00547E48"/>
    <w:rsid w:val="0055318E"/>
    <w:rsid w:val="00582162"/>
    <w:rsid w:val="00583B20"/>
    <w:rsid w:val="005B46E0"/>
    <w:rsid w:val="00606041"/>
    <w:rsid w:val="006156A3"/>
    <w:rsid w:val="00623F39"/>
    <w:rsid w:val="006611BA"/>
    <w:rsid w:val="00684B85"/>
    <w:rsid w:val="00694ADF"/>
    <w:rsid w:val="006A1726"/>
    <w:rsid w:val="006A57B0"/>
    <w:rsid w:val="006C40C1"/>
    <w:rsid w:val="006E5C03"/>
    <w:rsid w:val="006F1A1F"/>
    <w:rsid w:val="0072195E"/>
    <w:rsid w:val="00724DAF"/>
    <w:rsid w:val="0075194E"/>
    <w:rsid w:val="00764133"/>
    <w:rsid w:val="007645D4"/>
    <w:rsid w:val="00767AD3"/>
    <w:rsid w:val="007C6F22"/>
    <w:rsid w:val="00822FB5"/>
    <w:rsid w:val="00835DDE"/>
    <w:rsid w:val="00861042"/>
    <w:rsid w:val="008879FD"/>
    <w:rsid w:val="008B0C54"/>
    <w:rsid w:val="008C17D0"/>
    <w:rsid w:val="00906CDB"/>
    <w:rsid w:val="00907688"/>
    <w:rsid w:val="00931E41"/>
    <w:rsid w:val="00964485"/>
    <w:rsid w:val="00973C6D"/>
    <w:rsid w:val="009E6293"/>
    <w:rsid w:val="009F7F83"/>
    <w:rsid w:val="00A4554B"/>
    <w:rsid w:val="00A54C64"/>
    <w:rsid w:val="00AC29B3"/>
    <w:rsid w:val="00AF1D2D"/>
    <w:rsid w:val="00B33C55"/>
    <w:rsid w:val="00B43856"/>
    <w:rsid w:val="00B54A23"/>
    <w:rsid w:val="00B80043"/>
    <w:rsid w:val="00C1375B"/>
    <w:rsid w:val="00C62C36"/>
    <w:rsid w:val="00DD6688"/>
    <w:rsid w:val="00DE5104"/>
    <w:rsid w:val="00E1403F"/>
    <w:rsid w:val="00E37F7C"/>
    <w:rsid w:val="00E71B83"/>
    <w:rsid w:val="00E83D63"/>
    <w:rsid w:val="00EC67D9"/>
    <w:rsid w:val="00EC6960"/>
    <w:rsid w:val="00F45246"/>
    <w:rsid w:val="00F562EB"/>
    <w:rsid w:val="00F62540"/>
    <w:rsid w:val="00F63E1D"/>
    <w:rsid w:val="00F74A5A"/>
    <w:rsid w:val="00F86197"/>
    <w:rsid w:val="00FA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38C97B-D5D2-4DFE-B0BF-70A90FFB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7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9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69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69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9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69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69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EC6960"/>
    <w:pPr>
      <w:spacing w:after="0" w:line="240" w:lineRule="auto"/>
    </w:pPr>
  </w:style>
  <w:style w:type="table" w:styleId="TableGrid">
    <w:name w:val="Table Grid"/>
    <w:basedOn w:val="TableNormal"/>
    <w:uiPriority w:val="59"/>
    <w:rsid w:val="0069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4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C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1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609713EF.dotm</Template>
  <TotalTime>1</TotalTime>
  <Pages>2</Pages>
  <Words>623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Voorrips, Roeland</dc:creator>
  <cp:lastModifiedBy>Sun, Mengjing</cp:lastModifiedBy>
  <cp:revision>4</cp:revision>
  <cp:lastPrinted>2012-12-04T14:16:00Z</cp:lastPrinted>
  <dcterms:created xsi:type="dcterms:W3CDTF">2018-06-08T13:46:00Z</dcterms:created>
  <dcterms:modified xsi:type="dcterms:W3CDTF">2018-06-12T13:02:00Z</dcterms:modified>
</cp:coreProperties>
</file>