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BAFF16" w14:textId="03B2AB7C" w:rsidR="009E2DF6" w:rsidRPr="009E2DF6" w:rsidRDefault="009E2DF6" w:rsidP="009E2DF6">
      <w:pPr>
        <w:jc w:val="both"/>
        <w:rPr>
          <w:rFonts w:cs="Times New Roman"/>
          <w:szCs w:val="24"/>
        </w:rPr>
      </w:pPr>
      <w:r w:rsidRPr="00CC5BCF">
        <w:rPr>
          <w:rFonts w:cs="Times New Roman"/>
          <w:szCs w:val="24"/>
        </w:rPr>
        <w:t xml:space="preserve">Table </w:t>
      </w:r>
      <w:r w:rsidR="00925635">
        <w:rPr>
          <w:rFonts w:cs="Times New Roman"/>
          <w:szCs w:val="24"/>
        </w:rPr>
        <w:t>S</w:t>
      </w:r>
      <w:r w:rsidR="0081574B">
        <w:rPr>
          <w:rFonts w:cs="Times New Roman"/>
          <w:szCs w:val="24"/>
        </w:rPr>
        <w:t>4</w:t>
      </w:r>
      <w:r w:rsidRPr="00CC5BCF">
        <w:rPr>
          <w:rFonts w:cs="Times New Roman"/>
          <w:szCs w:val="24"/>
        </w:rPr>
        <w:t xml:space="preserve">. </w:t>
      </w:r>
      <w:r w:rsidR="00C422F8" w:rsidRPr="00C422F8">
        <w:rPr>
          <w:rFonts w:cs="Times New Roman"/>
          <w:szCs w:val="24"/>
        </w:rPr>
        <w:t>Correlation analysis of genes involved in polysaccharide</w:t>
      </w:r>
      <w:r w:rsidR="00166EAA">
        <w:rPr>
          <w:rFonts w:cs="Times New Roman"/>
          <w:szCs w:val="24"/>
        </w:rPr>
        <w:t>s</w:t>
      </w:r>
      <w:r w:rsidR="00C422F8" w:rsidRPr="00C422F8">
        <w:rPr>
          <w:rFonts w:cs="Times New Roman"/>
          <w:szCs w:val="24"/>
        </w:rPr>
        <w:t xml:space="preserve"> biosynthesis and polysaccharide</w:t>
      </w:r>
      <w:r w:rsidR="000A198C">
        <w:rPr>
          <w:rFonts w:cs="Times New Roman"/>
          <w:szCs w:val="24"/>
        </w:rPr>
        <w:t>s</w:t>
      </w:r>
      <w:r w:rsidR="00C422F8" w:rsidRPr="00C422F8">
        <w:rPr>
          <w:rFonts w:cs="Times New Roman"/>
          <w:szCs w:val="24"/>
        </w:rPr>
        <w:t xml:space="preserve"> content</w:t>
      </w:r>
      <w:r w:rsidRPr="00CC5BCF">
        <w:rPr>
          <w:rFonts w:cs="Times New Roman"/>
          <w:szCs w:val="24"/>
        </w:rPr>
        <w:t>.</w:t>
      </w:r>
    </w:p>
    <w:tbl>
      <w:tblPr>
        <w:tblStyle w:val="aff5"/>
        <w:tblW w:w="13162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8"/>
        <w:gridCol w:w="1448"/>
        <w:gridCol w:w="848"/>
        <w:gridCol w:w="901"/>
        <w:gridCol w:w="892"/>
        <w:gridCol w:w="901"/>
        <w:gridCol w:w="904"/>
        <w:gridCol w:w="952"/>
        <w:gridCol w:w="902"/>
        <w:gridCol w:w="904"/>
        <w:gridCol w:w="883"/>
        <w:gridCol w:w="1749"/>
      </w:tblGrid>
      <w:tr w:rsidR="00A820B6" w:rsidRPr="00CC5BCF" w14:paraId="4C4D163A" w14:textId="77777777" w:rsidTr="00BB0F31">
        <w:trPr>
          <w:trHeight w:val="312"/>
          <w:jc w:val="center"/>
        </w:trPr>
        <w:tc>
          <w:tcPr>
            <w:tcW w:w="19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DFC69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Gene_id</w:t>
            </w:r>
          </w:p>
        </w:tc>
        <w:tc>
          <w:tcPr>
            <w:tcW w:w="14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D381A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22A15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Man</w:t>
            </w: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954C9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GlcA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A92F7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Rha</w:t>
            </w: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8E4EC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GalA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70253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Glc</w:t>
            </w:r>
          </w:p>
        </w:tc>
        <w:tc>
          <w:tcPr>
            <w:tcW w:w="9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51A14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Gal</w:t>
            </w:r>
          </w:p>
        </w:tc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A4EDE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Xyl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47408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Ara</w:t>
            </w:r>
          </w:p>
        </w:tc>
        <w:tc>
          <w:tcPr>
            <w:tcW w:w="8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829EA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Fuc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0D6E4C" w14:textId="4D3EF7BB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Total polysaccharide</w:t>
            </w:r>
            <w:r w:rsidR="000A198C">
              <w:rPr>
                <w:rFonts w:cs="Times New Roman"/>
                <w:szCs w:val="24"/>
              </w:rPr>
              <w:t>s</w:t>
            </w:r>
          </w:p>
        </w:tc>
      </w:tr>
      <w:tr w:rsidR="00A820B6" w:rsidRPr="00CC5BCF" w14:paraId="6A9B6327" w14:textId="77777777" w:rsidTr="00BB0F31">
        <w:trPr>
          <w:trHeight w:val="312"/>
          <w:jc w:val="center"/>
        </w:trPr>
        <w:tc>
          <w:tcPr>
            <w:tcW w:w="1904" w:type="dxa"/>
            <w:tcBorders>
              <w:top w:val="single" w:sz="4" w:space="0" w:color="auto"/>
            </w:tcBorders>
            <w:vAlign w:val="center"/>
          </w:tcPr>
          <w:p w14:paraId="445A86E3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Pg_S2017.3</w:t>
            </w:r>
          </w:p>
          <w:p w14:paraId="5FF587C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PGM)</w:t>
            </w:r>
          </w:p>
        </w:tc>
        <w:tc>
          <w:tcPr>
            <w:tcW w:w="1490" w:type="dxa"/>
            <w:tcBorders>
              <w:top w:val="single" w:sz="4" w:space="0" w:color="auto"/>
            </w:tcBorders>
            <w:vAlign w:val="center"/>
          </w:tcPr>
          <w:p w14:paraId="6967E5C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51E67AA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tcBorders>
              <w:top w:val="single" w:sz="4" w:space="0" w:color="auto"/>
            </w:tcBorders>
            <w:vAlign w:val="center"/>
          </w:tcPr>
          <w:p w14:paraId="11FD1CF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0.510</w:t>
            </w:r>
          </w:p>
          <w:p w14:paraId="364CC23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0.003</w:t>
            </w:r>
          </w:p>
        </w:tc>
        <w:tc>
          <w:tcPr>
            <w:tcW w:w="902" w:type="dxa"/>
            <w:tcBorders>
              <w:top w:val="single" w:sz="4" w:space="0" w:color="auto"/>
            </w:tcBorders>
            <w:vAlign w:val="center"/>
          </w:tcPr>
          <w:p w14:paraId="39C472D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0.438</w:t>
            </w:r>
          </w:p>
          <w:p w14:paraId="4076129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0.014</w:t>
            </w:r>
          </w:p>
        </w:tc>
        <w:tc>
          <w:tcPr>
            <w:tcW w:w="892" w:type="dxa"/>
            <w:tcBorders>
              <w:top w:val="single" w:sz="4" w:space="0" w:color="auto"/>
            </w:tcBorders>
            <w:vAlign w:val="center"/>
          </w:tcPr>
          <w:p w14:paraId="0CB43A6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0.525</w:t>
            </w:r>
          </w:p>
          <w:p w14:paraId="7931F59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0.002</w:t>
            </w:r>
          </w:p>
        </w:tc>
        <w:tc>
          <w:tcPr>
            <w:tcW w:w="902" w:type="dxa"/>
            <w:tcBorders>
              <w:top w:val="single" w:sz="4" w:space="0" w:color="auto"/>
            </w:tcBorders>
            <w:vAlign w:val="center"/>
          </w:tcPr>
          <w:p w14:paraId="0CA83A3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tcBorders>
              <w:top w:val="single" w:sz="4" w:space="0" w:color="auto"/>
            </w:tcBorders>
            <w:vAlign w:val="center"/>
          </w:tcPr>
          <w:p w14:paraId="2CCF049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6" w:type="dxa"/>
            <w:tcBorders>
              <w:top w:val="single" w:sz="4" w:space="0" w:color="auto"/>
            </w:tcBorders>
            <w:vAlign w:val="center"/>
          </w:tcPr>
          <w:p w14:paraId="1CF0B55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</w:tcBorders>
            <w:vAlign w:val="center"/>
          </w:tcPr>
          <w:p w14:paraId="59693D7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.402</w:t>
            </w:r>
          </w:p>
          <w:p w14:paraId="3568ECC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.025</w:t>
            </w:r>
          </w:p>
        </w:tc>
        <w:tc>
          <w:tcPr>
            <w:tcW w:w="905" w:type="dxa"/>
            <w:tcBorders>
              <w:top w:val="single" w:sz="4" w:space="0" w:color="auto"/>
            </w:tcBorders>
            <w:vAlign w:val="center"/>
          </w:tcPr>
          <w:p w14:paraId="15507E9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.387</w:t>
            </w:r>
          </w:p>
          <w:p w14:paraId="4C160B3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.031</w:t>
            </w:r>
          </w:p>
        </w:tc>
        <w:tc>
          <w:tcPr>
            <w:tcW w:w="892" w:type="dxa"/>
            <w:tcBorders>
              <w:top w:val="single" w:sz="4" w:space="0" w:color="auto"/>
            </w:tcBorders>
            <w:vAlign w:val="center"/>
          </w:tcPr>
          <w:p w14:paraId="04B980C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tcBorders>
              <w:top w:val="single" w:sz="4" w:space="0" w:color="auto"/>
            </w:tcBorders>
            <w:vAlign w:val="center"/>
          </w:tcPr>
          <w:p w14:paraId="5B8DD11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820B6" w:rsidRPr="00CC5BCF" w14:paraId="29867B69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6637BC69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Pg_S4434.4</w:t>
            </w:r>
          </w:p>
          <w:p w14:paraId="034401E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HK)</w:t>
            </w:r>
          </w:p>
        </w:tc>
        <w:tc>
          <w:tcPr>
            <w:tcW w:w="1490" w:type="dxa"/>
            <w:vAlign w:val="center"/>
          </w:tcPr>
          <w:p w14:paraId="6309DB2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0C283D2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7EBF12E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3450CE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0.357</w:t>
            </w:r>
          </w:p>
          <w:p w14:paraId="0B0D8DE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.049</w:t>
            </w:r>
          </w:p>
        </w:tc>
        <w:tc>
          <w:tcPr>
            <w:tcW w:w="892" w:type="dxa"/>
            <w:vAlign w:val="center"/>
          </w:tcPr>
          <w:p w14:paraId="2208C9E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636999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37AF426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599289C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3" w:type="dxa"/>
            <w:vAlign w:val="center"/>
          </w:tcPr>
          <w:p w14:paraId="65BDACB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-0.441</w:t>
            </w:r>
          </w:p>
          <w:p w14:paraId="3898564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0.013</w:t>
            </w:r>
          </w:p>
        </w:tc>
        <w:tc>
          <w:tcPr>
            <w:tcW w:w="905" w:type="dxa"/>
            <w:vAlign w:val="center"/>
          </w:tcPr>
          <w:p w14:paraId="4733B60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25DB975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7448D7A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820B6" w:rsidRPr="00CC5BCF" w14:paraId="37E991B2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27393F4A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Pg_S0635.5</w:t>
            </w:r>
          </w:p>
          <w:p w14:paraId="5A3DD30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(scrK)</w:t>
            </w:r>
          </w:p>
        </w:tc>
        <w:tc>
          <w:tcPr>
            <w:tcW w:w="1490" w:type="dxa"/>
            <w:vAlign w:val="center"/>
          </w:tcPr>
          <w:p w14:paraId="10D6530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093CA51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7697146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CF6056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253A794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F4B03A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0BD8620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0736900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0.666</w:t>
            </w:r>
          </w:p>
          <w:p w14:paraId="533F0C7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&lt;0.001</w:t>
            </w:r>
          </w:p>
        </w:tc>
        <w:tc>
          <w:tcPr>
            <w:tcW w:w="903" w:type="dxa"/>
            <w:vAlign w:val="center"/>
          </w:tcPr>
          <w:p w14:paraId="34CE217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62E6FC8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-0.702</w:t>
            </w:r>
          </w:p>
          <w:p w14:paraId="5273355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&lt;0.001</w:t>
            </w:r>
          </w:p>
        </w:tc>
        <w:tc>
          <w:tcPr>
            <w:tcW w:w="892" w:type="dxa"/>
            <w:vAlign w:val="center"/>
          </w:tcPr>
          <w:p w14:paraId="28D12F9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7C1B21B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820B6" w:rsidRPr="00CC5BCF" w14:paraId="4EC920EA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16872B44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Pg_S3013.7</w:t>
            </w:r>
          </w:p>
          <w:p w14:paraId="5A937BC2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UXE)</w:t>
            </w:r>
          </w:p>
        </w:tc>
        <w:tc>
          <w:tcPr>
            <w:tcW w:w="1490" w:type="dxa"/>
            <w:vAlign w:val="center"/>
          </w:tcPr>
          <w:p w14:paraId="66FFBA2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7B968ED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59F1B76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9169FC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.360</w:t>
            </w:r>
          </w:p>
          <w:p w14:paraId="63FD2EB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.046</w:t>
            </w:r>
          </w:p>
        </w:tc>
        <w:tc>
          <w:tcPr>
            <w:tcW w:w="892" w:type="dxa"/>
            <w:vAlign w:val="center"/>
          </w:tcPr>
          <w:p w14:paraId="02F6525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.360</w:t>
            </w:r>
          </w:p>
          <w:p w14:paraId="3EC192F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.047</w:t>
            </w:r>
          </w:p>
        </w:tc>
        <w:tc>
          <w:tcPr>
            <w:tcW w:w="902" w:type="dxa"/>
            <w:vAlign w:val="center"/>
          </w:tcPr>
          <w:p w14:paraId="23310DB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2BE8F8F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23A48F8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3" w:type="dxa"/>
            <w:vAlign w:val="center"/>
          </w:tcPr>
          <w:p w14:paraId="7B23C9F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0.411</w:t>
            </w:r>
          </w:p>
          <w:p w14:paraId="27072BD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0.022</w:t>
            </w:r>
          </w:p>
        </w:tc>
        <w:tc>
          <w:tcPr>
            <w:tcW w:w="905" w:type="dxa"/>
            <w:vAlign w:val="center"/>
          </w:tcPr>
          <w:p w14:paraId="5928E82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115E602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6C9C99E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820B6" w:rsidRPr="00CC5BCF" w14:paraId="3CFE52A3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15007D5D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Pg_S4588.10</w:t>
            </w:r>
          </w:p>
          <w:p w14:paraId="4ED60FC8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UXS1)</w:t>
            </w:r>
          </w:p>
        </w:tc>
        <w:tc>
          <w:tcPr>
            <w:tcW w:w="1490" w:type="dxa"/>
            <w:vAlign w:val="center"/>
          </w:tcPr>
          <w:p w14:paraId="052851F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76DC155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742B8A7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56AD0D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0.453</w:t>
            </w:r>
          </w:p>
          <w:p w14:paraId="2DD9AB9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0.010</w:t>
            </w:r>
          </w:p>
        </w:tc>
        <w:tc>
          <w:tcPr>
            <w:tcW w:w="892" w:type="dxa"/>
            <w:vAlign w:val="center"/>
          </w:tcPr>
          <w:p w14:paraId="12983BD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0.415</w:t>
            </w:r>
          </w:p>
          <w:p w14:paraId="753B556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0.020</w:t>
            </w:r>
          </w:p>
        </w:tc>
        <w:tc>
          <w:tcPr>
            <w:tcW w:w="902" w:type="dxa"/>
            <w:vAlign w:val="center"/>
          </w:tcPr>
          <w:p w14:paraId="00475AA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4C6CBE0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02C245A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3" w:type="dxa"/>
            <w:vAlign w:val="center"/>
          </w:tcPr>
          <w:p w14:paraId="71F78B6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0.494</w:t>
            </w:r>
          </w:p>
          <w:p w14:paraId="40AC104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0.005</w:t>
            </w:r>
          </w:p>
        </w:tc>
        <w:tc>
          <w:tcPr>
            <w:tcW w:w="905" w:type="dxa"/>
            <w:vAlign w:val="center"/>
          </w:tcPr>
          <w:p w14:paraId="23F8D87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1C945BC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02922E1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820B6" w:rsidRPr="00CC5BCF" w14:paraId="0813FE0B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03B518DA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Pg_S5470.8</w:t>
            </w:r>
          </w:p>
          <w:p w14:paraId="5587214F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lastRenderedPageBreak/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SUS)</w:t>
            </w:r>
          </w:p>
        </w:tc>
        <w:tc>
          <w:tcPr>
            <w:tcW w:w="1490" w:type="dxa"/>
            <w:vAlign w:val="center"/>
          </w:tcPr>
          <w:p w14:paraId="3C15C3C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lastRenderedPageBreak/>
              <w:t>Cor</w:t>
            </w:r>
          </w:p>
          <w:p w14:paraId="2A05126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lastRenderedPageBreak/>
              <w:t>Sig.(2-tailed)</w:t>
            </w:r>
          </w:p>
        </w:tc>
        <w:tc>
          <w:tcPr>
            <w:tcW w:w="855" w:type="dxa"/>
            <w:vAlign w:val="center"/>
          </w:tcPr>
          <w:p w14:paraId="1F9F89C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6747B8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7DB35EF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54E94F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12B608A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0.420</w:t>
            </w:r>
          </w:p>
          <w:p w14:paraId="6C777DC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lastRenderedPageBreak/>
              <w:t>0.019</w:t>
            </w:r>
          </w:p>
        </w:tc>
        <w:tc>
          <w:tcPr>
            <w:tcW w:w="956" w:type="dxa"/>
            <w:vAlign w:val="center"/>
          </w:tcPr>
          <w:p w14:paraId="3F205C0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3" w:type="dxa"/>
            <w:vAlign w:val="center"/>
          </w:tcPr>
          <w:p w14:paraId="57788A8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4667708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0953CA5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6E85943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0.414</w:t>
            </w:r>
          </w:p>
          <w:p w14:paraId="1594C9F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lastRenderedPageBreak/>
              <w:t>0.021</w:t>
            </w:r>
          </w:p>
        </w:tc>
      </w:tr>
      <w:tr w:rsidR="00A820B6" w:rsidRPr="00CC5BCF" w14:paraId="23732AD1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02059729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lastRenderedPageBreak/>
              <w:t>Pg_S7084.1</w:t>
            </w:r>
          </w:p>
          <w:p w14:paraId="2B84A4FC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sacA)</w:t>
            </w:r>
          </w:p>
        </w:tc>
        <w:tc>
          <w:tcPr>
            <w:tcW w:w="1490" w:type="dxa"/>
            <w:vAlign w:val="center"/>
          </w:tcPr>
          <w:p w14:paraId="1ABA2E0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7384317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316A45D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5056DE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0.360</w:t>
            </w:r>
          </w:p>
          <w:p w14:paraId="4C56A80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0.047</w:t>
            </w:r>
          </w:p>
        </w:tc>
        <w:tc>
          <w:tcPr>
            <w:tcW w:w="892" w:type="dxa"/>
            <w:vAlign w:val="center"/>
          </w:tcPr>
          <w:p w14:paraId="33794F0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0.423</w:t>
            </w:r>
          </w:p>
          <w:p w14:paraId="4FDA107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0.018</w:t>
            </w:r>
          </w:p>
        </w:tc>
        <w:tc>
          <w:tcPr>
            <w:tcW w:w="902" w:type="dxa"/>
            <w:vAlign w:val="center"/>
          </w:tcPr>
          <w:p w14:paraId="7BB5A8C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0318991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0.363</w:t>
            </w:r>
          </w:p>
          <w:p w14:paraId="61B59CD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0.045</w:t>
            </w:r>
          </w:p>
        </w:tc>
        <w:tc>
          <w:tcPr>
            <w:tcW w:w="956" w:type="dxa"/>
            <w:vAlign w:val="center"/>
          </w:tcPr>
          <w:p w14:paraId="0F4F82C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-0.402</w:t>
            </w:r>
          </w:p>
          <w:p w14:paraId="785921D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0.025</w:t>
            </w:r>
          </w:p>
        </w:tc>
        <w:tc>
          <w:tcPr>
            <w:tcW w:w="903" w:type="dxa"/>
            <w:vAlign w:val="center"/>
          </w:tcPr>
          <w:p w14:paraId="0E7470F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.420</w:t>
            </w:r>
          </w:p>
          <w:p w14:paraId="241E028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.019</w:t>
            </w:r>
          </w:p>
        </w:tc>
        <w:tc>
          <w:tcPr>
            <w:tcW w:w="905" w:type="dxa"/>
            <w:vAlign w:val="center"/>
          </w:tcPr>
          <w:p w14:paraId="2E52DBB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3BC4C97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0770971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0.392</w:t>
            </w:r>
          </w:p>
          <w:p w14:paraId="0562340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0.029</w:t>
            </w:r>
          </w:p>
        </w:tc>
      </w:tr>
      <w:tr w:rsidR="00A820B6" w:rsidRPr="00CC5BCF" w14:paraId="28809B77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143E5CD6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Pg_S5853.14</w:t>
            </w:r>
          </w:p>
          <w:p w14:paraId="377C271A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UXS1)</w:t>
            </w:r>
          </w:p>
        </w:tc>
        <w:tc>
          <w:tcPr>
            <w:tcW w:w="1490" w:type="dxa"/>
            <w:vAlign w:val="center"/>
          </w:tcPr>
          <w:p w14:paraId="30F4F47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4053B29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65F7A65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8B4729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0.478</w:t>
            </w:r>
          </w:p>
          <w:p w14:paraId="6D9D5D7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0.006</w:t>
            </w:r>
          </w:p>
        </w:tc>
        <w:tc>
          <w:tcPr>
            <w:tcW w:w="892" w:type="dxa"/>
            <w:vAlign w:val="center"/>
          </w:tcPr>
          <w:p w14:paraId="491801D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0.565</w:t>
            </w:r>
          </w:p>
          <w:p w14:paraId="390C4E8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0.001</w:t>
            </w:r>
          </w:p>
        </w:tc>
        <w:tc>
          <w:tcPr>
            <w:tcW w:w="902" w:type="dxa"/>
            <w:vAlign w:val="center"/>
          </w:tcPr>
          <w:p w14:paraId="282D89A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76079C9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1D10536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3" w:type="dxa"/>
            <w:vAlign w:val="center"/>
          </w:tcPr>
          <w:p w14:paraId="165BA55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0.472</w:t>
            </w:r>
          </w:p>
          <w:p w14:paraId="54E343D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0.007</w:t>
            </w:r>
          </w:p>
        </w:tc>
        <w:tc>
          <w:tcPr>
            <w:tcW w:w="905" w:type="dxa"/>
            <w:vAlign w:val="center"/>
          </w:tcPr>
          <w:p w14:paraId="2DAF4AC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38D497C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4ED04F5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820B6" w:rsidRPr="00CC5BCF" w14:paraId="4AA98565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68D8FC6B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Pg_S7836.3</w:t>
            </w:r>
          </w:p>
          <w:p w14:paraId="67588D0E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GMPP)</w:t>
            </w:r>
          </w:p>
        </w:tc>
        <w:tc>
          <w:tcPr>
            <w:tcW w:w="1490" w:type="dxa"/>
            <w:vAlign w:val="center"/>
          </w:tcPr>
          <w:p w14:paraId="4B28396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612F5D7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7122774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246A3B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0.547</w:t>
            </w:r>
          </w:p>
          <w:p w14:paraId="7B03F49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0.001</w:t>
            </w:r>
          </w:p>
        </w:tc>
        <w:tc>
          <w:tcPr>
            <w:tcW w:w="892" w:type="dxa"/>
            <w:vAlign w:val="center"/>
          </w:tcPr>
          <w:p w14:paraId="61CBB69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0.576</w:t>
            </w:r>
          </w:p>
          <w:p w14:paraId="5F27FE5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0.001</w:t>
            </w:r>
          </w:p>
        </w:tc>
        <w:tc>
          <w:tcPr>
            <w:tcW w:w="902" w:type="dxa"/>
            <w:vAlign w:val="center"/>
          </w:tcPr>
          <w:p w14:paraId="1C5540C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0.507</w:t>
            </w:r>
          </w:p>
          <w:p w14:paraId="0DA1C3D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0.004</w:t>
            </w:r>
          </w:p>
        </w:tc>
        <w:tc>
          <w:tcPr>
            <w:tcW w:w="905" w:type="dxa"/>
            <w:vAlign w:val="center"/>
          </w:tcPr>
          <w:p w14:paraId="11E3E56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0.689</w:t>
            </w:r>
          </w:p>
          <w:p w14:paraId="6EE389E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&lt;0.001</w:t>
            </w:r>
          </w:p>
        </w:tc>
        <w:tc>
          <w:tcPr>
            <w:tcW w:w="956" w:type="dxa"/>
            <w:vAlign w:val="center"/>
          </w:tcPr>
          <w:p w14:paraId="2A2DA68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-0.453</w:t>
            </w:r>
          </w:p>
          <w:p w14:paraId="345A539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0.010</w:t>
            </w:r>
          </w:p>
        </w:tc>
        <w:tc>
          <w:tcPr>
            <w:tcW w:w="903" w:type="dxa"/>
            <w:vAlign w:val="center"/>
          </w:tcPr>
          <w:p w14:paraId="0845E42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0.634</w:t>
            </w:r>
          </w:p>
          <w:p w14:paraId="7C4EA89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&lt;0.001</w:t>
            </w:r>
          </w:p>
        </w:tc>
        <w:tc>
          <w:tcPr>
            <w:tcW w:w="905" w:type="dxa"/>
            <w:vAlign w:val="center"/>
          </w:tcPr>
          <w:p w14:paraId="70A7D0A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70FC57E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1BC6276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0.686</w:t>
            </w:r>
          </w:p>
          <w:p w14:paraId="1BE210C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&lt;0.001</w:t>
            </w:r>
          </w:p>
        </w:tc>
      </w:tr>
      <w:tr w:rsidR="00A820B6" w:rsidRPr="00CC5BCF" w14:paraId="083D8ECF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646F3FE4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Pg_S0917.35</w:t>
            </w:r>
          </w:p>
          <w:p w14:paraId="1AF3039E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PGM)</w:t>
            </w:r>
          </w:p>
        </w:tc>
        <w:tc>
          <w:tcPr>
            <w:tcW w:w="1490" w:type="dxa"/>
            <w:vAlign w:val="center"/>
          </w:tcPr>
          <w:p w14:paraId="77DE8C8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2FC2FA5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660B35B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718CAA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0.402</w:t>
            </w:r>
          </w:p>
          <w:p w14:paraId="6D24523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0.025</w:t>
            </w:r>
          </w:p>
        </w:tc>
        <w:tc>
          <w:tcPr>
            <w:tcW w:w="892" w:type="dxa"/>
            <w:vAlign w:val="center"/>
          </w:tcPr>
          <w:p w14:paraId="257231F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0.389</w:t>
            </w:r>
          </w:p>
          <w:p w14:paraId="28F3967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0.031</w:t>
            </w:r>
          </w:p>
        </w:tc>
        <w:tc>
          <w:tcPr>
            <w:tcW w:w="902" w:type="dxa"/>
            <w:vAlign w:val="center"/>
          </w:tcPr>
          <w:p w14:paraId="23E1175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0D4A68D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0.362</w:t>
            </w:r>
          </w:p>
          <w:p w14:paraId="7AA3AA1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0.046</w:t>
            </w:r>
          </w:p>
        </w:tc>
        <w:tc>
          <w:tcPr>
            <w:tcW w:w="956" w:type="dxa"/>
            <w:vAlign w:val="center"/>
          </w:tcPr>
          <w:p w14:paraId="73C1D70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-0.5558</w:t>
            </w:r>
          </w:p>
          <w:p w14:paraId="6E620B5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&lt;0.001</w:t>
            </w:r>
          </w:p>
        </w:tc>
        <w:tc>
          <w:tcPr>
            <w:tcW w:w="903" w:type="dxa"/>
            <w:vAlign w:val="center"/>
          </w:tcPr>
          <w:p w14:paraId="4259070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0.526</w:t>
            </w:r>
          </w:p>
          <w:p w14:paraId="6C707BD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0.002</w:t>
            </w:r>
          </w:p>
        </w:tc>
        <w:tc>
          <w:tcPr>
            <w:tcW w:w="905" w:type="dxa"/>
            <w:vAlign w:val="center"/>
          </w:tcPr>
          <w:p w14:paraId="324B426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-0.537</w:t>
            </w:r>
          </w:p>
          <w:p w14:paraId="0C3ED02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0.002</w:t>
            </w:r>
          </w:p>
        </w:tc>
        <w:tc>
          <w:tcPr>
            <w:tcW w:w="892" w:type="dxa"/>
            <w:vAlign w:val="center"/>
          </w:tcPr>
          <w:p w14:paraId="60C4D34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79EABDA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  <w:p w14:paraId="3D79E47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820B6" w:rsidRPr="00CC5BCF" w14:paraId="0099CE79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3C9C40D0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Pg_S3346.1</w:t>
            </w:r>
          </w:p>
          <w:p w14:paraId="516F4C72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HK)</w:t>
            </w:r>
          </w:p>
        </w:tc>
        <w:tc>
          <w:tcPr>
            <w:tcW w:w="1490" w:type="dxa"/>
            <w:vAlign w:val="center"/>
          </w:tcPr>
          <w:p w14:paraId="35D485E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3522F77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197C81A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8877D7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60E56A9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C360DD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20BD26A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.423</w:t>
            </w:r>
          </w:p>
          <w:p w14:paraId="137FB33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</w:t>
            </w: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18</w:t>
            </w:r>
          </w:p>
        </w:tc>
        <w:tc>
          <w:tcPr>
            <w:tcW w:w="956" w:type="dxa"/>
            <w:vAlign w:val="center"/>
          </w:tcPr>
          <w:p w14:paraId="250A74A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0.398</w:t>
            </w:r>
          </w:p>
          <w:p w14:paraId="1D2A35A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.027</w:t>
            </w:r>
          </w:p>
        </w:tc>
        <w:tc>
          <w:tcPr>
            <w:tcW w:w="903" w:type="dxa"/>
            <w:vAlign w:val="center"/>
          </w:tcPr>
          <w:p w14:paraId="77596C0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3C93693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7E38673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54DD0CC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.407</w:t>
            </w:r>
          </w:p>
          <w:p w14:paraId="3F3F75D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.023</w:t>
            </w:r>
          </w:p>
        </w:tc>
      </w:tr>
      <w:tr w:rsidR="00A820B6" w:rsidRPr="00CC5BCF" w14:paraId="22FEFD5F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27929EFF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Pg_S1347.13</w:t>
            </w:r>
          </w:p>
          <w:p w14:paraId="3EEA6877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SUS)</w:t>
            </w:r>
          </w:p>
        </w:tc>
        <w:tc>
          <w:tcPr>
            <w:tcW w:w="1490" w:type="dxa"/>
            <w:vAlign w:val="center"/>
          </w:tcPr>
          <w:p w14:paraId="41B67BA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10B3874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525A343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992185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.409</w:t>
            </w:r>
          </w:p>
          <w:p w14:paraId="24BDA7B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.023</w:t>
            </w:r>
          </w:p>
        </w:tc>
        <w:tc>
          <w:tcPr>
            <w:tcW w:w="892" w:type="dxa"/>
            <w:vAlign w:val="center"/>
          </w:tcPr>
          <w:p w14:paraId="1AD6E71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.440</w:t>
            </w:r>
          </w:p>
          <w:p w14:paraId="416C93F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.013</w:t>
            </w:r>
          </w:p>
        </w:tc>
        <w:tc>
          <w:tcPr>
            <w:tcW w:w="902" w:type="dxa"/>
            <w:vAlign w:val="center"/>
          </w:tcPr>
          <w:p w14:paraId="7D74EAB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.449</w:t>
            </w:r>
          </w:p>
          <w:p w14:paraId="095DE1C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.011</w:t>
            </w:r>
          </w:p>
        </w:tc>
        <w:tc>
          <w:tcPr>
            <w:tcW w:w="905" w:type="dxa"/>
            <w:vAlign w:val="center"/>
          </w:tcPr>
          <w:p w14:paraId="71AB3AA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.428</w:t>
            </w:r>
          </w:p>
          <w:p w14:paraId="50F6DF3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.016</w:t>
            </w:r>
          </w:p>
        </w:tc>
        <w:tc>
          <w:tcPr>
            <w:tcW w:w="956" w:type="dxa"/>
            <w:vAlign w:val="center"/>
          </w:tcPr>
          <w:p w14:paraId="29DDBE8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3" w:type="dxa"/>
            <w:vAlign w:val="center"/>
          </w:tcPr>
          <w:p w14:paraId="3AE25B4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.545</w:t>
            </w:r>
          </w:p>
          <w:p w14:paraId="18D50C7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.002</w:t>
            </w:r>
          </w:p>
        </w:tc>
        <w:tc>
          <w:tcPr>
            <w:tcW w:w="905" w:type="dxa"/>
            <w:vAlign w:val="center"/>
          </w:tcPr>
          <w:p w14:paraId="404BD7E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38A63B8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5C4704A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.410</w:t>
            </w:r>
          </w:p>
          <w:p w14:paraId="2B8B887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.022</w:t>
            </w:r>
          </w:p>
        </w:tc>
      </w:tr>
      <w:tr w:rsidR="00A820B6" w:rsidRPr="00CC5BCF" w14:paraId="42B1E1DD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2B4AEB92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lastRenderedPageBreak/>
              <w:t>Pg_S5058.9</w:t>
            </w:r>
          </w:p>
          <w:p w14:paraId="743C1382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UXS1)</w:t>
            </w:r>
          </w:p>
        </w:tc>
        <w:tc>
          <w:tcPr>
            <w:tcW w:w="1490" w:type="dxa"/>
            <w:vAlign w:val="center"/>
          </w:tcPr>
          <w:p w14:paraId="3FC5496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0E9DD2E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57B0C3A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.418</w:t>
            </w:r>
          </w:p>
          <w:p w14:paraId="334DDDE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.019</w:t>
            </w:r>
          </w:p>
        </w:tc>
        <w:tc>
          <w:tcPr>
            <w:tcW w:w="902" w:type="dxa"/>
            <w:vAlign w:val="center"/>
          </w:tcPr>
          <w:p w14:paraId="4D473F7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.512</w:t>
            </w:r>
          </w:p>
          <w:p w14:paraId="415A697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.003</w:t>
            </w:r>
          </w:p>
        </w:tc>
        <w:tc>
          <w:tcPr>
            <w:tcW w:w="892" w:type="dxa"/>
            <w:vAlign w:val="center"/>
          </w:tcPr>
          <w:p w14:paraId="448C944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.601</w:t>
            </w:r>
          </w:p>
          <w:p w14:paraId="6022564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&lt;</w:t>
            </w:r>
            <w:r w:rsidRPr="00CC5BCF">
              <w:rPr>
                <w:rFonts w:cs="Times New Roman"/>
                <w:szCs w:val="24"/>
              </w:rPr>
              <w:t>0.001</w:t>
            </w:r>
          </w:p>
        </w:tc>
        <w:tc>
          <w:tcPr>
            <w:tcW w:w="902" w:type="dxa"/>
            <w:vAlign w:val="center"/>
          </w:tcPr>
          <w:p w14:paraId="2054580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5EC2D36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7334C06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3" w:type="dxa"/>
            <w:vAlign w:val="center"/>
          </w:tcPr>
          <w:p w14:paraId="49C5184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.419</w:t>
            </w:r>
          </w:p>
          <w:p w14:paraId="29419AA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.019</w:t>
            </w:r>
          </w:p>
        </w:tc>
        <w:tc>
          <w:tcPr>
            <w:tcW w:w="905" w:type="dxa"/>
            <w:vAlign w:val="center"/>
          </w:tcPr>
          <w:p w14:paraId="54D62B3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3743D7A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40B6291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.360</w:t>
            </w:r>
          </w:p>
          <w:p w14:paraId="2753535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.046</w:t>
            </w:r>
          </w:p>
        </w:tc>
      </w:tr>
      <w:tr w:rsidR="00A820B6" w:rsidRPr="00CC5BCF" w14:paraId="6FD49D14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3D32B546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Pg_S0458.3</w:t>
            </w:r>
          </w:p>
          <w:p w14:paraId="5D611E09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PGM)</w:t>
            </w:r>
          </w:p>
        </w:tc>
        <w:tc>
          <w:tcPr>
            <w:tcW w:w="1490" w:type="dxa"/>
            <w:vAlign w:val="center"/>
          </w:tcPr>
          <w:p w14:paraId="71CA36C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75A465A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3EDBBCB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EE3694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4549EC5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FFC4D2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4D29781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4AF0BB6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.613</w:t>
            </w:r>
          </w:p>
          <w:p w14:paraId="10536A3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&lt;</w:t>
            </w:r>
            <w:r w:rsidRPr="00CC5BCF">
              <w:rPr>
                <w:rFonts w:cs="Times New Roman"/>
                <w:szCs w:val="24"/>
              </w:rPr>
              <w:t>0.001</w:t>
            </w:r>
          </w:p>
        </w:tc>
        <w:tc>
          <w:tcPr>
            <w:tcW w:w="903" w:type="dxa"/>
            <w:vAlign w:val="center"/>
          </w:tcPr>
          <w:p w14:paraId="6B1D9D9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6A34524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.504</w:t>
            </w:r>
          </w:p>
          <w:p w14:paraId="744510C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.004</w:t>
            </w:r>
          </w:p>
        </w:tc>
        <w:tc>
          <w:tcPr>
            <w:tcW w:w="892" w:type="dxa"/>
            <w:vAlign w:val="center"/>
          </w:tcPr>
          <w:p w14:paraId="18A1C23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10A39D4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820B6" w:rsidRPr="00CC5BCF" w14:paraId="33D57AD3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4A9AF9A2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Pg_S7036.4</w:t>
            </w:r>
          </w:p>
          <w:p w14:paraId="36678EF3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GPI)</w:t>
            </w:r>
          </w:p>
        </w:tc>
        <w:tc>
          <w:tcPr>
            <w:tcW w:w="1490" w:type="dxa"/>
            <w:vAlign w:val="center"/>
          </w:tcPr>
          <w:p w14:paraId="3DE3C49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65FA87A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57343DC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A3403F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088A004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139E8A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159E48D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745D76E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0.541</w:t>
            </w:r>
          </w:p>
          <w:p w14:paraId="40A8A15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.002</w:t>
            </w:r>
          </w:p>
        </w:tc>
        <w:tc>
          <w:tcPr>
            <w:tcW w:w="903" w:type="dxa"/>
            <w:vAlign w:val="center"/>
          </w:tcPr>
          <w:p w14:paraId="204168E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.449</w:t>
            </w:r>
          </w:p>
          <w:p w14:paraId="0861726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.0111</w:t>
            </w:r>
          </w:p>
        </w:tc>
        <w:tc>
          <w:tcPr>
            <w:tcW w:w="905" w:type="dxa"/>
            <w:vAlign w:val="center"/>
          </w:tcPr>
          <w:p w14:paraId="1D6DC9A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0.517</w:t>
            </w:r>
          </w:p>
          <w:p w14:paraId="17DD0FE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.003</w:t>
            </w:r>
          </w:p>
        </w:tc>
        <w:tc>
          <w:tcPr>
            <w:tcW w:w="892" w:type="dxa"/>
            <w:vAlign w:val="center"/>
          </w:tcPr>
          <w:p w14:paraId="16B74E9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0.453</w:t>
            </w:r>
          </w:p>
          <w:p w14:paraId="114F73A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.010</w:t>
            </w:r>
          </w:p>
        </w:tc>
        <w:tc>
          <w:tcPr>
            <w:tcW w:w="1656" w:type="dxa"/>
            <w:vAlign w:val="center"/>
          </w:tcPr>
          <w:p w14:paraId="3015150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820B6" w:rsidRPr="00CC5BCF" w14:paraId="1D3C29F8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1FD5C819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Pg_S0953.13</w:t>
            </w:r>
          </w:p>
          <w:p w14:paraId="676A1995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GMPP)</w:t>
            </w:r>
          </w:p>
        </w:tc>
        <w:tc>
          <w:tcPr>
            <w:tcW w:w="1490" w:type="dxa"/>
            <w:vAlign w:val="center"/>
          </w:tcPr>
          <w:p w14:paraId="6C64534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5FDC999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2CFC65C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9D896A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.526</w:t>
            </w:r>
          </w:p>
          <w:p w14:paraId="3518299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.002</w:t>
            </w:r>
          </w:p>
        </w:tc>
        <w:tc>
          <w:tcPr>
            <w:tcW w:w="892" w:type="dxa"/>
            <w:vAlign w:val="center"/>
          </w:tcPr>
          <w:p w14:paraId="7B010E3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28AB42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4E2D750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.433</w:t>
            </w:r>
          </w:p>
          <w:p w14:paraId="40F0B24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.015</w:t>
            </w:r>
          </w:p>
        </w:tc>
        <w:tc>
          <w:tcPr>
            <w:tcW w:w="956" w:type="dxa"/>
            <w:vAlign w:val="center"/>
          </w:tcPr>
          <w:p w14:paraId="6CF3B12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0.608</w:t>
            </w:r>
          </w:p>
          <w:p w14:paraId="5BE0AFF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&lt;</w:t>
            </w:r>
            <w:r w:rsidRPr="00CC5BCF">
              <w:rPr>
                <w:rFonts w:cs="Times New Roman"/>
                <w:szCs w:val="24"/>
              </w:rPr>
              <w:t>0.001</w:t>
            </w:r>
          </w:p>
        </w:tc>
        <w:tc>
          <w:tcPr>
            <w:tcW w:w="903" w:type="dxa"/>
            <w:vAlign w:val="center"/>
          </w:tcPr>
          <w:p w14:paraId="55CC500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.570</w:t>
            </w:r>
          </w:p>
          <w:p w14:paraId="1A26211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.001</w:t>
            </w:r>
          </w:p>
        </w:tc>
        <w:tc>
          <w:tcPr>
            <w:tcW w:w="905" w:type="dxa"/>
            <w:vAlign w:val="center"/>
          </w:tcPr>
          <w:p w14:paraId="43CF2F7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0.460</w:t>
            </w:r>
          </w:p>
          <w:p w14:paraId="7E5CBB1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.009</w:t>
            </w:r>
          </w:p>
        </w:tc>
        <w:tc>
          <w:tcPr>
            <w:tcW w:w="892" w:type="dxa"/>
            <w:vAlign w:val="center"/>
          </w:tcPr>
          <w:p w14:paraId="4682AA3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1DC9BF4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.421</w:t>
            </w:r>
          </w:p>
          <w:p w14:paraId="5FBAD2F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.009</w:t>
            </w:r>
          </w:p>
        </w:tc>
      </w:tr>
      <w:tr w:rsidR="00A820B6" w:rsidRPr="00CC5BCF" w14:paraId="17BB25AE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2822D993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Pg_S1306.14</w:t>
            </w:r>
          </w:p>
          <w:p w14:paraId="5C01A502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scrK)</w:t>
            </w:r>
          </w:p>
        </w:tc>
        <w:tc>
          <w:tcPr>
            <w:tcW w:w="1490" w:type="dxa"/>
            <w:vAlign w:val="center"/>
          </w:tcPr>
          <w:p w14:paraId="462417F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71B746B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1F202C2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04B8A9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5D10D7A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A2E648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10D4869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443BEAA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.380</w:t>
            </w:r>
          </w:p>
          <w:p w14:paraId="49A5F16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.035</w:t>
            </w:r>
          </w:p>
        </w:tc>
        <w:tc>
          <w:tcPr>
            <w:tcW w:w="903" w:type="dxa"/>
            <w:vAlign w:val="center"/>
          </w:tcPr>
          <w:p w14:paraId="7E2B6D2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6307AF2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.513</w:t>
            </w:r>
          </w:p>
          <w:p w14:paraId="38D8907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.003</w:t>
            </w:r>
          </w:p>
        </w:tc>
        <w:tc>
          <w:tcPr>
            <w:tcW w:w="892" w:type="dxa"/>
            <w:vAlign w:val="center"/>
          </w:tcPr>
          <w:p w14:paraId="672BF34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1C2021B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820B6" w:rsidRPr="00CC5BCF" w14:paraId="5DE8A348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01A14BC6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Pg_S1290.1</w:t>
            </w:r>
          </w:p>
          <w:p w14:paraId="23E489F4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GAE)</w:t>
            </w:r>
          </w:p>
        </w:tc>
        <w:tc>
          <w:tcPr>
            <w:tcW w:w="1490" w:type="dxa"/>
            <w:vAlign w:val="center"/>
          </w:tcPr>
          <w:p w14:paraId="118D10C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6BC8D3E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1275486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8684C3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144008C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79CD83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571F725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6C738FE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0.467</w:t>
            </w:r>
          </w:p>
          <w:p w14:paraId="2865B37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.008</w:t>
            </w:r>
          </w:p>
        </w:tc>
        <w:tc>
          <w:tcPr>
            <w:tcW w:w="903" w:type="dxa"/>
            <w:vAlign w:val="center"/>
          </w:tcPr>
          <w:p w14:paraId="60A2CEF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.397</w:t>
            </w:r>
          </w:p>
          <w:p w14:paraId="60E9F74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.027</w:t>
            </w:r>
          </w:p>
        </w:tc>
        <w:tc>
          <w:tcPr>
            <w:tcW w:w="905" w:type="dxa"/>
            <w:vAlign w:val="center"/>
          </w:tcPr>
          <w:p w14:paraId="0AC01EB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0.526</w:t>
            </w:r>
          </w:p>
          <w:p w14:paraId="0766DD4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.002</w:t>
            </w:r>
          </w:p>
        </w:tc>
        <w:tc>
          <w:tcPr>
            <w:tcW w:w="892" w:type="dxa"/>
            <w:vAlign w:val="center"/>
          </w:tcPr>
          <w:p w14:paraId="10437FE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088E809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820B6" w:rsidRPr="00CC5BCF" w14:paraId="4B85131A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40CCED5A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Pg_S4516.21</w:t>
            </w:r>
          </w:p>
          <w:p w14:paraId="10BA7AA0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PMM)</w:t>
            </w:r>
          </w:p>
        </w:tc>
        <w:tc>
          <w:tcPr>
            <w:tcW w:w="1490" w:type="dxa"/>
            <w:vAlign w:val="center"/>
          </w:tcPr>
          <w:p w14:paraId="5CFF194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417A7C4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lastRenderedPageBreak/>
              <w:t>Sig.(2-tailed)</w:t>
            </w:r>
          </w:p>
        </w:tc>
        <w:tc>
          <w:tcPr>
            <w:tcW w:w="855" w:type="dxa"/>
            <w:vAlign w:val="center"/>
          </w:tcPr>
          <w:p w14:paraId="12FDCF4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E05FF2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.480</w:t>
            </w:r>
          </w:p>
          <w:p w14:paraId="371A80F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.006</w:t>
            </w:r>
          </w:p>
        </w:tc>
        <w:tc>
          <w:tcPr>
            <w:tcW w:w="892" w:type="dxa"/>
            <w:vAlign w:val="center"/>
          </w:tcPr>
          <w:p w14:paraId="0ED3537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.383</w:t>
            </w:r>
          </w:p>
          <w:p w14:paraId="5C36934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.033</w:t>
            </w:r>
          </w:p>
        </w:tc>
        <w:tc>
          <w:tcPr>
            <w:tcW w:w="902" w:type="dxa"/>
            <w:vAlign w:val="center"/>
          </w:tcPr>
          <w:p w14:paraId="34BC5BA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391558E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030189F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0.419</w:t>
            </w:r>
          </w:p>
          <w:p w14:paraId="6D15901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.019</w:t>
            </w:r>
          </w:p>
        </w:tc>
        <w:tc>
          <w:tcPr>
            <w:tcW w:w="903" w:type="dxa"/>
            <w:vAlign w:val="center"/>
          </w:tcPr>
          <w:p w14:paraId="6F46466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.491</w:t>
            </w:r>
          </w:p>
          <w:p w14:paraId="7608ED0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.005</w:t>
            </w:r>
          </w:p>
        </w:tc>
        <w:tc>
          <w:tcPr>
            <w:tcW w:w="905" w:type="dxa"/>
            <w:vAlign w:val="center"/>
          </w:tcPr>
          <w:p w14:paraId="4F795A1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7D8201A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7F85CFE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820B6" w:rsidRPr="00CC5BCF" w14:paraId="34D559ED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4B3AABFB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Pg_S2020.12</w:t>
            </w:r>
          </w:p>
          <w:p w14:paraId="24E4865D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UGDH)</w:t>
            </w:r>
          </w:p>
        </w:tc>
        <w:tc>
          <w:tcPr>
            <w:tcW w:w="1490" w:type="dxa"/>
            <w:vAlign w:val="center"/>
          </w:tcPr>
          <w:p w14:paraId="6E0370E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150E527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617D5F5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0.409</w:t>
            </w:r>
          </w:p>
          <w:p w14:paraId="21BF5F7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.023</w:t>
            </w:r>
          </w:p>
        </w:tc>
        <w:tc>
          <w:tcPr>
            <w:tcW w:w="902" w:type="dxa"/>
            <w:vAlign w:val="center"/>
          </w:tcPr>
          <w:p w14:paraId="45BEA11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0.590</w:t>
            </w:r>
          </w:p>
          <w:p w14:paraId="3D37AE8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&lt;</w:t>
            </w: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.001</w:t>
            </w:r>
          </w:p>
        </w:tc>
        <w:tc>
          <w:tcPr>
            <w:tcW w:w="892" w:type="dxa"/>
            <w:vAlign w:val="center"/>
          </w:tcPr>
          <w:p w14:paraId="1C3028F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0.455</w:t>
            </w:r>
          </w:p>
          <w:p w14:paraId="7EA0927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.010</w:t>
            </w:r>
          </w:p>
        </w:tc>
        <w:tc>
          <w:tcPr>
            <w:tcW w:w="902" w:type="dxa"/>
            <w:vAlign w:val="center"/>
          </w:tcPr>
          <w:p w14:paraId="711F363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5570DB1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-</w:t>
            </w: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.389</w:t>
            </w:r>
          </w:p>
          <w:p w14:paraId="6591D0D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.030</w:t>
            </w:r>
          </w:p>
        </w:tc>
        <w:tc>
          <w:tcPr>
            <w:tcW w:w="956" w:type="dxa"/>
            <w:vAlign w:val="center"/>
          </w:tcPr>
          <w:p w14:paraId="260630A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3" w:type="dxa"/>
            <w:vAlign w:val="center"/>
          </w:tcPr>
          <w:p w14:paraId="56867C3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-</w:t>
            </w: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.586</w:t>
            </w:r>
          </w:p>
          <w:p w14:paraId="0058579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0.001</w:t>
            </w:r>
          </w:p>
        </w:tc>
        <w:tc>
          <w:tcPr>
            <w:tcW w:w="905" w:type="dxa"/>
            <w:vAlign w:val="center"/>
          </w:tcPr>
          <w:p w14:paraId="5825479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2938893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78F4893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0.394</w:t>
            </w:r>
          </w:p>
          <w:p w14:paraId="5840464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.028</w:t>
            </w:r>
          </w:p>
        </w:tc>
      </w:tr>
      <w:tr w:rsidR="00A820B6" w:rsidRPr="00CC5BCF" w14:paraId="29CC7737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77E7B927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Pg_S4342.7</w:t>
            </w:r>
          </w:p>
          <w:p w14:paraId="0FB70821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UXS1)</w:t>
            </w:r>
          </w:p>
        </w:tc>
        <w:tc>
          <w:tcPr>
            <w:tcW w:w="1490" w:type="dxa"/>
            <w:vAlign w:val="center"/>
          </w:tcPr>
          <w:p w14:paraId="7BBF904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7F101AF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27E8322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.446</w:t>
            </w:r>
          </w:p>
          <w:p w14:paraId="11D8DEB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.012</w:t>
            </w:r>
          </w:p>
        </w:tc>
        <w:tc>
          <w:tcPr>
            <w:tcW w:w="902" w:type="dxa"/>
            <w:vAlign w:val="center"/>
          </w:tcPr>
          <w:p w14:paraId="47E485B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.514</w:t>
            </w:r>
          </w:p>
          <w:p w14:paraId="24EBA88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.003</w:t>
            </w:r>
          </w:p>
        </w:tc>
        <w:tc>
          <w:tcPr>
            <w:tcW w:w="892" w:type="dxa"/>
            <w:vAlign w:val="center"/>
          </w:tcPr>
          <w:p w14:paraId="7FAC5EE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.465</w:t>
            </w:r>
          </w:p>
          <w:p w14:paraId="12C3039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.008</w:t>
            </w:r>
          </w:p>
        </w:tc>
        <w:tc>
          <w:tcPr>
            <w:tcW w:w="902" w:type="dxa"/>
            <w:vAlign w:val="center"/>
          </w:tcPr>
          <w:p w14:paraId="5E6E839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50BA09D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0C1992B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0.417</w:t>
            </w:r>
          </w:p>
          <w:p w14:paraId="4C1D729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.019</w:t>
            </w:r>
          </w:p>
        </w:tc>
        <w:tc>
          <w:tcPr>
            <w:tcW w:w="903" w:type="dxa"/>
            <w:vAlign w:val="center"/>
          </w:tcPr>
          <w:p w14:paraId="20C28A2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.496</w:t>
            </w:r>
          </w:p>
          <w:p w14:paraId="623A34C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.005</w:t>
            </w:r>
          </w:p>
        </w:tc>
        <w:tc>
          <w:tcPr>
            <w:tcW w:w="905" w:type="dxa"/>
            <w:vAlign w:val="center"/>
          </w:tcPr>
          <w:p w14:paraId="6E07D53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3D8B82C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2C2530C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820B6" w:rsidRPr="00CC5BCF" w14:paraId="0DA28486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240652AC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Pg_S1124.2</w:t>
            </w:r>
          </w:p>
          <w:p w14:paraId="219E5439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UGP2)</w:t>
            </w:r>
          </w:p>
        </w:tc>
        <w:tc>
          <w:tcPr>
            <w:tcW w:w="1490" w:type="dxa"/>
            <w:vAlign w:val="center"/>
          </w:tcPr>
          <w:p w14:paraId="5211C9F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0F7E494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7ACEBB6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7F8539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.535</w:t>
            </w:r>
          </w:p>
          <w:p w14:paraId="3CAC3E7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.002</w:t>
            </w:r>
          </w:p>
        </w:tc>
        <w:tc>
          <w:tcPr>
            <w:tcW w:w="892" w:type="dxa"/>
            <w:vAlign w:val="center"/>
          </w:tcPr>
          <w:p w14:paraId="36E46CC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.509</w:t>
            </w:r>
          </w:p>
          <w:p w14:paraId="742E3EE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.003</w:t>
            </w:r>
          </w:p>
        </w:tc>
        <w:tc>
          <w:tcPr>
            <w:tcW w:w="902" w:type="dxa"/>
            <w:vAlign w:val="center"/>
          </w:tcPr>
          <w:p w14:paraId="2D2FDC4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.382</w:t>
            </w:r>
          </w:p>
          <w:p w14:paraId="2021E6F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.034</w:t>
            </w:r>
          </w:p>
        </w:tc>
        <w:tc>
          <w:tcPr>
            <w:tcW w:w="905" w:type="dxa"/>
            <w:vAlign w:val="center"/>
          </w:tcPr>
          <w:p w14:paraId="4FA61F1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.474</w:t>
            </w:r>
          </w:p>
          <w:p w14:paraId="3302B5C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.007</w:t>
            </w:r>
          </w:p>
        </w:tc>
        <w:tc>
          <w:tcPr>
            <w:tcW w:w="956" w:type="dxa"/>
            <w:vAlign w:val="center"/>
          </w:tcPr>
          <w:p w14:paraId="0A037A2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0.462</w:t>
            </w:r>
          </w:p>
          <w:p w14:paraId="4271866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.009</w:t>
            </w:r>
          </w:p>
        </w:tc>
        <w:tc>
          <w:tcPr>
            <w:tcW w:w="903" w:type="dxa"/>
            <w:vAlign w:val="center"/>
          </w:tcPr>
          <w:p w14:paraId="183EEB2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.692</w:t>
            </w:r>
          </w:p>
          <w:p w14:paraId="40CFEBB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&lt;</w:t>
            </w:r>
            <w:r w:rsidRPr="00CC5BCF">
              <w:rPr>
                <w:rFonts w:cs="Times New Roman"/>
                <w:szCs w:val="24"/>
              </w:rPr>
              <w:t>0.001</w:t>
            </w:r>
          </w:p>
        </w:tc>
        <w:tc>
          <w:tcPr>
            <w:tcW w:w="905" w:type="dxa"/>
            <w:vAlign w:val="center"/>
          </w:tcPr>
          <w:p w14:paraId="0391CBC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0.394</w:t>
            </w:r>
          </w:p>
          <w:p w14:paraId="0B4463E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.028</w:t>
            </w:r>
          </w:p>
        </w:tc>
        <w:tc>
          <w:tcPr>
            <w:tcW w:w="892" w:type="dxa"/>
            <w:vAlign w:val="center"/>
          </w:tcPr>
          <w:p w14:paraId="59B91BA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2D67099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.442</w:t>
            </w:r>
          </w:p>
          <w:p w14:paraId="64E7047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.013</w:t>
            </w:r>
          </w:p>
        </w:tc>
      </w:tr>
      <w:tr w:rsidR="00A820B6" w:rsidRPr="00CC5BCF" w14:paraId="6DA447EE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2EC2CCDE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Pg_S0897.14</w:t>
            </w:r>
          </w:p>
          <w:p w14:paraId="023A1F5E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GALE)</w:t>
            </w:r>
          </w:p>
        </w:tc>
        <w:tc>
          <w:tcPr>
            <w:tcW w:w="1490" w:type="dxa"/>
            <w:vAlign w:val="center"/>
          </w:tcPr>
          <w:p w14:paraId="0AD20DE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376C059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461FB5A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987EA7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7E3A65D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161D30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40EA93E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0239F51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3" w:type="dxa"/>
            <w:vAlign w:val="center"/>
          </w:tcPr>
          <w:p w14:paraId="047D49B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5581550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5DA71DA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0.403</w:t>
            </w:r>
          </w:p>
          <w:p w14:paraId="6F29B52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.025</w:t>
            </w:r>
          </w:p>
        </w:tc>
        <w:tc>
          <w:tcPr>
            <w:tcW w:w="1656" w:type="dxa"/>
            <w:vAlign w:val="center"/>
          </w:tcPr>
          <w:p w14:paraId="2E18AF4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0.375</w:t>
            </w:r>
          </w:p>
          <w:p w14:paraId="0409238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.038</w:t>
            </w:r>
          </w:p>
        </w:tc>
      </w:tr>
      <w:tr w:rsidR="00A820B6" w:rsidRPr="00CC5BCF" w14:paraId="08EB1971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52687284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Pg_S0808.14</w:t>
            </w:r>
          </w:p>
          <w:p w14:paraId="0BFE11F1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UGDH)</w:t>
            </w:r>
          </w:p>
        </w:tc>
        <w:tc>
          <w:tcPr>
            <w:tcW w:w="1490" w:type="dxa"/>
            <w:vAlign w:val="center"/>
          </w:tcPr>
          <w:p w14:paraId="2D02F1D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6503994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561CBF3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7DF98B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47F1624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253ABB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2EF02DC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0.469</w:t>
            </w:r>
          </w:p>
          <w:p w14:paraId="4F18128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.008</w:t>
            </w:r>
          </w:p>
        </w:tc>
        <w:tc>
          <w:tcPr>
            <w:tcW w:w="956" w:type="dxa"/>
            <w:vAlign w:val="center"/>
          </w:tcPr>
          <w:p w14:paraId="698B1DC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3" w:type="dxa"/>
            <w:vAlign w:val="center"/>
          </w:tcPr>
          <w:p w14:paraId="1902549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097474B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53AE18A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0.396</w:t>
            </w:r>
          </w:p>
          <w:p w14:paraId="58F46A6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.028</w:t>
            </w:r>
          </w:p>
        </w:tc>
        <w:tc>
          <w:tcPr>
            <w:tcW w:w="1656" w:type="dxa"/>
            <w:vAlign w:val="center"/>
          </w:tcPr>
          <w:p w14:paraId="33A3B46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0.489</w:t>
            </w:r>
          </w:p>
          <w:p w14:paraId="2A4DE23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.005</w:t>
            </w:r>
          </w:p>
        </w:tc>
      </w:tr>
      <w:tr w:rsidR="00A820B6" w:rsidRPr="00CC5BCF" w14:paraId="5C84F5B6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3E3BBAE6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Pg_S1501.44</w:t>
            </w:r>
          </w:p>
          <w:p w14:paraId="147DE1E6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TSTA3)</w:t>
            </w:r>
          </w:p>
        </w:tc>
        <w:tc>
          <w:tcPr>
            <w:tcW w:w="1490" w:type="dxa"/>
            <w:vAlign w:val="center"/>
          </w:tcPr>
          <w:p w14:paraId="3C4FEDF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6168625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7C92508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427C3C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548E6B7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6BD29E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51FCE71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6E3B5B4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0.614</w:t>
            </w:r>
          </w:p>
          <w:p w14:paraId="762912B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&lt;001</w:t>
            </w:r>
          </w:p>
        </w:tc>
        <w:tc>
          <w:tcPr>
            <w:tcW w:w="903" w:type="dxa"/>
            <w:vAlign w:val="center"/>
          </w:tcPr>
          <w:p w14:paraId="20C026F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.454</w:t>
            </w:r>
          </w:p>
          <w:p w14:paraId="06A2960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.010</w:t>
            </w:r>
          </w:p>
        </w:tc>
        <w:tc>
          <w:tcPr>
            <w:tcW w:w="905" w:type="dxa"/>
            <w:vAlign w:val="center"/>
          </w:tcPr>
          <w:p w14:paraId="2662B0B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0.614</w:t>
            </w:r>
          </w:p>
          <w:p w14:paraId="3322F17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&lt;</w:t>
            </w:r>
            <w:r w:rsidRPr="00CC5BCF">
              <w:rPr>
                <w:rFonts w:cs="Times New Roman"/>
                <w:szCs w:val="24"/>
              </w:rPr>
              <w:t>0.001</w:t>
            </w:r>
          </w:p>
        </w:tc>
        <w:tc>
          <w:tcPr>
            <w:tcW w:w="892" w:type="dxa"/>
            <w:vAlign w:val="center"/>
          </w:tcPr>
          <w:p w14:paraId="5E97366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6A0F002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820B6" w:rsidRPr="00CC5BCF" w14:paraId="57292BC6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73D32D64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lastRenderedPageBreak/>
              <w:t>Pg_S1886.12</w:t>
            </w:r>
          </w:p>
          <w:p w14:paraId="07815336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GMPP)</w:t>
            </w:r>
          </w:p>
        </w:tc>
        <w:tc>
          <w:tcPr>
            <w:tcW w:w="1490" w:type="dxa"/>
            <w:vAlign w:val="center"/>
          </w:tcPr>
          <w:p w14:paraId="0761F81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54774A0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7F6070F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1DAC64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.375</w:t>
            </w:r>
          </w:p>
          <w:p w14:paraId="30F5E9D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.038</w:t>
            </w:r>
          </w:p>
        </w:tc>
        <w:tc>
          <w:tcPr>
            <w:tcW w:w="892" w:type="dxa"/>
            <w:vAlign w:val="center"/>
          </w:tcPr>
          <w:p w14:paraId="65179DB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60B38F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07947B3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.432</w:t>
            </w:r>
          </w:p>
          <w:p w14:paraId="6648155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.015</w:t>
            </w:r>
          </w:p>
        </w:tc>
        <w:tc>
          <w:tcPr>
            <w:tcW w:w="956" w:type="dxa"/>
            <w:vAlign w:val="center"/>
          </w:tcPr>
          <w:p w14:paraId="7667B06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0.385</w:t>
            </w:r>
          </w:p>
          <w:p w14:paraId="02E82F2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.032</w:t>
            </w:r>
          </w:p>
        </w:tc>
        <w:tc>
          <w:tcPr>
            <w:tcW w:w="903" w:type="dxa"/>
            <w:vAlign w:val="center"/>
          </w:tcPr>
          <w:p w14:paraId="2066824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17A0A8B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0975A44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012B7D2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.451</w:t>
            </w:r>
          </w:p>
          <w:p w14:paraId="7C6C05D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.011</w:t>
            </w:r>
          </w:p>
        </w:tc>
      </w:tr>
      <w:tr w:rsidR="00A820B6" w:rsidRPr="00CC5BCF" w14:paraId="1C868E10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61813D7E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Pg_S4425.1</w:t>
            </w:r>
          </w:p>
          <w:p w14:paraId="36210090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UXE)</w:t>
            </w:r>
          </w:p>
        </w:tc>
        <w:tc>
          <w:tcPr>
            <w:tcW w:w="1490" w:type="dxa"/>
            <w:vAlign w:val="center"/>
          </w:tcPr>
          <w:p w14:paraId="2B1F5C7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6D2B3E5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2F04364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FA3EA9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5E6B425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3DC4F1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45D2A5C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.383</w:t>
            </w:r>
          </w:p>
          <w:p w14:paraId="3D2FAD1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.033</w:t>
            </w:r>
          </w:p>
        </w:tc>
        <w:tc>
          <w:tcPr>
            <w:tcW w:w="956" w:type="dxa"/>
            <w:vAlign w:val="center"/>
          </w:tcPr>
          <w:p w14:paraId="69115D9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3" w:type="dxa"/>
            <w:vAlign w:val="center"/>
          </w:tcPr>
          <w:p w14:paraId="5A3F85A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51F81D4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368922E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460D1BD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.403</w:t>
            </w:r>
          </w:p>
          <w:p w14:paraId="7FF2B13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.025</w:t>
            </w:r>
          </w:p>
        </w:tc>
      </w:tr>
      <w:tr w:rsidR="00A820B6" w:rsidRPr="00CC5BCF" w14:paraId="6927459F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7104BD13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Pg_S5644.4</w:t>
            </w:r>
          </w:p>
          <w:p w14:paraId="5DD663C2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MPI)</w:t>
            </w:r>
          </w:p>
        </w:tc>
        <w:tc>
          <w:tcPr>
            <w:tcW w:w="1490" w:type="dxa"/>
            <w:vAlign w:val="center"/>
          </w:tcPr>
          <w:p w14:paraId="04BDEC0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0513DD1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6615CFC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DD14BB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115211A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47B343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0.360</w:t>
            </w:r>
          </w:p>
          <w:p w14:paraId="558EFCF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.046</w:t>
            </w:r>
          </w:p>
        </w:tc>
        <w:tc>
          <w:tcPr>
            <w:tcW w:w="905" w:type="dxa"/>
            <w:vAlign w:val="center"/>
          </w:tcPr>
          <w:p w14:paraId="698A970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  <w:p w14:paraId="04D0831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4E42E9B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3" w:type="dxa"/>
            <w:vAlign w:val="center"/>
          </w:tcPr>
          <w:p w14:paraId="780E01A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4C633A0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.357</w:t>
            </w:r>
          </w:p>
          <w:p w14:paraId="15B5822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.048</w:t>
            </w:r>
          </w:p>
        </w:tc>
        <w:tc>
          <w:tcPr>
            <w:tcW w:w="892" w:type="dxa"/>
            <w:vAlign w:val="center"/>
          </w:tcPr>
          <w:p w14:paraId="6F4EA55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372A345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820B6" w:rsidRPr="00CC5BCF" w14:paraId="38344069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22A6D84E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Pg_S8336.3</w:t>
            </w:r>
          </w:p>
          <w:p w14:paraId="75C4DF41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scrK)</w:t>
            </w:r>
          </w:p>
        </w:tc>
        <w:tc>
          <w:tcPr>
            <w:tcW w:w="1490" w:type="dxa"/>
            <w:vAlign w:val="center"/>
          </w:tcPr>
          <w:p w14:paraId="1CB5C64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0484BA2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72E66FF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D63267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2FC83A5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0.396</w:t>
            </w:r>
          </w:p>
          <w:p w14:paraId="2F72E68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.028</w:t>
            </w:r>
          </w:p>
        </w:tc>
        <w:tc>
          <w:tcPr>
            <w:tcW w:w="902" w:type="dxa"/>
            <w:vAlign w:val="center"/>
          </w:tcPr>
          <w:p w14:paraId="6602E1D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0.570</w:t>
            </w:r>
          </w:p>
          <w:p w14:paraId="179E1D2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.001</w:t>
            </w:r>
          </w:p>
        </w:tc>
        <w:tc>
          <w:tcPr>
            <w:tcW w:w="905" w:type="dxa"/>
            <w:vAlign w:val="center"/>
          </w:tcPr>
          <w:p w14:paraId="27D0BE7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-</w:t>
            </w: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.482</w:t>
            </w:r>
          </w:p>
          <w:p w14:paraId="0E28245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.006</w:t>
            </w:r>
          </w:p>
        </w:tc>
        <w:tc>
          <w:tcPr>
            <w:tcW w:w="956" w:type="dxa"/>
            <w:vAlign w:val="center"/>
          </w:tcPr>
          <w:p w14:paraId="3506E52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3" w:type="dxa"/>
            <w:vAlign w:val="center"/>
          </w:tcPr>
          <w:p w14:paraId="649241A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0.363</w:t>
            </w:r>
          </w:p>
          <w:p w14:paraId="59ED120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.045</w:t>
            </w:r>
          </w:p>
        </w:tc>
        <w:tc>
          <w:tcPr>
            <w:tcW w:w="905" w:type="dxa"/>
            <w:vAlign w:val="center"/>
          </w:tcPr>
          <w:p w14:paraId="76DAAF5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3E85EAB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328AFC7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0.505</w:t>
            </w:r>
          </w:p>
          <w:p w14:paraId="19038C9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.004</w:t>
            </w:r>
          </w:p>
        </w:tc>
      </w:tr>
      <w:tr w:rsidR="00A820B6" w:rsidRPr="00CC5BCF" w14:paraId="57D1754B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4797DCA7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Pg_S1563.8</w:t>
            </w:r>
          </w:p>
          <w:p w14:paraId="27F8CAB6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UXS1)</w:t>
            </w:r>
          </w:p>
        </w:tc>
        <w:tc>
          <w:tcPr>
            <w:tcW w:w="1490" w:type="dxa"/>
            <w:vAlign w:val="center"/>
          </w:tcPr>
          <w:p w14:paraId="0E856C0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2F8D2B9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55CD454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.449</w:t>
            </w:r>
          </w:p>
          <w:p w14:paraId="3EE761F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.011</w:t>
            </w:r>
          </w:p>
        </w:tc>
        <w:tc>
          <w:tcPr>
            <w:tcW w:w="902" w:type="dxa"/>
            <w:vAlign w:val="center"/>
          </w:tcPr>
          <w:p w14:paraId="4DA67B9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.639</w:t>
            </w:r>
          </w:p>
          <w:p w14:paraId="06E09D3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&lt;</w:t>
            </w:r>
            <w:r w:rsidRPr="00CC5BCF">
              <w:rPr>
                <w:rFonts w:cs="Times New Roman"/>
                <w:szCs w:val="24"/>
              </w:rPr>
              <w:t>0.001</w:t>
            </w:r>
          </w:p>
        </w:tc>
        <w:tc>
          <w:tcPr>
            <w:tcW w:w="892" w:type="dxa"/>
            <w:vAlign w:val="center"/>
          </w:tcPr>
          <w:p w14:paraId="71FCDBE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.514</w:t>
            </w:r>
          </w:p>
          <w:p w14:paraId="0C8D870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.003</w:t>
            </w:r>
          </w:p>
        </w:tc>
        <w:tc>
          <w:tcPr>
            <w:tcW w:w="902" w:type="dxa"/>
            <w:vAlign w:val="center"/>
          </w:tcPr>
          <w:p w14:paraId="2C8234D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1A3119E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.687</w:t>
            </w:r>
          </w:p>
          <w:p w14:paraId="68BAB26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&lt;</w:t>
            </w:r>
            <w:r w:rsidRPr="00CC5BCF">
              <w:rPr>
                <w:rFonts w:cs="Times New Roman"/>
                <w:szCs w:val="24"/>
              </w:rPr>
              <w:t>0.001</w:t>
            </w:r>
          </w:p>
        </w:tc>
        <w:tc>
          <w:tcPr>
            <w:tcW w:w="956" w:type="dxa"/>
            <w:vAlign w:val="center"/>
          </w:tcPr>
          <w:p w14:paraId="5D5B790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0.520</w:t>
            </w:r>
          </w:p>
          <w:p w14:paraId="193DF5C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.003</w:t>
            </w:r>
          </w:p>
        </w:tc>
        <w:tc>
          <w:tcPr>
            <w:tcW w:w="903" w:type="dxa"/>
            <w:vAlign w:val="center"/>
          </w:tcPr>
          <w:p w14:paraId="790B9C8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.615</w:t>
            </w:r>
          </w:p>
          <w:p w14:paraId="4D80C5D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&lt;</w:t>
            </w: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.001</w:t>
            </w:r>
          </w:p>
        </w:tc>
        <w:tc>
          <w:tcPr>
            <w:tcW w:w="905" w:type="dxa"/>
            <w:vAlign w:val="center"/>
          </w:tcPr>
          <w:p w14:paraId="6032275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7F1B04F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4A9AA74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.676</w:t>
            </w:r>
          </w:p>
          <w:p w14:paraId="2A108BD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&lt;</w:t>
            </w:r>
            <w:r w:rsidRPr="00CC5BCF">
              <w:rPr>
                <w:rFonts w:cs="Times New Roman"/>
                <w:szCs w:val="24"/>
              </w:rPr>
              <w:t>0.001</w:t>
            </w:r>
          </w:p>
        </w:tc>
      </w:tr>
      <w:tr w:rsidR="00A820B6" w:rsidRPr="00CC5BCF" w14:paraId="61922E34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198DB54F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Pg_S2035.27</w:t>
            </w:r>
          </w:p>
          <w:p w14:paraId="6C716339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UGP2)</w:t>
            </w:r>
          </w:p>
        </w:tc>
        <w:tc>
          <w:tcPr>
            <w:tcW w:w="1490" w:type="dxa"/>
            <w:vAlign w:val="center"/>
          </w:tcPr>
          <w:p w14:paraId="54F8858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5D26932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2BE94C7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02640C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.482</w:t>
            </w:r>
          </w:p>
          <w:p w14:paraId="468FCED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.006</w:t>
            </w:r>
          </w:p>
        </w:tc>
        <w:tc>
          <w:tcPr>
            <w:tcW w:w="892" w:type="dxa"/>
            <w:vAlign w:val="center"/>
          </w:tcPr>
          <w:p w14:paraId="15FEB89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.441</w:t>
            </w:r>
          </w:p>
          <w:p w14:paraId="67FC525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.013</w:t>
            </w:r>
          </w:p>
        </w:tc>
        <w:tc>
          <w:tcPr>
            <w:tcW w:w="902" w:type="dxa"/>
            <w:vAlign w:val="center"/>
          </w:tcPr>
          <w:p w14:paraId="55EEE8F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.606</w:t>
            </w:r>
          </w:p>
          <w:p w14:paraId="496CD32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&lt;</w:t>
            </w:r>
            <w:r w:rsidRPr="00CC5BCF">
              <w:rPr>
                <w:rFonts w:cs="Times New Roman"/>
                <w:szCs w:val="24"/>
              </w:rPr>
              <w:t>0.001</w:t>
            </w:r>
          </w:p>
        </w:tc>
        <w:tc>
          <w:tcPr>
            <w:tcW w:w="905" w:type="dxa"/>
            <w:vAlign w:val="center"/>
          </w:tcPr>
          <w:p w14:paraId="6EEE580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.555</w:t>
            </w:r>
          </w:p>
          <w:p w14:paraId="48B53B2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0.001</w:t>
            </w:r>
          </w:p>
        </w:tc>
        <w:tc>
          <w:tcPr>
            <w:tcW w:w="956" w:type="dxa"/>
            <w:vAlign w:val="center"/>
          </w:tcPr>
          <w:p w14:paraId="6BABED6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0.595</w:t>
            </w:r>
          </w:p>
          <w:p w14:paraId="3DBFBA9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0.001</w:t>
            </w:r>
          </w:p>
        </w:tc>
        <w:tc>
          <w:tcPr>
            <w:tcW w:w="903" w:type="dxa"/>
            <w:vAlign w:val="center"/>
          </w:tcPr>
          <w:p w14:paraId="7F66575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.529</w:t>
            </w:r>
          </w:p>
          <w:p w14:paraId="1430D98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.002</w:t>
            </w:r>
          </w:p>
        </w:tc>
        <w:tc>
          <w:tcPr>
            <w:tcW w:w="905" w:type="dxa"/>
            <w:vAlign w:val="center"/>
          </w:tcPr>
          <w:p w14:paraId="3115E9E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30BA54C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7753095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.548</w:t>
            </w:r>
          </w:p>
          <w:p w14:paraId="47995D0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.001</w:t>
            </w:r>
          </w:p>
        </w:tc>
      </w:tr>
      <w:tr w:rsidR="00A820B6" w:rsidRPr="00CC5BCF" w14:paraId="37BED5AA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4003733B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Pg_S4929.12</w:t>
            </w:r>
          </w:p>
          <w:p w14:paraId="5F687F50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HK)</w:t>
            </w:r>
          </w:p>
        </w:tc>
        <w:tc>
          <w:tcPr>
            <w:tcW w:w="1490" w:type="dxa"/>
            <w:vAlign w:val="center"/>
          </w:tcPr>
          <w:p w14:paraId="46E91AF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77BB8B8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lastRenderedPageBreak/>
              <w:t>Sig.(2-tailed)</w:t>
            </w:r>
          </w:p>
        </w:tc>
        <w:tc>
          <w:tcPr>
            <w:tcW w:w="855" w:type="dxa"/>
            <w:vAlign w:val="center"/>
          </w:tcPr>
          <w:p w14:paraId="70E5B80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lastRenderedPageBreak/>
              <w:t>-</w:t>
            </w:r>
            <w:r w:rsidRPr="00CC5BCF">
              <w:rPr>
                <w:rFonts w:cs="Times New Roman"/>
                <w:szCs w:val="24"/>
              </w:rPr>
              <w:t>0.434</w:t>
            </w:r>
          </w:p>
          <w:p w14:paraId="37D1BEA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.015</w:t>
            </w:r>
          </w:p>
        </w:tc>
        <w:tc>
          <w:tcPr>
            <w:tcW w:w="902" w:type="dxa"/>
            <w:vAlign w:val="center"/>
          </w:tcPr>
          <w:p w14:paraId="048D06D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-0.572</w:t>
            </w:r>
          </w:p>
          <w:p w14:paraId="314BE94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.001</w:t>
            </w:r>
          </w:p>
        </w:tc>
        <w:tc>
          <w:tcPr>
            <w:tcW w:w="892" w:type="dxa"/>
            <w:vAlign w:val="center"/>
          </w:tcPr>
          <w:p w14:paraId="48402E3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0.473</w:t>
            </w:r>
          </w:p>
          <w:p w14:paraId="6139D86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.007</w:t>
            </w:r>
          </w:p>
        </w:tc>
        <w:tc>
          <w:tcPr>
            <w:tcW w:w="902" w:type="dxa"/>
            <w:vAlign w:val="center"/>
          </w:tcPr>
          <w:p w14:paraId="032F10B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0.421</w:t>
            </w:r>
          </w:p>
          <w:p w14:paraId="3FA1835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.018</w:t>
            </w:r>
          </w:p>
        </w:tc>
        <w:tc>
          <w:tcPr>
            <w:tcW w:w="905" w:type="dxa"/>
            <w:vAlign w:val="center"/>
          </w:tcPr>
          <w:p w14:paraId="32387D4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3C2B8B2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3" w:type="dxa"/>
            <w:vAlign w:val="center"/>
          </w:tcPr>
          <w:p w14:paraId="6D870A8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0.425</w:t>
            </w:r>
          </w:p>
          <w:p w14:paraId="70AB93F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.017</w:t>
            </w:r>
          </w:p>
        </w:tc>
        <w:tc>
          <w:tcPr>
            <w:tcW w:w="905" w:type="dxa"/>
            <w:vAlign w:val="center"/>
          </w:tcPr>
          <w:p w14:paraId="01584A1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33201D3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720DA94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0.361</w:t>
            </w:r>
          </w:p>
          <w:p w14:paraId="112446D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.046</w:t>
            </w:r>
          </w:p>
        </w:tc>
      </w:tr>
      <w:tr w:rsidR="00A820B6" w:rsidRPr="00CC5BCF" w14:paraId="43F00903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2F17A4A3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Pg_S4083.8</w:t>
            </w:r>
          </w:p>
          <w:p w14:paraId="3913DECD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SUS)</w:t>
            </w:r>
          </w:p>
        </w:tc>
        <w:tc>
          <w:tcPr>
            <w:tcW w:w="1490" w:type="dxa"/>
            <w:vAlign w:val="center"/>
          </w:tcPr>
          <w:p w14:paraId="4A57334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0E578F6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50251D0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AD6D79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5F191A4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112545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173A3DB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0.361</w:t>
            </w:r>
          </w:p>
          <w:p w14:paraId="305E3A1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.046</w:t>
            </w:r>
          </w:p>
        </w:tc>
        <w:tc>
          <w:tcPr>
            <w:tcW w:w="956" w:type="dxa"/>
            <w:vAlign w:val="center"/>
          </w:tcPr>
          <w:p w14:paraId="29E88A4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.421</w:t>
            </w:r>
          </w:p>
          <w:p w14:paraId="590DCFE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.018</w:t>
            </w:r>
          </w:p>
        </w:tc>
        <w:tc>
          <w:tcPr>
            <w:tcW w:w="903" w:type="dxa"/>
            <w:vAlign w:val="center"/>
          </w:tcPr>
          <w:p w14:paraId="01ED083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7D61DEA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2EA7AC5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718BB0A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0.370</w:t>
            </w:r>
          </w:p>
          <w:p w14:paraId="17055DE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.040</w:t>
            </w:r>
          </w:p>
        </w:tc>
      </w:tr>
      <w:tr w:rsidR="00A820B6" w:rsidRPr="00CC5BCF" w14:paraId="0199C07C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6A96845D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Pg_S1495.1</w:t>
            </w:r>
          </w:p>
          <w:p w14:paraId="2B60E08B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scrK)</w:t>
            </w:r>
          </w:p>
        </w:tc>
        <w:tc>
          <w:tcPr>
            <w:tcW w:w="1490" w:type="dxa"/>
            <w:vAlign w:val="center"/>
          </w:tcPr>
          <w:p w14:paraId="3E92F88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2755508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0EFFEE3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B62884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5E12CC8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23D54D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55ECE1B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.388</w:t>
            </w:r>
          </w:p>
          <w:p w14:paraId="7B9B53D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.031</w:t>
            </w:r>
          </w:p>
        </w:tc>
        <w:tc>
          <w:tcPr>
            <w:tcW w:w="956" w:type="dxa"/>
            <w:vAlign w:val="center"/>
          </w:tcPr>
          <w:p w14:paraId="10EC215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0.494</w:t>
            </w:r>
          </w:p>
          <w:p w14:paraId="4DC7F65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.005</w:t>
            </w:r>
          </w:p>
        </w:tc>
        <w:tc>
          <w:tcPr>
            <w:tcW w:w="903" w:type="dxa"/>
            <w:vAlign w:val="center"/>
          </w:tcPr>
          <w:p w14:paraId="0B41A15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6FD6B87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1B6F290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1286118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.382</w:t>
            </w:r>
          </w:p>
          <w:p w14:paraId="3C5AC73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.034</w:t>
            </w:r>
          </w:p>
        </w:tc>
      </w:tr>
      <w:tr w:rsidR="00A820B6" w:rsidRPr="00CC5BCF" w14:paraId="15F61F35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027A024F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Pg_S0061.8</w:t>
            </w:r>
          </w:p>
          <w:p w14:paraId="1DB73917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sacA)</w:t>
            </w:r>
          </w:p>
        </w:tc>
        <w:tc>
          <w:tcPr>
            <w:tcW w:w="1490" w:type="dxa"/>
            <w:vAlign w:val="center"/>
          </w:tcPr>
          <w:p w14:paraId="1915E2A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77A53A8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18C3606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A55AAA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637FB53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557A07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0.566</w:t>
            </w:r>
          </w:p>
          <w:p w14:paraId="7DB4233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0.001</w:t>
            </w:r>
          </w:p>
        </w:tc>
        <w:tc>
          <w:tcPr>
            <w:tcW w:w="905" w:type="dxa"/>
            <w:vAlign w:val="center"/>
          </w:tcPr>
          <w:p w14:paraId="02B7C5F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0.473</w:t>
            </w:r>
          </w:p>
          <w:p w14:paraId="5F32EF4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.007</w:t>
            </w:r>
          </w:p>
        </w:tc>
        <w:tc>
          <w:tcPr>
            <w:tcW w:w="956" w:type="dxa"/>
            <w:vAlign w:val="center"/>
          </w:tcPr>
          <w:p w14:paraId="40130A8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.441</w:t>
            </w:r>
          </w:p>
          <w:p w14:paraId="3587DEA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.013</w:t>
            </w:r>
          </w:p>
        </w:tc>
        <w:tc>
          <w:tcPr>
            <w:tcW w:w="903" w:type="dxa"/>
            <w:vAlign w:val="center"/>
          </w:tcPr>
          <w:p w14:paraId="3876291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0.479</w:t>
            </w:r>
          </w:p>
          <w:p w14:paraId="2813A24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.006</w:t>
            </w:r>
          </w:p>
        </w:tc>
        <w:tc>
          <w:tcPr>
            <w:tcW w:w="905" w:type="dxa"/>
            <w:vAlign w:val="center"/>
          </w:tcPr>
          <w:p w14:paraId="1444B9B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.369</w:t>
            </w:r>
          </w:p>
          <w:p w14:paraId="2B94442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.038</w:t>
            </w:r>
          </w:p>
        </w:tc>
        <w:tc>
          <w:tcPr>
            <w:tcW w:w="892" w:type="dxa"/>
            <w:vAlign w:val="center"/>
          </w:tcPr>
          <w:p w14:paraId="7207038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1220165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0.461</w:t>
            </w:r>
          </w:p>
          <w:p w14:paraId="74059A1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.009</w:t>
            </w:r>
          </w:p>
        </w:tc>
      </w:tr>
      <w:tr w:rsidR="00A820B6" w:rsidRPr="00CC5BCF" w14:paraId="15456AF3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1E17F19F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Pg_S0758.5</w:t>
            </w:r>
          </w:p>
          <w:p w14:paraId="179D318A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UXS1)</w:t>
            </w:r>
          </w:p>
        </w:tc>
        <w:tc>
          <w:tcPr>
            <w:tcW w:w="1490" w:type="dxa"/>
            <w:vAlign w:val="center"/>
          </w:tcPr>
          <w:p w14:paraId="0482274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1029350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17E3C81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87F50C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.417</w:t>
            </w:r>
          </w:p>
          <w:p w14:paraId="674AADE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.020</w:t>
            </w:r>
          </w:p>
        </w:tc>
        <w:tc>
          <w:tcPr>
            <w:tcW w:w="892" w:type="dxa"/>
            <w:vAlign w:val="center"/>
          </w:tcPr>
          <w:p w14:paraId="36FE0E9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B82C65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72FFF1B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.381</w:t>
            </w:r>
          </w:p>
          <w:p w14:paraId="5FE9BC5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.035</w:t>
            </w:r>
          </w:p>
        </w:tc>
        <w:tc>
          <w:tcPr>
            <w:tcW w:w="956" w:type="dxa"/>
            <w:vAlign w:val="center"/>
          </w:tcPr>
          <w:p w14:paraId="24EB705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0.506</w:t>
            </w:r>
          </w:p>
          <w:p w14:paraId="77414A1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.004</w:t>
            </w:r>
          </w:p>
        </w:tc>
        <w:tc>
          <w:tcPr>
            <w:tcW w:w="903" w:type="dxa"/>
            <w:vAlign w:val="center"/>
          </w:tcPr>
          <w:p w14:paraId="1EC42CB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.371</w:t>
            </w:r>
          </w:p>
          <w:p w14:paraId="66F3887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.040</w:t>
            </w:r>
          </w:p>
        </w:tc>
        <w:tc>
          <w:tcPr>
            <w:tcW w:w="905" w:type="dxa"/>
            <w:vAlign w:val="center"/>
          </w:tcPr>
          <w:p w14:paraId="27C8563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4B9F586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3B0FA05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.367</w:t>
            </w:r>
          </w:p>
          <w:p w14:paraId="61870E8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.042</w:t>
            </w:r>
          </w:p>
        </w:tc>
      </w:tr>
      <w:tr w:rsidR="00A820B6" w:rsidRPr="00CC5BCF" w14:paraId="725AAFA0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2324A334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Pg_S0496.3</w:t>
            </w:r>
          </w:p>
          <w:p w14:paraId="4F95BAD6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UXS1)</w:t>
            </w:r>
          </w:p>
        </w:tc>
        <w:tc>
          <w:tcPr>
            <w:tcW w:w="1490" w:type="dxa"/>
            <w:vAlign w:val="center"/>
          </w:tcPr>
          <w:p w14:paraId="3E2D7F6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727C8BB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2F08153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4239C7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4535D91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DD5539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3BF4AFB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3505832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3" w:type="dxa"/>
            <w:vAlign w:val="center"/>
          </w:tcPr>
          <w:p w14:paraId="2F85453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26BC09F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.388</w:t>
            </w:r>
          </w:p>
          <w:p w14:paraId="16D8410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.031</w:t>
            </w:r>
          </w:p>
        </w:tc>
        <w:tc>
          <w:tcPr>
            <w:tcW w:w="892" w:type="dxa"/>
            <w:vAlign w:val="center"/>
          </w:tcPr>
          <w:p w14:paraId="01433E4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0BB9CF8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820B6" w:rsidRPr="00CC5BCF" w14:paraId="00296C9E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1C108D11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Pg_S0219.46</w:t>
            </w:r>
          </w:p>
          <w:p w14:paraId="420091AE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UGDH)</w:t>
            </w:r>
          </w:p>
        </w:tc>
        <w:tc>
          <w:tcPr>
            <w:tcW w:w="1490" w:type="dxa"/>
            <w:vAlign w:val="center"/>
          </w:tcPr>
          <w:p w14:paraId="2AE1852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28BDBA7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11A7B29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97AFD4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2E53965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7BC342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6A29386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4A665DE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3" w:type="dxa"/>
            <w:vAlign w:val="center"/>
          </w:tcPr>
          <w:p w14:paraId="542E2D0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0A816C6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0.437</w:t>
            </w:r>
          </w:p>
          <w:p w14:paraId="2227D07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.014</w:t>
            </w:r>
          </w:p>
        </w:tc>
        <w:tc>
          <w:tcPr>
            <w:tcW w:w="892" w:type="dxa"/>
            <w:vAlign w:val="center"/>
          </w:tcPr>
          <w:p w14:paraId="6C74DEB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5A90CD8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820B6" w:rsidRPr="00CC5BCF" w14:paraId="12F130D3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5038A232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lastRenderedPageBreak/>
              <w:t>Pg_S3876.17</w:t>
            </w:r>
          </w:p>
          <w:p w14:paraId="27B325DE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sacA)</w:t>
            </w:r>
          </w:p>
        </w:tc>
        <w:tc>
          <w:tcPr>
            <w:tcW w:w="1490" w:type="dxa"/>
            <w:vAlign w:val="center"/>
          </w:tcPr>
          <w:p w14:paraId="1EC0856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5AC9718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7D15A7C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2D265A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0.437</w:t>
            </w:r>
          </w:p>
          <w:p w14:paraId="1C932C0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.014</w:t>
            </w:r>
          </w:p>
        </w:tc>
        <w:tc>
          <w:tcPr>
            <w:tcW w:w="892" w:type="dxa"/>
            <w:vAlign w:val="center"/>
          </w:tcPr>
          <w:p w14:paraId="550C2F3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F7CB07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-0.416</w:t>
            </w:r>
          </w:p>
          <w:p w14:paraId="7D8BA53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.020</w:t>
            </w:r>
          </w:p>
        </w:tc>
        <w:tc>
          <w:tcPr>
            <w:tcW w:w="905" w:type="dxa"/>
            <w:vAlign w:val="center"/>
          </w:tcPr>
          <w:p w14:paraId="714F22B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0.531</w:t>
            </w:r>
          </w:p>
          <w:p w14:paraId="03F30B8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.002</w:t>
            </w:r>
          </w:p>
        </w:tc>
        <w:tc>
          <w:tcPr>
            <w:tcW w:w="956" w:type="dxa"/>
            <w:vAlign w:val="center"/>
          </w:tcPr>
          <w:p w14:paraId="1E0D7C6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.532</w:t>
            </w:r>
          </w:p>
          <w:p w14:paraId="06695C4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.002</w:t>
            </w:r>
          </w:p>
        </w:tc>
        <w:tc>
          <w:tcPr>
            <w:tcW w:w="903" w:type="dxa"/>
            <w:vAlign w:val="center"/>
          </w:tcPr>
          <w:p w14:paraId="1305A46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0.538</w:t>
            </w:r>
          </w:p>
          <w:p w14:paraId="5A80B50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.002</w:t>
            </w:r>
          </w:p>
        </w:tc>
        <w:tc>
          <w:tcPr>
            <w:tcW w:w="905" w:type="dxa"/>
            <w:vAlign w:val="center"/>
          </w:tcPr>
          <w:p w14:paraId="16AD641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.432</w:t>
            </w:r>
          </w:p>
          <w:p w14:paraId="14E5E06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.015</w:t>
            </w:r>
          </w:p>
        </w:tc>
        <w:tc>
          <w:tcPr>
            <w:tcW w:w="892" w:type="dxa"/>
            <w:vAlign w:val="center"/>
          </w:tcPr>
          <w:p w14:paraId="51DEE10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6E6ABA6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0.525</w:t>
            </w:r>
          </w:p>
          <w:p w14:paraId="0F7EEA5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.002</w:t>
            </w:r>
          </w:p>
        </w:tc>
      </w:tr>
      <w:tr w:rsidR="00A820B6" w:rsidRPr="00CC5BCF" w14:paraId="1057706B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49EAD5FC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Pg_S5989.1</w:t>
            </w:r>
          </w:p>
          <w:p w14:paraId="511FFB63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GALE)</w:t>
            </w:r>
          </w:p>
        </w:tc>
        <w:tc>
          <w:tcPr>
            <w:tcW w:w="1490" w:type="dxa"/>
            <w:vAlign w:val="center"/>
          </w:tcPr>
          <w:p w14:paraId="52FBF2C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269ED3F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3637036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78B2BC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311AB66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8D449E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3323535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0.402</w:t>
            </w:r>
          </w:p>
          <w:p w14:paraId="6D41348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.025</w:t>
            </w:r>
          </w:p>
        </w:tc>
        <w:tc>
          <w:tcPr>
            <w:tcW w:w="956" w:type="dxa"/>
            <w:vAlign w:val="center"/>
          </w:tcPr>
          <w:p w14:paraId="798A006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.508</w:t>
            </w:r>
          </w:p>
          <w:p w14:paraId="3E3E60E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.004</w:t>
            </w:r>
          </w:p>
        </w:tc>
        <w:tc>
          <w:tcPr>
            <w:tcW w:w="903" w:type="dxa"/>
            <w:vAlign w:val="center"/>
          </w:tcPr>
          <w:p w14:paraId="7A1991D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41FD610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.398</w:t>
            </w:r>
          </w:p>
          <w:p w14:paraId="307FA40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.027</w:t>
            </w:r>
          </w:p>
        </w:tc>
        <w:tc>
          <w:tcPr>
            <w:tcW w:w="892" w:type="dxa"/>
            <w:vAlign w:val="center"/>
          </w:tcPr>
          <w:p w14:paraId="2BC3942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091680B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0.400</w:t>
            </w:r>
          </w:p>
          <w:p w14:paraId="3F53E3D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.026</w:t>
            </w:r>
          </w:p>
        </w:tc>
      </w:tr>
      <w:tr w:rsidR="00A820B6" w:rsidRPr="00CC5BCF" w14:paraId="64796CDF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058061C9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Pg_S4164.13</w:t>
            </w:r>
          </w:p>
          <w:p w14:paraId="2934163E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UGP2)</w:t>
            </w:r>
          </w:p>
        </w:tc>
        <w:tc>
          <w:tcPr>
            <w:tcW w:w="1490" w:type="dxa"/>
            <w:vAlign w:val="center"/>
          </w:tcPr>
          <w:p w14:paraId="4E46012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6EA7B4B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32CDF35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1FCC5B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793AD6E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1531D5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4C990F6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.376</w:t>
            </w:r>
          </w:p>
          <w:p w14:paraId="26F003B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.037</w:t>
            </w:r>
          </w:p>
        </w:tc>
        <w:tc>
          <w:tcPr>
            <w:tcW w:w="956" w:type="dxa"/>
            <w:vAlign w:val="center"/>
          </w:tcPr>
          <w:p w14:paraId="60CB202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0.444</w:t>
            </w:r>
          </w:p>
          <w:p w14:paraId="6B9E4DF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.012</w:t>
            </w:r>
          </w:p>
        </w:tc>
        <w:tc>
          <w:tcPr>
            <w:tcW w:w="903" w:type="dxa"/>
            <w:vAlign w:val="center"/>
          </w:tcPr>
          <w:p w14:paraId="3322D57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5A6478D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  <w:p w14:paraId="5B7BDF6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3A36B82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6043976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.357</w:t>
            </w:r>
          </w:p>
          <w:p w14:paraId="1C14C94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.049</w:t>
            </w:r>
          </w:p>
        </w:tc>
      </w:tr>
      <w:tr w:rsidR="00A820B6" w:rsidRPr="00CC5BCF" w14:paraId="0FDC9037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215291F0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Pg_S1171.27</w:t>
            </w:r>
          </w:p>
          <w:p w14:paraId="77B55F61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UXE)</w:t>
            </w:r>
          </w:p>
        </w:tc>
        <w:tc>
          <w:tcPr>
            <w:tcW w:w="1490" w:type="dxa"/>
            <w:vAlign w:val="center"/>
          </w:tcPr>
          <w:p w14:paraId="0418F91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4D197E2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6609E6A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4E3576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409C30F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30EDF2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2C92AA5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119D8BA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0.431</w:t>
            </w:r>
          </w:p>
          <w:p w14:paraId="6404049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.015</w:t>
            </w:r>
          </w:p>
        </w:tc>
        <w:tc>
          <w:tcPr>
            <w:tcW w:w="903" w:type="dxa"/>
            <w:vAlign w:val="center"/>
          </w:tcPr>
          <w:p w14:paraId="093052F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1DECC11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1EB7D7D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.367</w:t>
            </w:r>
          </w:p>
          <w:p w14:paraId="0DDFEFB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.042</w:t>
            </w:r>
          </w:p>
        </w:tc>
        <w:tc>
          <w:tcPr>
            <w:tcW w:w="1656" w:type="dxa"/>
            <w:vAlign w:val="center"/>
          </w:tcPr>
          <w:p w14:paraId="62FC9B3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820B6" w:rsidRPr="00CC5BCF" w14:paraId="4FF2F4E1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1B9536AB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Pg_S2316.15</w:t>
            </w:r>
          </w:p>
          <w:p w14:paraId="465F09CC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UXS1)</w:t>
            </w:r>
          </w:p>
        </w:tc>
        <w:tc>
          <w:tcPr>
            <w:tcW w:w="1490" w:type="dxa"/>
            <w:vAlign w:val="center"/>
          </w:tcPr>
          <w:p w14:paraId="4707C27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0FBCCDB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592BAD1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B9BD7C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.602</w:t>
            </w:r>
          </w:p>
          <w:p w14:paraId="24B2666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&lt;</w:t>
            </w:r>
            <w:r w:rsidRPr="00CC5BCF">
              <w:rPr>
                <w:rFonts w:cs="Times New Roman"/>
                <w:szCs w:val="24"/>
              </w:rPr>
              <w:t>0.001</w:t>
            </w:r>
          </w:p>
        </w:tc>
        <w:tc>
          <w:tcPr>
            <w:tcW w:w="892" w:type="dxa"/>
            <w:vAlign w:val="center"/>
          </w:tcPr>
          <w:p w14:paraId="6B10622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.431</w:t>
            </w:r>
          </w:p>
          <w:p w14:paraId="6E9243F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.016</w:t>
            </w:r>
          </w:p>
        </w:tc>
        <w:tc>
          <w:tcPr>
            <w:tcW w:w="902" w:type="dxa"/>
            <w:vAlign w:val="center"/>
          </w:tcPr>
          <w:p w14:paraId="7C47283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.419</w:t>
            </w:r>
          </w:p>
          <w:p w14:paraId="50DF723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.019</w:t>
            </w:r>
          </w:p>
        </w:tc>
        <w:tc>
          <w:tcPr>
            <w:tcW w:w="905" w:type="dxa"/>
            <w:vAlign w:val="center"/>
          </w:tcPr>
          <w:p w14:paraId="272DA1E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.716</w:t>
            </w:r>
          </w:p>
          <w:p w14:paraId="1CA86F9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&lt;</w:t>
            </w:r>
            <w:r w:rsidRPr="00CC5BCF">
              <w:rPr>
                <w:rFonts w:cs="Times New Roman"/>
                <w:szCs w:val="24"/>
              </w:rPr>
              <w:t>0.001</w:t>
            </w:r>
          </w:p>
        </w:tc>
        <w:tc>
          <w:tcPr>
            <w:tcW w:w="956" w:type="dxa"/>
            <w:vAlign w:val="center"/>
          </w:tcPr>
          <w:p w14:paraId="04CE8DF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0.479</w:t>
            </w:r>
          </w:p>
          <w:p w14:paraId="0328EB7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.006</w:t>
            </w:r>
          </w:p>
        </w:tc>
        <w:tc>
          <w:tcPr>
            <w:tcW w:w="903" w:type="dxa"/>
            <w:vAlign w:val="center"/>
          </w:tcPr>
          <w:p w14:paraId="53DEDB1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.643</w:t>
            </w:r>
          </w:p>
          <w:p w14:paraId="2787386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&lt;</w:t>
            </w: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.001</w:t>
            </w:r>
          </w:p>
        </w:tc>
        <w:tc>
          <w:tcPr>
            <w:tcW w:w="905" w:type="dxa"/>
            <w:vAlign w:val="center"/>
          </w:tcPr>
          <w:p w14:paraId="098AAED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2863350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00F5C76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.711</w:t>
            </w:r>
          </w:p>
          <w:p w14:paraId="6FEF71F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&lt;</w:t>
            </w:r>
            <w:r w:rsidRPr="00CC5BCF">
              <w:rPr>
                <w:rFonts w:cs="Times New Roman"/>
                <w:szCs w:val="24"/>
              </w:rPr>
              <w:t>0.001</w:t>
            </w:r>
          </w:p>
        </w:tc>
      </w:tr>
      <w:tr w:rsidR="00A820B6" w:rsidRPr="00CC5BCF" w14:paraId="033D78EB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36A9484F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Pg_S1242.6</w:t>
            </w:r>
          </w:p>
          <w:p w14:paraId="1747E01C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UGDH)</w:t>
            </w:r>
          </w:p>
        </w:tc>
        <w:tc>
          <w:tcPr>
            <w:tcW w:w="1490" w:type="dxa"/>
            <w:vAlign w:val="center"/>
          </w:tcPr>
          <w:p w14:paraId="3B6D4AB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6AD93A2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2A99EAC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DD095B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760C0A2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6EF873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6E23103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0.454</w:t>
            </w:r>
          </w:p>
          <w:p w14:paraId="5232C40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.010</w:t>
            </w:r>
          </w:p>
        </w:tc>
        <w:tc>
          <w:tcPr>
            <w:tcW w:w="956" w:type="dxa"/>
            <w:vAlign w:val="center"/>
          </w:tcPr>
          <w:p w14:paraId="0097590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3" w:type="dxa"/>
            <w:vAlign w:val="center"/>
          </w:tcPr>
          <w:p w14:paraId="493F072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12026A6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01B9447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0.557</w:t>
            </w:r>
          </w:p>
          <w:p w14:paraId="3B85636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0.001</w:t>
            </w:r>
          </w:p>
        </w:tc>
        <w:tc>
          <w:tcPr>
            <w:tcW w:w="1656" w:type="dxa"/>
            <w:vAlign w:val="center"/>
          </w:tcPr>
          <w:p w14:paraId="074320C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0.476</w:t>
            </w:r>
          </w:p>
          <w:p w14:paraId="354DC2F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.007</w:t>
            </w:r>
          </w:p>
        </w:tc>
      </w:tr>
      <w:tr w:rsidR="00A820B6" w:rsidRPr="00CC5BCF" w14:paraId="5FE6BE38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68547429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Pg_S0588.13</w:t>
            </w:r>
          </w:p>
          <w:p w14:paraId="0AF929DC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scrK)</w:t>
            </w:r>
          </w:p>
        </w:tc>
        <w:tc>
          <w:tcPr>
            <w:tcW w:w="1490" w:type="dxa"/>
            <w:vAlign w:val="center"/>
          </w:tcPr>
          <w:p w14:paraId="13C782B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67ED626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lastRenderedPageBreak/>
              <w:t>Sig.(2-tailed)</w:t>
            </w:r>
          </w:p>
        </w:tc>
        <w:tc>
          <w:tcPr>
            <w:tcW w:w="855" w:type="dxa"/>
            <w:vAlign w:val="center"/>
          </w:tcPr>
          <w:p w14:paraId="18E488F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267687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2420477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561B78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.545</w:t>
            </w:r>
          </w:p>
          <w:p w14:paraId="10CBA5F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.002</w:t>
            </w:r>
          </w:p>
        </w:tc>
        <w:tc>
          <w:tcPr>
            <w:tcW w:w="905" w:type="dxa"/>
            <w:vAlign w:val="center"/>
          </w:tcPr>
          <w:p w14:paraId="6FA9E2D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.390</w:t>
            </w:r>
          </w:p>
          <w:p w14:paraId="63705F9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.030</w:t>
            </w:r>
          </w:p>
        </w:tc>
        <w:tc>
          <w:tcPr>
            <w:tcW w:w="956" w:type="dxa"/>
            <w:vAlign w:val="center"/>
          </w:tcPr>
          <w:p w14:paraId="690F3B7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3" w:type="dxa"/>
            <w:vAlign w:val="center"/>
          </w:tcPr>
          <w:p w14:paraId="0869B68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5A8D030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6EBA328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78306E9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.414</w:t>
            </w:r>
          </w:p>
          <w:p w14:paraId="750F1D5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.021</w:t>
            </w:r>
          </w:p>
        </w:tc>
      </w:tr>
      <w:tr w:rsidR="00A820B6" w:rsidRPr="00CC5BCF" w14:paraId="07D1EFC7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321C5C29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Pg_S0234.21</w:t>
            </w:r>
          </w:p>
          <w:p w14:paraId="0508675E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HK)</w:t>
            </w:r>
          </w:p>
        </w:tc>
        <w:tc>
          <w:tcPr>
            <w:tcW w:w="1490" w:type="dxa"/>
            <w:vAlign w:val="center"/>
          </w:tcPr>
          <w:p w14:paraId="2E7225C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6C20896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3744182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A5F3AA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4259F22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FAAD78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0.471</w:t>
            </w:r>
          </w:p>
          <w:p w14:paraId="281BDD7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.007</w:t>
            </w:r>
          </w:p>
        </w:tc>
        <w:tc>
          <w:tcPr>
            <w:tcW w:w="905" w:type="dxa"/>
            <w:vAlign w:val="center"/>
          </w:tcPr>
          <w:p w14:paraId="500CF72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1C7163F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3" w:type="dxa"/>
            <w:vAlign w:val="center"/>
          </w:tcPr>
          <w:p w14:paraId="4515A0D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69C7962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28D8CF7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209B7B3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820B6" w:rsidRPr="00CC5BCF" w14:paraId="06DEC3A2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1BE86B21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Pg_S8075.1</w:t>
            </w:r>
          </w:p>
          <w:p w14:paraId="3E628F8E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GPI)</w:t>
            </w:r>
          </w:p>
        </w:tc>
        <w:tc>
          <w:tcPr>
            <w:tcW w:w="1490" w:type="dxa"/>
            <w:vAlign w:val="center"/>
          </w:tcPr>
          <w:p w14:paraId="662A07C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7578A11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2FCA27E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96AD77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12D8A95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CE4BEE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0E7B7C8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3265292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.661</w:t>
            </w:r>
          </w:p>
          <w:p w14:paraId="6DE7818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&lt;</w:t>
            </w:r>
            <w:r w:rsidRPr="00CC5BCF">
              <w:rPr>
                <w:rFonts w:cs="Times New Roman"/>
                <w:szCs w:val="24"/>
              </w:rPr>
              <w:t>0.001</w:t>
            </w:r>
          </w:p>
        </w:tc>
        <w:tc>
          <w:tcPr>
            <w:tcW w:w="903" w:type="dxa"/>
            <w:vAlign w:val="center"/>
          </w:tcPr>
          <w:p w14:paraId="6561B84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70E7E66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.670</w:t>
            </w:r>
          </w:p>
          <w:p w14:paraId="0B7E7FA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&lt;</w:t>
            </w:r>
            <w:r w:rsidRPr="00CC5BCF">
              <w:rPr>
                <w:rFonts w:cs="Times New Roman"/>
                <w:szCs w:val="24"/>
              </w:rPr>
              <w:t>0.001</w:t>
            </w:r>
          </w:p>
        </w:tc>
        <w:tc>
          <w:tcPr>
            <w:tcW w:w="892" w:type="dxa"/>
            <w:vAlign w:val="center"/>
          </w:tcPr>
          <w:p w14:paraId="0EF487F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  <w:p w14:paraId="56117F4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784B96A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820B6" w:rsidRPr="00CC5BCF" w14:paraId="14053B56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2B03DE37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Pg_S2021.6</w:t>
            </w:r>
          </w:p>
          <w:p w14:paraId="4E70BEF1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GAE)</w:t>
            </w:r>
          </w:p>
        </w:tc>
        <w:tc>
          <w:tcPr>
            <w:tcW w:w="1490" w:type="dxa"/>
            <w:vAlign w:val="center"/>
          </w:tcPr>
          <w:p w14:paraId="565A110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584BD51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703BB3B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D6B63A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5BDBD42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B6733D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.431</w:t>
            </w:r>
          </w:p>
          <w:p w14:paraId="613B834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.015</w:t>
            </w:r>
          </w:p>
        </w:tc>
        <w:tc>
          <w:tcPr>
            <w:tcW w:w="905" w:type="dxa"/>
            <w:vAlign w:val="center"/>
          </w:tcPr>
          <w:p w14:paraId="43276CD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.400</w:t>
            </w:r>
          </w:p>
          <w:p w14:paraId="5A885E1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.026</w:t>
            </w:r>
          </w:p>
        </w:tc>
        <w:tc>
          <w:tcPr>
            <w:tcW w:w="956" w:type="dxa"/>
            <w:vAlign w:val="center"/>
          </w:tcPr>
          <w:p w14:paraId="3C8E38E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0.433</w:t>
            </w:r>
          </w:p>
          <w:p w14:paraId="3728BCC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.015</w:t>
            </w:r>
          </w:p>
        </w:tc>
        <w:tc>
          <w:tcPr>
            <w:tcW w:w="903" w:type="dxa"/>
            <w:vAlign w:val="center"/>
          </w:tcPr>
          <w:p w14:paraId="30DEB1C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6A56DB7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212E123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7F7E75D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0.422</w:t>
            </w:r>
          </w:p>
          <w:p w14:paraId="317C98F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.018</w:t>
            </w:r>
          </w:p>
        </w:tc>
      </w:tr>
      <w:tr w:rsidR="00A820B6" w:rsidRPr="00CC5BCF" w14:paraId="16E7597B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27C21288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Pg_S1915.25</w:t>
            </w:r>
          </w:p>
          <w:p w14:paraId="5B4DBF66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GMPP)</w:t>
            </w:r>
          </w:p>
        </w:tc>
        <w:tc>
          <w:tcPr>
            <w:tcW w:w="1490" w:type="dxa"/>
            <w:vAlign w:val="center"/>
          </w:tcPr>
          <w:p w14:paraId="50B49DA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3C10AAD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6677DE0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F8D115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.482</w:t>
            </w:r>
          </w:p>
          <w:p w14:paraId="01DF71A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.006</w:t>
            </w:r>
          </w:p>
        </w:tc>
        <w:tc>
          <w:tcPr>
            <w:tcW w:w="892" w:type="dxa"/>
            <w:vAlign w:val="center"/>
          </w:tcPr>
          <w:p w14:paraId="7416EF5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.375</w:t>
            </w:r>
          </w:p>
          <w:p w14:paraId="2EE91C9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.038</w:t>
            </w:r>
          </w:p>
        </w:tc>
        <w:tc>
          <w:tcPr>
            <w:tcW w:w="902" w:type="dxa"/>
            <w:vAlign w:val="center"/>
          </w:tcPr>
          <w:p w14:paraId="3FFA0BE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.587</w:t>
            </w:r>
          </w:p>
          <w:p w14:paraId="76A7178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0.001</w:t>
            </w:r>
          </w:p>
        </w:tc>
        <w:tc>
          <w:tcPr>
            <w:tcW w:w="905" w:type="dxa"/>
            <w:vAlign w:val="center"/>
          </w:tcPr>
          <w:p w14:paraId="033E468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.630</w:t>
            </w:r>
          </w:p>
          <w:p w14:paraId="07244A3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&lt;</w:t>
            </w:r>
            <w:r w:rsidRPr="00CC5BCF">
              <w:rPr>
                <w:rFonts w:cs="Times New Roman"/>
                <w:szCs w:val="24"/>
              </w:rPr>
              <w:t>0.001</w:t>
            </w:r>
          </w:p>
        </w:tc>
        <w:tc>
          <w:tcPr>
            <w:tcW w:w="956" w:type="dxa"/>
            <w:vAlign w:val="center"/>
          </w:tcPr>
          <w:p w14:paraId="1640CB8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3" w:type="dxa"/>
            <w:vAlign w:val="center"/>
          </w:tcPr>
          <w:p w14:paraId="4ECD8BF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.540</w:t>
            </w:r>
          </w:p>
          <w:p w14:paraId="3E7F9D0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.002</w:t>
            </w:r>
          </w:p>
        </w:tc>
        <w:tc>
          <w:tcPr>
            <w:tcW w:w="905" w:type="dxa"/>
            <w:vAlign w:val="center"/>
          </w:tcPr>
          <w:p w14:paraId="40B89F6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05C7847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52327BF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.647</w:t>
            </w:r>
          </w:p>
          <w:p w14:paraId="75CB64C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&lt;</w:t>
            </w:r>
            <w:r w:rsidRPr="00CC5BCF">
              <w:rPr>
                <w:rFonts w:cs="Times New Roman"/>
                <w:szCs w:val="24"/>
              </w:rPr>
              <w:t>0.001</w:t>
            </w:r>
          </w:p>
        </w:tc>
      </w:tr>
      <w:tr w:rsidR="00A820B6" w:rsidRPr="00CC5BCF" w14:paraId="127FB907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446075F6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Pg_S3604.8</w:t>
            </w:r>
          </w:p>
          <w:p w14:paraId="439A33A3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GALE)</w:t>
            </w:r>
          </w:p>
        </w:tc>
        <w:tc>
          <w:tcPr>
            <w:tcW w:w="1490" w:type="dxa"/>
            <w:vAlign w:val="center"/>
          </w:tcPr>
          <w:p w14:paraId="0DBBC2D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772D942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2A99A04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62A6338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1D13D8A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D6B35E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34FF40A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0.437</w:t>
            </w:r>
          </w:p>
          <w:p w14:paraId="3F5FEB7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.014</w:t>
            </w:r>
          </w:p>
        </w:tc>
        <w:tc>
          <w:tcPr>
            <w:tcW w:w="956" w:type="dxa"/>
            <w:vAlign w:val="center"/>
          </w:tcPr>
          <w:p w14:paraId="5DD8C87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.368</w:t>
            </w:r>
          </w:p>
          <w:p w14:paraId="608F325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.042</w:t>
            </w:r>
          </w:p>
        </w:tc>
        <w:tc>
          <w:tcPr>
            <w:tcW w:w="903" w:type="dxa"/>
            <w:vAlign w:val="center"/>
          </w:tcPr>
          <w:p w14:paraId="708B9E9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374F859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00C47BA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0CC9477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0.468</w:t>
            </w:r>
          </w:p>
          <w:p w14:paraId="20C7226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.008</w:t>
            </w:r>
          </w:p>
        </w:tc>
      </w:tr>
      <w:tr w:rsidR="00A820B6" w:rsidRPr="00CC5BCF" w14:paraId="657F287B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48E9F714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Pg_S3302.8</w:t>
            </w:r>
          </w:p>
          <w:p w14:paraId="52B89EEE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UGP2)</w:t>
            </w:r>
          </w:p>
        </w:tc>
        <w:tc>
          <w:tcPr>
            <w:tcW w:w="1490" w:type="dxa"/>
            <w:vAlign w:val="center"/>
          </w:tcPr>
          <w:p w14:paraId="0FB5FEC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53FB1A5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632E487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.415</w:t>
            </w:r>
          </w:p>
          <w:p w14:paraId="019F7E7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.020</w:t>
            </w:r>
          </w:p>
        </w:tc>
        <w:tc>
          <w:tcPr>
            <w:tcW w:w="902" w:type="dxa"/>
            <w:vAlign w:val="center"/>
          </w:tcPr>
          <w:p w14:paraId="5EC33E4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.462</w:t>
            </w:r>
          </w:p>
          <w:p w14:paraId="0339C3C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.009</w:t>
            </w:r>
          </w:p>
        </w:tc>
        <w:tc>
          <w:tcPr>
            <w:tcW w:w="892" w:type="dxa"/>
            <w:vAlign w:val="center"/>
          </w:tcPr>
          <w:p w14:paraId="5A176F6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.472</w:t>
            </w:r>
          </w:p>
          <w:p w14:paraId="50195CF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.007</w:t>
            </w:r>
          </w:p>
        </w:tc>
        <w:tc>
          <w:tcPr>
            <w:tcW w:w="902" w:type="dxa"/>
            <w:vAlign w:val="center"/>
          </w:tcPr>
          <w:p w14:paraId="780F85E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0691E96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.380</w:t>
            </w:r>
          </w:p>
          <w:p w14:paraId="26B31A1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.035</w:t>
            </w:r>
          </w:p>
        </w:tc>
        <w:tc>
          <w:tcPr>
            <w:tcW w:w="956" w:type="dxa"/>
            <w:vAlign w:val="center"/>
          </w:tcPr>
          <w:p w14:paraId="3FFB99E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3" w:type="dxa"/>
            <w:vAlign w:val="center"/>
          </w:tcPr>
          <w:p w14:paraId="324BEE5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</w:t>
            </w:r>
            <w:r w:rsidRPr="00CC5BCF">
              <w:rPr>
                <w:rFonts w:cs="Times New Roman" w:hint="eastAsia"/>
                <w:szCs w:val="24"/>
              </w:rPr>
              <w:t>4</w:t>
            </w:r>
            <w:r w:rsidRPr="00CC5BCF">
              <w:rPr>
                <w:rFonts w:cs="Times New Roman"/>
                <w:szCs w:val="24"/>
              </w:rPr>
              <w:t>90</w:t>
            </w:r>
          </w:p>
          <w:p w14:paraId="260334A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.005</w:t>
            </w:r>
          </w:p>
        </w:tc>
        <w:tc>
          <w:tcPr>
            <w:tcW w:w="905" w:type="dxa"/>
            <w:vAlign w:val="center"/>
          </w:tcPr>
          <w:p w14:paraId="6407DB9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1C7FD91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6FB7374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.388</w:t>
            </w:r>
          </w:p>
          <w:p w14:paraId="62D0209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.031</w:t>
            </w:r>
          </w:p>
        </w:tc>
      </w:tr>
      <w:tr w:rsidR="00A820B6" w:rsidRPr="00CC5BCF" w14:paraId="5E5D7355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5A40D88A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lastRenderedPageBreak/>
              <w:t>Pg_S3338.6</w:t>
            </w:r>
          </w:p>
          <w:p w14:paraId="04C00885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GMPP)</w:t>
            </w:r>
          </w:p>
        </w:tc>
        <w:tc>
          <w:tcPr>
            <w:tcW w:w="1490" w:type="dxa"/>
            <w:vAlign w:val="center"/>
          </w:tcPr>
          <w:p w14:paraId="5613766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43B183E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0C1E7A9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0851600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34DE95D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A27E92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4829051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68B42CF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.490</w:t>
            </w:r>
          </w:p>
          <w:p w14:paraId="632E377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.005</w:t>
            </w:r>
          </w:p>
        </w:tc>
        <w:tc>
          <w:tcPr>
            <w:tcW w:w="903" w:type="dxa"/>
            <w:vAlign w:val="center"/>
          </w:tcPr>
          <w:p w14:paraId="7F1245A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7B07738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.475</w:t>
            </w:r>
          </w:p>
          <w:p w14:paraId="67E719A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.007</w:t>
            </w:r>
          </w:p>
        </w:tc>
        <w:tc>
          <w:tcPr>
            <w:tcW w:w="892" w:type="dxa"/>
            <w:vAlign w:val="center"/>
          </w:tcPr>
          <w:p w14:paraId="27D08E1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06E6C69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820B6" w:rsidRPr="00CC5BCF" w14:paraId="75565F61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421E73F9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Pg_S5422.1</w:t>
            </w:r>
          </w:p>
          <w:p w14:paraId="2553E71C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SUS)</w:t>
            </w:r>
          </w:p>
        </w:tc>
        <w:tc>
          <w:tcPr>
            <w:tcW w:w="1490" w:type="dxa"/>
            <w:vAlign w:val="center"/>
          </w:tcPr>
          <w:p w14:paraId="1ED5D3D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0C2DDC6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566DB68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.394</w:t>
            </w:r>
          </w:p>
          <w:p w14:paraId="49FF779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.028</w:t>
            </w:r>
          </w:p>
        </w:tc>
        <w:tc>
          <w:tcPr>
            <w:tcW w:w="902" w:type="dxa"/>
            <w:vAlign w:val="center"/>
          </w:tcPr>
          <w:p w14:paraId="689A9D1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.649</w:t>
            </w:r>
          </w:p>
          <w:p w14:paraId="0E8943A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&lt;</w:t>
            </w:r>
            <w:r w:rsidRPr="00CC5BCF">
              <w:rPr>
                <w:rFonts w:cs="Times New Roman"/>
                <w:szCs w:val="24"/>
              </w:rPr>
              <w:t>0.001</w:t>
            </w:r>
          </w:p>
        </w:tc>
        <w:tc>
          <w:tcPr>
            <w:tcW w:w="892" w:type="dxa"/>
            <w:vAlign w:val="center"/>
          </w:tcPr>
          <w:p w14:paraId="42F58F1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.434</w:t>
            </w:r>
          </w:p>
          <w:p w14:paraId="617F90B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</w:t>
            </w: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15</w:t>
            </w:r>
          </w:p>
        </w:tc>
        <w:tc>
          <w:tcPr>
            <w:tcW w:w="902" w:type="dxa"/>
            <w:vAlign w:val="center"/>
          </w:tcPr>
          <w:p w14:paraId="75DFA62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1FF51E2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.619</w:t>
            </w:r>
          </w:p>
          <w:p w14:paraId="1993644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&lt;</w:t>
            </w:r>
            <w:r w:rsidRPr="00CC5BCF">
              <w:rPr>
                <w:rFonts w:cs="Times New Roman"/>
                <w:szCs w:val="24"/>
              </w:rPr>
              <w:t>0.001</w:t>
            </w:r>
          </w:p>
        </w:tc>
        <w:tc>
          <w:tcPr>
            <w:tcW w:w="956" w:type="dxa"/>
            <w:vAlign w:val="center"/>
          </w:tcPr>
          <w:p w14:paraId="467A35D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0.509</w:t>
            </w:r>
          </w:p>
          <w:p w14:paraId="5970F26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.003</w:t>
            </w:r>
          </w:p>
        </w:tc>
        <w:tc>
          <w:tcPr>
            <w:tcW w:w="903" w:type="dxa"/>
            <w:vAlign w:val="center"/>
          </w:tcPr>
          <w:p w14:paraId="5D0FCC6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.798</w:t>
            </w:r>
          </w:p>
          <w:p w14:paraId="42208E3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&lt;</w:t>
            </w: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.001</w:t>
            </w:r>
          </w:p>
        </w:tc>
        <w:tc>
          <w:tcPr>
            <w:tcW w:w="905" w:type="dxa"/>
            <w:vAlign w:val="center"/>
          </w:tcPr>
          <w:p w14:paraId="75FC99D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76A5A57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4BCAA00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.585</w:t>
            </w:r>
          </w:p>
          <w:p w14:paraId="3769EA8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0.001</w:t>
            </w:r>
          </w:p>
        </w:tc>
      </w:tr>
      <w:tr w:rsidR="00A820B6" w:rsidRPr="00CC5BCF" w14:paraId="264B3E6F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0D960A7F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Pg_S5155.1</w:t>
            </w:r>
          </w:p>
          <w:p w14:paraId="501D6029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scrK)</w:t>
            </w:r>
          </w:p>
        </w:tc>
        <w:tc>
          <w:tcPr>
            <w:tcW w:w="1490" w:type="dxa"/>
            <w:vAlign w:val="center"/>
          </w:tcPr>
          <w:p w14:paraId="11FEDD5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797D066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4C6C5E8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474819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.479</w:t>
            </w:r>
          </w:p>
          <w:p w14:paraId="349B8DE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.006</w:t>
            </w:r>
          </w:p>
        </w:tc>
        <w:tc>
          <w:tcPr>
            <w:tcW w:w="892" w:type="dxa"/>
            <w:vAlign w:val="center"/>
          </w:tcPr>
          <w:p w14:paraId="4EA015C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.507</w:t>
            </w:r>
          </w:p>
          <w:p w14:paraId="6E6FA5D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.004</w:t>
            </w:r>
          </w:p>
        </w:tc>
        <w:tc>
          <w:tcPr>
            <w:tcW w:w="902" w:type="dxa"/>
            <w:vAlign w:val="center"/>
          </w:tcPr>
          <w:p w14:paraId="4C3923C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.376</w:t>
            </w:r>
          </w:p>
          <w:p w14:paraId="471F90C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.037</w:t>
            </w:r>
          </w:p>
        </w:tc>
        <w:tc>
          <w:tcPr>
            <w:tcW w:w="905" w:type="dxa"/>
            <w:vAlign w:val="center"/>
          </w:tcPr>
          <w:p w14:paraId="2102985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.501</w:t>
            </w:r>
          </w:p>
          <w:p w14:paraId="7B9BC86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.004</w:t>
            </w:r>
          </w:p>
        </w:tc>
        <w:tc>
          <w:tcPr>
            <w:tcW w:w="956" w:type="dxa"/>
            <w:vAlign w:val="center"/>
          </w:tcPr>
          <w:p w14:paraId="22630B9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  <w:p w14:paraId="4CC0EF2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3" w:type="dxa"/>
            <w:vAlign w:val="center"/>
          </w:tcPr>
          <w:p w14:paraId="20A4A88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.649</w:t>
            </w:r>
          </w:p>
          <w:p w14:paraId="67E3183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&lt;</w:t>
            </w:r>
            <w:r w:rsidRPr="00CC5BCF">
              <w:rPr>
                <w:rFonts w:cs="Times New Roman"/>
                <w:szCs w:val="24"/>
              </w:rPr>
              <w:t>0.001</w:t>
            </w:r>
          </w:p>
        </w:tc>
        <w:tc>
          <w:tcPr>
            <w:tcW w:w="905" w:type="dxa"/>
            <w:vAlign w:val="center"/>
          </w:tcPr>
          <w:p w14:paraId="0E23EA0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12D5699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2041241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.483</w:t>
            </w:r>
          </w:p>
          <w:p w14:paraId="7E127CD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.006</w:t>
            </w:r>
          </w:p>
        </w:tc>
      </w:tr>
      <w:tr w:rsidR="00A820B6" w:rsidRPr="00CC5BCF" w14:paraId="13613058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2FA7005E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Pg_S5279.7</w:t>
            </w:r>
          </w:p>
          <w:p w14:paraId="34C5DA09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PGM)</w:t>
            </w:r>
          </w:p>
        </w:tc>
        <w:tc>
          <w:tcPr>
            <w:tcW w:w="1490" w:type="dxa"/>
            <w:vAlign w:val="center"/>
          </w:tcPr>
          <w:p w14:paraId="254A547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2F97918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64B7C82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985882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12C45AA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.380</w:t>
            </w:r>
          </w:p>
          <w:p w14:paraId="11D61AC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.035</w:t>
            </w:r>
          </w:p>
        </w:tc>
        <w:tc>
          <w:tcPr>
            <w:tcW w:w="902" w:type="dxa"/>
            <w:vAlign w:val="center"/>
          </w:tcPr>
          <w:p w14:paraId="5DCDE58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3EEC91A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149D041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3" w:type="dxa"/>
            <w:vAlign w:val="center"/>
          </w:tcPr>
          <w:p w14:paraId="66B3D92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.440</w:t>
            </w:r>
          </w:p>
          <w:p w14:paraId="1C9F6AD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.013</w:t>
            </w:r>
          </w:p>
        </w:tc>
        <w:tc>
          <w:tcPr>
            <w:tcW w:w="905" w:type="dxa"/>
            <w:vAlign w:val="center"/>
          </w:tcPr>
          <w:p w14:paraId="2AD3801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0.376</w:t>
            </w:r>
          </w:p>
          <w:p w14:paraId="0EE6E4F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.037</w:t>
            </w:r>
          </w:p>
        </w:tc>
        <w:tc>
          <w:tcPr>
            <w:tcW w:w="892" w:type="dxa"/>
            <w:vAlign w:val="center"/>
          </w:tcPr>
          <w:p w14:paraId="4AEA274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13F0AE7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820B6" w:rsidRPr="00CC5BCF" w14:paraId="5832EF52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12886D26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Pg_S0167.13</w:t>
            </w:r>
          </w:p>
          <w:p w14:paraId="16D001BB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GPI)</w:t>
            </w:r>
          </w:p>
        </w:tc>
        <w:tc>
          <w:tcPr>
            <w:tcW w:w="1490" w:type="dxa"/>
            <w:vAlign w:val="center"/>
          </w:tcPr>
          <w:p w14:paraId="44DF1BE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3E3D626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53F3DC5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4D58927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59F7435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7DDFE46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114953C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451FBA8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0.525</w:t>
            </w:r>
          </w:p>
          <w:p w14:paraId="6D44BB7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.002</w:t>
            </w:r>
          </w:p>
        </w:tc>
        <w:tc>
          <w:tcPr>
            <w:tcW w:w="903" w:type="dxa"/>
            <w:vAlign w:val="center"/>
          </w:tcPr>
          <w:p w14:paraId="00D7C07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.446</w:t>
            </w:r>
          </w:p>
          <w:p w14:paraId="6FFE28D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.012</w:t>
            </w:r>
          </w:p>
        </w:tc>
        <w:tc>
          <w:tcPr>
            <w:tcW w:w="905" w:type="dxa"/>
            <w:vAlign w:val="center"/>
          </w:tcPr>
          <w:p w14:paraId="04714A4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0.572</w:t>
            </w:r>
          </w:p>
          <w:p w14:paraId="093C1F9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.001</w:t>
            </w:r>
          </w:p>
        </w:tc>
        <w:tc>
          <w:tcPr>
            <w:tcW w:w="892" w:type="dxa"/>
            <w:vAlign w:val="center"/>
          </w:tcPr>
          <w:p w14:paraId="6295103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0.458</w:t>
            </w:r>
          </w:p>
          <w:p w14:paraId="0B9AF8F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.010</w:t>
            </w:r>
          </w:p>
        </w:tc>
        <w:tc>
          <w:tcPr>
            <w:tcW w:w="1656" w:type="dxa"/>
            <w:vAlign w:val="center"/>
          </w:tcPr>
          <w:p w14:paraId="534D514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820B6" w:rsidRPr="00CC5BCF" w14:paraId="2D697A89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35140C49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Pg_S1147.6</w:t>
            </w:r>
          </w:p>
          <w:p w14:paraId="5D280AC9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PGM)</w:t>
            </w:r>
          </w:p>
        </w:tc>
        <w:tc>
          <w:tcPr>
            <w:tcW w:w="1490" w:type="dxa"/>
            <w:vAlign w:val="center"/>
          </w:tcPr>
          <w:p w14:paraId="643298A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04185F5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360E90C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.383</w:t>
            </w:r>
          </w:p>
          <w:p w14:paraId="67D50C0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.033</w:t>
            </w:r>
          </w:p>
        </w:tc>
        <w:tc>
          <w:tcPr>
            <w:tcW w:w="902" w:type="dxa"/>
            <w:vAlign w:val="center"/>
          </w:tcPr>
          <w:p w14:paraId="733ADA9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.378</w:t>
            </w:r>
          </w:p>
          <w:p w14:paraId="33E14E6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.036</w:t>
            </w:r>
          </w:p>
        </w:tc>
        <w:tc>
          <w:tcPr>
            <w:tcW w:w="892" w:type="dxa"/>
            <w:vAlign w:val="center"/>
          </w:tcPr>
          <w:p w14:paraId="6589235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.457</w:t>
            </w:r>
          </w:p>
          <w:p w14:paraId="591D0E8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.010</w:t>
            </w:r>
          </w:p>
        </w:tc>
        <w:tc>
          <w:tcPr>
            <w:tcW w:w="902" w:type="dxa"/>
            <w:vAlign w:val="center"/>
          </w:tcPr>
          <w:p w14:paraId="4AC42A8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.645</w:t>
            </w:r>
          </w:p>
          <w:p w14:paraId="62A0B88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&lt;</w:t>
            </w:r>
            <w:r w:rsidRPr="00CC5BCF">
              <w:rPr>
                <w:rFonts w:cs="Times New Roman"/>
                <w:szCs w:val="24"/>
              </w:rPr>
              <w:t>0.001</w:t>
            </w:r>
          </w:p>
        </w:tc>
        <w:tc>
          <w:tcPr>
            <w:tcW w:w="905" w:type="dxa"/>
            <w:vAlign w:val="center"/>
          </w:tcPr>
          <w:p w14:paraId="4AD3654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.575</w:t>
            </w:r>
          </w:p>
          <w:p w14:paraId="2AE095D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0.001</w:t>
            </w:r>
          </w:p>
        </w:tc>
        <w:tc>
          <w:tcPr>
            <w:tcW w:w="956" w:type="dxa"/>
            <w:vAlign w:val="center"/>
          </w:tcPr>
          <w:p w14:paraId="04E1B63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3" w:type="dxa"/>
            <w:vAlign w:val="center"/>
          </w:tcPr>
          <w:p w14:paraId="62185D0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.439</w:t>
            </w:r>
          </w:p>
          <w:p w14:paraId="5BB4E75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.014</w:t>
            </w:r>
          </w:p>
        </w:tc>
        <w:tc>
          <w:tcPr>
            <w:tcW w:w="905" w:type="dxa"/>
            <w:vAlign w:val="center"/>
          </w:tcPr>
          <w:p w14:paraId="461B2D9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1BB032C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5197BB2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.590</w:t>
            </w:r>
          </w:p>
          <w:p w14:paraId="44F2B07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&lt;0.001</w:t>
            </w:r>
          </w:p>
        </w:tc>
      </w:tr>
      <w:tr w:rsidR="00A820B6" w:rsidRPr="00CC5BCF" w14:paraId="57924D9A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428EAC6A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Pg_S2241.31</w:t>
            </w:r>
          </w:p>
          <w:p w14:paraId="767945C2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(scrK)</w:t>
            </w:r>
          </w:p>
        </w:tc>
        <w:tc>
          <w:tcPr>
            <w:tcW w:w="1490" w:type="dxa"/>
            <w:vAlign w:val="center"/>
          </w:tcPr>
          <w:p w14:paraId="257608D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3C3E8A4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lastRenderedPageBreak/>
              <w:t>Sig.(2-tailed)</w:t>
            </w:r>
          </w:p>
        </w:tc>
        <w:tc>
          <w:tcPr>
            <w:tcW w:w="855" w:type="dxa"/>
            <w:vAlign w:val="center"/>
          </w:tcPr>
          <w:p w14:paraId="464AD18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F541F4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.583</w:t>
            </w:r>
          </w:p>
          <w:p w14:paraId="194193D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.001</w:t>
            </w:r>
          </w:p>
        </w:tc>
        <w:tc>
          <w:tcPr>
            <w:tcW w:w="892" w:type="dxa"/>
            <w:vAlign w:val="center"/>
          </w:tcPr>
          <w:p w14:paraId="03D20BF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.478</w:t>
            </w:r>
          </w:p>
          <w:p w14:paraId="2C216FD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.007</w:t>
            </w:r>
          </w:p>
        </w:tc>
        <w:tc>
          <w:tcPr>
            <w:tcW w:w="902" w:type="dxa"/>
            <w:vAlign w:val="center"/>
          </w:tcPr>
          <w:p w14:paraId="19CCBA5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.459</w:t>
            </w:r>
          </w:p>
          <w:p w14:paraId="5E16562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.009</w:t>
            </w:r>
          </w:p>
        </w:tc>
        <w:tc>
          <w:tcPr>
            <w:tcW w:w="905" w:type="dxa"/>
            <w:vAlign w:val="center"/>
          </w:tcPr>
          <w:p w14:paraId="19F4043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.571</w:t>
            </w:r>
          </w:p>
          <w:p w14:paraId="41536B7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.001</w:t>
            </w:r>
          </w:p>
        </w:tc>
        <w:tc>
          <w:tcPr>
            <w:tcW w:w="956" w:type="dxa"/>
            <w:vAlign w:val="center"/>
          </w:tcPr>
          <w:p w14:paraId="384F26E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0.502</w:t>
            </w:r>
          </w:p>
          <w:p w14:paraId="4F95126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.004</w:t>
            </w:r>
          </w:p>
        </w:tc>
        <w:tc>
          <w:tcPr>
            <w:tcW w:w="903" w:type="dxa"/>
            <w:vAlign w:val="center"/>
          </w:tcPr>
          <w:p w14:paraId="24EF33F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.639</w:t>
            </w:r>
          </w:p>
          <w:p w14:paraId="07A92F9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&lt;</w:t>
            </w:r>
            <w:r w:rsidRPr="00CC5BCF">
              <w:rPr>
                <w:rFonts w:cs="Times New Roman"/>
                <w:szCs w:val="24"/>
              </w:rPr>
              <w:t>0.001</w:t>
            </w:r>
          </w:p>
        </w:tc>
        <w:tc>
          <w:tcPr>
            <w:tcW w:w="905" w:type="dxa"/>
            <w:vAlign w:val="center"/>
          </w:tcPr>
          <w:p w14:paraId="0093C22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3F8BDCC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73A2C31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.545</w:t>
            </w:r>
          </w:p>
          <w:p w14:paraId="4623697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.002</w:t>
            </w:r>
          </w:p>
        </w:tc>
      </w:tr>
      <w:tr w:rsidR="00A820B6" w:rsidRPr="00CC5BCF" w14:paraId="221727C6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22B7F672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Pg_S1305.19</w:t>
            </w:r>
          </w:p>
          <w:p w14:paraId="067643AB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UGDH)</w:t>
            </w:r>
          </w:p>
        </w:tc>
        <w:tc>
          <w:tcPr>
            <w:tcW w:w="1490" w:type="dxa"/>
            <w:vAlign w:val="center"/>
          </w:tcPr>
          <w:p w14:paraId="020E98D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050A3FE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75426BE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032EF8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.414</w:t>
            </w:r>
          </w:p>
          <w:p w14:paraId="0D1BDE9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.021</w:t>
            </w:r>
          </w:p>
        </w:tc>
        <w:tc>
          <w:tcPr>
            <w:tcW w:w="892" w:type="dxa"/>
            <w:vAlign w:val="center"/>
          </w:tcPr>
          <w:p w14:paraId="01372AD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C722CE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033079E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75C045E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3" w:type="dxa"/>
            <w:vAlign w:val="center"/>
          </w:tcPr>
          <w:p w14:paraId="6C46FD0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7A669A6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4D3F95E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1B658E7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820B6" w:rsidRPr="00CC5BCF" w14:paraId="008BD02A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6D5DA7C6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Pg_S0113.8</w:t>
            </w:r>
          </w:p>
          <w:p w14:paraId="3CFA56C2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GAE)</w:t>
            </w:r>
          </w:p>
        </w:tc>
        <w:tc>
          <w:tcPr>
            <w:tcW w:w="1490" w:type="dxa"/>
            <w:vAlign w:val="center"/>
          </w:tcPr>
          <w:p w14:paraId="6ADF25D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0DBABED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5038C22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C7E4AC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0406CB7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3B8900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2A799FA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16EDA37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.407</w:t>
            </w:r>
          </w:p>
          <w:p w14:paraId="35A55DC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.023</w:t>
            </w:r>
          </w:p>
        </w:tc>
        <w:tc>
          <w:tcPr>
            <w:tcW w:w="903" w:type="dxa"/>
            <w:vAlign w:val="center"/>
          </w:tcPr>
          <w:p w14:paraId="240C838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0F1F784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45566DF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1FC5C10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820B6" w:rsidRPr="00CC5BCF" w14:paraId="5BECA1F7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0EBD96D4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Pg_S1064.5</w:t>
            </w:r>
          </w:p>
          <w:p w14:paraId="1A500601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GPI)</w:t>
            </w:r>
          </w:p>
        </w:tc>
        <w:tc>
          <w:tcPr>
            <w:tcW w:w="1490" w:type="dxa"/>
            <w:vAlign w:val="center"/>
          </w:tcPr>
          <w:p w14:paraId="0B03222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1242F75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2E16D44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CD97A1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7E2CEC6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1C76F8B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.513</w:t>
            </w:r>
          </w:p>
          <w:p w14:paraId="1B2FC27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.003</w:t>
            </w:r>
          </w:p>
        </w:tc>
        <w:tc>
          <w:tcPr>
            <w:tcW w:w="905" w:type="dxa"/>
            <w:vAlign w:val="center"/>
          </w:tcPr>
          <w:p w14:paraId="12444E7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6182C8A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3" w:type="dxa"/>
            <w:vAlign w:val="center"/>
          </w:tcPr>
          <w:p w14:paraId="71597D7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112E6E2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3D43E19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70327CD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820B6" w:rsidRPr="00CC5BCF" w14:paraId="39A1B1B9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200E7ACA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Pg_S3830.6</w:t>
            </w:r>
          </w:p>
          <w:p w14:paraId="66896D19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SUS)</w:t>
            </w:r>
          </w:p>
        </w:tc>
        <w:tc>
          <w:tcPr>
            <w:tcW w:w="1490" w:type="dxa"/>
            <w:vAlign w:val="center"/>
          </w:tcPr>
          <w:p w14:paraId="412B507E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35BBC7A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7FE6BE8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22967F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198542E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8651E5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4A48E75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69DEB26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3" w:type="dxa"/>
            <w:vAlign w:val="center"/>
          </w:tcPr>
          <w:p w14:paraId="1F6E875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6E4BB6E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0.359</w:t>
            </w:r>
          </w:p>
          <w:p w14:paraId="69B3A32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.047</w:t>
            </w:r>
          </w:p>
        </w:tc>
        <w:tc>
          <w:tcPr>
            <w:tcW w:w="892" w:type="dxa"/>
            <w:vAlign w:val="center"/>
          </w:tcPr>
          <w:p w14:paraId="2B8667F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5E4FE21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820B6" w:rsidRPr="00CC5BCF" w14:paraId="6A613829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0B2BDB7B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Pg_S5794.4</w:t>
            </w:r>
          </w:p>
          <w:p w14:paraId="2C8FA5EC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SUS)</w:t>
            </w:r>
          </w:p>
        </w:tc>
        <w:tc>
          <w:tcPr>
            <w:tcW w:w="1490" w:type="dxa"/>
            <w:vAlign w:val="center"/>
          </w:tcPr>
          <w:p w14:paraId="1DDD16F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45C6DF7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7977BAF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.387</w:t>
            </w:r>
          </w:p>
          <w:p w14:paraId="014D3ED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.032</w:t>
            </w:r>
          </w:p>
        </w:tc>
        <w:tc>
          <w:tcPr>
            <w:tcW w:w="902" w:type="dxa"/>
            <w:vAlign w:val="center"/>
          </w:tcPr>
          <w:p w14:paraId="0B6FE01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.551</w:t>
            </w:r>
          </w:p>
          <w:p w14:paraId="5DF3EDF4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0.001</w:t>
            </w:r>
          </w:p>
        </w:tc>
        <w:tc>
          <w:tcPr>
            <w:tcW w:w="892" w:type="dxa"/>
            <w:vAlign w:val="center"/>
          </w:tcPr>
          <w:p w14:paraId="71FC7FB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.601</w:t>
            </w:r>
          </w:p>
          <w:p w14:paraId="7EBBADE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&lt;</w:t>
            </w:r>
            <w:r w:rsidRPr="00CC5BCF">
              <w:rPr>
                <w:rFonts w:cs="Times New Roman"/>
                <w:szCs w:val="24"/>
              </w:rPr>
              <w:t>0.001</w:t>
            </w:r>
          </w:p>
        </w:tc>
        <w:tc>
          <w:tcPr>
            <w:tcW w:w="902" w:type="dxa"/>
            <w:vAlign w:val="center"/>
          </w:tcPr>
          <w:p w14:paraId="010C240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49D00786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.511</w:t>
            </w:r>
          </w:p>
          <w:p w14:paraId="4CBD82B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.003</w:t>
            </w:r>
          </w:p>
        </w:tc>
        <w:tc>
          <w:tcPr>
            <w:tcW w:w="956" w:type="dxa"/>
            <w:vAlign w:val="center"/>
          </w:tcPr>
          <w:p w14:paraId="1D4D508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0.451</w:t>
            </w:r>
          </w:p>
          <w:p w14:paraId="3A17D41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.011</w:t>
            </w:r>
          </w:p>
        </w:tc>
        <w:tc>
          <w:tcPr>
            <w:tcW w:w="903" w:type="dxa"/>
            <w:vAlign w:val="center"/>
          </w:tcPr>
          <w:p w14:paraId="3F2F556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.679</w:t>
            </w:r>
          </w:p>
          <w:p w14:paraId="15EC70B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&lt;</w:t>
            </w: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.001</w:t>
            </w:r>
          </w:p>
        </w:tc>
        <w:tc>
          <w:tcPr>
            <w:tcW w:w="905" w:type="dxa"/>
            <w:vAlign w:val="center"/>
          </w:tcPr>
          <w:p w14:paraId="2AABFE1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233F45E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4D6A1D7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.485</w:t>
            </w:r>
          </w:p>
          <w:p w14:paraId="7AFA2B6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.006</w:t>
            </w:r>
          </w:p>
        </w:tc>
      </w:tr>
      <w:tr w:rsidR="00A820B6" w:rsidRPr="00CC5BCF" w14:paraId="65A82A25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2EB45A08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Pg_S0455.9</w:t>
            </w:r>
          </w:p>
          <w:p w14:paraId="57EEB647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GMPP)</w:t>
            </w:r>
          </w:p>
        </w:tc>
        <w:tc>
          <w:tcPr>
            <w:tcW w:w="1490" w:type="dxa"/>
            <w:vAlign w:val="center"/>
          </w:tcPr>
          <w:p w14:paraId="7BD3A5A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0187963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4999C66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2B5DD0F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492552D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7E8D3A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7A0CB90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5523626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3" w:type="dxa"/>
            <w:vAlign w:val="center"/>
          </w:tcPr>
          <w:p w14:paraId="498355BF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4E7D670A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0.387</w:t>
            </w:r>
          </w:p>
          <w:p w14:paraId="3BE6BEA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.031</w:t>
            </w:r>
          </w:p>
        </w:tc>
        <w:tc>
          <w:tcPr>
            <w:tcW w:w="892" w:type="dxa"/>
            <w:vAlign w:val="center"/>
          </w:tcPr>
          <w:p w14:paraId="1E2BF1B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16E4E16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</w:tr>
      <w:tr w:rsidR="00A820B6" w:rsidRPr="00CC5BCF" w14:paraId="2BFA62D7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7F65C5B3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lastRenderedPageBreak/>
              <w:t>Pg_S3153.2</w:t>
            </w:r>
          </w:p>
          <w:p w14:paraId="7E5E5251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scrK)</w:t>
            </w:r>
          </w:p>
        </w:tc>
        <w:tc>
          <w:tcPr>
            <w:tcW w:w="1490" w:type="dxa"/>
            <w:vAlign w:val="center"/>
          </w:tcPr>
          <w:p w14:paraId="0388FC0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3938F26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58B8482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0B5389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.555</w:t>
            </w:r>
          </w:p>
          <w:p w14:paraId="3347ED3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.001</w:t>
            </w:r>
          </w:p>
        </w:tc>
        <w:tc>
          <w:tcPr>
            <w:tcW w:w="892" w:type="dxa"/>
            <w:vAlign w:val="center"/>
          </w:tcPr>
          <w:p w14:paraId="6963347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.408</w:t>
            </w:r>
          </w:p>
          <w:p w14:paraId="1DE06D8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.023</w:t>
            </w:r>
          </w:p>
        </w:tc>
        <w:tc>
          <w:tcPr>
            <w:tcW w:w="902" w:type="dxa"/>
            <w:vAlign w:val="center"/>
          </w:tcPr>
          <w:p w14:paraId="45D6CC0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5C5D14C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.538</w:t>
            </w:r>
          </w:p>
          <w:p w14:paraId="79F3355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.002</w:t>
            </w:r>
          </w:p>
        </w:tc>
        <w:tc>
          <w:tcPr>
            <w:tcW w:w="956" w:type="dxa"/>
            <w:vAlign w:val="center"/>
          </w:tcPr>
          <w:p w14:paraId="0253228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0.714</w:t>
            </w:r>
          </w:p>
          <w:p w14:paraId="4A6064B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&lt;</w:t>
            </w:r>
            <w:r w:rsidRPr="00CC5BCF">
              <w:rPr>
                <w:rFonts w:cs="Times New Roman"/>
                <w:szCs w:val="24"/>
              </w:rPr>
              <w:t>0.001</w:t>
            </w:r>
          </w:p>
        </w:tc>
        <w:tc>
          <w:tcPr>
            <w:tcW w:w="903" w:type="dxa"/>
            <w:vAlign w:val="center"/>
          </w:tcPr>
          <w:p w14:paraId="6F03B75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.606</w:t>
            </w:r>
          </w:p>
          <w:p w14:paraId="7C9E4C30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&lt;</w:t>
            </w: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.001</w:t>
            </w:r>
          </w:p>
        </w:tc>
        <w:tc>
          <w:tcPr>
            <w:tcW w:w="905" w:type="dxa"/>
            <w:vAlign w:val="center"/>
          </w:tcPr>
          <w:p w14:paraId="5FDDD2B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0.612</w:t>
            </w:r>
          </w:p>
          <w:p w14:paraId="5BEA558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&lt;</w:t>
            </w:r>
            <w:r w:rsidRPr="00CC5BCF">
              <w:rPr>
                <w:rFonts w:cs="Times New Roman"/>
                <w:szCs w:val="24"/>
              </w:rPr>
              <w:t>0.001</w:t>
            </w:r>
          </w:p>
        </w:tc>
        <w:tc>
          <w:tcPr>
            <w:tcW w:w="892" w:type="dxa"/>
            <w:vAlign w:val="center"/>
          </w:tcPr>
          <w:p w14:paraId="47E0171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7AE2177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.507</w:t>
            </w:r>
          </w:p>
          <w:p w14:paraId="4EABB2E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.004</w:t>
            </w:r>
          </w:p>
        </w:tc>
      </w:tr>
      <w:tr w:rsidR="00A820B6" w:rsidRPr="00CC5BCF" w14:paraId="14D0CF71" w14:textId="77777777" w:rsidTr="00BB0F31">
        <w:trPr>
          <w:trHeight w:val="312"/>
          <w:jc w:val="center"/>
        </w:trPr>
        <w:tc>
          <w:tcPr>
            <w:tcW w:w="1904" w:type="dxa"/>
            <w:vAlign w:val="center"/>
          </w:tcPr>
          <w:p w14:paraId="3FAEAAAC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/>
                <w:color w:val="000000"/>
                <w:szCs w:val="24"/>
              </w:rPr>
              <w:t>Pg_S4460.5</w:t>
            </w:r>
          </w:p>
          <w:p w14:paraId="2AD656C9" w14:textId="77777777" w:rsidR="00A820B6" w:rsidRPr="00CC5BCF" w:rsidRDefault="00A820B6" w:rsidP="00A820B6">
            <w:pPr>
              <w:jc w:val="center"/>
              <w:rPr>
                <w:rFonts w:eastAsia="等线" w:cs="Times New Roman"/>
                <w:color w:val="000000"/>
                <w:szCs w:val="24"/>
              </w:rPr>
            </w:pPr>
            <w:r w:rsidRPr="00CC5BCF">
              <w:rPr>
                <w:rFonts w:eastAsia="等线" w:cs="Times New Roman" w:hint="eastAsia"/>
                <w:color w:val="000000"/>
                <w:szCs w:val="24"/>
              </w:rPr>
              <w:t>(</w:t>
            </w:r>
            <w:r w:rsidRPr="00CC5BCF">
              <w:rPr>
                <w:rFonts w:eastAsia="等线" w:cs="Times New Roman"/>
                <w:color w:val="000000"/>
                <w:szCs w:val="24"/>
              </w:rPr>
              <w:t>GMDS)</w:t>
            </w:r>
          </w:p>
        </w:tc>
        <w:tc>
          <w:tcPr>
            <w:tcW w:w="1490" w:type="dxa"/>
            <w:vAlign w:val="center"/>
          </w:tcPr>
          <w:p w14:paraId="7BCC2FB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Cor</w:t>
            </w:r>
          </w:p>
          <w:p w14:paraId="635053E1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/>
                <w:szCs w:val="24"/>
              </w:rPr>
              <w:t>Sig.(2-tailed)</w:t>
            </w:r>
          </w:p>
        </w:tc>
        <w:tc>
          <w:tcPr>
            <w:tcW w:w="855" w:type="dxa"/>
            <w:vAlign w:val="center"/>
          </w:tcPr>
          <w:p w14:paraId="1BAEC013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  <w:p w14:paraId="1A0B4A82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3E361A2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3C95CAC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2" w:type="dxa"/>
            <w:vAlign w:val="center"/>
          </w:tcPr>
          <w:p w14:paraId="5990AC6D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1E33A8A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56" w:type="dxa"/>
            <w:vAlign w:val="center"/>
          </w:tcPr>
          <w:p w14:paraId="3EDA5E25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-</w:t>
            </w:r>
            <w:r w:rsidRPr="00CC5BCF">
              <w:rPr>
                <w:rFonts w:cs="Times New Roman"/>
                <w:szCs w:val="24"/>
              </w:rPr>
              <w:t>0.397</w:t>
            </w:r>
          </w:p>
          <w:p w14:paraId="5A5A89DB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  <w:r w:rsidRPr="00CC5BCF">
              <w:rPr>
                <w:rFonts w:cs="Times New Roman" w:hint="eastAsia"/>
                <w:szCs w:val="24"/>
              </w:rPr>
              <w:t>0</w:t>
            </w:r>
            <w:r w:rsidRPr="00CC5BCF">
              <w:rPr>
                <w:rFonts w:cs="Times New Roman"/>
                <w:szCs w:val="24"/>
              </w:rPr>
              <w:t>.027</w:t>
            </w:r>
          </w:p>
        </w:tc>
        <w:tc>
          <w:tcPr>
            <w:tcW w:w="903" w:type="dxa"/>
            <w:vAlign w:val="center"/>
          </w:tcPr>
          <w:p w14:paraId="5E677D49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05" w:type="dxa"/>
            <w:vAlign w:val="center"/>
          </w:tcPr>
          <w:p w14:paraId="433E347C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44704027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1656" w:type="dxa"/>
            <w:vAlign w:val="center"/>
          </w:tcPr>
          <w:p w14:paraId="215A0078" w14:textId="77777777" w:rsidR="00A820B6" w:rsidRPr="00CC5BCF" w:rsidRDefault="00A820B6" w:rsidP="00A820B6">
            <w:pPr>
              <w:jc w:val="center"/>
              <w:rPr>
                <w:rFonts w:cs="Times New Roman"/>
                <w:szCs w:val="24"/>
              </w:rPr>
            </w:pPr>
          </w:p>
        </w:tc>
      </w:tr>
    </w:tbl>
    <w:p w14:paraId="5865BC7F" w14:textId="19E78AB9" w:rsidR="007C0CCE" w:rsidRPr="0004546F" w:rsidRDefault="000475C3" w:rsidP="0004546F">
      <w:pPr>
        <w:keepNext/>
        <w:jc w:val="both"/>
        <w:rPr>
          <w:rFonts w:cs="Times New Roman"/>
          <w:bCs/>
          <w:szCs w:val="24"/>
          <w:lang w:eastAsia="zh-CN"/>
        </w:rPr>
      </w:pPr>
      <w:r>
        <w:rPr>
          <w:rFonts w:cs="Times New Roman" w:hint="eastAsia"/>
          <w:bCs/>
          <w:szCs w:val="24"/>
          <w:lang w:eastAsia="zh-CN"/>
        </w:rPr>
        <w:t>N</w:t>
      </w:r>
      <w:r>
        <w:rPr>
          <w:rFonts w:cs="Times New Roman"/>
          <w:bCs/>
          <w:szCs w:val="24"/>
          <w:lang w:eastAsia="zh-CN"/>
        </w:rPr>
        <w:t xml:space="preserve">ote: </w:t>
      </w:r>
      <w:r w:rsidRPr="000475C3">
        <w:rPr>
          <w:rFonts w:cs="Times New Roman"/>
          <w:bCs/>
          <w:szCs w:val="24"/>
          <w:lang w:eastAsia="zh-CN"/>
        </w:rPr>
        <w:t>Cor</w:t>
      </w:r>
      <w:r>
        <w:rPr>
          <w:rFonts w:cs="Times New Roman"/>
          <w:bCs/>
          <w:szCs w:val="24"/>
          <w:lang w:eastAsia="zh-CN"/>
        </w:rPr>
        <w:t xml:space="preserve">, </w:t>
      </w:r>
      <w:r w:rsidRPr="000475C3">
        <w:rPr>
          <w:rFonts w:cs="Times New Roman"/>
          <w:bCs/>
          <w:szCs w:val="24"/>
          <w:lang w:eastAsia="zh-CN"/>
        </w:rPr>
        <w:t>Coefficient of correlation</w:t>
      </w:r>
      <w:r>
        <w:rPr>
          <w:rFonts w:cs="Times New Roman"/>
          <w:bCs/>
          <w:szCs w:val="24"/>
          <w:lang w:eastAsia="zh-CN"/>
        </w:rPr>
        <w:t xml:space="preserve">; </w:t>
      </w:r>
      <w:r w:rsidRPr="000475C3">
        <w:rPr>
          <w:rFonts w:cs="Times New Roman"/>
          <w:bCs/>
          <w:szCs w:val="24"/>
          <w:lang w:eastAsia="zh-CN"/>
        </w:rPr>
        <w:t>Sig</w:t>
      </w:r>
      <w:r>
        <w:rPr>
          <w:rFonts w:cs="Times New Roman"/>
          <w:bCs/>
          <w:szCs w:val="24"/>
          <w:lang w:eastAsia="zh-CN"/>
        </w:rPr>
        <w:t>, P valve.</w:t>
      </w:r>
    </w:p>
    <w:sectPr w:rsidR="007C0CCE" w:rsidRPr="0004546F" w:rsidSect="0004546F">
      <w:headerReference w:type="even" r:id="rId8"/>
      <w:headerReference w:type="first" r:id="rId9"/>
      <w:pgSz w:w="15840" w:h="12240" w:orient="landscape"/>
      <w:pgMar w:top="1282" w:right="1138" w:bottom="1181" w:left="113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C1F87" w14:textId="77777777" w:rsidR="0058574B" w:rsidRDefault="0058574B" w:rsidP="00117666">
      <w:pPr>
        <w:spacing w:after="0"/>
      </w:pPr>
      <w:r>
        <w:separator/>
      </w:r>
    </w:p>
  </w:endnote>
  <w:endnote w:type="continuationSeparator" w:id="0">
    <w:p w14:paraId="3B669561" w14:textId="77777777" w:rsidR="0058574B" w:rsidRDefault="0058574B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1B5C1" w14:textId="77777777" w:rsidR="0058574B" w:rsidRDefault="0058574B" w:rsidP="00117666">
      <w:pPr>
        <w:spacing w:after="0"/>
      </w:pPr>
      <w:r>
        <w:separator/>
      </w:r>
    </w:p>
  </w:footnote>
  <w:footnote w:type="continuationSeparator" w:id="0">
    <w:p w14:paraId="352C0E30" w14:textId="77777777" w:rsidR="0058574B" w:rsidRDefault="0058574B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EF00C" w14:textId="67758F05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D68C6" w14:textId="28DF4F18" w:rsidR="00995F6A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823398183">
    <w:abstractNumId w:val="0"/>
  </w:num>
  <w:num w:numId="2" w16cid:durableId="1453549020">
    <w:abstractNumId w:val="4"/>
  </w:num>
  <w:num w:numId="3" w16cid:durableId="1914579619">
    <w:abstractNumId w:val="1"/>
  </w:num>
  <w:num w:numId="4" w16cid:durableId="1437019933">
    <w:abstractNumId w:val="5"/>
  </w:num>
  <w:num w:numId="5" w16cid:durableId="17398667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74762291">
    <w:abstractNumId w:val="3"/>
  </w:num>
  <w:num w:numId="7" w16cid:durableId="1624120570">
    <w:abstractNumId w:val="6"/>
  </w:num>
  <w:num w:numId="8" w16cid:durableId="650526785">
    <w:abstractNumId w:val="6"/>
  </w:num>
  <w:num w:numId="9" w16cid:durableId="1018894764">
    <w:abstractNumId w:val="6"/>
  </w:num>
  <w:num w:numId="10" w16cid:durableId="346444299">
    <w:abstractNumId w:val="6"/>
  </w:num>
  <w:num w:numId="11" w16cid:durableId="77482890">
    <w:abstractNumId w:val="6"/>
  </w:num>
  <w:num w:numId="12" w16cid:durableId="991713820">
    <w:abstractNumId w:val="6"/>
  </w:num>
  <w:num w:numId="13" w16cid:durableId="122815664">
    <w:abstractNumId w:val="3"/>
  </w:num>
  <w:num w:numId="14" w16cid:durableId="695622432">
    <w:abstractNumId w:val="2"/>
  </w:num>
  <w:num w:numId="15" w16cid:durableId="178279498">
    <w:abstractNumId w:val="2"/>
  </w:num>
  <w:num w:numId="16" w16cid:durableId="555356209">
    <w:abstractNumId w:val="2"/>
  </w:num>
  <w:num w:numId="17" w16cid:durableId="855459666">
    <w:abstractNumId w:val="2"/>
  </w:num>
  <w:num w:numId="18" w16cid:durableId="852844949">
    <w:abstractNumId w:val="2"/>
  </w:num>
  <w:num w:numId="19" w16cid:durableId="527064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1436A"/>
    <w:rsid w:val="00034304"/>
    <w:rsid w:val="00035434"/>
    <w:rsid w:val="0004546F"/>
    <w:rsid w:val="000475C3"/>
    <w:rsid w:val="00052A14"/>
    <w:rsid w:val="00077D53"/>
    <w:rsid w:val="000A198C"/>
    <w:rsid w:val="00105FD9"/>
    <w:rsid w:val="00117666"/>
    <w:rsid w:val="00144C52"/>
    <w:rsid w:val="001549D3"/>
    <w:rsid w:val="00160065"/>
    <w:rsid w:val="00166EAA"/>
    <w:rsid w:val="00177D84"/>
    <w:rsid w:val="001A70CB"/>
    <w:rsid w:val="001F7D68"/>
    <w:rsid w:val="00243570"/>
    <w:rsid w:val="0026087E"/>
    <w:rsid w:val="00267D18"/>
    <w:rsid w:val="00274347"/>
    <w:rsid w:val="002868E2"/>
    <w:rsid w:val="002869C3"/>
    <w:rsid w:val="002936E4"/>
    <w:rsid w:val="00297C1C"/>
    <w:rsid w:val="002A6D9D"/>
    <w:rsid w:val="002B4A57"/>
    <w:rsid w:val="002C74CA"/>
    <w:rsid w:val="003123F4"/>
    <w:rsid w:val="003544FB"/>
    <w:rsid w:val="003D2F2D"/>
    <w:rsid w:val="00401590"/>
    <w:rsid w:val="00447801"/>
    <w:rsid w:val="00452E9C"/>
    <w:rsid w:val="004735C8"/>
    <w:rsid w:val="004947A6"/>
    <w:rsid w:val="004961FF"/>
    <w:rsid w:val="00517A89"/>
    <w:rsid w:val="005250F2"/>
    <w:rsid w:val="0058574B"/>
    <w:rsid w:val="00593EEA"/>
    <w:rsid w:val="005A5EEE"/>
    <w:rsid w:val="00622B91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0CCE"/>
    <w:rsid w:val="007C206C"/>
    <w:rsid w:val="0081574B"/>
    <w:rsid w:val="00817DD6"/>
    <w:rsid w:val="0083146B"/>
    <w:rsid w:val="0083759F"/>
    <w:rsid w:val="00885156"/>
    <w:rsid w:val="009151AA"/>
    <w:rsid w:val="00925635"/>
    <w:rsid w:val="0093429D"/>
    <w:rsid w:val="00943573"/>
    <w:rsid w:val="00964134"/>
    <w:rsid w:val="00970F7D"/>
    <w:rsid w:val="00994A3D"/>
    <w:rsid w:val="009C2B12"/>
    <w:rsid w:val="009E2DF6"/>
    <w:rsid w:val="009F08CE"/>
    <w:rsid w:val="00A174D9"/>
    <w:rsid w:val="00A820B6"/>
    <w:rsid w:val="00AA4D24"/>
    <w:rsid w:val="00AB6715"/>
    <w:rsid w:val="00B1671E"/>
    <w:rsid w:val="00B25EB8"/>
    <w:rsid w:val="00B37F4D"/>
    <w:rsid w:val="00B47159"/>
    <w:rsid w:val="00B96DD2"/>
    <w:rsid w:val="00BB0F31"/>
    <w:rsid w:val="00C37D63"/>
    <w:rsid w:val="00C422F8"/>
    <w:rsid w:val="00C4591F"/>
    <w:rsid w:val="00C52A7B"/>
    <w:rsid w:val="00C56BAF"/>
    <w:rsid w:val="00C679AA"/>
    <w:rsid w:val="00C75972"/>
    <w:rsid w:val="00CA1CE5"/>
    <w:rsid w:val="00CD066B"/>
    <w:rsid w:val="00CE0359"/>
    <w:rsid w:val="00CE4FEE"/>
    <w:rsid w:val="00D060CF"/>
    <w:rsid w:val="00D72F81"/>
    <w:rsid w:val="00DB59C3"/>
    <w:rsid w:val="00DC259A"/>
    <w:rsid w:val="00DE23E8"/>
    <w:rsid w:val="00E52377"/>
    <w:rsid w:val="00E537AD"/>
    <w:rsid w:val="00E64E17"/>
    <w:rsid w:val="00E84610"/>
    <w:rsid w:val="00E866C9"/>
    <w:rsid w:val="00EA3D3C"/>
    <w:rsid w:val="00EC090A"/>
    <w:rsid w:val="00ED20B5"/>
    <w:rsid w:val="00F46900"/>
    <w:rsid w:val="00F55C2C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0"/>
    <w:link w:val="10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0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0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0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0"/>
    <w:uiPriority w:val="2"/>
    <w:qFormat/>
    <w:rsid w:val="00AB6715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0">
    <w:name w:val="标题 2 字符"/>
    <w:basedOn w:val="a1"/>
    <w:link w:val="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a4">
    <w:name w:val="Subtitle"/>
    <w:basedOn w:val="a0"/>
    <w:next w:val="a0"/>
    <w:link w:val="a5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a5">
    <w:name w:val="副标题 字符"/>
    <w:basedOn w:val="a1"/>
    <w:link w:val="a4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AB6715"/>
  </w:style>
  <w:style w:type="paragraph" w:styleId="a6">
    <w:name w:val="Balloon Text"/>
    <w:basedOn w:val="a0"/>
    <w:link w:val="a7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批注框文本 字符"/>
    <w:basedOn w:val="a1"/>
    <w:link w:val="a6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a8">
    <w:name w:val="Book Title"/>
    <w:basedOn w:val="a1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a9">
    <w:name w:val="caption"/>
    <w:basedOn w:val="a0"/>
    <w:next w:val="a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a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ab">
    <w:name w:val="annotation reference"/>
    <w:basedOn w:val="a1"/>
    <w:uiPriority w:val="99"/>
    <w:semiHidden/>
    <w:unhideWhenUsed/>
    <w:rsid w:val="00AB6715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AB6715"/>
    <w:rPr>
      <w:sz w:val="20"/>
      <w:szCs w:val="20"/>
    </w:rPr>
  </w:style>
  <w:style w:type="character" w:customStyle="1" w:styleId="ad">
    <w:name w:val="批注文字 字符"/>
    <w:basedOn w:val="a1"/>
    <w:link w:val="ac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6715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f0">
    <w:name w:val="Emphasis"/>
    <w:basedOn w:val="a1"/>
    <w:uiPriority w:val="20"/>
    <w:qFormat/>
    <w:rsid w:val="00AB6715"/>
    <w:rPr>
      <w:rFonts w:ascii="Times New Roman" w:hAnsi="Times New Roman"/>
      <w:i/>
      <w:iCs/>
    </w:rPr>
  </w:style>
  <w:style w:type="character" w:styleId="af1">
    <w:name w:val="endnote reference"/>
    <w:basedOn w:val="a1"/>
    <w:uiPriority w:val="99"/>
    <w:semiHidden/>
    <w:unhideWhenUsed/>
    <w:rsid w:val="00AB6715"/>
    <w:rPr>
      <w:vertAlign w:val="superscript"/>
    </w:rPr>
  </w:style>
  <w:style w:type="paragraph" w:styleId="af2">
    <w:name w:val="endnote text"/>
    <w:basedOn w:val="a0"/>
    <w:link w:val="af3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3">
    <w:name w:val="尾注文本 字符"/>
    <w:basedOn w:val="a1"/>
    <w:link w:val="af2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af4">
    <w:name w:val="FollowedHyperlink"/>
    <w:basedOn w:val="a1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af5">
    <w:name w:val="footer"/>
    <w:basedOn w:val="a0"/>
    <w:link w:val="af6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af6">
    <w:name w:val="页脚 字符"/>
    <w:basedOn w:val="a1"/>
    <w:link w:val="af5"/>
    <w:uiPriority w:val="99"/>
    <w:rsid w:val="00AB6715"/>
    <w:rPr>
      <w:rFonts w:ascii="Times New Roman" w:hAnsi="Times New Roman"/>
      <w:sz w:val="24"/>
    </w:rPr>
  </w:style>
  <w:style w:type="character" w:styleId="af7">
    <w:name w:val="footnote reference"/>
    <w:basedOn w:val="a1"/>
    <w:uiPriority w:val="99"/>
    <w:semiHidden/>
    <w:unhideWhenUsed/>
    <w:rsid w:val="00AB6715"/>
    <w:rPr>
      <w:vertAlign w:val="superscript"/>
    </w:rPr>
  </w:style>
  <w:style w:type="paragraph" w:styleId="af8">
    <w:name w:val="footnote text"/>
    <w:basedOn w:val="a0"/>
    <w:link w:val="af9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9">
    <w:name w:val="脚注文本 字符"/>
    <w:basedOn w:val="a1"/>
    <w:link w:val="af8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fa">
    <w:name w:val="header"/>
    <w:basedOn w:val="a0"/>
    <w:link w:val="afb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afb">
    <w:name w:val="页眉 字符"/>
    <w:basedOn w:val="a1"/>
    <w:link w:val="afa"/>
    <w:uiPriority w:val="99"/>
    <w:rsid w:val="00AB6715"/>
    <w:rPr>
      <w:rFonts w:ascii="Times New Roman" w:hAnsi="Times New Roman"/>
      <w:b/>
      <w:sz w:val="24"/>
    </w:rPr>
  </w:style>
  <w:style w:type="paragraph" w:styleId="a">
    <w:name w:val="List Paragraph"/>
    <w:basedOn w:val="a0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afc">
    <w:name w:val="Hyperlink"/>
    <w:basedOn w:val="a1"/>
    <w:unhideWhenUsed/>
    <w:qFormat/>
    <w:rsid w:val="00AB6715"/>
    <w:rPr>
      <w:color w:val="0000FF"/>
      <w:u w:val="single"/>
    </w:rPr>
  </w:style>
  <w:style w:type="character" w:styleId="afd">
    <w:name w:val="Intense Emphasis"/>
    <w:basedOn w:val="a1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afe">
    <w:name w:val="Intense Reference"/>
    <w:basedOn w:val="a1"/>
    <w:uiPriority w:val="32"/>
    <w:qFormat/>
    <w:rsid w:val="00AB6715"/>
    <w:rPr>
      <w:b/>
      <w:bCs/>
      <w:smallCaps/>
      <w:color w:val="auto"/>
      <w:spacing w:val="5"/>
    </w:rPr>
  </w:style>
  <w:style w:type="character" w:styleId="aff">
    <w:name w:val="line number"/>
    <w:basedOn w:val="a1"/>
    <w:uiPriority w:val="99"/>
    <w:semiHidden/>
    <w:unhideWhenUsed/>
    <w:rsid w:val="00AB6715"/>
  </w:style>
  <w:style w:type="character" w:customStyle="1" w:styleId="30">
    <w:name w:val="标题 3 字符"/>
    <w:basedOn w:val="a1"/>
    <w:link w:val="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标题 4 字符"/>
    <w:basedOn w:val="a1"/>
    <w:link w:val="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0">
    <w:name w:val="标题 5 字符"/>
    <w:basedOn w:val="a1"/>
    <w:link w:val="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f0">
    <w:name w:val="Normal (Web)"/>
    <w:basedOn w:val="a0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f1">
    <w:name w:val="Quote"/>
    <w:basedOn w:val="a0"/>
    <w:next w:val="a0"/>
    <w:link w:val="aff2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2">
    <w:name w:val="引用 字符"/>
    <w:basedOn w:val="a1"/>
    <w:link w:val="aff1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aff3">
    <w:name w:val="Strong"/>
    <w:basedOn w:val="a1"/>
    <w:uiPriority w:val="22"/>
    <w:qFormat/>
    <w:rsid w:val="00AB6715"/>
    <w:rPr>
      <w:rFonts w:ascii="Times New Roman" w:hAnsi="Times New Roman"/>
      <w:b/>
      <w:bCs/>
    </w:rPr>
  </w:style>
  <w:style w:type="character" w:styleId="aff4">
    <w:name w:val="Subtle Emphasis"/>
    <w:basedOn w:val="a1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aff5">
    <w:name w:val="Table Grid"/>
    <w:basedOn w:val="a2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itle"/>
    <w:basedOn w:val="a0"/>
    <w:next w:val="a0"/>
    <w:link w:val="aff7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aff7">
    <w:name w:val="标题 字符"/>
    <w:basedOn w:val="a1"/>
    <w:link w:val="aff6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f6"/>
    <w:next w:val="aff6"/>
    <w:qFormat/>
    <w:rsid w:val="0001436A"/>
    <w:pPr>
      <w:spacing w:after="120"/>
    </w:pPr>
    <w:rPr>
      <w:i/>
    </w:rPr>
  </w:style>
  <w:style w:type="character" w:customStyle="1" w:styleId="jsx-1885187966">
    <w:name w:val="jsx-1885187966"/>
    <w:basedOn w:val="a1"/>
    <w:rsid w:val="009E2DF6"/>
  </w:style>
  <w:style w:type="paragraph" w:styleId="aff8">
    <w:name w:val="Revision"/>
    <w:hidden/>
    <w:uiPriority w:val="99"/>
    <w:semiHidden/>
    <w:rsid w:val="00C422F8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7A95B22-B4E8-4C8E-ABCB-1E2B9143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11</TotalTime>
  <Pages>11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fang fang</cp:lastModifiedBy>
  <cp:revision>10</cp:revision>
  <cp:lastPrinted>2013-10-03T12:51:00Z</cp:lastPrinted>
  <dcterms:created xsi:type="dcterms:W3CDTF">2021-12-22T11:21:00Z</dcterms:created>
  <dcterms:modified xsi:type="dcterms:W3CDTF">2022-09-16T08:25:00Z</dcterms:modified>
</cp:coreProperties>
</file>