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C257F">
      <w:pPr>
        <w:pStyle w:val="53"/>
      </w:pPr>
      <w:r>
        <w:rPr>
          <w:i w:val="0"/>
          <w:iCs/>
        </w:rPr>
        <w:t>Supplementary Material</w:t>
      </w:r>
    </w:p>
    <w:p w14:paraId="15974F4F">
      <w:pPr>
        <w:pStyle w:val="4"/>
        <w:numPr>
          <w:ilvl w:val="1"/>
          <w:numId w:val="1"/>
        </w:numPr>
      </w:pPr>
      <w:r>
        <w:t>Supplementary Tables</w:t>
      </w:r>
    </w:p>
    <w:p w14:paraId="0AF2FD3C">
      <w:pPr>
        <w:spacing w:before="240" w:after="12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  <w:highlight w:val="none"/>
        </w:rPr>
        <w:t>T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able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S</w:t>
      </w:r>
      <w:r>
        <w:rPr>
          <w:rFonts w:hint="eastAsia" w:cs="Times New Roman"/>
          <w:b/>
          <w:sz w:val="18"/>
          <w:szCs w:val="18"/>
          <w:highlight w:val="none"/>
          <w:lang w:eastAsia="zh-CN"/>
        </w:rPr>
        <w:t>1</w:t>
      </w:r>
      <w:r>
        <w:rPr>
          <w:rFonts w:cs="Times New Roman"/>
          <w:sz w:val="18"/>
          <w:szCs w:val="18"/>
          <w:highlight w:val="none"/>
        </w:rPr>
        <w:t xml:space="preserve"> </w:t>
      </w:r>
      <w:r>
        <w:rPr>
          <w:rFonts w:cs="Times New Roman"/>
          <w:sz w:val="18"/>
          <w:szCs w:val="18"/>
        </w:rPr>
        <w:t xml:space="preserve">The </w:t>
      </w:r>
      <w:r>
        <w:rPr>
          <w:rFonts w:hint="eastAsia" w:cs="Times New Roman"/>
          <w:sz w:val="18"/>
          <w:szCs w:val="18"/>
        </w:rPr>
        <w:t>statistical information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cs="Times New Roman"/>
          <w:sz w:val="18"/>
          <w:szCs w:val="18"/>
        </w:rPr>
        <w:t xml:space="preserve">of </w:t>
      </w:r>
      <w:r>
        <w:rPr>
          <w:rFonts w:cs="Times New Roman"/>
          <w:sz w:val="18"/>
          <w:szCs w:val="18"/>
          <w:lang w:eastAsia="zh-CN"/>
        </w:rPr>
        <w:t xml:space="preserve">the </w:t>
      </w:r>
      <w:r>
        <w:rPr>
          <w:rFonts w:cs="Times New Roman"/>
          <w:sz w:val="18"/>
          <w:szCs w:val="18"/>
        </w:rPr>
        <w:t>studied mitogenomes</w:t>
      </w:r>
    </w:p>
    <w:tbl>
      <w:tblPr>
        <w:tblStyle w:val="21"/>
        <w:tblW w:w="9917" w:type="dxa"/>
        <w:tblInd w:w="10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7"/>
        <w:gridCol w:w="1250"/>
        <w:gridCol w:w="3470"/>
        <w:gridCol w:w="980"/>
      </w:tblGrid>
      <w:tr w14:paraId="399212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D71B7E7">
            <w:pPr>
              <w:adjustRightInd w:val="0"/>
              <w:snapToGrid w:val="0"/>
              <w:spacing w:before="0" w:after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2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C8E75">
            <w:pPr>
              <w:adjustRightInd w:val="0"/>
              <w:snapToGrid w:val="0"/>
              <w:spacing w:before="0" w:after="0"/>
              <w:jc w:val="left"/>
              <w:rPr>
                <w:rFonts w:hint="eastAsia" w:cs="Times New Roman" w:eastAsiaTheme="min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Category</w:t>
            </w:r>
          </w:p>
        </w:tc>
        <w:tc>
          <w:tcPr>
            <w:tcW w:w="34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6FE04C">
            <w:pPr>
              <w:adjustRightInd w:val="0"/>
              <w:snapToGrid w:val="0"/>
              <w:spacing w:before="0" w:after="0"/>
              <w:jc w:val="lef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NCBI </w:t>
            </w: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a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ccession </w:t>
            </w: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n</w:t>
            </w:r>
            <w:r>
              <w:rPr>
                <w:rFonts w:cs="Times New Roman"/>
                <w:b/>
                <w:bCs/>
                <w:sz w:val="18"/>
                <w:szCs w:val="18"/>
              </w:rPr>
              <w:t>umbers</w:t>
            </w:r>
          </w:p>
        </w:tc>
        <w:tc>
          <w:tcPr>
            <w:tcW w:w="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388E44">
            <w:pPr>
              <w:adjustRightInd w:val="0"/>
              <w:snapToGrid w:val="0"/>
              <w:spacing w:before="0" w:after="0"/>
              <w:jc w:val="left"/>
              <w:rPr>
                <w:rFonts w:hint="default" w:cs="Times New Roman" w:eastAsia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Size (bp)</w:t>
            </w:r>
          </w:p>
        </w:tc>
      </w:tr>
      <w:tr w14:paraId="7D38D7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46DA50A">
            <w:pPr>
              <w:adjustRightInd w:val="0"/>
              <w:snapToGrid w:val="0"/>
              <w:spacing w:before="0" w:after="0"/>
              <w:jc w:val="left"/>
              <w:rPr>
                <w:rFonts w:eastAsia="黑体" w:cs="Times New Roman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i/>
                <w:iCs/>
                <w:color w:val="auto"/>
                <w:sz w:val="18"/>
                <w:szCs w:val="18"/>
              </w:rPr>
              <w:t xml:space="preserve">Benincasa hispida </w:t>
            </w:r>
            <w:r>
              <w:rPr>
                <w:rFonts w:ascii="Times New Roman" w:hAnsi="Times New Roman" w:eastAsia="黑体" w:cs="Times New Roman"/>
                <w:i w:val="0"/>
                <w:iCs w:val="0"/>
                <w:color w:val="auto"/>
                <w:sz w:val="18"/>
                <w:szCs w:val="18"/>
              </w:rPr>
              <w:t xml:space="preserve">(Thunb.) Cogn. var. </w:t>
            </w:r>
            <w:r>
              <w:rPr>
                <w:rFonts w:ascii="Times New Roman" w:hAnsi="Times New Roman" w:eastAsia="黑体" w:cs="Times New Roman"/>
                <w:i/>
                <w:iCs/>
                <w:color w:val="auto"/>
                <w:sz w:val="18"/>
                <w:szCs w:val="18"/>
              </w:rPr>
              <w:t>chieh-qua</w:t>
            </w:r>
            <w:r>
              <w:rPr>
                <w:rFonts w:ascii="Times New Roman" w:hAnsi="Times New Roman" w:eastAsia="黑体" w:cs="Times New Roman"/>
                <w:i w:val="0"/>
                <w:iCs w:val="0"/>
                <w:color w:val="auto"/>
                <w:sz w:val="18"/>
                <w:szCs w:val="18"/>
              </w:rPr>
              <w:t xml:space="preserve"> How</w:t>
            </w:r>
          </w:p>
        </w:tc>
        <w:tc>
          <w:tcPr>
            <w:tcW w:w="125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761B8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19AE77D">
            <w:pPr>
              <w:adjustRightInd w:val="0"/>
              <w:snapToGrid w:val="0"/>
              <w:spacing w:before="0" w:after="0"/>
              <w:jc w:val="left"/>
              <w:rPr>
                <w:rFonts w:hint="default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PQ164978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.1</w:t>
            </w:r>
          </w:p>
        </w:tc>
        <w:tc>
          <w:tcPr>
            <w:tcW w:w="98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36F1292D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431,446</w:t>
            </w:r>
          </w:p>
        </w:tc>
      </w:tr>
      <w:tr w14:paraId="0264FF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tcBorders>
              <w:top w:val="nil"/>
            </w:tcBorders>
            <w:shd w:val="clear" w:color="auto" w:fill="auto"/>
            <w:vAlign w:val="center"/>
          </w:tcPr>
          <w:p w14:paraId="0DE52E30">
            <w:pPr>
              <w:adjustRightInd w:val="0"/>
              <w:snapToGrid w:val="0"/>
              <w:spacing w:before="0" w:after="0"/>
              <w:jc w:val="left"/>
              <w:rPr>
                <w:rFonts w:eastAsia="黑体" w:cs="Times New Roman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i/>
                <w:iCs/>
                <w:color w:val="auto"/>
                <w:sz w:val="18"/>
                <w:szCs w:val="18"/>
                <w:highlight w:val="none"/>
              </w:rPr>
              <w:t>Cucurbita pepo</w:t>
            </w:r>
            <w:r>
              <w:rPr>
                <w:rFonts w:hint="eastAsia" w:ascii="Times New Roman" w:hAnsi="Times New Roman" w:eastAsia="黑体" w:cs="Times New Roman"/>
                <w:i/>
                <w:i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L.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vAlign w:val="center"/>
          </w:tcPr>
          <w:p w14:paraId="50B1D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tcBorders>
              <w:top w:val="nil"/>
            </w:tcBorders>
            <w:shd w:val="clear" w:color="auto" w:fill="auto"/>
            <w:vAlign w:val="center"/>
          </w:tcPr>
          <w:p w14:paraId="0F2240F3">
            <w:pPr>
              <w:adjustRightInd w:val="0"/>
              <w:snapToGrid w:val="0"/>
              <w:spacing w:before="0" w:after="0"/>
              <w:jc w:val="left"/>
              <w:rPr>
                <w:rFonts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NC_014050.1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vAlign w:val="center"/>
          </w:tcPr>
          <w:p w14:paraId="00EA928B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982,833</w:t>
            </w:r>
          </w:p>
        </w:tc>
      </w:tr>
      <w:tr w14:paraId="78DB43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tcBorders>
              <w:top w:val="nil"/>
            </w:tcBorders>
            <w:shd w:val="clear" w:color="auto" w:fill="auto"/>
            <w:vAlign w:val="center"/>
          </w:tcPr>
          <w:p w14:paraId="6D1C3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  <w:lang w:bidi="ar"/>
              </w:rPr>
              <w:t xml:space="preserve">Cucurbita maxima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bidi="ar"/>
              </w:rPr>
              <w:t>Duchesne ex Lam.</w:t>
            </w:r>
          </w:p>
        </w:tc>
        <w:tc>
          <w:tcPr>
            <w:tcW w:w="1250" w:type="dxa"/>
            <w:tcBorders>
              <w:top w:val="nil"/>
            </w:tcBorders>
            <w:shd w:val="clear" w:color="auto" w:fill="auto"/>
            <w:vAlign w:val="center"/>
          </w:tcPr>
          <w:p w14:paraId="0EE4F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tcBorders>
              <w:top w:val="nil"/>
            </w:tcBorders>
            <w:shd w:val="clear" w:color="auto" w:fill="auto"/>
            <w:vAlign w:val="center"/>
          </w:tcPr>
          <w:p w14:paraId="08E23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OL350846.1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vAlign w:val="center"/>
          </w:tcPr>
          <w:p w14:paraId="1793E6FD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640,814</w:t>
            </w:r>
          </w:p>
        </w:tc>
      </w:tr>
      <w:tr w14:paraId="470144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08BFC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  <w:lang w:bidi="ar"/>
              </w:rPr>
              <w:t>Citrullus lanatus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  <w:lang w:bidi="ar"/>
              </w:rPr>
              <w:t xml:space="preserve"> (Thunb.) Matsum. &amp; Nakai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228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173E9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NC_014043.1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F6D2E00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379,236</w:t>
            </w:r>
          </w:p>
        </w:tc>
      </w:tr>
      <w:tr w14:paraId="1840A7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0FEB9B79">
            <w:pPr>
              <w:keepNext w:val="0"/>
              <w:keepLines w:val="0"/>
              <w:pageBreakBefore w:val="0"/>
              <w:widowControl/>
              <w:tabs>
                <w:tab w:val="center" w:pos="2592"/>
                <w:tab w:val="right" w:pos="50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 xml:space="preserve">Lagenaria siceraria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(Molina) Standl.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B8D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0A31C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PP727017.1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CAEA0C4">
            <w:pPr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357,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496</w:t>
            </w:r>
          </w:p>
        </w:tc>
      </w:tr>
      <w:tr w14:paraId="686A21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688D1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 xml:space="preserve">Luffa </w:t>
            </w:r>
            <w:r>
              <w:rPr>
                <w:rFonts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>acutangula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</w:rPr>
              <w:t>(L.) Roxb.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45D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32ED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NC_050067.1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DCBFAD8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460,333</w:t>
            </w:r>
          </w:p>
        </w:tc>
      </w:tr>
      <w:tr w14:paraId="6EF886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542F7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 xml:space="preserve">Luffa aegyptiaca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Mill.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964D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6C618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OR346920.1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OR346921.1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AAC3E50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448,861</w:t>
            </w:r>
          </w:p>
        </w:tc>
      </w:tr>
      <w:tr w14:paraId="55798F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1CE20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 xml:space="preserve">Cucumis sativus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A77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5892F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NC_016004.1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NC_016005.1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NC_016006.1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6B77E58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1,684,592</w:t>
            </w:r>
          </w:p>
        </w:tc>
      </w:tr>
      <w:tr w14:paraId="1417BC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63BDC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 xml:space="preserve">Cucumis melo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subsp.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 xml:space="preserve"> agrestis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 xml:space="preserve"> (Naudin) Pangalo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3ACC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21CFE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MW854328.1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MW854329.1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MW854330.1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C7E482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102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093</w:t>
            </w:r>
          </w:p>
        </w:tc>
      </w:tr>
      <w:tr w14:paraId="6CE96F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7B2F9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default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u w:val="none"/>
              </w:rPr>
              <w:t>Cucumis melo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var. </w:t>
            </w:r>
            <w:r>
              <w:rPr>
                <w:rFonts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u w:val="none"/>
              </w:rPr>
              <w:t>Momordica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Roxburgh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4F27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36A0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MG947207.1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MG947208.1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MG947209.1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C475D40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en-US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906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lang w:val="en-US" w:eastAsia="zh-CN"/>
              </w:rPr>
              <w:t>674</w:t>
            </w:r>
          </w:p>
        </w:tc>
      </w:tr>
      <w:tr w14:paraId="3F27C2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0DA3B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 xml:space="preserve">Trichosanthes kirilowii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Maxim.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8DA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44E7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PP625757.1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8F172B6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352,749</w:t>
            </w:r>
          </w:p>
        </w:tc>
      </w:tr>
      <w:tr w14:paraId="78A6AD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4217" w:type="dxa"/>
            <w:shd w:val="clear" w:color="auto" w:fill="auto"/>
            <w:vAlign w:val="center"/>
          </w:tcPr>
          <w:p w14:paraId="04533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highlight w:val="none"/>
              </w:rPr>
              <w:t xml:space="preserve">Momordica charantia 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0CB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begin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instrText xml:space="preserve"> HYPERLINK "http://www.iplant.cn/info/Cucurbitales" </w:instrTex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Cucurbitales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7735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NC_077563.1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C5163E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highlight w:val="none"/>
              </w:rPr>
              <w:t>331,440</w:t>
            </w:r>
          </w:p>
        </w:tc>
      </w:tr>
      <w:tr w14:paraId="16DBD0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5E5C8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u w:val="none"/>
              </w:rPr>
              <w:t>Ribes nigrum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EB0B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"http://www.iplant.cn/info/Saxifragales" </w:instrTex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Saxifragales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56651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NC_082306.1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F80CDA4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450,227</w:t>
            </w:r>
          </w:p>
        </w:tc>
      </w:tr>
      <w:tr w14:paraId="4B0E0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217" w:type="dxa"/>
            <w:shd w:val="clear" w:color="auto" w:fill="auto"/>
            <w:vAlign w:val="center"/>
          </w:tcPr>
          <w:p w14:paraId="4FB0D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Paeonia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lactiflora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Pall.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19F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"http://www.iplant.cn/info/Saxifragales" </w:instrTex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Saxifragales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7C31E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NC_070189.1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E198D45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181,688</w:t>
            </w:r>
          </w:p>
        </w:tc>
      </w:tr>
      <w:tr w14:paraId="3ADBF5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1364E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u w:val="none"/>
              </w:rPr>
              <w:t>Rhodiola rosea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2EE4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instrText xml:space="preserve"> HYPERLINK "http://www.iplant.cn/info/Saxifragales" </w:instrTex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fldChar w:fldCharType="separate"/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Saxifragales</w:t>
            </w: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76999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PP024540.1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3BE35B6A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259,150</w:t>
            </w:r>
          </w:p>
        </w:tc>
      </w:tr>
      <w:tr w14:paraId="4F61D1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7F590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Zygophyllum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fabago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F54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Zygophyllales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532E0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MK431827.1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9816711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831,513</w:t>
            </w:r>
          </w:p>
        </w:tc>
      </w:tr>
      <w:tr w14:paraId="2822C4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3EB16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Tribulus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terrestris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CF2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Zygophyllales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2BB29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MK431825.1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251E815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415,781</w:t>
            </w:r>
          </w:p>
        </w:tc>
      </w:tr>
      <w:tr w14:paraId="1A5AAE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0619D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Vicia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faba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B8D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Fabales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44D8D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KC189947.1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01B9F072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588,000</w:t>
            </w:r>
          </w:p>
        </w:tc>
      </w:tr>
      <w:tr w14:paraId="34E150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4217" w:type="dxa"/>
            <w:shd w:val="clear" w:color="auto" w:fill="auto"/>
            <w:vAlign w:val="center"/>
          </w:tcPr>
          <w:p w14:paraId="677BA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Caragana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spinosa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(L.) DC.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E79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Fabales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51DF7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NC_082435.1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E9F9263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378,373</w:t>
            </w:r>
          </w:p>
        </w:tc>
      </w:tr>
      <w:tr w14:paraId="0B3C12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488CD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Vigna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umbellata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(Thunb.) Ohwi &amp; Ohashi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730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Fabales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44D5B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PP942117.1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7754BC9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404,493</w:t>
            </w:r>
          </w:p>
        </w:tc>
      </w:tr>
      <w:tr w14:paraId="6B8261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485AB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Oxytropis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ochrocephala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Bunge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97FA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Fabales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10169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PP816192.1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F1F4128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372,856</w:t>
            </w:r>
          </w:p>
        </w:tc>
      </w:tr>
      <w:tr w14:paraId="747FD8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7D05F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Rosa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laevigata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Michx.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677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Rosales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29582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PQ149012.1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11C9DD9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281,693</w:t>
            </w:r>
          </w:p>
        </w:tc>
      </w:tr>
      <w:tr w14:paraId="1F0C3F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1E9DC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Cannabis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sativa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829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Rosales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038E5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  <w:u w:val="single"/>
              </w:rPr>
              <w:t>_</w:t>
            </w: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029855.1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2E67AC75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415,602</w:t>
            </w:r>
          </w:p>
        </w:tc>
      </w:tr>
      <w:tr w14:paraId="46F713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51BD5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Prunus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pseudocerasus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Lindl.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921C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Rosales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07B6A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PP968944.1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007975B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387,658</w:t>
            </w:r>
          </w:p>
        </w:tc>
      </w:tr>
      <w:tr w14:paraId="58D344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6DE8A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Lepidium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apetalum</w:t>
            </w: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Willd.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7C21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Brassicales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259E5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NC_088489.1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7D36E45E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287,626</w:t>
            </w:r>
          </w:p>
        </w:tc>
      </w:tr>
      <w:tr w14:paraId="79D1F4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217" w:type="dxa"/>
            <w:shd w:val="clear" w:color="auto" w:fill="auto"/>
            <w:vAlign w:val="center"/>
          </w:tcPr>
          <w:p w14:paraId="79386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Descurainia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sophia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(L.) Webb ex Prantl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DF7D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Brassicales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CA9E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NC_085821.1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4EC4D00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265,457</w:t>
            </w:r>
          </w:p>
        </w:tc>
      </w:tr>
      <w:tr w14:paraId="1A8A0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217" w:type="dxa"/>
            <w:shd w:val="clear" w:color="auto" w:fill="auto"/>
            <w:vAlign w:val="center"/>
          </w:tcPr>
          <w:p w14:paraId="0A809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Batis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maritima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735B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Brassicales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2CA65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NC_024429.1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1CF5784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403,930</w:t>
            </w:r>
          </w:p>
        </w:tc>
      </w:tr>
      <w:tr w14:paraId="5BD4CF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217" w:type="dxa"/>
            <w:shd w:val="clear" w:color="auto" w:fill="auto"/>
            <w:vAlign w:val="center"/>
          </w:tcPr>
          <w:p w14:paraId="6E6C1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Brassica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rapa</w:t>
            </w: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L.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CF7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Brassicales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7C83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NC_049892.1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2B80ABB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219,736</w:t>
            </w:r>
          </w:p>
        </w:tc>
      </w:tr>
      <w:tr w14:paraId="4D530B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217" w:type="dxa"/>
            <w:shd w:val="clear" w:color="auto" w:fill="auto"/>
            <w:vAlign w:val="center"/>
          </w:tcPr>
          <w:p w14:paraId="138FE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Vatica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mangachapoi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Blanco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06A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Malvales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1C62A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PP861159.1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61177FED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408,408</w:t>
            </w:r>
          </w:p>
        </w:tc>
      </w:tr>
      <w:tr w14:paraId="7D14BC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217" w:type="dxa"/>
            <w:shd w:val="clear" w:color="auto" w:fill="auto"/>
            <w:vAlign w:val="center"/>
          </w:tcPr>
          <w:p w14:paraId="7398E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Hopea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hainanensis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Merr. &amp; Chun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37DE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Malvales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4C22A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PP861158.1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4A366F2A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448,823</w:t>
            </w:r>
          </w:p>
        </w:tc>
      </w:tr>
      <w:tr w14:paraId="735D8E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016D3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Taxus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cuspidata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Siebold &amp; Zucc.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BCE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Cupressales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3711395E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MN593023.1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5D8E0A0D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468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924</w:t>
            </w:r>
          </w:p>
        </w:tc>
      </w:tr>
      <w:tr w14:paraId="673560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4217" w:type="dxa"/>
            <w:shd w:val="clear" w:color="auto" w:fill="auto"/>
            <w:vAlign w:val="center"/>
          </w:tcPr>
          <w:p w14:paraId="0E1CF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Taxus</w:t>
            </w:r>
            <w:r>
              <w:rPr>
                <w:rFonts w:hint="eastAsia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/>
                <w:iCs/>
                <w:color w:val="auto"/>
                <w:sz w:val="18"/>
                <w:szCs w:val="18"/>
              </w:rPr>
              <w:t>wallichiana</w:t>
            </w: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  <w:t>Zucc.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F74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auto"/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18"/>
                <w:szCs w:val="18"/>
              </w:rPr>
              <w:t>Cupressales</w:t>
            </w:r>
          </w:p>
        </w:tc>
        <w:tc>
          <w:tcPr>
            <w:tcW w:w="3470" w:type="dxa"/>
            <w:shd w:val="clear" w:color="auto" w:fill="auto"/>
            <w:vAlign w:val="center"/>
          </w:tcPr>
          <w:p w14:paraId="09B5DA22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auto"/>
                <w:sz w:val="18"/>
                <w:szCs w:val="18"/>
              </w:rPr>
              <w:t>OP951116.1</w:t>
            </w:r>
          </w:p>
        </w:tc>
        <w:tc>
          <w:tcPr>
            <w:tcW w:w="980" w:type="dxa"/>
            <w:shd w:val="clear" w:color="auto" w:fill="auto"/>
            <w:vAlign w:val="center"/>
          </w:tcPr>
          <w:p w14:paraId="12C8D038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eastAsia="黑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469</w:t>
            </w:r>
            <w:r>
              <w:rPr>
                <w:rFonts w:hint="eastAsia" w:eastAsia="黑体" w:cs="Times New Roman"/>
                <w:color w:val="auto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eastAsia="黑体" w:cs="Times New Roman"/>
                <w:color w:val="auto"/>
                <w:sz w:val="18"/>
                <w:szCs w:val="18"/>
              </w:rPr>
              <w:t>949</w:t>
            </w:r>
          </w:p>
        </w:tc>
      </w:tr>
    </w:tbl>
    <w:p w14:paraId="1FF1862F">
      <w:pPr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br w:type="page"/>
      </w:r>
    </w:p>
    <w:p w14:paraId="664C12C8">
      <w:pPr>
        <w:adjustRightInd w:val="0"/>
        <w:snapToGrid w:val="0"/>
        <w:spacing w:before="240" w:after="120"/>
        <w:rPr>
          <w:rFonts w:hint="eastAsia" w:cs="Times New Roman" w:eastAsiaTheme="minorEastAsia"/>
          <w:bCs/>
          <w:sz w:val="18"/>
          <w:szCs w:val="18"/>
          <w:highlight w:val="none"/>
          <w:lang w:val="en-US" w:eastAsia="zh-CN"/>
        </w:rPr>
      </w:pPr>
      <w:r>
        <w:rPr>
          <w:rFonts w:cs="Times New Roman"/>
          <w:b/>
          <w:sz w:val="18"/>
          <w:szCs w:val="18"/>
          <w:highlight w:val="none"/>
        </w:rPr>
        <w:t>T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able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S2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cs="Times New Roman"/>
          <w:bCs/>
          <w:sz w:val="18"/>
          <w:szCs w:val="18"/>
          <w:highlight w:val="none"/>
        </w:rPr>
        <w:t>Distribution of PCGs in the</w:t>
      </w:r>
      <w:r>
        <w:rPr>
          <w:rFonts w:cs="Times New Roman"/>
          <w:bCs/>
          <w:i/>
          <w:iCs/>
          <w:sz w:val="18"/>
          <w:szCs w:val="18"/>
          <w:highlight w:val="none"/>
        </w:rPr>
        <w:t xml:space="preserve"> </w:t>
      </w:r>
      <w:r>
        <w:rPr>
          <w:rFonts w:cs="Times New Roman"/>
          <w:bCs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eastAsia" w:cs="Times New Roman"/>
          <w:bCs/>
          <w:i/>
          <w:iCs/>
          <w:sz w:val="18"/>
          <w:szCs w:val="18"/>
          <w:highlight w:val="none"/>
          <w:lang w:val="en-US" w:eastAsia="zh-CN"/>
        </w:rPr>
        <w:t>.</w:t>
      </w:r>
      <w:r>
        <w:rPr>
          <w:rFonts w:cs="Times New Roman"/>
          <w:bCs/>
          <w:i/>
          <w:iCs/>
          <w:sz w:val="18"/>
          <w:szCs w:val="18"/>
          <w:highlight w:val="none"/>
          <w:lang w:val="en-US" w:eastAsia="zh-CN"/>
        </w:rPr>
        <w:t xml:space="preserve"> hispida</w:t>
      </w:r>
      <w:r>
        <w:rPr>
          <w:rFonts w:cs="Times New Roman"/>
          <w:bCs/>
          <w:sz w:val="18"/>
          <w:szCs w:val="18"/>
          <w:highlight w:val="none"/>
        </w:rPr>
        <w:t xml:space="preserve"> mitogenome</w:t>
      </w:r>
    </w:p>
    <w:tbl>
      <w:tblPr>
        <w:tblStyle w:val="21"/>
        <w:tblW w:w="6874" w:type="dxa"/>
        <w:tblInd w:w="1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397"/>
        <w:gridCol w:w="1396"/>
        <w:gridCol w:w="1397"/>
        <w:gridCol w:w="1397"/>
      </w:tblGrid>
      <w:tr w14:paraId="1C1FAC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87" w:type="dxa"/>
            <w:tcBorders>
              <w:top w:val="single" w:color="auto" w:sz="4" w:space="0"/>
              <w:bottom w:val="single" w:color="auto" w:sz="4" w:space="0"/>
            </w:tcBorders>
            <w:shd w:val="clear" w:color="000000" w:fill="FFFFFF"/>
            <w:vAlign w:val="center"/>
          </w:tcPr>
          <w:p w14:paraId="0F79766C">
            <w:pPr>
              <w:adjustRightInd w:val="0"/>
              <w:snapToGrid w:val="0"/>
              <w:spacing w:before="0"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Gene </w:t>
            </w: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n</w:t>
            </w:r>
            <w:r>
              <w:rPr>
                <w:rFonts w:cs="Times New Roman"/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1397" w:type="dxa"/>
            <w:tcBorders>
              <w:top w:val="single" w:color="auto" w:sz="4" w:space="0"/>
              <w:bottom w:val="single" w:color="auto" w:sz="4" w:space="0"/>
            </w:tcBorders>
            <w:shd w:val="clear" w:color="000000" w:fill="FFFFFF"/>
            <w:vAlign w:val="center"/>
          </w:tcPr>
          <w:p w14:paraId="1E540DC3">
            <w:pPr>
              <w:adjustRightInd w:val="0"/>
              <w:snapToGrid w:val="0"/>
              <w:spacing w:before="0" w:after="0"/>
              <w:rPr>
                <w:rFonts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Length</w:t>
            </w:r>
            <w:r>
              <w:rPr>
                <w:rFonts w:cs="Times New Roman"/>
                <w:b/>
                <w:bCs/>
                <w:sz w:val="18"/>
                <w:szCs w:val="18"/>
                <w:lang w:eastAsia="zh-CN"/>
              </w:rPr>
              <w:t xml:space="preserve"> (bp)</w:t>
            </w:r>
          </w:p>
        </w:tc>
        <w:tc>
          <w:tcPr>
            <w:tcW w:w="1396" w:type="dxa"/>
            <w:tcBorders>
              <w:top w:val="single" w:color="auto" w:sz="4" w:space="0"/>
              <w:bottom w:val="single" w:color="auto" w:sz="4" w:space="0"/>
            </w:tcBorders>
            <w:shd w:val="clear" w:color="000000" w:fill="FFFFFF"/>
            <w:vAlign w:val="center"/>
          </w:tcPr>
          <w:p w14:paraId="19A0A83E">
            <w:pPr>
              <w:adjustRightInd w:val="0"/>
              <w:snapToGrid w:val="0"/>
              <w:spacing w:before="0"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Start </w:t>
            </w: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rFonts w:cs="Times New Roman"/>
                <w:b/>
                <w:bCs/>
                <w:sz w:val="18"/>
                <w:szCs w:val="18"/>
              </w:rPr>
              <w:t>odon</w:t>
            </w:r>
          </w:p>
        </w:tc>
        <w:tc>
          <w:tcPr>
            <w:tcW w:w="1397" w:type="dxa"/>
            <w:tcBorders>
              <w:top w:val="single" w:color="auto" w:sz="4" w:space="0"/>
              <w:bottom w:val="single" w:color="auto" w:sz="4" w:space="0"/>
            </w:tcBorders>
            <w:shd w:val="clear" w:color="000000" w:fill="FFFFFF"/>
            <w:vAlign w:val="center"/>
          </w:tcPr>
          <w:p w14:paraId="4363010E">
            <w:pPr>
              <w:adjustRightInd w:val="0"/>
              <w:snapToGrid w:val="0"/>
              <w:spacing w:before="0"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Stop </w:t>
            </w: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rFonts w:cs="Times New Roman"/>
                <w:b/>
                <w:bCs/>
                <w:sz w:val="18"/>
                <w:szCs w:val="18"/>
              </w:rPr>
              <w:t>odon</w:t>
            </w:r>
          </w:p>
        </w:tc>
        <w:tc>
          <w:tcPr>
            <w:tcW w:w="1397" w:type="dxa"/>
            <w:tcBorders>
              <w:top w:val="single" w:color="auto" w:sz="4" w:space="0"/>
              <w:bottom w:val="single" w:color="auto" w:sz="4" w:space="0"/>
            </w:tcBorders>
            <w:shd w:val="clear" w:color="000000" w:fill="FFFFFF"/>
            <w:vAlign w:val="center"/>
          </w:tcPr>
          <w:p w14:paraId="482C4835">
            <w:pPr>
              <w:adjustRightInd w:val="0"/>
              <w:snapToGrid w:val="0"/>
              <w:spacing w:before="0" w:after="0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Codon </w:t>
            </w:r>
            <w:r>
              <w:rPr>
                <w:rFonts w:hint="eastAsia" w:cs="Times New Roman"/>
                <w:b/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rFonts w:cs="Times New Roman"/>
                <w:b/>
                <w:bCs/>
                <w:sz w:val="18"/>
                <w:szCs w:val="18"/>
              </w:rPr>
              <w:t>ounts</w:t>
            </w:r>
          </w:p>
        </w:tc>
      </w:tr>
      <w:tr w14:paraId="20BD3A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061EAE59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atp1</w:t>
            </w:r>
          </w:p>
        </w:tc>
        <w:tc>
          <w:tcPr>
            <w:tcW w:w="1397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1805140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530</w:t>
            </w:r>
          </w:p>
        </w:tc>
        <w:tc>
          <w:tcPr>
            <w:tcW w:w="1396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15DF167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2A6E4BC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 w14:paraId="645D8B4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510</w:t>
            </w:r>
          </w:p>
        </w:tc>
      </w:tr>
      <w:tr w14:paraId="541FAC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1676B014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atp4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9BC29E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597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22A1396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E24B34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0FEC33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199</w:t>
            </w:r>
          </w:p>
        </w:tc>
      </w:tr>
      <w:tr w14:paraId="23F720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5E340789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atp6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8213B2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798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7DE64C0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700CAF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476642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266</w:t>
            </w:r>
          </w:p>
        </w:tc>
      </w:tr>
      <w:tr w14:paraId="644CD1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5AAC37C0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atp8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80FC91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480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60A3194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C0CA38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BEA9F3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160</w:t>
            </w:r>
          </w:p>
        </w:tc>
      </w:tr>
      <w:tr w14:paraId="5CDA5B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7" w:type="dxa"/>
            <w:shd w:val="clear" w:color="000000" w:fill="FFFFFF"/>
            <w:vAlign w:val="center"/>
          </w:tcPr>
          <w:p w14:paraId="72121261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atp9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D6DA49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225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524EFFFA">
            <w:pPr>
              <w:adjustRightInd w:val="0"/>
              <w:snapToGrid w:val="0"/>
              <w:spacing w:before="0" w:after="0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BBF0797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CGA (TGA)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A9309A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75</w:t>
            </w:r>
          </w:p>
        </w:tc>
      </w:tr>
      <w:tr w14:paraId="1EAA04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400202D3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atp9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DCECCD6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225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1194FED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C005FEF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CGA (TGA)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56D1CA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75</w:t>
            </w:r>
          </w:p>
        </w:tc>
      </w:tr>
      <w:tr w14:paraId="692B77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7B6ED1E4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ccmB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1D6BFA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621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46823AC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D160CC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1F6283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207</w:t>
            </w:r>
          </w:p>
        </w:tc>
      </w:tr>
      <w:tr w14:paraId="5F6315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4387900D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ccmC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CC12F8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699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A4925D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33E3E4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5E78C4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233</w:t>
            </w:r>
          </w:p>
        </w:tc>
      </w:tr>
      <w:tr w14:paraId="44C32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7735AAA0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ccmFc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0E4444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317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501D044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43919F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DA6E53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439</w:t>
            </w:r>
          </w:p>
        </w:tc>
      </w:tr>
      <w:tr w14:paraId="431C28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0D817903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ccmFn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CCF013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728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C6ECCA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1AD566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1D8179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576</w:t>
            </w:r>
          </w:p>
        </w:tc>
      </w:tr>
      <w:tr w14:paraId="3B2A5F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2A4EA1C5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cob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3D03A8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173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661778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4342C6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098062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391</w:t>
            </w:r>
          </w:p>
        </w:tc>
      </w:tr>
      <w:tr w14:paraId="1FB24D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63A85B28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cox1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1B47BE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497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740169A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53E789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8A4314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499</w:t>
            </w:r>
          </w:p>
        </w:tc>
      </w:tr>
      <w:tr w14:paraId="01A9CB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165290EB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cox2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73FFCC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783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3CD1C54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68ACE5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61C039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261</w:t>
            </w:r>
          </w:p>
        </w:tc>
      </w:tr>
      <w:tr w14:paraId="68322E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69F64837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cox3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1C8ECC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798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2430B92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C3B0638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F6A8D5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266</w:t>
            </w:r>
          </w:p>
        </w:tc>
      </w:tr>
      <w:tr w14:paraId="2ED1CB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68218DFE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matR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ACA670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947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51DEAA7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63D8E6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28D386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649</w:t>
            </w:r>
          </w:p>
        </w:tc>
      </w:tr>
      <w:tr w14:paraId="52C313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417BF92E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mttB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9F21FC6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342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78B9AD7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641AE5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0C9108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114</w:t>
            </w:r>
          </w:p>
        </w:tc>
      </w:tr>
      <w:tr w14:paraId="4A218A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20E2FDD9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nad1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C25165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978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5D80239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ACG (ATG)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AD9F1A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618E00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326</w:t>
            </w:r>
          </w:p>
        </w:tc>
      </w:tr>
      <w:tr w14:paraId="639ED3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03D9A50C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nad2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366914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467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70E09627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2ED40F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2E1314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489</w:t>
            </w:r>
          </w:p>
        </w:tc>
      </w:tr>
      <w:tr w14:paraId="576038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5F1A29D1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nad3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C6115A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357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53876740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C90F11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F7D0BD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119</w:t>
            </w:r>
          </w:p>
        </w:tc>
      </w:tr>
      <w:tr w14:paraId="4DF4BB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2170CDCC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nad4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37061B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488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696276D6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175CE28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F7282EA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496</w:t>
            </w:r>
          </w:p>
        </w:tc>
      </w:tr>
      <w:tr w14:paraId="240D96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40C56200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nad4L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8B8386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303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E58D436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ACG (ATG)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0D1DAB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DC0295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101</w:t>
            </w:r>
          </w:p>
        </w:tc>
      </w:tr>
      <w:tr w14:paraId="3DC56A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38536F90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nad5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3E2836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001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13D895B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6F51C6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4502DE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667</w:t>
            </w:r>
          </w:p>
        </w:tc>
      </w:tr>
      <w:tr w14:paraId="19FB44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59867366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nad6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C3B443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618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8B5D79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31D7AD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CFDD3D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206</w:t>
            </w:r>
          </w:p>
        </w:tc>
      </w:tr>
      <w:tr w14:paraId="58D368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5771C968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nad6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E979EF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618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29BA01D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FE61B2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9ABA266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206</w:t>
            </w:r>
          </w:p>
        </w:tc>
      </w:tr>
      <w:tr w14:paraId="391F25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41548638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nad7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75E60D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185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AB5368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4FA860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9F4AD5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395</w:t>
            </w:r>
          </w:p>
        </w:tc>
      </w:tr>
      <w:tr w14:paraId="118B1C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7AEDE4E7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nad9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EAEA3DA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573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1CD0D07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1DB33A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158C118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191</w:t>
            </w:r>
          </w:p>
        </w:tc>
      </w:tr>
      <w:tr w14:paraId="3243F2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20DBFECC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rpl2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24DC92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020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1D2AACE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9378ADC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2D6E03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340</w:t>
            </w:r>
          </w:p>
        </w:tc>
      </w:tr>
      <w:tr w14:paraId="010AFD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73BB917C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rpl5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AA69E1A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558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550C1DCA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CDFC02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EDA5B2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186</w:t>
            </w:r>
          </w:p>
        </w:tc>
      </w:tr>
      <w:tr w14:paraId="74C7FF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1DA7F2F2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rpl10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6D1429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480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74F447A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A6E100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B6AFE6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160</w:t>
            </w:r>
          </w:p>
        </w:tc>
      </w:tr>
      <w:tr w14:paraId="5597C4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3793F33A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rpl16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D9FB9D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3AA6FD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C904333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56EBDB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83</w:t>
            </w:r>
          </w:p>
        </w:tc>
      </w:tr>
      <w:tr w14:paraId="4A0F2A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3A4FD65D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rps1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F51EE98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606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153B0D9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5863C6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9C89C6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202</w:t>
            </w:r>
          </w:p>
        </w:tc>
      </w:tr>
      <w:tr w14:paraId="7678FD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42DC63AE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rps3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2D77D7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653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2FF63D5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49C0208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006B51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551</w:t>
            </w:r>
          </w:p>
        </w:tc>
      </w:tr>
      <w:tr w14:paraId="66B9A8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1AA7657B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rps4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42289E8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831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6C117C7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5E0024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DC4F23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277</w:t>
            </w:r>
          </w:p>
        </w:tc>
      </w:tr>
      <w:tr w14:paraId="591033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7B89648A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rps7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0420A8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447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09B1A51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94D422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3EFF19B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149</w:t>
            </w:r>
          </w:p>
        </w:tc>
      </w:tr>
      <w:tr w14:paraId="637B92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87" w:type="dxa"/>
            <w:shd w:val="clear" w:color="000000" w:fill="FFFFFF"/>
            <w:vAlign w:val="center"/>
          </w:tcPr>
          <w:p w14:paraId="5D87FC91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rps10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678601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363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030A99DD">
            <w:pPr>
              <w:adjustRightInd w:val="0"/>
              <w:snapToGrid w:val="0"/>
              <w:spacing w:before="0" w:after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ACG (ATG)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8BD688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561156A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121</w:t>
            </w:r>
          </w:p>
        </w:tc>
      </w:tr>
      <w:tr w14:paraId="194D1C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7" w:type="dxa"/>
            <w:shd w:val="clear" w:color="000000" w:fill="FFFFFF"/>
            <w:vAlign w:val="center"/>
          </w:tcPr>
          <w:p w14:paraId="16B2D630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rps12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DF3CB46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378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3CCA3AD6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53FE7B4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FA8B49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126</w:t>
            </w:r>
          </w:p>
        </w:tc>
      </w:tr>
      <w:tr w14:paraId="05E97A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7" w:type="dxa"/>
            <w:shd w:val="clear" w:color="000000" w:fill="FFFFFF"/>
            <w:vAlign w:val="center"/>
          </w:tcPr>
          <w:p w14:paraId="2BD5A7E3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rps13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3AE727B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351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6F9CD7F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64BAFE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14A1C70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117</w:t>
            </w:r>
          </w:p>
        </w:tc>
      </w:tr>
      <w:tr w14:paraId="2943D4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7" w:type="dxa"/>
            <w:shd w:val="clear" w:color="000000" w:fill="FFFFFF"/>
            <w:vAlign w:val="center"/>
          </w:tcPr>
          <w:p w14:paraId="3DAB20D9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rps19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D2AD1BF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279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532C53E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46B2AC6A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TAA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8A2C135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93</w:t>
            </w:r>
          </w:p>
        </w:tc>
      </w:tr>
      <w:tr w14:paraId="27A823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287" w:type="dxa"/>
            <w:shd w:val="clear" w:color="000000" w:fill="FFFFFF"/>
            <w:vAlign w:val="center"/>
          </w:tcPr>
          <w:p w14:paraId="2448B2EC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sdh3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2A001CBD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279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0018382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01130F22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TGA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1D134D97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93</w:t>
            </w:r>
          </w:p>
        </w:tc>
      </w:tr>
      <w:tr w14:paraId="798065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7" w:type="dxa"/>
            <w:shd w:val="clear" w:color="000000" w:fill="FFFFFF"/>
            <w:vAlign w:val="center"/>
          </w:tcPr>
          <w:p w14:paraId="563B1865">
            <w:pPr>
              <w:adjustRightInd w:val="0"/>
              <w:snapToGrid w:val="0"/>
              <w:spacing w:before="0" w:after="0"/>
              <w:rPr>
                <w:rFonts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i/>
                <w:iCs/>
                <w:color w:val="000000"/>
                <w:sz w:val="18"/>
                <w:szCs w:val="18"/>
                <w:lang w:eastAsia="zh-CN"/>
              </w:rPr>
              <w:t>sdh4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68051CF9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387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63E95290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ATG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49CF9A3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CGA (TGA)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522015AE">
            <w:pPr>
              <w:adjustRightInd w:val="0"/>
              <w:snapToGrid w:val="0"/>
              <w:spacing w:before="0" w:after="0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>129</w:t>
            </w:r>
          </w:p>
        </w:tc>
      </w:tr>
      <w:tr w14:paraId="2861E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87" w:type="dxa"/>
            <w:shd w:val="clear" w:color="000000" w:fill="FFFFFF"/>
            <w:vAlign w:val="center"/>
          </w:tcPr>
          <w:p w14:paraId="42756261">
            <w:pPr>
              <w:adjustRightInd w:val="0"/>
              <w:snapToGrid w:val="0"/>
              <w:spacing w:before="0" w:after="0"/>
              <w:rPr>
                <w:rFonts w:hint="default" w:eastAsia="宋体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1397" w:type="dxa"/>
            <w:shd w:val="clear" w:color="000000" w:fill="FFFFFF"/>
            <w:vAlign w:val="center"/>
          </w:tcPr>
          <w:p w14:paraId="73E75543">
            <w:pPr>
              <w:adjustRightInd w:val="0"/>
              <w:snapToGrid w:val="0"/>
              <w:spacing w:before="0" w:after="0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32,229</w:t>
            </w:r>
          </w:p>
        </w:tc>
        <w:tc>
          <w:tcPr>
            <w:tcW w:w="1396" w:type="dxa"/>
            <w:shd w:val="clear" w:color="000000" w:fill="FFFFFF"/>
            <w:vAlign w:val="center"/>
          </w:tcPr>
          <w:p w14:paraId="7695F788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97" w:type="dxa"/>
            <w:shd w:val="clear" w:color="000000" w:fill="FFFFFF"/>
            <w:vAlign w:val="center"/>
          </w:tcPr>
          <w:p w14:paraId="4D1D4FF4">
            <w:pPr>
              <w:adjustRightInd w:val="0"/>
              <w:snapToGrid w:val="0"/>
              <w:spacing w:before="0" w:after="0"/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97" w:type="dxa"/>
            <w:shd w:val="clear" w:color="000000" w:fill="FFFFFF"/>
            <w:vAlign w:val="center"/>
          </w:tcPr>
          <w:p w14:paraId="0C025F7B">
            <w:pPr>
              <w:adjustRightInd w:val="0"/>
              <w:snapToGrid w:val="0"/>
              <w:spacing w:before="0" w:after="0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10,743</w:t>
            </w:r>
          </w:p>
        </w:tc>
      </w:tr>
    </w:tbl>
    <w:p w14:paraId="5F9ED806">
      <w:pPr>
        <w:rPr>
          <w:rFonts w:cs="Times New Roman"/>
          <w:b/>
          <w:sz w:val="18"/>
          <w:szCs w:val="18"/>
          <w:lang w:eastAsia="zh-CN"/>
        </w:rPr>
      </w:pPr>
      <w:r>
        <w:rPr>
          <w:rFonts w:hint="eastAsia" w:cs="Times New Roman"/>
          <w:sz w:val="18"/>
          <w:szCs w:val="18"/>
          <w:lang w:val="en-US" w:eastAsia="zh-CN"/>
        </w:rPr>
        <w:t>The codons in parentheses are formed after RNA-editing</w:t>
      </w:r>
      <w:r>
        <w:rPr>
          <w:rFonts w:cs="Times New Roman"/>
          <w:b/>
          <w:sz w:val="18"/>
          <w:szCs w:val="18"/>
          <w:lang w:eastAsia="zh-CN"/>
        </w:rPr>
        <w:br w:type="page"/>
      </w:r>
    </w:p>
    <w:p w14:paraId="6621ECBF">
      <w:pPr>
        <w:adjustRightInd w:val="0"/>
        <w:snapToGrid w:val="0"/>
        <w:spacing w:before="240" w:after="120"/>
        <w:rPr>
          <w:rFonts w:cs="Times New Roman"/>
          <w:bCs/>
          <w:sz w:val="18"/>
          <w:szCs w:val="18"/>
          <w:highlight w:val="none"/>
        </w:rPr>
      </w:pPr>
      <w:r>
        <w:rPr>
          <w:rFonts w:cs="Times New Roman"/>
          <w:b/>
          <w:sz w:val="18"/>
          <w:szCs w:val="18"/>
          <w:highlight w:val="none"/>
        </w:rPr>
        <w:t>T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able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S3</w:t>
      </w:r>
      <w:r>
        <w:rPr>
          <w:rFonts w:cs="Times New Roman"/>
          <w:b/>
          <w:sz w:val="18"/>
          <w:szCs w:val="18"/>
          <w:highlight w:val="none"/>
          <w:lang w:eastAsia="zh-CN"/>
        </w:rPr>
        <w:t xml:space="preserve"> </w:t>
      </w:r>
      <w:r>
        <w:rPr>
          <w:rFonts w:cs="Times New Roman"/>
          <w:bCs/>
          <w:sz w:val="18"/>
          <w:szCs w:val="18"/>
          <w:highlight w:val="none"/>
          <w:lang w:eastAsia="zh-CN"/>
        </w:rPr>
        <w:t>Prediction of RNA</w:t>
      </w:r>
      <w:r>
        <w:rPr>
          <w:rFonts w:hint="eastAsia" w:cs="Times New Roman"/>
          <w:bCs/>
          <w:sz w:val="18"/>
          <w:szCs w:val="18"/>
          <w:highlight w:val="none"/>
          <w:lang w:val="en-US" w:eastAsia="zh-CN"/>
        </w:rPr>
        <w:t>-</w:t>
      </w:r>
      <w:r>
        <w:rPr>
          <w:rFonts w:cs="Times New Roman"/>
          <w:bCs/>
          <w:sz w:val="18"/>
          <w:szCs w:val="18"/>
          <w:highlight w:val="none"/>
          <w:lang w:eastAsia="zh-CN"/>
        </w:rPr>
        <w:t xml:space="preserve">editing sites </w:t>
      </w:r>
      <w:r>
        <w:rPr>
          <w:rFonts w:hint="eastAsia" w:cs="Times New Roman"/>
          <w:bCs/>
          <w:sz w:val="18"/>
          <w:szCs w:val="18"/>
          <w:highlight w:val="none"/>
          <w:lang w:val="en-US" w:eastAsia="zh-CN"/>
        </w:rPr>
        <w:t xml:space="preserve">in </w:t>
      </w:r>
      <w:r>
        <w:rPr>
          <w:rFonts w:cs="Times New Roman"/>
          <w:bCs/>
          <w:sz w:val="18"/>
          <w:szCs w:val="18"/>
          <w:highlight w:val="none"/>
        </w:rPr>
        <w:t xml:space="preserve">the </w:t>
      </w:r>
      <w:r>
        <w:rPr>
          <w:rFonts w:cs="Times New Roman"/>
          <w:bCs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eastAsia" w:cs="Times New Roman"/>
          <w:bCs/>
          <w:i/>
          <w:iCs/>
          <w:sz w:val="18"/>
          <w:szCs w:val="18"/>
          <w:highlight w:val="none"/>
          <w:lang w:val="en-US" w:eastAsia="zh-CN"/>
        </w:rPr>
        <w:t>.</w:t>
      </w:r>
      <w:r>
        <w:rPr>
          <w:rFonts w:cs="Times New Roman"/>
          <w:bCs/>
          <w:i/>
          <w:iCs/>
          <w:sz w:val="18"/>
          <w:szCs w:val="18"/>
          <w:highlight w:val="none"/>
          <w:lang w:val="en-US" w:eastAsia="zh-CN"/>
        </w:rPr>
        <w:t xml:space="preserve"> hispida</w:t>
      </w:r>
      <w:r>
        <w:rPr>
          <w:rFonts w:cs="Times New Roman"/>
          <w:bCs/>
          <w:sz w:val="18"/>
          <w:szCs w:val="18"/>
          <w:highlight w:val="none"/>
        </w:rPr>
        <w:t xml:space="preserve"> mitogenome</w:t>
      </w:r>
    </w:p>
    <w:tbl>
      <w:tblPr>
        <w:tblStyle w:val="21"/>
        <w:tblW w:w="9084" w:type="dxa"/>
        <w:tblInd w:w="12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4"/>
        <w:gridCol w:w="2967"/>
        <w:gridCol w:w="1842"/>
        <w:gridCol w:w="1941"/>
      </w:tblGrid>
      <w:tr w14:paraId="1F9E01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258DFE0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Type</w:t>
            </w:r>
          </w:p>
        </w:tc>
        <w:tc>
          <w:tcPr>
            <w:tcW w:w="29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736524C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RNA</w:t>
            </w: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-e</w:t>
            </w: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diting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5F1E9A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Number</w:t>
            </w:r>
          </w:p>
        </w:tc>
        <w:tc>
          <w:tcPr>
            <w:tcW w:w="19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0C18C4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Percentage</w:t>
            </w:r>
          </w:p>
        </w:tc>
      </w:tr>
      <w:tr w14:paraId="287058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B294065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H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ydrophobic</w:t>
            </w:r>
          </w:p>
        </w:tc>
        <w:tc>
          <w:tcPr>
            <w:tcW w:w="296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6EE6CE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CCA (P) =&gt; CTA (L)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6C7B67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48</w:t>
            </w:r>
          </w:p>
        </w:tc>
        <w:tc>
          <w:tcPr>
            <w:tcW w:w="194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3893F8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3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.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35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%</w:t>
            </w:r>
          </w:p>
        </w:tc>
      </w:tr>
      <w:tr w14:paraId="683493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D9C303F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0AC8FEF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CCC (P) =&gt; CTC (L)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832B7E3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04B083D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59DE4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BEC4ADD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D8B748F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CCC (P) =&gt; TTC (F)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5A25AF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4386FC3E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F050E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38BB9B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0856858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CCG (P) =&gt; CTG (L)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B69A94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29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A499CC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AF594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46DEB7CE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24750B8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CCT (P) =&gt; CTT (L)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FCA44AE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27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22EDB3AC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7F44B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429BFC6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50DD455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CCT (P) =&gt; TTT (F)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541F2DD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72098B7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D408A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00E4215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56161F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CTC (L) =&gt; TTC (F)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8C6020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48FAFC4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6684C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F74C792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67A50196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CTT (L) =&gt; TTT (F)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92FCF03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48B80AD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53499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DDCC89A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60D5835D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GCA (A) =&gt; GTA (V)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3BECA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250512B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7F604B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B1DEABF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2281FA1F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GCC (A) =&gt; GTC (V)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E66C3E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EBDACE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0D06D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1B341CD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4B541482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GCG (A) =&gt; GTG (V)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C4927C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788B56F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C0411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7482581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2C27ED13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GCT (A) =&gt; GTT (V)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1175110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0BA759F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60342E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91AA97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eastAsia="zh-CN"/>
              </w:rPr>
              <w:t>H</w:t>
            </w: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ydrophilic</w:t>
            </w: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24C375F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CAC (H) =&gt; TAC (Y)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61FAB8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29685603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13.5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%</w:t>
            </w:r>
          </w:p>
        </w:tc>
      </w:tr>
      <w:tr w14:paraId="53350C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F9C531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0451D46A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CAT (H) =&gt; TAT (Y)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56BF8F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5FDCA5A6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01E4A8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73E14C6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A310755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CGC (R) =&gt; TGC (C)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E609EE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276A3C2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050E57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0147290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6383F15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CGT (R) =&gt; TGT (C)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D338788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7D51186D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499F74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05DBFDC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H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ydrophobic-hydrophilic</w:t>
            </w: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AB743A2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CCA (P) =&gt; TCA (S)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FC2F6A8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198F26AE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7.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38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  <w:t>%</w:t>
            </w:r>
          </w:p>
        </w:tc>
      </w:tr>
      <w:tr w14:paraId="151ED5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8432663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9B4AFD9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CCC (P) =&gt; TCC (S)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CDC3E0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1C6D5A1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0D0F8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18D04A9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20BCFD4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CCG (P) =&gt; TCG (S)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44EC1E2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10C6F97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24EBD7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28611D5B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53338542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CCT (P) =&gt; TCT (S)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074668F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18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2F5C7D2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CFCD2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1D06E2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eastAsia="zh-CN"/>
              </w:rPr>
              <w:t>H</w:t>
            </w: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ydrophilic-hydrophobic</w:t>
            </w: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C58FDC5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ACA (T) =&gt; ATA (I)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8C48E6A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187686D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4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7.13</w:t>
            </w: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%</w:t>
            </w:r>
          </w:p>
        </w:tc>
      </w:tr>
      <w:tr w14:paraId="014417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E1BC57A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2FE73909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ACC (T) =&gt; ATC (I)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31CA76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5D6E9DA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329E6F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5863667D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548E96E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ACG (T) =&gt; ATG (M)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5C8F27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0ECF5951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09DF9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4DDDE0A0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1CC6C7F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ACT (T) =&gt; ATT (I)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CC30CE7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5021FBC5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348B4A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7E91C544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025A0E7B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CGG (R) =&gt; TGG (W)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5A7FE54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7D25B52C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0E8D04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66A4E30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65D72A35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TCA (S) =&gt; TTA (L)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77DFE6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1E4FF9D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6B2D17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3E575058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2917CB82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TCC (S) =&gt; TTC (F)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4768E7A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7C784AF6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6B2C3A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0E654C40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13BC5971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TCG (S) =&gt; TTG (L)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D57BC24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71880B35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615333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7205D21">
            <w:pPr>
              <w:adjustRightInd w:val="0"/>
              <w:snapToGrid w:val="0"/>
              <w:spacing w:before="0" w:after="0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48D4AB36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TCT (S) =&gt; TTT (F)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7CDF1C7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A221EBB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</w:tr>
      <w:tr w14:paraId="79B07D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10BDD0FE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H</w:t>
            </w: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ydrophilic-stop</w:t>
            </w: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2924A19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CGA (R) =&gt; TGA (X)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263C1C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069824E1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0.6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  <w:t>%</w:t>
            </w:r>
          </w:p>
        </w:tc>
      </w:tr>
      <w:tr w14:paraId="24E8F3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334" w:type="dxa"/>
            <w:shd w:val="clear" w:color="auto" w:fill="auto"/>
            <w:noWrap/>
            <w:vAlign w:val="center"/>
          </w:tcPr>
          <w:p w14:paraId="6C11C8C2">
            <w:pPr>
              <w:adjustRightInd w:val="0"/>
              <w:snapToGrid w:val="0"/>
              <w:spacing w:before="0" w:after="0"/>
              <w:jc w:val="left"/>
              <w:rPr>
                <w:rFonts w:hint="default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Total</w:t>
            </w:r>
          </w:p>
        </w:tc>
        <w:tc>
          <w:tcPr>
            <w:tcW w:w="2967" w:type="dxa"/>
            <w:shd w:val="clear" w:color="auto" w:fill="auto"/>
            <w:noWrap/>
            <w:vAlign w:val="center"/>
          </w:tcPr>
          <w:p w14:paraId="3CAAFD63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4B02D37">
            <w:pPr>
              <w:adjustRightInd w:val="0"/>
              <w:snapToGrid w:val="0"/>
              <w:spacing w:before="0" w:after="0"/>
              <w:jc w:val="left"/>
              <w:rPr>
                <w:rFonts w:hint="default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488</w:t>
            </w:r>
          </w:p>
        </w:tc>
        <w:tc>
          <w:tcPr>
            <w:tcW w:w="1941" w:type="dxa"/>
            <w:shd w:val="clear" w:color="auto" w:fill="auto"/>
            <w:noWrap/>
            <w:vAlign w:val="center"/>
          </w:tcPr>
          <w:p w14:paraId="6D3A6A9C">
            <w:pPr>
              <w:adjustRightInd w:val="0"/>
              <w:snapToGrid w:val="0"/>
              <w:spacing w:before="0" w:after="0"/>
              <w:jc w:val="left"/>
              <w:rPr>
                <w:rFonts w:hint="default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18"/>
                <w:szCs w:val="18"/>
                <w:lang w:val="en-US" w:eastAsia="zh-CN"/>
              </w:rPr>
              <w:t>100%</w:t>
            </w:r>
          </w:p>
        </w:tc>
      </w:tr>
    </w:tbl>
    <w:p w14:paraId="78E31688">
      <w:pPr>
        <w:spacing w:before="0" w:after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br w:type="page"/>
      </w:r>
    </w:p>
    <w:p w14:paraId="5FF1E480">
      <w:pPr>
        <w:pStyle w:val="57"/>
        <w:suppressAutoHyphens/>
        <w:ind w:left="0"/>
        <w:rPr>
          <w:rFonts w:ascii="Times New Roman" w:hAnsi="Times New Roman" w:cs="Times New Roman"/>
          <w:bCs/>
          <w:highlight w:val="none"/>
          <w:lang w:eastAsia="zh-CN"/>
        </w:rPr>
      </w:pPr>
      <w:r>
        <w:rPr>
          <w:rFonts w:ascii="Times New Roman" w:hAnsi="Times New Roman" w:cs="Times New Roman"/>
          <w:b/>
          <w:szCs w:val="18"/>
          <w:highlight w:val="none"/>
        </w:rPr>
        <w:t>T</w:t>
      </w:r>
      <w:r>
        <w:rPr>
          <w:rFonts w:hint="eastAsia" w:ascii="Times New Roman" w:hAnsi="Times New Roman" w:eastAsia="宋体" w:cs="Times New Roman"/>
          <w:b/>
          <w:szCs w:val="18"/>
          <w:highlight w:val="none"/>
          <w:lang w:val="en-US" w:eastAsia="zh-CN"/>
        </w:rPr>
        <w:t>able</w:t>
      </w:r>
      <w:r>
        <w:rPr>
          <w:rFonts w:ascii="Times New Roman" w:hAnsi="Times New Roman" w:cs="Times New Roman"/>
          <w:b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highlight w:val="none"/>
          <w:lang w:val="en-US" w:eastAsia="zh-CN"/>
        </w:rPr>
        <w:t>S</w:t>
      </w:r>
      <w:r>
        <w:rPr>
          <w:rFonts w:ascii="Times New Roman" w:hAnsi="Times New Roman" w:cs="Times New Roman" w:eastAsiaTheme="minorEastAsia"/>
          <w:b/>
          <w:highlight w:val="none"/>
          <w:lang w:eastAsia="zh-CN"/>
        </w:rPr>
        <w:t>4</w:t>
      </w:r>
      <w:r>
        <w:rPr>
          <w:rFonts w:ascii="Times New Roman" w:hAnsi="Times New Roman" w:cs="Times New Roman"/>
          <w:b/>
          <w:highlight w:val="none"/>
        </w:rPr>
        <w:t xml:space="preserve"> </w:t>
      </w:r>
      <w:r>
        <w:rPr>
          <w:rFonts w:ascii="Times New Roman" w:hAnsi="Times New Roman" w:cs="Times New Roman"/>
          <w:bCs/>
          <w:highlight w:val="none"/>
          <w:lang w:eastAsia="zh-CN"/>
        </w:rPr>
        <w:t xml:space="preserve">List of </w:t>
      </w:r>
      <w:r>
        <w:rPr>
          <w:rFonts w:hint="eastAsia" w:ascii="Times New Roman" w:hAnsi="Times New Roman" w:cs="Times New Roman"/>
          <w:bCs/>
          <w:highlight w:val="none"/>
          <w:lang w:val="en-US" w:eastAsia="zh-CN"/>
        </w:rPr>
        <w:t>SSRs</w:t>
      </w:r>
      <w:r>
        <w:rPr>
          <w:rFonts w:ascii="Times New Roman" w:hAnsi="Times New Roman" w:cs="Times New Roman"/>
          <w:bCs/>
          <w:highlight w:val="none"/>
          <w:lang w:eastAsia="zh-CN"/>
        </w:rPr>
        <w:t xml:space="preserve"> i</w:t>
      </w:r>
      <w:r>
        <w:rPr>
          <w:rFonts w:hint="default" w:ascii="Times New Roman" w:hAnsi="Times New Roman" w:cs="Times New Roman"/>
          <w:bCs/>
          <w:highlight w:val="none"/>
          <w:lang w:eastAsia="zh-CN"/>
        </w:rPr>
        <w:t xml:space="preserve">n the </w:t>
      </w:r>
      <w:r>
        <w:rPr>
          <w:rFonts w:hint="default" w:ascii="Times New Roman" w:hAnsi="Times New Roman" w:cs="Times New Roman"/>
          <w:bCs/>
          <w:i/>
          <w:iCs/>
          <w:sz w:val="18"/>
          <w:szCs w:val="18"/>
          <w:highlight w:val="none"/>
          <w:lang w:val="en-US" w:eastAsia="zh-CN"/>
        </w:rPr>
        <w:t>B. hispida</w:t>
      </w:r>
      <w:r>
        <w:rPr>
          <w:rFonts w:hint="default" w:ascii="Times New Roman" w:hAnsi="Times New Roman" w:cs="Times New Roman"/>
          <w:szCs w:val="18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Cs/>
          <w:highlight w:val="none"/>
          <w:lang w:eastAsia="zh-CN"/>
        </w:rPr>
        <w:t>mi</w:t>
      </w:r>
      <w:r>
        <w:rPr>
          <w:rFonts w:ascii="Times New Roman" w:hAnsi="Times New Roman" w:cs="Times New Roman"/>
          <w:bCs/>
          <w:highlight w:val="none"/>
          <w:lang w:eastAsia="zh-CN"/>
        </w:rPr>
        <w:t>togenome</w:t>
      </w:r>
    </w:p>
    <w:tbl>
      <w:tblPr>
        <w:tblStyle w:val="21"/>
        <w:tblW w:w="9356" w:type="dxa"/>
        <w:tblInd w:w="10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067"/>
        <w:gridCol w:w="1202"/>
        <w:gridCol w:w="990"/>
        <w:gridCol w:w="991"/>
        <w:gridCol w:w="1038"/>
        <w:gridCol w:w="3135"/>
      </w:tblGrid>
      <w:tr w14:paraId="4E39D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9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16FCED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Number</w:t>
            </w:r>
          </w:p>
        </w:tc>
        <w:tc>
          <w:tcPr>
            <w:tcW w:w="10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9146F1">
            <w:pPr>
              <w:adjustRightInd w:val="0"/>
              <w:snapToGrid w:val="0"/>
              <w:spacing w:before="0" w:after="0"/>
              <w:jc w:val="left"/>
              <w:rPr>
                <w:rFonts w:hint="default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SSR type</w:t>
            </w:r>
          </w:p>
        </w:tc>
        <w:tc>
          <w:tcPr>
            <w:tcW w:w="12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452FB3">
            <w:pPr>
              <w:adjustRightInd w:val="0"/>
              <w:snapToGrid w:val="0"/>
              <w:spacing w:before="0" w:after="0"/>
              <w:jc w:val="left"/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Repeat unit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E68A47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Size (bp)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059354">
            <w:pPr>
              <w:adjustRightInd w:val="0"/>
              <w:snapToGrid w:val="0"/>
              <w:spacing w:before="0" w:after="0"/>
              <w:jc w:val="left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Start</w:t>
            </w:r>
          </w:p>
        </w:tc>
        <w:tc>
          <w:tcPr>
            <w:tcW w:w="10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B109CA">
            <w:pPr>
              <w:adjustRightInd w:val="0"/>
              <w:snapToGrid w:val="0"/>
              <w:spacing w:before="0" w:after="0"/>
              <w:jc w:val="left"/>
              <w:rPr>
                <w:rFonts w:hint="default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End</w:t>
            </w:r>
          </w:p>
        </w:tc>
        <w:tc>
          <w:tcPr>
            <w:tcW w:w="31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4AD2FD">
            <w:pPr>
              <w:adjustRightInd w:val="0"/>
              <w:snapToGrid w:val="0"/>
              <w:spacing w:before="0" w:after="0"/>
              <w:jc w:val="left"/>
              <w:rPr>
                <w:rFonts w:hint="default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Location</w:t>
            </w:r>
          </w:p>
        </w:tc>
      </w:tr>
      <w:tr w14:paraId="368395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31AF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</w:t>
            </w:r>
          </w:p>
        </w:tc>
        <w:tc>
          <w:tcPr>
            <w:tcW w:w="106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39F66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7BF39B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(C)11</w:t>
            </w:r>
          </w:p>
        </w:tc>
        <w:tc>
          <w:tcPr>
            <w:tcW w:w="99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E58EBC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7BAA72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10147</w:t>
            </w:r>
          </w:p>
        </w:tc>
        <w:tc>
          <w:tcPr>
            <w:tcW w:w="103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52F4B4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10157</w:t>
            </w:r>
          </w:p>
        </w:tc>
        <w:tc>
          <w:tcPr>
            <w:tcW w:w="313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A924CA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sdh3</w:t>
            </w:r>
            <w:r>
              <w:rPr>
                <w:rFonts w:hint="eastAsia" w:cs="Times New Roman"/>
                <w:i w:val="0"/>
                <w:iCs w:val="0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trnD-GTC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0D868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E3C0A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02B4C7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7701D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407761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E78E5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13361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EF06E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13370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211C4D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trnD-GTC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9A3FF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142D9C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149C27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D3106F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12BFF7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D24425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19972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FED3BF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19983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09407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C0AE0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C80D38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C60986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76923E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B8B0D1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946ED7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20058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370BEC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20067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0D7143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default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7B84E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B581C9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CADBB1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18C895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705F5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B89BBD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23311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3D2ACA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23320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EEE565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nad2-intron2</w:t>
            </w:r>
          </w:p>
        </w:tc>
      </w:tr>
      <w:tr w14:paraId="01EAC0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822EE7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0CB8A7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A24283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DD824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2B517A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26249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B19C36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26261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E4DE6B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trnY-GTA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CB132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382AD8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945BEE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80E916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91BDB3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918E6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31239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C6AC74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31249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E4C530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rps7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5B52B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799240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21BA2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195C30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6EDEF4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6B4A42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31266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9A9D54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31275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956BB4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rps7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D085E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86977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D38A3E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2CC546C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1EACFE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98B8C7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42281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08F5FE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42291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F2D73D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trnS-GCT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A0E92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4C3DC0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0664AC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022928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7D8D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DC67A1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49362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D21CA7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49371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454363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CD733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AB4A90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3745EE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543C4C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04CE6B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255C89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66274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26450C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66284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6DF9C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B8E04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DFBC6B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2EEB1D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39BF5B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64F7F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BEFD1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91748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821508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91757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725ED0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nad7-intron2</w:t>
            </w:r>
          </w:p>
        </w:tc>
      </w:tr>
      <w:tr w14:paraId="759300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092009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23523C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83E547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430A9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15CF2B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99682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7BF73E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99691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03F8D3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nad7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DCF1E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73A2D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15ECB5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191555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F082C9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C552CD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113259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3A61E0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113268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DED533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6EF66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1DE63D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321324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DD3FA5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B845EE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DC518B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114243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28F4B8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114252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50FF98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11F28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165718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9783A2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0D0ADE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4F5E7C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9E63BB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186342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53DACB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186351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C0C87B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EC8B0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565E05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ACB3DF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76D672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DA58A0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C5D76B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196900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E60A6C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196910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1CF06D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cox2-intron1</w:t>
            </w:r>
          </w:p>
        </w:tc>
      </w:tr>
      <w:tr w14:paraId="2AE1F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85A02C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6F776F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35CAF7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D77CD6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3F077D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219099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90B49C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219108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860792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nad9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93B9E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087F65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69BBF7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D136FB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207B36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4052F4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231927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1190C7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231940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C7914D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rps3-exon2 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(partical: 14.29%)</w:t>
            </w:r>
          </w:p>
        </w:tc>
      </w:tr>
      <w:tr w14:paraId="05FAD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9111B2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2342FB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59EDF8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101BED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BC3B7A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234646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739378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234657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188E3F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rps3-intron1</w:t>
            </w:r>
          </w:p>
        </w:tc>
      </w:tr>
      <w:tr w14:paraId="7344B6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2F6549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BE4409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235B96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39986A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2581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234663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F8689A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234672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41FA39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rps3-intron1</w:t>
            </w:r>
          </w:p>
        </w:tc>
      </w:tr>
      <w:tr w14:paraId="011883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812EC5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894E54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AB9376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1E9416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23E266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281522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6ABAB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281531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F9815C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284BD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20A484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8E2CD4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BE2AC1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5BE15D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6931F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285413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C977B0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285422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E40238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FB29B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433B86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427C8F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618DE5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509FA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B53E17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365340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EA1A27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365349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C79C04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nad1-exon4</w:t>
            </w:r>
          </w:p>
        </w:tc>
      </w:tr>
      <w:tr w14:paraId="166A8D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8CF82C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CBE099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378444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04D68C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1C3EC1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382036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FBA4BB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382045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AFBEB1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4D599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EE0AEB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461885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Monomeric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C22F8C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(A)10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54338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80CC07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411155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C327B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411164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020053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74158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E61D23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305399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B4C679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95868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B12634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700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A189D6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709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0DA8F8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atp6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479FD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88BF4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F41E05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992E29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(AG)6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4D7B15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2016F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19719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319604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19730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383A14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A182C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C40EA0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S29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69E80E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2E0A2E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F5D3FF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B341BB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33624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F3B7F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33633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175083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rps7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FC0FA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6146CB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AA910E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2C7932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754509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D6F5A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41556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AD33AD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41565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33DC27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trnS-GCT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D422D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6EECC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56F6C8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4DC7A5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0474EA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802A8F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49664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E1EFF6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49673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47BE07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FF854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D14AEE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68407B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5B9FA8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5288E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889FD6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50877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324B9D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50886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72ED60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F96E8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270D42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E4820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6A80E5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D6E91F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AB497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73495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95CA3F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73504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7FA362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B8C0B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EDF9FA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494AD5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315135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FD9018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CA6D94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105398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9ED8E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105407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F83D2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6529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7589C9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BF3694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699229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561AA5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7FD658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109681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2B620A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109690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BA37A8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27244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2B3852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E6992C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8E76E0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CDC629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7BFA85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117247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C30450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117256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55E73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E883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710BBE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EB004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E464C9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BA508F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7F725E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132862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A2D80E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132871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972DA7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trnQ-TTG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3355A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11D877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2A3D31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4F21AF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B21DCB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0EACDF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133058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755242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133067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C2668E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trnQ-TTG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8685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A4EB5F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S39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612B4E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EB3FE5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07E81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ED5AF2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143718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615AFE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143727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3D9EDC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88E99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687065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E0D162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071B83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(CT)6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6872F8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B3A0BC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157235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32C241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157246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E38944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3E74F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1E9BF1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7C4A8E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15D732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793F7C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387968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190112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378D4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190121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BDE2A9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9A641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666794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92FC28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67D3F6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2DA060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02E7DA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201770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6C3FD8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201779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62222E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299D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D78EBC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DF35A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42D851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43CB6F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54EBC5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222164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C46BD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222175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E6F687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nad9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84393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1685E8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8213D0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551AB8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ADAD1B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58DA94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223184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C450C7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223193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15EAF2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nad9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atp8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09885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2C5F6B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71FD41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CAA2E2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5995CF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6CB0A9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228413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F082C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228422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CBD27C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atp8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0254E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A1F76F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E0DC1B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F0F668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DB1999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E18836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251921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79DD4A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251930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30B3D9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AF9AF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C89D44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6D107E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334490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6E2822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E50D9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287000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27B294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287009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93C485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nad4-intron1</w:t>
            </w:r>
          </w:p>
        </w:tc>
      </w:tr>
      <w:tr w14:paraId="1DFFBF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91AED2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EE147C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228CFE2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F4E071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91141C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302744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067BCF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302753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F8D18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8744E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ABA635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S49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030476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E0E813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BFEDA8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9A4DF6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310910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E7A811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310919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03EE7D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trnI-TAT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D29AC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84F28B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30192B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B22BAB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E95A3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0BB35E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324565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3F5E4C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324574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0DD737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31B6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17C2B1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F3088B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Dimeric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E3BAE9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(TA)5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5F010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29835E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333247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C8F20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333256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B1E3B8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DB81B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A06B95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7F14DD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2F2434F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(GAT)4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71156D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CBE0AD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100315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92B06A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100326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905F5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nad7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1C359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486EA2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2A2BD6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A0B078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(AGC)4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A27E91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0719DC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117832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DFBCAF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117843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83BE2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47E11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106A09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185A5C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5ECE6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(TCT)4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89C962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1218B7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154040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D3D416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154051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7E5A75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D89A5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6696B6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44BB07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3CE878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(GAA)4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45A13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3349A0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396785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5314A6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396796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7BE8BC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trnI-GAT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F003C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6FA671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458A93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7A4B56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(TCA)4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263C7B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DD1DB7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398172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1F441C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398183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4FC990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trnI-GAT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72F21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28A349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A1487F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5CAEAC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(GAC)4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83259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84AB70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405871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63AFC9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405882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F280B5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ccmFc-intron1</w:t>
            </w:r>
          </w:p>
        </w:tc>
      </w:tr>
      <w:tr w14:paraId="0664CE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E75F4B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02478E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Trimeric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C10361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(AAG)4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E5859D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04CC87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408473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26D60B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408484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730496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6D063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53595D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S59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F26DB5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15439B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0ADCA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FD5711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306CC6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3666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AE9ABB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trnD-GTC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AE86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9D054A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DD7EED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D6B151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(TGAA)3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2F9CC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CC5579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26044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022F6D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26055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EE660A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trnY-GTA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D2EFC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5B9146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23540F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478226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(TTTA)3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793B5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38D6A5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62495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2297AC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62506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B24C1D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rps10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B82F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DFDDB8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102A78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549FA0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(TCTT)3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55CEF4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333B92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74681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0C9584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74692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FD7249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CAC24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49B4F6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07DA9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136E0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3881B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6842F4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75222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63FDDA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75233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745AEA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42840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88E257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8ADD9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B208FB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(GACC)3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0FDE6A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A7C181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90348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EC978D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90359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318E96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nad7-intron1</w:t>
            </w:r>
          </w:p>
        </w:tc>
      </w:tr>
      <w:tr w14:paraId="2F870C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D4B423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7BA1D5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0355AF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(ACAA)3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9396FB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4C6C9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117688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92F1DA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117699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8F6DEA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trnE-TTC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AA546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E1FBB5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90CBDB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BB286E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(TCAT)3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F4E6B9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FD1A5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125221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EB36D7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125232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DAC0A4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trnQ-TTG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258A6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A668FF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92A5D1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1F27CA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(GAAA)3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30518E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F0B97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126637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FFFDA2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126648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0FBAE9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trnQ-TTG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8404E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007DF9A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C34B76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C427FE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(AGTT)3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546899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421111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137148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CEBDBB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137159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1A14EF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16B8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1C2150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S69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66A8D8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D33867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(CTGT)3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900BF9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093E72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168075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4E085A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168086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D4B7C3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trnH-GTG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2C4CB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BF0682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5744D1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E40FE6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(CCAG)3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657F20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D40310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168991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A089B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169002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5B8DD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trnH-GTG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D6721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C4A78A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13C4F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4436C4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(TCTT)3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52BEB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DC9EE0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171183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79B3AC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171194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DC88D8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trnH-GTG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605B9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17894F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cs="Times New Roman"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4C34CA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EDF4EF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(TAGA)3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798326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198207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178335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B6F468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178346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71161D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trnC-GCA-2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2729C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D7870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D3E478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48B119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632ACD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80A76C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194854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8F7C18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194865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6A9CDE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5F1B3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122AFE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4D353B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6E4E60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(TCGC)3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F94FF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67929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197518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B805ED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197529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20292C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0309D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155EEA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523970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E8F96F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(AAGG)3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840D0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1A85E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201846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32D5A5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201857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760847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3797E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769AC7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72D2BD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5B8795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(AATG)3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109D84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3922DC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233375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CED348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233386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2B9945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rps3-exon2</w:t>
            </w:r>
          </w:p>
        </w:tc>
      </w:tr>
      <w:tr w14:paraId="3D373B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6154DE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159F51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623E69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(CAGC)3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7EA71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B6D90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240622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4D507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240633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3C685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rps19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DB686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033D57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2B3C43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8F41A3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(TTGG)3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70567E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22C4A0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253001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AC5EF3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253012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E5A4A9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E2267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04108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S79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5031C1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27A774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(GCAA)3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D046CE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EBAA4D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289369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3F758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289380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BB8499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nad4-intron2</w:t>
            </w:r>
          </w:p>
        </w:tc>
      </w:tr>
      <w:tr w14:paraId="5C8C3A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A9586F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0EFC9DB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1CFA91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(ATGA)3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42177A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8719FD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315001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D152F8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315012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05F54BC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ACBD1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F0792B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6BA37F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C80405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(CAGC)3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66A719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2D452D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319719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791165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319730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69F471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trnN-GTT-2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trnM-CAT-5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701C1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7F0265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ACF0D1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919F33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(CTTT)3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5EBADB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38C1EF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328825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DE2D38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328836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4533D3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CACD6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29FDD4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9BD51E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FAC89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(CGGC)3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60277A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BE123A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336089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4B315A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336100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828D25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nad5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1113F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910E0E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0EA04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9536D1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C61E6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2DB71A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341749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11E7F2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341760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1B4C29A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ccmFn</w:t>
            </w:r>
          </w:p>
        </w:tc>
      </w:tr>
      <w:tr w14:paraId="2097FE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1E67F3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91C205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0FDD4A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0EC91D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D72EF1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343909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15E1EC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343920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649A79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ccmFn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rrn18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361A0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7F0582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FF4B17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B06BE9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(ATTG)3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E28DBD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BDB6B1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355394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4BF14D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355405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D7C452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F23C4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46F244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84E5CA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435A6D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(TTTC)3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B3CB34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13B242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358458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8439AC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358469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1ABD26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rrn5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6D0F9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FBF5AB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736D17C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4C7DDC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(CTTT)3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78DBAF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8FBB2B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362050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732912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362061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F1ECD6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nad1-intron2</w:t>
            </w:r>
          </w:p>
        </w:tc>
      </w:tr>
      <w:tr w14:paraId="745B1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3EC5E7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S89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647E59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785833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(CCAA)3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E80E8C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5318AD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379860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C7C302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379871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503F78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42D19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9561C2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9DAB1C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7C83D7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(ACTT)3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E6D05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70FF14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383625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95F21C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383636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0E7E47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trnW-CCA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24FF6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DC69DF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2D835AC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8CEF50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(AGTA)3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78AC2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6F7B625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393922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8B2983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393933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865ED3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trnS-GCT-2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trnI-GAT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6C700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3FEBA2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69AB9E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C75AB9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(TTCC)3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F4CDC5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4FF5C9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409788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9FB4DF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409799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772DAE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ccmB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843B6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64F72A2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785A60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DBE0DD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34099F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30B893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414728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50B34C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414739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6FFB25B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ccmFc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ccmB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A94EC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53D4B8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210768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4AD6DB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(TTAT)3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944AC0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0FFF77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425844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5DE0EA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425855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2E704F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atp6</w:t>
            </w:r>
          </w:p>
        </w:tc>
      </w:tr>
      <w:tr w14:paraId="75AF2B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7119DD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C0B1A0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Tetrameric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0335EC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(AAAT)3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11EE22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C5193E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429286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DF8C6D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429297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6167A9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atp6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D5828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723EB8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9F9DA0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EA2E68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(ACTAA)3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09B595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7EB0352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23799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06EA3A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23813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EAEC3D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nad2-intron2</w:t>
            </w:r>
          </w:p>
        </w:tc>
      </w:tr>
      <w:tr w14:paraId="1AFAA8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57FFF8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S97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348CA48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962F34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(AAAAG)3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3E268A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06925C9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130284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612A79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130298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AA1C55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trnQ-TTG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CA66D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17AF54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S98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179B85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5207A5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(CTAAT)3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7F3A92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D6DB31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270274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1D2093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270288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7CE86A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atp4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9B670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F04673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S99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18C743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82EF4B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(ACAAA)3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DC5E05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9236E9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296963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1FD2EA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296977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3A8FDE8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4FB36F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D99909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S100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CD1B40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1A2664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(TTATA)3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52491E8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95C0255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306323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F4C714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306337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2FE4D46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trnI-TAT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030B7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32A06F0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S101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4A91226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D36ADD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(CTAGT)3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4C3B7A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06B69C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362684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82CC26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362698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4DCBBC0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nad1-intron2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matR 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(partical:33.33%)</w:t>
            </w:r>
          </w:p>
        </w:tc>
      </w:tr>
      <w:tr w14:paraId="3E219C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704D17D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S102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637EEEC7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Pentameric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ED3A96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(ATTAG)3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2E50E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814372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365730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EA6461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365744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F17B66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71E5FC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271F289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S103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A1ADC4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Hexameric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20D591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(TCAACC)3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5434BC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4230CD76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34993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9CAD0C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35010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BD8413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rps7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trnF-GAA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DC3D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5750F55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S104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5CCF8BB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Hexameric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487D0F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(GGGTAC)3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17D327E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4E71241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296723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902710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296740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75FEEE5C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3E8BF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4669E15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S105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2DD9524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Hexameric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286945F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(CCCTCT)3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C3EF48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95C5E4B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365636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1C548D0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365653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303DC79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BD64D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933" w:type="dxa"/>
            <w:shd w:val="clear" w:color="auto" w:fill="auto"/>
            <w:noWrap/>
            <w:vAlign w:val="center"/>
          </w:tcPr>
          <w:p w14:paraId="17517183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S106</w:t>
            </w:r>
          </w:p>
        </w:tc>
        <w:tc>
          <w:tcPr>
            <w:tcW w:w="1067" w:type="dxa"/>
            <w:shd w:val="clear" w:color="auto" w:fill="auto"/>
            <w:noWrap/>
            <w:vAlign w:val="center"/>
          </w:tcPr>
          <w:p w14:paraId="19492BAA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Hexameric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CB9909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(TCAACC)3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987FE0F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1BD1215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388939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6DDB54D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388956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 w14:paraId="55776DE2">
            <w:pPr>
              <w:suppressAutoHyphens/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trnP-TGG-2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trnF-GAA-2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</w:tbl>
    <w:p w14:paraId="61C157C5">
      <w:pPr>
        <w:pStyle w:val="57"/>
        <w:suppressAutoHyphens/>
        <w:ind w:left="0"/>
        <w:rPr>
          <w:rFonts w:ascii="Times New Roman" w:hAnsi="Times New Roman" w:cs="Times New Roman"/>
          <w:b/>
          <w:szCs w:val="18"/>
          <w:highlight w:val="yellow"/>
        </w:rPr>
      </w:pPr>
    </w:p>
    <w:p w14:paraId="26AE0F38">
      <w:pPr>
        <w:pStyle w:val="57"/>
        <w:suppressAutoHyphens/>
        <w:ind w:left="0"/>
        <w:rPr>
          <w:rFonts w:ascii="Times New Roman" w:hAnsi="Times New Roman" w:cs="Times New Roman"/>
          <w:bCs/>
          <w:highlight w:val="none"/>
          <w:lang w:eastAsia="zh-CN"/>
        </w:rPr>
      </w:pPr>
      <w:r>
        <w:rPr>
          <w:rFonts w:ascii="Times New Roman" w:hAnsi="Times New Roman" w:cs="Times New Roman"/>
          <w:b/>
          <w:szCs w:val="18"/>
          <w:highlight w:val="none"/>
        </w:rPr>
        <w:t>T</w:t>
      </w:r>
      <w:r>
        <w:rPr>
          <w:rFonts w:hint="eastAsia" w:ascii="Times New Roman" w:hAnsi="Times New Roman" w:eastAsia="宋体" w:cs="Times New Roman"/>
          <w:b/>
          <w:szCs w:val="18"/>
          <w:highlight w:val="none"/>
          <w:lang w:val="en-US" w:eastAsia="zh-CN"/>
        </w:rPr>
        <w:t>able</w:t>
      </w:r>
      <w:r>
        <w:rPr>
          <w:rFonts w:ascii="Times New Roman" w:hAnsi="Times New Roman" w:cs="Times New Roman"/>
          <w:b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 w:eastAsiaTheme="minorEastAsia"/>
          <w:b/>
          <w:highlight w:val="none"/>
          <w:lang w:val="en-US" w:eastAsia="zh-CN"/>
        </w:rPr>
        <w:t>5</w:t>
      </w:r>
      <w:r>
        <w:rPr>
          <w:rFonts w:ascii="Times New Roman" w:hAnsi="Times New Roman" w:cs="Times New Roman"/>
          <w:b/>
          <w:highlight w:val="none"/>
        </w:rPr>
        <w:t xml:space="preserve"> </w:t>
      </w:r>
      <w:r>
        <w:rPr>
          <w:rFonts w:ascii="Times New Roman" w:hAnsi="Times New Roman" w:cs="Times New Roman"/>
          <w:bCs/>
          <w:highlight w:val="none"/>
          <w:lang w:eastAsia="zh-CN"/>
        </w:rPr>
        <w:t>List of tandem repeats i</w:t>
      </w:r>
      <w:r>
        <w:rPr>
          <w:rFonts w:hint="default" w:ascii="Times New Roman" w:hAnsi="Times New Roman" w:cs="Times New Roman"/>
          <w:bCs/>
          <w:highlight w:val="none"/>
          <w:lang w:eastAsia="zh-CN"/>
        </w:rPr>
        <w:t xml:space="preserve">n the </w:t>
      </w:r>
      <w:r>
        <w:rPr>
          <w:rFonts w:hint="default" w:ascii="Times New Roman" w:hAnsi="Times New Roman" w:cs="Times New Roman"/>
          <w:bCs/>
          <w:i/>
          <w:iCs/>
          <w:sz w:val="18"/>
          <w:szCs w:val="18"/>
          <w:highlight w:val="none"/>
          <w:lang w:val="en-US" w:eastAsia="zh-CN"/>
        </w:rPr>
        <w:t>B. hispida</w:t>
      </w:r>
      <w:r>
        <w:rPr>
          <w:rFonts w:hint="default" w:ascii="Times New Roman" w:hAnsi="Times New Roman" w:cs="Times New Roman"/>
          <w:szCs w:val="18"/>
          <w:highlight w:val="none"/>
          <w:lang w:eastAsia="zh-CN"/>
        </w:rPr>
        <w:t xml:space="preserve"> </w:t>
      </w:r>
      <w:r>
        <w:rPr>
          <w:rFonts w:hint="default" w:ascii="Times New Roman" w:hAnsi="Times New Roman" w:cs="Times New Roman"/>
          <w:bCs/>
          <w:highlight w:val="none"/>
          <w:lang w:eastAsia="zh-CN"/>
        </w:rPr>
        <w:t>mi</w:t>
      </w:r>
      <w:r>
        <w:rPr>
          <w:rFonts w:ascii="Times New Roman" w:hAnsi="Times New Roman" w:cs="Times New Roman"/>
          <w:bCs/>
          <w:highlight w:val="none"/>
          <w:lang w:eastAsia="zh-CN"/>
        </w:rPr>
        <w:t>togenome</w:t>
      </w:r>
    </w:p>
    <w:tbl>
      <w:tblPr>
        <w:tblStyle w:val="21"/>
        <w:tblW w:w="9351" w:type="dxa"/>
        <w:tblInd w:w="109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951"/>
        <w:gridCol w:w="886"/>
        <w:gridCol w:w="895"/>
        <w:gridCol w:w="3211"/>
        <w:gridCol w:w="2439"/>
      </w:tblGrid>
      <w:tr w14:paraId="50C2295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59A595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auto"/>
                <w:sz w:val="18"/>
                <w:szCs w:val="18"/>
                <w:lang w:eastAsia="zh-CN"/>
              </w:rPr>
              <w:t>Number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D62262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>Size (bp)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95EDEA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>Start</w:t>
            </w: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7901B1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>End</w:t>
            </w:r>
          </w:p>
        </w:tc>
        <w:tc>
          <w:tcPr>
            <w:tcW w:w="32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E6AF45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 xml:space="preserve">Repeat × </w:t>
            </w: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lang w:val="en-US" w:eastAsia="zh-CN" w:bidi="ar"/>
              </w:rPr>
              <w:t>c</w:t>
            </w: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 xml:space="preserve">opy </w:t>
            </w:r>
            <w:r>
              <w:rPr>
                <w:rFonts w:hint="eastAsia" w:cs="Times New Roman"/>
                <w:b/>
                <w:bCs/>
                <w:color w:val="auto"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>umber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82CFBB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auto"/>
                <w:sz w:val="18"/>
                <w:szCs w:val="18"/>
                <w:lang w:bidi="ar"/>
              </w:rPr>
              <w:t>Location</w:t>
            </w:r>
          </w:p>
        </w:tc>
      </w:tr>
      <w:tr w14:paraId="5A35C92D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9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92B8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76D7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24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EB05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5872</w:t>
            </w: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FD21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5919</w:t>
            </w:r>
          </w:p>
        </w:tc>
        <w:tc>
          <w:tcPr>
            <w:tcW w:w="32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BD06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(TTTCTATCTATATAAAAAAGAGAT)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7495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trnD-GTC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3DE811E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5B93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FCB9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25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28B2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5873</w:t>
            </w:r>
          </w:p>
        </w:tc>
        <w:tc>
          <w:tcPr>
            <w:tcW w:w="8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0C6C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5927</w:t>
            </w:r>
          </w:p>
        </w:tc>
        <w:tc>
          <w:tcPr>
            <w:tcW w:w="32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5E2C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(TTCTATCTATATAAGAAAAGAGAGA)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.2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9F87C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sdh3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trnD-GTC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CC702D4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1328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C166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4FB9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37386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5695C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37421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7D88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(ATAAGCAAGAAGAAAAGA)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A47F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trnS-GCT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D405622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19B3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CFFD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F0FE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43024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0F67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43062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D0BD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(GGGCTTATCAACGAAA)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B859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trnS-GCT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,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 xml:space="preserve"> trnG-GCC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A96A45B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E402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042E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B92E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64874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1E3D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64975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0329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(GCGAAGCAGCTCGACCGATAGGGAGAGGG)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3.5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B551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rps10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92CE507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C00C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B2A3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AE59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66877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E32F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66933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CB20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(ATATCGTCACTATCATCA)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3.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FDA6E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C2E51A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A892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B213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D33CE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66877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07F7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66933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AE03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(ATATCATCA)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6.3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107C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6828D68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3FC1C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CCE8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F750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69249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F512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69300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3E33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(GACAAAAAGACAAGAAACTTG)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5FDE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F817B9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5C42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2347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5BE2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69264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08ED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69320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73A6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(AACTTGGACAAAAAAAACAAGT)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6404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trnM-CAT-2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trnK-TTT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3EAA24C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4B14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8860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7EFA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142456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61CE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142501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34CC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(TCTTTACCTCTTCTAAAGTAATA)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04E7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1345882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4CC5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F95AF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7D35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148823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4684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148974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94A1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(AGGGGCGAAGCAGCTCGACCGAGAGGGAG)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5.2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E22F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mttB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3FED7AE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27C0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07F9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5AC4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157957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49C5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157986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097D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(AAGGATTTCGAAGA)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BCF7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rpl2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nad3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5405E9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1DBA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CA4E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8784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202534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494E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202612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D850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(AATATCATGATCGGGTCGACCAGGCCAGATCATGAGTGA))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7EF9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cox2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nad1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5925090A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495CC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C091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854F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243339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1BEFD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243380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2FF8F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(ACTATGAAACAGATCGCG)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8F96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</w:t>
            </w:r>
          </w:p>
        </w:tc>
      </w:tr>
      <w:tr w14:paraId="6E534399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BBC3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CE93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00B1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291724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4AA7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291793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474E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(GGGAGAGGGGCGAAGCAGCTCGACCGATA)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7245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nad4-intron3</w:t>
            </w:r>
          </w:p>
        </w:tc>
      </w:tr>
      <w:tr w14:paraId="2C8AB184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09C4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12BAE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33B6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297075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F903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297131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1949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default" w:cs="Times New Roman" w:eastAsiaTheme="minorEastAsia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(ATCATAGTAGTAATAT)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3.3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1698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071757C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F70E7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2015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D596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297080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08CF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297129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1C30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(AGTAGTAATATATCTAGT)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.8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C3D2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285CC874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2746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052A6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44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0FF0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299552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6476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299648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09012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(ATCTTCTGTCTTTTTAGGTTTCAGCTCTGTGGTTCAGTGCCATC)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D0B6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nad4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trnL-CAA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00D8C617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F019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6369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01420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322436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B5051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322477</w:t>
            </w:r>
          </w:p>
        </w:tc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96633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(ACTATGAAACAGATCGCG)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 w:bidi="ar"/>
              </w:rPr>
              <w:t>.3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77DA8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rrn26-2</w:t>
            </w:r>
          </w:p>
        </w:tc>
      </w:tr>
      <w:tr w14:paraId="4F1E7372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111201B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C5D977A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CF9056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391332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CE56984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391367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1464A15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kern w:val="2"/>
                <w:sz w:val="18"/>
                <w:szCs w:val="18"/>
                <w:lang w:val="en-US" w:eastAsia="zh-CN" w:bidi="ar"/>
              </w:rPr>
              <w:t>(ATAAGCAAGAAGAAAAGA)</w:t>
            </w:r>
            <w:r>
              <w:rPr>
                <w:rFonts w:cs="Times New Roman"/>
                <w:color w:val="auto"/>
                <w:sz w:val="18"/>
                <w:szCs w:val="18"/>
                <w:lang w:bidi="ar"/>
              </w:rPr>
              <w:t xml:space="preserve"> × 2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2811E9">
            <w:pPr>
              <w:suppressAutoHyphens/>
              <w:adjustRightInd w:val="0"/>
              <w:snapToGrid w:val="0"/>
              <w:spacing w:before="0" w:after="0"/>
              <w:jc w:val="both"/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IGS (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trnS-GCT-2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eastAsia" w:cs="Times New Roman"/>
                <w:i/>
                <w:iCs/>
                <w:kern w:val="2"/>
                <w:sz w:val="18"/>
                <w:szCs w:val="18"/>
                <w:lang w:val="en-US" w:eastAsia="zh-CN" w:bidi="ar"/>
              </w:rPr>
              <w:t>trnI-GAT</w:t>
            </w: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"/>
              </w:rPr>
              <w:t>)</w:t>
            </w:r>
          </w:p>
        </w:tc>
      </w:tr>
    </w:tbl>
    <w:p w14:paraId="6835283F">
      <w:pPr>
        <w:pStyle w:val="59"/>
        <w:suppressAutoHyphens/>
        <w:spacing w:after="240"/>
        <w:ind w:left="0"/>
        <w:rPr>
          <w:rFonts w:ascii="Times New Roman" w:hAnsi="Times New Roman" w:eastAsia="宋体" w:cs="Times New Roman"/>
          <w:kern w:val="2"/>
          <w:szCs w:val="18"/>
          <w:lang w:eastAsia="zh-CN" w:bidi="ar"/>
        </w:rPr>
      </w:pPr>
      <w:r>
        <w:rPr>
          <w:rFonts w:ascii="Times New Roman" w:hAnsi="Times New Roman" w:eastAsia="宋体" w:cs="Times New Roman"/>
          <w:kern w:val="2"/>
          <w:szCs w:val="18"/>
          <w:lang w:eastAsia="zh-CN" w:bidi="ar"/>
        </w:rPr>
        <w:t>IGS, intergenic pacers</w:t>
      </w:r>
    </w:p>
    <w:p w14:paraId="03D1307D">
      <w:pPr>
        <w:spacing w:before="240" w:after="120"/>
        <w:rPr>
          <w:rFonts w:cs="Times New Roman"/>
          <w:bCs/>
          <w:sz w:val="18"/>
          <w:szCs w:val="18"/>
          <w:highlight w:val="none"/>
        </w:rPr>
      </w:pPr>
      <w:r>
        <w:rPr>
          <w:rFonts w:cs="Times New Roman"/>
          <w:b/>
          <w:sz w:val="18"/>
          <w:szCs w:val="18"/>
          <w:highlight w:val="none"/>
          <w:lang w:eastAsia="zh-CN"/>
        </w:rPr>
        <w:t>T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able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S6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cs="Times New Roman"/>
          <w:bCs/>
          <w:sz w:val="18"/>
          <w:szCs w:val="18"/>
          <w:highlight w:val="none"/>
        </w:rPr>
        <w:t>Dispersed repeats (repeat unit </w:t>
      </w:r>
      <w:r>
        <w:rPr>
          <w:rFonts w:hint="default" w:cs="Times New Roman"/>
          <w:bCs/>
          <w:sz w:val="18"/>
          <w:szCs w:val="18"/>
          <w:highlight w:val="none"/>
          <w:lang w:val="en-US" w:eastAsia="zh-CN"/>
        </w:rPr>
        <w:t>≥</w:t>
      </w:r>
      <w:r>
        <w:rPr>
          <w:rFonts w:cs="Times New Roman"/>
          <w:bCs/>
          <w:sz w:val="18"/>
          <w:szCs w:val="18"/>
          <w:highlight w:val="none"/>
        </w:rPr>
        <w:t xml:space="preserve">30 bp) in the </w:t>
      </w:r>
      <w:r>
        <w:rPr>
          <w:rFonts w:hint="default" w:ascii="Times New Roman" w:hAnsi="Times New Roman" w:cs="Times New Roman"/>
          <w:bCs/>
          <w:i/>
          <w:iCs/>
          <w:sz w:val="18"/>
          <w:szCs w:val="18"/>
          <w:highlight w:val="none"/>
          <w:lang w:val="en-US" w:eastAsia="zh-CN"/>
        </w:rPr>
        <w:t>B. hispida</w:t>
      </w:r>
      <w:r>
        <w:rPr>
          <w:rFonts w:cs="Times New Roman"/>
          <w:sz w:val="18"/>
          <w:szCs w:val="18"/>
          <w:highlight w:val="none"/>
          <w:lang w:eastAsia="zh-CN"/>
        </w:rPr>
        <w:t xml:space="preserve"> </w:t>
      </w:r>
      <w:r>
        <w:rPr>
          <w:rFonts w:cs="Times New Roman"/>
          <w:bCs/>
          <w:sz w:val="18"/>
          <w:szCs w:val="18"/>
          <w:highlight w:val="none"/>
        </w:rPr>
        <w:t>mitogenome</w:t>
      </w:r>
    </w:p>
    <w:tbl>
      <w:tblPr>
        <w:tblStyle w:val="21"/>
        <w:tblW w:w="8699" w:type="dxa"/>
        <w:tblInd w:w="12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440"/>
        <w:gridCol w:w="1845"/>
        <w:gridCol w:w="1845"/>
        <w:gridCol w:w="1845"/>
      </w:tblGrid>
      <w:tr w14:paraId="078741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3DEF9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Number</w:t>
            </w: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1D964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Size (bp)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1B7E0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Start of </w:t>
            </w: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</w:t>
            </w: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opy1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BEFA7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Start of </w:t>
            </w: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</w:t>
            </w: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opy2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9B368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Type*</w:t>
            </w:r>
          </w:p>
        </w:tc>
      </w:tr>
      <w:tr w14:paraId="2DE58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AF79CC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84717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7887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A51D8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237576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0E47E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316673</w:t>
            </w:r>
          </w:p>
        </w:tc>
        <w:tc>
          <w:tcPr>
            <w:tcW w:w="18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8DAD3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4F082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8FCF4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0F90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2120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53294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DF8F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203823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8817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722DF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D71E8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BA3C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BDC9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34643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F447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388589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6699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B736C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EA3CD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2DE3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7E3B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B439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76903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1F28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3F6F6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26170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4E9F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54FB5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62675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3A6B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244986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2F91B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602BB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458634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E47C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7C69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62675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E5FC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324083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177C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B27F4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1DE68E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C6A06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7644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33F1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267673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D749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684DA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6CC2A5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1811B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0809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35322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5919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146965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445B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E5F16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C974D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94F1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F5B3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146965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F03E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389268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A044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095BB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0EABD3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6AAED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C34F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152006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BE1A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220938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0764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31D2D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B3AEBF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7B40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5984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338973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29FC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420455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C672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277F6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6E16E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7223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D1F8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264277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44B2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339350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798F3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92D5D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474E5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D960ED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C42BD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231770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D2B9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388162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3116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D290E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C77087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8C3F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6096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143503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8A42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315188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1CC1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7BD5A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B20776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791F3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46A8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296312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CC6F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359859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E92F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5E93B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4148B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18EF8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ECDC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CA20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162687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5535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A5E36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8B819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5F87C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BC60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268113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D6D2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339581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6979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7AADE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6AA9B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FE13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3806F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72393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6FBA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382442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527D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C63FA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328A1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AE739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9B1A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189937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50A2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349227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724F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471B4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280305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CA42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73A4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7D6D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D12B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03ADE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211FE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D21C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9ACD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122530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CACA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420621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CBF9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834E1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D6D209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E88AE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9F3F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9002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5437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274748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EF16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53A4D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C08B3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A8CF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27E0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D1E8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DD42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A2BA3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C57E5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8D97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0510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5E87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842F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0E4F9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2DE8E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4DDF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8BF6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189957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6EF0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349247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FA85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53729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B36553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6FB3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4679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215215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B356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294109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1C3C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51365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048172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8AD7D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AAD5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222215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D3EC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424940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1343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E49B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41A20A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62DB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91E9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195406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B46D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424890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D910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BBFC3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C666B4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2DC1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5231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33C3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D2E5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42BED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BDDA4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6CB3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25CB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17942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F94C3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224001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EDC8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8B4D0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4441CC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11A6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241E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195341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A942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424825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73E2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7ADAE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BB2001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BAAC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77A5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189973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1ACF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349263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9C5D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5CDC6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D130E1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F0F9F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6AD9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2E5A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4297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2C6F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3AD94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ADFC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B79F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6B55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BD53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2CEBE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C86F3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5EA5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0420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17952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59C5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224001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FBCC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3F058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802FA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B180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90E1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1586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D9E9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23A8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68BAEA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7B812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97D2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7961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9E6F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FA90F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9B494F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C3D1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4F9C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359419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3AC0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400066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F095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1B63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CF8B1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C1852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2825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51111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20DB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188872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8FB2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FF0CA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16BB0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11E7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EE62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195427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52F45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424911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73F7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B0BE7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38C4B3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2DBB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8D13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2E5B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871A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3F61C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2AC12E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5DE3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E735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57972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0238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211925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41A2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5ADAD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A25B7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9C65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F5C8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176680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2960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269801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64D7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764D9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2F5A94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6ABB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A4B0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193726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035E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234240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5AD9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9F008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2EA019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4C69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785D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205569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AE40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211925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FB2C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694BB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8945E9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EFEB5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8220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2EB0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436C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65E56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2E8731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92F4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BB65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36F7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C003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045C0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C32825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BE99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0234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A8F0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2248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77102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F003C2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R49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711C2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64A4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F979A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361974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BDCD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7A099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57DD0B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BC15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8186F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106361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2499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247745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1780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3ED5D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71A8F3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0F4C7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A5FF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361974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45B5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388657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4CBC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7C91C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42DCE1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492C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3F7E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193661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D4C9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351400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40B7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86BC8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94F71B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C964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16BF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190406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AF99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364631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9335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5BDA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9EB557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3A9E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DADB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38013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23F6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142589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A5F2A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15607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BE878C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6F17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E871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494C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17A6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EA425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7C703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E8F5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2113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300849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F0BB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415687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4CE9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77CCE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A395AB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5AE0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58C3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51890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4542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193621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22C8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1BECC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A11F45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D806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7677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C558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D858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DFE07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AD5DE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R59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F948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56BD5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262775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A960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314024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EDE8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BD234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57F8E8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98CDA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A405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255355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8235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392965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4A27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09D84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A442E8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B8C1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DAFC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150465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0B5B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289993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D223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92B6D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5E257E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752B1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60363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162409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0CAF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222187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BC55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0FF02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21D281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9740E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A112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234728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42BC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338358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57EB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C9CDF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207249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13F4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95A4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26525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DCCF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315879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0400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8C32D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38E0F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1C2F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6039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938D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9FCE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EEEA1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2AC7F3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E984D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DFF5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E060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D4EF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B944D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A9A9D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E47D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ACE2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79788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7032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394866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605B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6D03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6E7C9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AEC3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90435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7397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148799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9551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CA1D0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D3197D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9A4D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8AA5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FE8E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A25B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4C31C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D54EB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3902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18D1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2464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1F38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0316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C36F72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B4FE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A35B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99620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FDF6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235627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E8E7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FD2D5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8D32B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1DEBA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98E5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B6BB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32E0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6FBFC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59CF5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E74E8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129A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AD69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B424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14965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1412E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26CA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4445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339171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3AC4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361490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9604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C61E0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7CA9D2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2FCD36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4669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300477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48AE4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416062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53C9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CDC4F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1DF89C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7B4AD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6DC8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161621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BE27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400324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F407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2812D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AF4805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  <w:t>R77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EB3E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D417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165992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8C22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291695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1284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0479C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6E1BFB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R78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1936F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9C6F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11F7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4C77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0DD31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298350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R79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EEF9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72FE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B689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7B32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41751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4EC475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77E0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6D10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38054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1176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431182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0AEB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2FC1B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D0BF74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220E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DC78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D938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F8EB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E1067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10A1FF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E686A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DC14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8285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89C9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34436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0D4AB0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7D2FD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84A2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AA32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37694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8EE95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E1BFB1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27DE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B6F1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66592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9AAD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303596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009F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413CA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186730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61AC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8900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45671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2000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72518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95AF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97CC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6ADDA0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DB1B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EB51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449D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316410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B9FE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48586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847366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F84C7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11D9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126046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C351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168995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B467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89B62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D54F55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70D46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B0C9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3E73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8AF8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9FD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65924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F774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1D1C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E37E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4D79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E5803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7D4B9A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A84AE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549B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2393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1552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F6FA8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6BC61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C1FD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E908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C601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A039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398F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9401AA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FEDB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FFB0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8EF0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6303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684A3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2EDF14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697D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339B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16448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75A8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60271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64A4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BDDC4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A32CF6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31EA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D368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485E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D8C5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A01CD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E52F86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0207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1749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2C71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5804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C58A2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C7768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B012F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0D48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6820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1C59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7E9C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D76021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9738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38F9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228809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B97A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412968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CB75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80C98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378D29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5BDA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4C9C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4677F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3079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FF336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65672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71B5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4424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59780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B8BF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212026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3F41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92237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D4E16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169C6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9FBF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811E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148799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0150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2FF34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299D5A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C1AD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7533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99630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C0B7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235627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FB98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2893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74011A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A6C22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BE48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01B7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193207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BD22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8ED7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C66FDB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C126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9CCB0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269930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847B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405973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8712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0EB20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D4F41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AF2E4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3BBB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57931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B555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211874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26FF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79CEE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54B39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4637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0CCB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205634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50CB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211874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3448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50383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DF4F3F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2675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DBC1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339184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B1FB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361503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8111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48E6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DDB1E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52ABD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E738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57172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9BDC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223985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FFF8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61236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2ECAA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6E58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237C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206393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BC28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223985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37BE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07543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83C0BD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1324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C9A3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301113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0876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A7B7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3DA85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17E86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77D7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A158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54260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CB29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42E0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A8D9C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7EEB67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95FDD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B254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6FBE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0B6A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8E3D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6ABDD3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23ED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912C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209306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A9E5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8A55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B0B4C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1DDA0F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3D354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A5ED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3342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B06B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4F9CD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5A4BA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A3344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66E0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45692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0F31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72505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A225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FE685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41F0EE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92F8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4194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738F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A07B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7995A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27A41B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C72DA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198A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4A08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6131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B092A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E7CC25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73CF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C434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26542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121C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315879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FC3F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3F167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1EFA0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5A78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3815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195456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631C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222215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36D3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CDFFC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184D84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D5BB7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AFB8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351423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D9A2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397330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E6AE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731C8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4665C5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ECDC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92DF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43A7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74699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A4FB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E24E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B29BDF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FB543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DBFE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35546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E8A2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274723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8AA0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89947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A3E93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5826E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335C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4326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4BC5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09761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75056C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E410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471C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FF25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E733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99DB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F15738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B3296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1124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274723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9BDB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389492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8D6D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B8971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94AFC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3DF8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F3E6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FDC5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69795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471C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E2F6A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AE9D28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9FE6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FE62F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69795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3E2F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390490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8DA8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B8D0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F291CC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3D9D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06D3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299984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E7CB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416569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46DB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A0B2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3533FF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A6899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928C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300108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6C7E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416448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A631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C989B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A5C770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AF82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83A7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301315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C59E3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415297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D1C7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42C7B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76F7E7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AD43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FB7C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125529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B5D6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173613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E4E6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29BF2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8E478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9814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6C46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300492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2BD0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416062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7254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40B45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3BE87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FF3C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6451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351086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1878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419534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2D7E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C64B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F1EB62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F5ADC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73C5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10022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4D2A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74832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D51E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A9CA7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CAE6B8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50D1C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D071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51142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504D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188903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9515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CD5F3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D6F29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22AED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B5FA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66A1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417321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49C4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F1B2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AEB374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0ABD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AEB5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300120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C954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7084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6AB24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88EF9F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75E7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32DE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301095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8989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415458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7E5A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8080D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CDA773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2105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BFA3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301556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12C7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415050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6C0A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08BF1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B61923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5F8A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47C1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361990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1EB3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417321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B885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C0F15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9960D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7EA1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E0E8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388673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9714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417321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D237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CF397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4111D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FCA4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E22D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22634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2CA0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174437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B146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DFF5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76E73D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971C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16E2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235707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8F12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351146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AA8D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B2693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0AE5C9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6B0B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5AB5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234747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8C4C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338377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26D1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642EA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68722B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96A1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DECE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300197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82A0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416361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8F4E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271E9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7D629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5ABF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9F9C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302913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FE6C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413768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BBDB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EA37D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A099E9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EC19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B6E1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8987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3A7D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74519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2AC9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F5544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01EAF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0F45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B870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0E80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79F6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D5F28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13FCA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A68F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B4F9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195010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3488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339018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347C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409F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18584C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R149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36479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6081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195010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F929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420500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1A97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41BF5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5DC0BE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D17D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2757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DA00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EA5F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C3B8A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99FBEB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095AB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B5C3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02C2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AB38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86541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A88A6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7F43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EAFD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7055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A5FA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CB609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6B4710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1F77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FE34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FDE4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1E5F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36680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705B7C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3030C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4BA7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81689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C1A1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254378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46CA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6B55D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201715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5916D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68B7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F607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A934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1A0B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EA950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7C29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2BDA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2B98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122B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C3A80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A514CA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F2658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E18B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0F16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5F78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547A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4A37DE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79774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5287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36473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B86E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69743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C721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86696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A528D7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R159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E960C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C5AE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66874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4211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66892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03E1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977C1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BF369B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07FA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1E0B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69743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9924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390419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219B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5B1BD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0A0AE0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4D3C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9AAF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37090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1F36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357760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0297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8EA55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FB9401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7AABD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D505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182152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A9ED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221253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311A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9A17C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1FE23E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5A84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588E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193664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9973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397330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3542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7178A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05F3DD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8725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2A06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357760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09AD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391036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D50DE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3AF20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CECA90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FEE9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9D9F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3198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ADEE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33CD1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FD524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19D56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E485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197551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1E6A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311083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3F14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CB611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C0382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29702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EF4F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301104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E9F9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415452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49E5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9710B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F8F1F1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6485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849C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63304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0090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269069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1F1F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1A13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00843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4A75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3F53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166025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4AB0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425870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7FEC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E801E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35FD1B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0D63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A045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245615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A1AE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269069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5820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A679C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D9E35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DF8A9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B174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261841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6BDF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419503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7AAF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0ACC8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F5917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D9C21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A4BB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289587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A1FD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289587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A35A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870FC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70B52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0F09A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BA43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355485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BB11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361553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E4E4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6B296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5C7B5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310E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65E9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197740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F47A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362505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2115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7BB12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BFBB1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B444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6A59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202534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3B4E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202573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E782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63E9F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5D91EF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169406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7170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201190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5EA6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265882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8A37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1C334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274E11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3A94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572D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68957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B45A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308856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97D5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FCCF6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776845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A91B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ECE9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CA275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B401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D8351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37B1F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R179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B292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2D64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7E1F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DA67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66D23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26A492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EC141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7D7E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299916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79FC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1010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2A37D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224997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D48CE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BB66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31A7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5798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03CEB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373D90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9A75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A039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B054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48603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E11C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CA9E6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ED6CE6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FA73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028D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48603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B2FA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390703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60FE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F1236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2D5E41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9B7C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8AF1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63080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91AD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268102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9FAE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B02BF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6DB7C7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B52A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D9DD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115955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4F39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127317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71A9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E7952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D00F6A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8CC1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4757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245391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C338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268102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523F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0D5FF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C3739F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8E678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A10F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268102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9876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324488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AA54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85C86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C2363B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8DB1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BBB2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339192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7571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361511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0DB9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DD2CA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ADD533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F94C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C8E4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15631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2099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16488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D343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76DA4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899FA2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D4A67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BC41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60317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3547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121018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C741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2A48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EF95A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A946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74C5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C96D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07AE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AB14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03C4E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2CC1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C3DB9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35538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996A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24B3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4F794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3223E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0649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9AC2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62740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A090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424390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4E91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08369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4F818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6733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CEAE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D6B8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B089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B1FDB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1D08A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8099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E198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E230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B9FB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58A52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EB4FF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4005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B439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100039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F258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241785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5F4E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495D3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74AE5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60CA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9783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100039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3EB8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320882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5990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D8349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819970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6357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BB8B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92D9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FE00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28E11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5E661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R199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DB679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352E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020F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E800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5DE96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36398F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2EE5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132B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245051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8751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424390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0423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D7C04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A937BE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1B5C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7809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262803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5583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314021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88B4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EFABF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D2EFA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8F30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5AB7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EBF6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D75AF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0C30F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67FC2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7B94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7C6F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324148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87C7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424390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EA42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64751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F3943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095C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75D1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389484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2111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870E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1D6D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61C0C4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201F5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A593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9C1B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74741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1503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B761F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D79E99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120F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DB96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45841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ECE1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197553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AEA0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178DE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95A93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57C1C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8DCD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0F8E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C45A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E333F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504D10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A411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B1F3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230665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73E7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411452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2978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DE8B3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0418EE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2199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8252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0371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5C46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B3D97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007B5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43999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7F7E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7B63B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2102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9C44B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B4F71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0313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92B2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57FC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B8F2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692D6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22DD03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1FD7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DDE6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C891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F262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52C2F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72C361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EC4A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E660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25E9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0F2C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7A28B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EAC52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19D2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FAF3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68902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535E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223003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8FD9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D97EE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51199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6708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5314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80F2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4DD1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7649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68132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B668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FE62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9FD1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8E52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AA4CB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7A52BC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B00D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3107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A50A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169667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1738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38E04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93BF01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FFBE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42B0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8BEE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E2D8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9CA2E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308059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30F89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E722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918B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FD47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4A6EF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107AAE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672C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01C7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91529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6630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234724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65A0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6747D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B3C64A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D036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B076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101136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BDE8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311087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1E7D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B91F2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817CB0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274B6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1E58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300918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EE5E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415645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F22C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0775E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5B78B7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4E138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F3C7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301664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3F60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414948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F5B0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8D6F4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301B66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E11B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AFEA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23903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DB1C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92158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5776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8E020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475D78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0DFB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FD87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C259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9B91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2D807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55AA0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E822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1F9D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23B3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FABF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4D5B5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7D715E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5B7CF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AFE2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8C0D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7659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E749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9AB810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F302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8E04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DCF0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1908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B7E10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B59F7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24B80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04DF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224781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5803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417287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8536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24CD3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6AE9B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A509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B27C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294913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70C0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423046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E990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30CEE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5AC5B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E603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25126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3564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303405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9C75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4BFC2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7F6489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E5A3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F558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BCC9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1ACF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22587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EA7670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0152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EE24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8970C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70FB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87E6A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1BD4F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D9D2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CCF5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BFAA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1CD9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25D8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1E0D8F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2F87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344F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879E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1EB3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CDE3F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2589DD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2B11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5BB4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349E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D8EB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310FA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C25EC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2CDFE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5003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B439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CB8A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DFA4F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475B73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D4E8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6991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133383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D167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198342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F852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1CFEB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C3BC8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3C0F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C4DC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90C4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C52F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A53B1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4F188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4E006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672D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1ABB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717C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AAE4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5BAB32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AD5C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D88E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8E36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8F8B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59011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857EDC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B9252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3202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9025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1DDE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FA071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69D47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AECD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EA2E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8878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20F25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6CFDA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4F8DA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7065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CB8B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0C84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11FF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101E1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9F490A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B6C8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9B51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205A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5997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839B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9AC58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28EA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8381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E8B5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0916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E71E6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F3F50F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1EB2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43B0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E910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545D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A0219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3D6439A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1D241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BBA3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CD59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FBC0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B709A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8CB2E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R249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0965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7C95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C569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74754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6C20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DAEAE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A8CCE2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0363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4716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10342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95DB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74588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8CAE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7F775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752128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3FBD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D3EA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101136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239D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197555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BF04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6516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245FEA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59680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8A19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EF50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2A35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ACEA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D4CC513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955D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AE83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157885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423F3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174062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FAFE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16A7F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B9318A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22F8C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AD7E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D294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431F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7CB4A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370556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4825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F235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AACB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F756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434C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D7A953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F833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3E6D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DB7D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40D6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7279B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E924E0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8F16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7D05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16415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6987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94787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EADC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932FA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EC980E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E583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E139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7418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2C0A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72B8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0A767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R259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D8F48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A80A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E0C3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64FC0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5B43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77637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568A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4BC1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92DC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90DE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90CEA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4CF6E4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C4FA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6F4C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143156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203B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152851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1BFE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53E29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1832CE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F1FC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A0DB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6590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8DA8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B97AD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ED3652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BD19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A5CC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470E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6F9F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474E6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CAF83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838F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1B2B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267385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1046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285025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A990F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8A9CA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8C664A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8649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A393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0D6D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9E13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9C04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5BFBAD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5634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3769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0151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D69B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046AD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58C26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3EA8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F68A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0218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4AE5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FFFD6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B5AACB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C5F0E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3278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270A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4903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0C64E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71CBC9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7F9A1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E5F7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62E6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F893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8EDED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FF341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4BA9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24E3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61112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D20E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382723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2D0C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DC084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350C24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5F46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5270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9BBA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0645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A29C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EFC8E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073D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F2B6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E878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A71C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6409D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89CACD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081F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9E52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A1E5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BB56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76EBE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7D332A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AC72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1B41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1742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CA97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A69CA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5305EFE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7A27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B2D3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5352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9D70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A920A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3CB8DA7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6829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9E2C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5149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3FF5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5A451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C0AE7A6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A4A6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CC7F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C3AA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F4AF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5E03B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8D748F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0603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9193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BB7B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D25C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BF3CE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EDDBA80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R279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8169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6660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158931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2AB3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355489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477D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18F4F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15E8F6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FCC4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F10D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158931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A303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361557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0E01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61FE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16E505B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1DF99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3E04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166000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23C1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6CAE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4B197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73C8F2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98764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B153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190439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27D9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364628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A0F5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AED74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C980BB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7CCE7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03B9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9848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7325F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56D6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FE37EDD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EE32D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C5C4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300132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7440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416433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16C0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FF744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3A95D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D76A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AA18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367399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5222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425862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3B16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4008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5E33ECC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632C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973C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98CA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81A1E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729B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C561105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31D55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6103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3751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5A15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919E1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DA89468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25872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47A8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12DAF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0A0E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DE3D3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773BA71">
            <w:pPr>
              <w:adjustRightInd w:val="0"/>
              <w:snapToGrid w:val="0"/>
              <w:spacing w:before="0" w:after="0"/>
              <w:jc w:val="both"/>
              <w:rPr>
                <w:rFonts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9DB95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3486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58F9C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F394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2DC0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3F727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6629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E730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F589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234409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56B8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0F580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A0A3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9450A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13FC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C5E6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7113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94D08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A295A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A7995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CA5CD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789C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D494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7B876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00F5A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092D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7E13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9775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004E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96627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46C5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ACF06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88DC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155762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A89B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164733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ED1D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8B7A5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8076A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112E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0DAC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DF82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A8A6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048BD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D617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6BA3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7B33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63307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480E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283945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7F66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D529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6872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72DD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88BF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EDE4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0F7C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99097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B62D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D761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ADE9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117D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D840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F97F7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DFA4A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R299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10ED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147F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004C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F58E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C8B60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19F5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43D67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600A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72477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EE49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382392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B29A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783DF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34A1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D1F2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11FA5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159387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D857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347886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6850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9CE0B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E2794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D552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99F5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196656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2A43E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292524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DCDA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3A112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E174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0F41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8E42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197556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B2F4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241886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2F2E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F51C8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DE10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237D0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00AE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197556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3602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320983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C7E0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A2362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96F0B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6EAE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C674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245618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749B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283945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40D6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B9E7D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F9A5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D064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0C2D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269072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DDFE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283945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A03E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B1811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A166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3E89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B8C8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F2C8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69814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F1BC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FBB4C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A6FEF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944C6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A7C6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45842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A1F6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241886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E39F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241A5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86D15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BED1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A232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45842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3604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320983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3908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181F9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52C05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1A94B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D7E9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69814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C6B2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390509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8290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18BC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0B20A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6F09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D4F4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07B5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415182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A560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E5B5F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A70E8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9F71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2046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309233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6F64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313926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CFFA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BF384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DD9655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0ABE7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CE9F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28600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4271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261271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0DAB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C414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10CAA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258C9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63AE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55139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3C7F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351851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BBFB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EE761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F363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52431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7D0D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BD98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FD66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6189A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6547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95BFC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3BB6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61BC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DA53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8D3D9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DC7C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8E9C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F10C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78653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87733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261271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C5A1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868B8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B70E9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387D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B1E8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7621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E34A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04B0E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8F2B8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78219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339B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DBD4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315C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8562B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52F18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036C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A09B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2D3A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FE87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7D914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0754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C30B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FFB0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144047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271C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394686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6014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39317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1E601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FB64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7066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0501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59AA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6F5F7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8C0BD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FF8D3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432D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9EC8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195456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102E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7FD5C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3B86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307C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8363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DFFE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424940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BAC5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5B472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84D37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566C2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B056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208439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4E9D6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351851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79F0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2B431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AF74D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5317E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8E70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12341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FEFE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192254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10DC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0DA32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090F9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9E99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3707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24761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1C03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73390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637D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6FF0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03A5E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797A4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82E0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B41F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2769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DEAFE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4ACB9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DFAD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143C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8D11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8E54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8A75D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E2A3F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25317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3E0D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1B2B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8419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02A4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D5445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74DEA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20AE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F37D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7CB0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06D6D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AB04C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80B4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726A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195454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C444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262753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F9FB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76613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84049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0B06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57FA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682F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DFEF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573D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A73D7C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8D97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1216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262753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D6F2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424938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8A87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44075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C4AC39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41B1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B3BE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9BAD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FCAE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C584B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F7DFB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F217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BD8A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382393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1D02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382450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A3E6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B2408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3AF9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851B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6B2A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8188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5B92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A46A5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A49BE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A9D6D0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EC4B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D21C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423D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BDD4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CE66E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AC84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7A4A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91372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FDCD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220656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20B9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145A9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EEE7C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2B1B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8A48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101147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568D3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311098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B749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2F6F5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0796C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47BE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4484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5C7B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05F4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5E0F5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B6805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5A64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EAFE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E85A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6C02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0B298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C3BC4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A52DE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26CE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8239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124A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9BAB5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8B8A2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D64F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556C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26BE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5A81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4C803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150F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160E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D784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791F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F19F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F0881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564FF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97E13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C4B7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83FC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6577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2271E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5DC7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0954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B560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300456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528C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416108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ED14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36058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A3C48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4FAC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44DD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301721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0995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414895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1344D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A59E4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5126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R349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21F7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F4C4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303648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025E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380075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461B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549F8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15160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2F0E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B053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FBD7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1103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53900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58006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C0778E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2E99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5594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4EBD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13084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9A0E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6657B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A14DD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1480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3EED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26504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D994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315928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7962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FFB76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17FF4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A0C00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2990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0AE6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3ABD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BC379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9AF6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2B3E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040F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19AE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FAB4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3F25A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C4086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DE1F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B7CB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71036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DEFB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140889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AE58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174B9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EDFEA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5B77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48F1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118300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B4FE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411574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D3C8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58E56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AEA87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344B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8789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98BB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9788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69F72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738FA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0B08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7E54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049F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25E2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42303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04E9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R359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8E4B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9DF2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155762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D5C1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410594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7A1F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DBE5D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E7E69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0D6C4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2AFF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8BB7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4EF4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7BFC6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0ECD2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DDB7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917E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176433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118E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222925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3344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2A9E7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A265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D48B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56F4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548D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E121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12600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DCD8A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D336F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3B30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300003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C3C8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416561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9F93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F1477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5D212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6CB0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0FB9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300097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BC54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416470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AE96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711D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51BDE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D5D4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F8225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300762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E059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415802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1933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A445D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81713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223A6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2C71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301338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8486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415285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28D0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44CD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CD1FE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3852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61E3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822A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3A6E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51EF0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2DAC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7E0C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57A7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682A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9C78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75F6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39DB5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1226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74CE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51994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AE6A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351378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8F18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461ED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8E587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8CC20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0194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472C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2AA8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0CBEB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F41B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FFDB4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8B0C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1C6A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1080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B20C4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148E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A7C99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B807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272597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BC16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309370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F1D7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2D115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AE96A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D842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20C5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5C49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17855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B6FC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80D35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48D9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7B894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EAFA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0484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69D9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70D4F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119E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F0CE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5E4D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3AD8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2794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B7944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C3F5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D425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E4A5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A234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C455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93305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66729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A324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AC80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2A29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A78F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9B5D4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DBED3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8B1E3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C43F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E3E5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59F3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68EB2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A721B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R379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899E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BB10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101295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512E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241777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A0A1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CFDA9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B664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5C8D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68EE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101295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306D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320874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5403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49FC8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BE53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D115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42CD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B804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D7FA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EBC80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2D3C0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ACFA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A2EA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EA8E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AB3B6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27BC2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55ABC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1005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705C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C0F7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D582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77D28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1B552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BC2E6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BF57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E3E4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BF57E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D21D3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8C529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44D6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8834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D78B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16CC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BF33A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13C61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3F23E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039B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FDCB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8A00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A774F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65D9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D0125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EB48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32B0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AB80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62979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E338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A417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0D60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164557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48EB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361759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64DB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666C5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44D6F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FFA5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0D15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ABC1F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B94B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59538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492B0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D3351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388C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2120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9F0F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3DBD1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1D15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DD27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2B21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6F98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FA67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D2FDA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463C4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30A4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B02F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301567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8672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415050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D22A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E5DBD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9F763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A888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D493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31223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44D7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411148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3780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54F72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5A0FC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F8A1D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2F9A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47705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A74B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406529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26AB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29228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EA89A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C477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27F7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63075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66D4B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339677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D03E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4CAE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B51A3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BE7CC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284D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A0DC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4B95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2AA1F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42C4B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787F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C3EC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65531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BAA0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409943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08AE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23509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162F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D916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B805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AC64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7587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F6671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916B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R399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B9F6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7891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1B80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2CDB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A6E5C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A5870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F886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7A16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65400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7DB0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085D3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E0A8A4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891C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819A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1F40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1E0A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D1D9F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5AF31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B1C5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D9FC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C28C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4F1D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287FF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C8FE1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F0BD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7058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81B1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3D02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EB7DF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0E670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44B5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3E22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498E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4925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D9446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B564F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3010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9416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135161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E780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135391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5A9E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13D7D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7EB28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559A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399F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ECFC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F1E7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406C9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45355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2CCA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AEE3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652E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FBDD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BE123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95F4F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05E9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CE0F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D0A7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D5F9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DA4DB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C2587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C707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44F9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162509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3A12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222283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7984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A3745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BB34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F91C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1EFC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AAA6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625D0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ECF30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0738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8CC4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14AD9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245386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4190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339677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CB87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6298C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4D5F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665B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956C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6192A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8AAD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71BB8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40BB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5151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5686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A90D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117F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8283D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DBB43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ED98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3307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09BE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2648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CE6D4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BD7B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C2FC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17FC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303684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7188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418929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CBE6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AA552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B7C45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A9BB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63DE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324483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CCDC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339677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3E66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533B8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C6069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D343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9A04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3815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23B3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26FDE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A0DE8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AD06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20D2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729A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81A3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E0E2C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21FBB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67C24F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E443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52514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FA96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86E5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3FDAD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7A56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CE88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5E76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52514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EA6E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291717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5E21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53E05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DF889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9E46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676E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62753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E478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424403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6273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43E33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ADFCC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E8CC7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C277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68918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F004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223019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381F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A5846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F039F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4D55C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DAF1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99923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2AD7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417634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0919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6DE4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52FD2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EDCB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E19D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1F25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E5CB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8ED2C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3B16A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DA2B17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BE89C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6AFC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67CA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27A0F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1917D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ACB64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FA06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84F0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6EF6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0E758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5A6C1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2375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0553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052B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950F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C1645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7ACA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9928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8B5D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96AE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4493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BEB9E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D2D36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1C38F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67AA8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228832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88F1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412991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9D97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2F861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EB927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43B83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4237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245064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02D7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424403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A32D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E1EB1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86CC7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F5513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9090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261323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F348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367736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C1CA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837FB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AC34A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4CAE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B67B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324161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E020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424403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AC09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C27DF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FD7DC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5504D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C118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8528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2343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34EA5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E7158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9B45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9BE8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14021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DD41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334202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F9D7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A8C82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5BD7F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0503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5CD1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48253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0420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367196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50A3D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2A4E1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429E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355E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0348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57946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9EEC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211889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8900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A0AF6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4DA6D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18B1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89FF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98179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C25F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330081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6AC8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65261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BCC71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4022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9436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DA28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CC45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48B31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721D9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2237C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AAC4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128384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2071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174720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A8B1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CAA8B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C0F0C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5FD24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67DD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D9F4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289963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40DC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F36F0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2EDE5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B2D9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1AA6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166021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9060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367399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0ED4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656E5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D44CBF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B92E6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9DAF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9BE4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1637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DB839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90633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AE810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ABC4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297080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1FA9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297098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C2AE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AAF27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00B34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FFE5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974A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35540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2C0A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81712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769D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0A9C5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14F2A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9350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2EAE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3B73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BD89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ECAE1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31075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01B9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1646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81712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7393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389486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624B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8A92A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C92B2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1617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70F8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9F5C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292F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F2D38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379606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DDB1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C07A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8D18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00E3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4B37D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439D7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R449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85A0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2A5C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143664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9AAA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315353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38DF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49AA2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B88C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B430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3FE9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150496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BA87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289993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877D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BC40C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0072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6F53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DE32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162437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6C52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262755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8BD4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D5D4C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6E859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3035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2426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222215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E017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262755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E1F9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8E27A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D0FB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C4B2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0CB9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82EE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6FFD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E814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D0079D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07F6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82DB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F8C7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351F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15824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2037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EE07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7E75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A787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2ADE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28AC3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60365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3077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C42B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F62D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D1AC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6C786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0B83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11CF8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CABA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81712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1A26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407095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D25C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48432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A49D70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424AF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2D0D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4B1E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407075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7C4A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10B0F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29230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R459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E9B8A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2D53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06C5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41AB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E542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1BE55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64FF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9D8D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197560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30C4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311092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5DC2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DA654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E2064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78FDA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B9CF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344139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B1F3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397627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25E4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AF578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E722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9232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1C81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2BB2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74783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FAF7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9BD0C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94D41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1137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A2C8D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20654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FA2D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180688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3E6F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42F09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995A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94BB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F123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52023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77B7A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362333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5902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D0AF5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03CD3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9BE8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0471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A827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142054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EC0B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E6762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79E2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74931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49F7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9356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330081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5F59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D7C9C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4C2D4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C96F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70CF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85436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516D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241267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7031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FC2DA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2A60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F36D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522F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85436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F7CD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320364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7C6B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9A71D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A92CC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2D37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ABC4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98179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FFE0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6E25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48D9A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C82C9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CC3D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350E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111314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009F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CAB1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50DA5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1486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3C7D9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FB03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379D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142054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ED61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71DD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4750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C3FB3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EB63C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142054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CC9EC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8570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84A7D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87B0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B5BC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03EA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253863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8D0D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342071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60A3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94A31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18B9F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E461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9F4F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270315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B01B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378780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2060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0BCCF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F3551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C3CC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20F0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301050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9A77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415519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F4C8A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6F491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BA5251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CF655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5BC8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301131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AEA2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415434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946E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D068B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6CE74E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4CCF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FA77F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330081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7E3C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4BDD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35DE7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B6F89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7B340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A15E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330081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1871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C424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554F5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B65A7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R479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232F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EC260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375411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9FFB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426273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27DBA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4AB6C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8D26F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ACAB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D03F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10035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4B0F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74832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4EC3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428A1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24970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D3585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64CD1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85467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1BA4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311436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98B6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9E54A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8941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3E75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65D2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125768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40C7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403554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67BC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36F45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C4B00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211E4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784E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169882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3085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201654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4C71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D553A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4CD89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9FA9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BDF0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66616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D4C5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303596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E951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1F91C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5674B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E97B9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8187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95300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726D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118087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6BAB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9378F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E0D70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FECD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9368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3D7D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B399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C37E8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89F3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8F3A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A8CC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150851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33D36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197750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8CCF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5E4B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88E98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09157D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C9B3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169599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754E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223854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2EC87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24982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2BD54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0E75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87B8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281652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213D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365538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AE14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C5D9C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9E079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D8F6B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2476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0D0C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387787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30BB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785F0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E4FC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B2623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3B3A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40380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427A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150371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ECA3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6EE5F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A40BC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3E9E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4A03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45707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78CF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72505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262D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5BCB3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46E72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D4AE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0EA4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52511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6221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C83C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B8B1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320B2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8D07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25C2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B17F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98174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A5F6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CA0FD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FA88C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C4E66D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5190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73309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C903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122752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A6B5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56D71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5722A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D2BE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2ABD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98174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B8F0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E621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693E3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6F52E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90CB4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074C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149986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DF10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405279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7F7A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88CA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958F3E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6B072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99A9A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188918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63577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226204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89C3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1F27A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198EDC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R499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CE4D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9F7F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236877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9DEDB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1A97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D76E4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0C362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E6EF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56AB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058F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15EB1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3270B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BB590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6C8F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469C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9B60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2CFB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8C6F4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29A9C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3BAF23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3CE2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301329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E947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415297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EC20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D007A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DE9F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9729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4DA2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10290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B5C7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74654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8106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3DCF5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C6129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4E6D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4D37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18003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6BDF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57172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7E39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7728C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1E6A6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74928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AF4C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18003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474C2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206409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1893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8CFAF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7DB11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8149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EAB19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25738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1830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191132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9807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B2FAB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F9CF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19769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3E32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34680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2C9C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361944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D3CE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23A80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8316B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53774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9EC1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48294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C26C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240443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EB28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7799E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F8E64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9F38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DE64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48294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82FE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319540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C7EF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3D89B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12145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24DC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17A8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BF63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197102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DA10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5EB8D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8278E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001D60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9958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91532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3BC2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338358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F437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14FAE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5A620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A10B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BA80A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100047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F72D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101303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E33A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9F61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019ED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039CC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0A1D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126090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20A2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169041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948D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AB7FE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D0269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85F2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F2FB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97B0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198338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5D6F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43F7E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2D45D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5952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E245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142627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DBC5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431209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83DA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472EA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BFEDD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7127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6C0F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142753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3532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142835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9AA5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9E59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82E94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8F6A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5E9D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144537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75F4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278517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9B5B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9D43F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6012E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2B9A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52925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148556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F2BA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424746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A1A9F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C0D8C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715E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4E9C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DACA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FBC7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B1570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61726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79E4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6D472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24A6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151238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9551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406103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ED59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26C0D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1F069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E750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A6E0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160538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4BC9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314174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01AA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A19A4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02FAD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376E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33167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197102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FF1A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365646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FBEA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249A5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7BA00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F6EE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CEC01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198338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DA84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9878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99481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932FD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5F38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81C5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262814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827E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314018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DBA6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CA90F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C3B57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0BAA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B7607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291720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22FC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367404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53AA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8ED0A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7C22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CCB91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A875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310514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4ACC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420738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4296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1D011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551F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375B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EFCB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315017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C12B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417482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498B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18B0A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8B25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8927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9E8D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351348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47F7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362335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AB6A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7A14B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9DCD5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AB370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E725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361944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0DAD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388626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688A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C7855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A1C1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55BFA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628E5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95443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D301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95449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6D45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R</w:t>
            </w:r>
          </w:p>
        </w:tc>
      </w:tr>
      <w:tr w14:paraId="4B7B66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3858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E73E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EA86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A469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411136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6F44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1B7D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E23D0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68880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DDDE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40021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459D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159729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1C34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45983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FF390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7049D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4C57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42669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17F8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148647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57CC7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EABA0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C6C0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FB9A1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4432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52025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8D40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351349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6F5C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1D9F6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138AB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2358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6F07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65423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6B48F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154584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A017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0EE4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29C4A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60B8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1297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A37C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261A9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01D3F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6220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39478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4A70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159598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F22F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373509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D0D4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C335C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D3AA8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72F3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FA58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173934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F752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325622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BA3B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4A7E1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18963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15A1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5B67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243506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97DA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350530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2C2F8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AD986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3D57B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C8E1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9852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8306C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C7FC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AB03C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60DCE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DB6F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DFD1B2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322603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FBE7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350530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6B62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1B92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9179C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D673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F298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D2CB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367403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1FD7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C4DA7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5A886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E0FF0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2CA8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352439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B47F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418703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31D2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7918B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69CA7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4BC6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6193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15676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4F93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182527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7CBE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6CF1C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583DF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CA13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7DE1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46145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EBBD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202996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10128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AEAF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3F3B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69D36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8440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52514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585B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367405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EB6F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7A0C6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7B079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7317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69319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92994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0D2C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150057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4D6A0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2C1B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FC4DE9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A180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27BA4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150850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9069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362514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6C0E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A1277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45C04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R549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DEE1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1932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229592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C3C1C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268646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BBC53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83B98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93C5F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E258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3A43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326111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DE61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366877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0D09F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9B5B0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DBAC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2E425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1D70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12358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3DE8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83956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F424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7F6D6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F2538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68FD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042D8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16424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CC780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94796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5239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3C23F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30ED3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8BABE7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2487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80774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257407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1CDB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60E92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91C67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E3DB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AC895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D0E9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76868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86FD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19CA3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73DBC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072F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45A59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28904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E2E8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422612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FFE7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7B84A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26051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31DA7B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A61BC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35606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CD2E6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51955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DDFBC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403E9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D3AD7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846B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67613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51955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1D31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389552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AE9A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AFD27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72B8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0CF5B6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92338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64868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D3C1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236877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F374A1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EED56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16677F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R559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45CEE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2290C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74531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E6B1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274745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3D74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C641A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D4D64C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FE04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2A7F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76866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F5947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77936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7808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FEAA0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7759E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A83C0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6D19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78957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FCD24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422612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781C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0B672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B2AA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40A60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5800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124690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249FE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124690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C57A4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F4F4B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B4BEA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A2B8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04788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142009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78B9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142160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DBBA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2EBF3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44897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02E7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1EE2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143247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210D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143247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2EA3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5756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6FF18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80FB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3727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150523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2BB65B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198337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1753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CE3C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65DA5C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6AC3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C1BA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165857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5F7E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330328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D7AD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46C33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B12FC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E8B82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553EC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166019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66F0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6A1B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067C5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BCD09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1E6D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98EA8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F85D6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B9B3D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DDBB7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1F79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R569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D6CB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53BD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202546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5FE92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202585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022C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886D5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555AFA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E204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4EC7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203102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794B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267187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E8212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73156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8A3DB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4131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CBA3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234763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B059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338393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A3E6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A98D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B0BC4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2838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47E6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300210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BFA3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416361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4998F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06AD8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35368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7BA1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5B2AD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364048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E3C6F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405029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96AAB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3A72A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EB4E5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E4B928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6DA8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419959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47F64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419959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7F7DA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0EE8B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88046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4ED7C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14879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17980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75B2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57149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DC57B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5D5D0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ACAE7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524C3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8124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17980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652A93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206433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4EBAF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FC5CA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80F7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FE02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D618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25164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6C02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149393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7A74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57B4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D8E83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648C6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155FF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35536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429CE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1F8C0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DB0EF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671F85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R579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84B85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08FF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C0AC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4EF8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644D8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8CE834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2DA6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2D87F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5FE6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A01F8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BEB2C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7819E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AC9C7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30BEA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046F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234405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5FC0F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076D8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C28E5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43476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7125BD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AF63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236879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9956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85C0E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02608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8C50B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78403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48141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7FC9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0553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7FC8B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666D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32498E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A84E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50971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CF5D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226445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FE6F6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D8F07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0F92B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01DE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E2C4D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51157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8C8B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226204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2923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C742B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5A9A4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2663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E286B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52514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44A2A3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150545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070FA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09984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31619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09561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CE0CC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57149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FA926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224025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C43C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815A9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9B19DA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5DFD1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8CBC1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64874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4FA3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479AC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B7438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AC82C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R589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9A4F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48A3A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38EA0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381992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087C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86A86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B03A96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584E1E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D221AA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64903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6E4F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DF75F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934FC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E58E7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7442F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FB41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1A9F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381992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CF07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9432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29561D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F7A67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3C6A2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38866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5C5A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A7868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18A710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08DC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997A3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64939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2B30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381992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7C899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FE947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2E81A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C102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38D33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64953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D1DB1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171235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1C15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08B2A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CC860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BFA1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8B0B2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64967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D4AE0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389482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3C991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BBA39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FABE0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0F19A3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4EA5A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81679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7C8E9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134489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9A028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C8392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C55A1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43376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EE6A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81679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73BE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0F25C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95C12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8D938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C3BAD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1845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81682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8043B8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133383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E6AE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4E68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10881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R599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02027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2F23B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133379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DAC9D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150524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715A9D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7B9AD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782E3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FD6F0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91FA0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133383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FF88E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254397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A162AA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3FA9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56A8B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2EC1D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0B0A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134476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0570FF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236877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82BDA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36F84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E5BF1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EEBE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BECE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141130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B80A4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431387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67360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6F38C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CD0F0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42134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7D6168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142091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2AB3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367434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6E5E33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C0B43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5EBF2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15C17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87EAB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148827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A6D16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C7D2EC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6EC82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36FFB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239C9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AF1E5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AB42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381992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1F6195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E3025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6962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319F0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72BF9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148856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490FD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D6386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4FF7D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421B5C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6C1726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6B04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796CC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381992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ACE8E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F04BF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D5B891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02809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3CEC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148885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DA6BF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10E5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F5DA9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6643C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B814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EBB1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148914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49984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5C4545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9FBE7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8078AC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909553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4189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4370B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171226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F342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8F53D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D7559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FE676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B55F1F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068B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EDDA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9BE0F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FA734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A46982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9ECEE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1FD48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CC30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531466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6FB4D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671C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9FDB5C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150531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D6A7CA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407057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E16A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34BA1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5EB95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C472B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0DFAD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162507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B82778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425006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E585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2550A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F2B13E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54B6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224A91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169662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B87CF4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367198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AA0AB9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7BF99C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39FA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CF1ED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6358C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A684E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371690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F9B22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5458AB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5D54C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50950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9213E6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171234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01912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EA9EA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529A3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702E65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0B655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84175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193772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C057C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342791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828328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5AC26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A4252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R619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B01496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16C50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197098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E0823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236881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1BCE46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969CE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D077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B0A2D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4CE081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206433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FE83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224025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54D3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679786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E0E114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0A79B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EFDA8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234306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5E5183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362286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54D9A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FA460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4A825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A90C22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C3CEF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29342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B025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4867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3A7E75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E36947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6705B2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234396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96386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39E36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0F94F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DB51C8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6DE8AE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0BA2A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235096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E7F9C5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291879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BF1A3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BABA7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68F0A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CA092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EC3203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236877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3951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268019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C2D619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CBC1C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53CC5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E5FA41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6BCE37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240666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AC3FF3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417816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0238C2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86058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45488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D1F94E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F51E2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254399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779EA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FA77E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320A9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0A69F7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B341B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DE7512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262832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595C42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313997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B4249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44605E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938234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52FB1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E31E9F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269081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B9A3B9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283954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13BAC0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9D86D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4FC86EB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E337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D7A0C9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273229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D85B1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345397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B98E3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16945B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1AEEA67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E2AF9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A09598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3C8D0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5DFC4D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70AD77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200A5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42FE7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D34DA6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291734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3A13C1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CDBA7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D9353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6C134F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99C43A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C4F6C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299550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C9C144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299598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E525F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40E886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4D834B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F9BF38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0AD8FE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300658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302A0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415910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EB4B8D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1C1B08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38F2CC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1CC62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96658D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300719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5C13D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415849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255400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282255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74584AE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951FFB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CFD3C7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319763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A13845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417816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B87AC16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310B2B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3E25FC5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498162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89629B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E8D993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343934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6D42D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DB3CE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2305A9F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0902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0F7799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332577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80BCC8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362265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82AA059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69A04B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99A92DE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04BC745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0008B61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341944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EF6D86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388405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7F6A98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339230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7A923B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R640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018A0F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366F625A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347183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53559C61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425864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2FFE54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0C41F1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6C614A4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R641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62EC847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2867C442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381992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0A54AF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407063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051BEEB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F</w:t>
            </w:r>
          </w:p>
        </w:tc>
      </w:tr>
      <w:tr w14:paraId="265305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0D7FB4E0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R642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0FE4D6D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C6B982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407214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EA9F2B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407433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1A6B8A4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</w:p>
        </w:tc>
      </w:tr>
      <w:tr w14:paraId="08723F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1724" w:type="dxa"/>
            <w:shd w:val="clear" w:color="auto" w:fill="auto"/>
            <w:noWrap/>
            <w:vAlign w:val="center"/>
          </w:tcPr>
          <w:p w14:paraId="551A4688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  <w:t>R643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505DA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457CEE3C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429269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79C5F633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429270</w:t>
            </w:r>
          </w:p>
        </w:tc>
        <w:tc>
          <w:tcPr>
            <w:tcW w:w="1845" w:type="dxa"/>
            <w:shd w:val="clear" w:color="auto" w:fill="auto"/>
            <w:noWrap/>
            <w:vAlign w:val="center"/>
          </w:tcPr>
          <w:p w14:paraId="635E4E74">
            <w:pPr>
              <w:adjustRightInd w:val="0"/>
              <w:snapToGrid w:val="0"/>
              <w:spacing w:before="0" w:after="0"/>
              <w:jc w:val="both"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R</w:t>
            </w:r>
          </w:p>
        </w:tc>
      </w:tr>
    </w:tbl>
    <w:p w14:paraId="369FD346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*P represents palindromic repeats, F represents forward repeats</w:t>
      </w:r>
      <w:r>
        <w:rPr>
          <w:rFonts w:hint="eastAsia" w:cs="Times New Roman"/>
          <w:sz w:val="18"/>
          <w:szCs w:val="18"/>
          <w:lang w:val="en-US" w:eastAsia="zh-CN"/>
        </w:rPr>
        <w:t>,</w:t>
      </w:r>
      <w:r>
        <w:rPr>
          <w:rFonts w:hint="eastAsia" w:cs="Times New Roman"/>
          <w:sz w:val="18"/>
          <w:szCs w:val="18"/>
        </w:rPr>
        <w:t xml:space="preserve"> R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cs="Times New Roman"/>
          <w:sz w:val="18"/>
          <w:szCs w:val="18"/>
        </w:rPr>
        <w:t>represents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cs="Times New Roman"/>
          <w:sz w:val="18"/>
          <w:szCs w:val="18"/>
        </w:rPr>
        <w:t>reverse</w:t>
      </w:r>
      <w:r>
        <w:rPr>
          <w:rFonts w:hint="eastAsia" w:cs="Times New Roman"/>
          <w:sz w:val="18"/>
          <w:szCs w:val="18"/>
          <w:lang w:val="en-US" w:eastAsia="zh-CN"/>
        </w:rPr>
        <w:t xml:space="preserve"> </w:t>
      </w:r>
      <w:r>
        <w:rPr>
          <w:rFonts w:cs="Times New Roman"/>
          <w:sz w:val="18"/>
          <w:szCs w:val="18"/>
        </w:rPr>
        <w:t>repeats</w:t>
      </w:r>
    </w:p>
    <w:p w14:paraId="587D33F6">
      <w:pPr>
        <w:spacing w:before="240" w:after="120"/>
        <w:rPr>
          <w:rFonts w:hint="eastAsia" w:cs="Times New Roman" w:eastAsiaTheme="minorEastAsia"/>
          <w:sz w:val="18"/>
          <w:szCs w:val="18"/>
          <w:highlight w:val="none"/>
          <w:lang w:val="en-US" w:eastAsia="zh-CN"/>
        </w:rPr>
      </w:pPr>
      <w:r>
        <w:rPr>
          <w:rFonts w:cs="Times New Roman"/>
          <w:b/>
          <w:sz w:val="18"/>
          <w:szCs w:val="18"/>
          <w:highlight w:val="none"/>
          <w:lang w:eastAsia="zh-CN"/>
        </w:rPr>
        <w:t>T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able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S7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default"/>
          <w:sz w:val="18"/>
          <w:szCs w:val="18"/>
          <w:highlight w:val="none"/>
          <w:lang w:val="en-US" w:eastAsia="zh-CN" w:bidi="ar"/>
        </w:rPr>
        <w:t>Pi values</w:t>
      </w:r>
      <w:r>
        <w:rPr>
          <w:rFonts w:hint="eastAsia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default"/>
          <w:sz w:val="18"/>
          <w:szCs w:val="18"/>
          <w:highlight w:val="none"/>
          <w:lang w:val="en-US" w:eastAsia="zh-CN" w:bidi="ar"/>
        </w:rPr>
        <w:t>for the</w:t>
      </w:r>
      <w:r>
        <w:rPr>
          <w:rFonts w:hint="eastAsia"/>
          <w:sz w:val="18"/>
          <w:szCs w:val="18"/>
          <w:highlight w:val="none"/>
          <w:lang w:val="en-US" w:eastAsia="zh-CN" w:bidi="ar"/>
        </w:rPr>
        <w:t xml:space="preserve"> mt genes</w:t>
      </w:r>
      <w:r>
        <w:rPr>
          <w:rFonts w:hint="default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 in 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eastAsia"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.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hispida</w:t>
      </w:r>
      <w:r>
        <w:rPr>
          <w:rFonts w:hint="default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 and </w:t>
      </w:r>
      <w:r>
        <w:rPr>
          <w:rFonts w:hint="eastAsia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>11</w:t>
      </w:r>
      <w:r>
        <w:rPr>
          <w:rFonts w:hint="default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 other</w:t>
      </w:r>
      <w:r>
        <w:rPr>
          <w:rFonts w:hint="eastAsia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sz w:val="18"/>
          <w:szCs w:val="18"/>
          <w:highlight w:val="none"/>
          <w:lang w:bidi="ar"/>
        </w:rPr>
        <w:t>Cucurbitaceae</w:t>
      </w:r>
      <w:r>
        <w:rPr>
          <w:rFonts w:hint="eastAsia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>species</w:t>
      </w:r>
    </w:p>
    <w:tbl>
      <w:tblPr>
        <w:tblStyle w:val="22"/>
        <w:tblW w:w="0" w:type="auto"/>
        <w:tblInd w:w="13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379"/>
        <w:gridCol w:w="1346"/>
        <w:gridCol w:w="2374"/>
        <w:gridCol w:w="2470"/>
      </w:tblGrid>
      <w:tr w14:paraId="1A2F64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1775F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 w:eastAsiaTheme="minorEastAsia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Number</w:t>
            </w:r>
          </w:p>
        </w:tc>
        <w:tc>
          <w:tcPr>
            <w:tcW w:w="13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22A81A">
            <w:pPr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Region</w:t>
            </w:r>
          </w:p>
        </w:tc>
        <w:tc>
          <w:tcPr>
            <w:tcW w:w="134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598ADA">
            <w:pPr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Pi</w:t>
            </w:r>
          </w:p>
        </w:tc>
        <w:tc>
          <w:tcPr>
            <w:tcW w:w="2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169753">
            <w:pPr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Total number of mutations</w:t>
            </w:r>
          </w:p>
        </w:tc>
        <w:tc>
          <w:tcPr>
            <w:tcW w:w="24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50FA7D">
            <w:pPr>
              <w:adjustRightInd w:val="0"/>
              <w:snapToGrid w:val="0"/>
              <w:spacing w:before="0" w:after="0"/>
              <w:jc w:val="left"/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/>
                <w:sz w:val="18"/>
                <w:szCs w:val="18"/>
                <w:lang w:val="en-US" w:eastAsia="zh-CN"/>
              </w:rPr>
              <w:t>Region length</w:t>
            </w:r>
          </w:p>
        </w:tc>
      </w:tr>
      <w:tr w14:paraId="003C15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single" w:color="auto" w:sz="4" w:space="0"/>
            </w:tcBorders>
            <w:vAlign w:val="center"/>
          </w:tcPr>
          <w:p w14:paraId="4F4478E6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79" w:type="dxa"/>
            <w:tcBorders>
              <w:top w:val="single" w:color="auto" w:sz="4" w:space="0"/>
            </w:tcBorders>
            <w:vAlign w:val="center"/>
          </w:tcPr>
          <w:p w14:paraId="0FFA6E1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sdh3</w:t>
            </w:r>
          </w:p>
        </w:tc>
        <w:tc>
          <w:tcPr>
            <w:tcW w:w="1346" w:type="dxa"/>
            <w:tcBorders>
              <w:top w:val="single" w:color="auto" w:sz="4" w:space="0"/>
            </w:tcBorders>
            <w:vAlign w:val="center"/>
          </w:tcPr>
          <w:p w14:paraId="2EF47E9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0.03774</w:t>
            </w:r>
          </w:p>
        </w:tc>
        <w:tc>
          <w:tcPr>
            <w:tcW w:w="2374" w:type="dxa"/>
            <w:tcBorders>
              <w:top w:val="single" w:color="auto" w:sz="4" w:space="0"/>
            </w:tcBorders>
            <w:vAlign w:val="center"/>
          </w:tcPr>
          <w:p w14:paraId="187A13E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2470" w:type="dxa"/>
            <w:tcBorders>
              <w:top w:val="single" w:color="auto" w:sz="4" w:space="0"/>
            </w:tcBorders>
            <w:vAlign w:val="center"/>
          </w:tcPr>
          <w:p w14:paraId="09772B0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350</w:t>
            </w:r>
          </w:p>
        </w:tc>
      </w:tr>
      <w:tr w14:paraId="1359AC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049A2191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79" w:type="dxa"/>
            <w:vAlign w:val="center"/>
          </w:tcPr>
          <w:p w14:paraId="453D310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rps4</w:t>
            </w:r>
          </w:p>
        </w:tc>
        <w:tc>
          <w:tcPr>
            <w:tcW w:w="1346" w:type="dxa"/>
            <w:vAlign w:val="center"/>
          </w:tcPr>
          <w:p w14:paraId="6B90EEE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0.02817</w:t>
            </w:r>
          </w:p>
        </w:tc>
        <w:tc>
          <w:tcPr>
            <w:tcW w:w="2374" w:type="dxa"/>
            <w:vAlign w:val="center"/>
          </w:tcPr>
          <w:p w14:paraId="0476C54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2470" w:type="dxa"/>
            <w:vAlign w:val="center"/>
          </w:tcPr>
          <w:p w14:paraId="0D44B2E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1143</w:t>
            </w:r>
          </w:p>
        </w:tc>
      </w:tr>
      <w:tr w14:paraId="0A330F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21033589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79" w:type="dxa"/>
            <w:vAlign w:val="center"/>
          </w:tcPr>
          <w:p w14:paraId="6081F8E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cox3</w:t>
            </w:r>
          </w:p>
        </w:tc>
        <w:tc>
          <w:tcPr>
            <w:tcW w:w="1346" w:type="dxa"/>
            <w:vAlign w:val="center"/>
          </w:tcPr>
          <w:p w14:paraId="14D4F40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0.01153</w:t>
            </w:r>
          </w:p>
        </w:tc>
        <w:tc>
          <w:tcPr>
            <w:tcW w:w="2374" w:type="dxa"/>
            <w:vAlign w:val="center"/>
          </w:tcPr>
          <w:p w14:paraId="4725903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2470" w:type="dxa"/>
            <w:vAlign w:val="center"/>
          </w:tcPr>
          <w:p w14:paraId="0AFBED5A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798</w:t>
            </w:r>
          </w:p>
        </w:tc>
      </w:tr>
      <w:tr w14:paraId="419CB6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25" w:type="dxa"/>
            <w:vAlign w:val="center"/>
          </w:tcPr>
          <w:p w14:paraId="4663835D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79" w:type="dxa"/>
            <w:vAlign w:val="center"/>
          </w:tcPr>
          <w:p w14:paraId="138CD5D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sdh4</w:t>
            </w:r>
          </w:p>
        </w:tc>
        <w:tc>
          <w:tcPr>
            <w:tcW w:w="1346" w:type="dxa"/>
            <w:vAlign w:val="center"/>
          </w:tcPr>
          <w:p w14:paraId="5F1D91B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0.0325</w:t>
            </w:r>
          </w:p>
        </w:tc>
        <w:tc>
          <w:tcPr>
            <w:tcW w:w="2374" w:type="dxa"/>
            <w:vAlign w:val="center"/>
          </w:tcPr>
          <w:p w14:paraId="54A7F85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2470" w:type="dxa"/>
            <w:vAlign w:val="center"/>
          </w:tcPr>
          <w:p w14:paraId="2B32E5C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497</w:t>
            </w:r>
          </w:p>
        </w:tc>
      </w:tr>
      <w:tr w14:paraId="1B919D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5023A575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79" w:type="dxa"/>
            <w:vAlign w:val="center"/>
          </w:tcPr>
          <w:p w14:paraId="42200DE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nad2</w:t>
            </w:r>
          </w:p>
        </w:tc>
        <w:tc>
          <w:tcPr>
            <w:tcW w:w="1346" w:type="dxa"/>
            <w:vAlign w:val="center"/>
          </w:tcPr>
          <w:p w14:paraId="509D025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0.00826</w:t>
            </w:r>
          </w:p>
        </w:tc>
        <w:tc>
          <w:tcPr>
            <w:tcW w:w="2374" w:type="dxa"/>
            <w:vAlign w:val="center"/>
          </w:tcPr>
          <w:p w14:paraId="018639E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2470" w:type="dxa"/>
            <w:vAlign w:val="center"/>
          </w:tcPr>
          <w:p w14:paraId="0FFE6FC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2093</w:t>
            </w:r>
          </w:p>
        </w:tc>
      </w:tr>
      <w:tr w14:paraId="65BE22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250DD3E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379" w:type="dxa"/>
            <w:vAlign w:val="center"/>
          </w:tcPr>
          <w:p w14:paraId="42BD429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rps7</w:t>
            </w:r>
          </w:p>
        </w:tc>
        <w:tc>
          <w:tcPr>
            <w:tcW w:w="1346" w:type="dxa"/>
            <w:vAlign w:val="center"/>
          </w:tcPr>
          <w:p w14:paraId="68E0BCE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0.01574</w:t>
            </w:r>
          </w:p>
        </w:tc>
        <w:tc>
          <w:tcPr>
            <w:tcW w:w="2374" w:type="dxa"/>
            <w:vAlign w:val="center"/>
          </w:tcPr>
          <w:p w14:paraId="4216EFC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470" w:type="dxa"/>
            <w:vAlign w:val="center"/>
          </w:tcPr>
          <w:p w14:paraId="12F24C9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447</w:t>
            </w:r>
          </w:p>
        </w:tc>
      </w:tr>
      <w:tr w14:paraId="74CD58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063A625C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379" w:type="dxa"/>
            <w:vAlign w:val="center"/>
          </w:tcPr>
          <w:p w14:paraId="1C67B5F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rps10</w:t>
            </w:r>
          </w:p>
        </w:tc>
        <w:tc>
          <w:tcPr>
            <w:tcW w:w="1346" w:type="dxa"/>
            <w:vAlign w:val="center"/>
          </w:tcPr>
          <w:p w14:paraId="5EF9B52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0.02957</w:t>
            </w:r>
          </w:p>
        </w:tc>
        <w:tc>
          <w:tcPr>
            <w:tcW w:w="2374" w:type="dxa"/>
            <w:vAlign w:val="center"/>
          </w:tcPr>
          <w:p w14:paraId="3F8F59A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470" w:type="dxa"/>
            <w:vAlign w:val="center"/>
          </w:tcPr>
          <w:p w14:paraId="31D8A59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423</w:t>
            </w:r>
          </w:p>
        </w:tc>
      </w:tr>
      <w:tr w14:paraId="6CBC4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26AD0ABF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379" w:type="dxa"/>
            <w:vAlign w:val="center"/>
          </w:tcPr>
          <w:p w14:paraId="164B12F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nad7</w:t>
            </w:r>
          </w:p>
        </w:tc>
        <w:tc>
          <w:tcPr>
            <w:tcW w:w="1346" w:type="dxa"/>
            <w:vAlign w:val="center"/>
          </w:tcPr>
          <w:p w14:paraId="1555E3E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0.00646</w:t>
            </w:r>
          </w:p>
        </w:tc>
        <w:tc>
          <w:tcPr>
            <w:tcW w:w="2374" w:type="dxa"/>
            <w:vAlign w:val="center"/>
          </w:tcPr>
          <w:p w14:paraId="62335DD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2470" w:type="dxa"/>
            <w:vAlign w:val="center"/>
          </w:tcPr>
          <w:p w14:paraId="3A2ECCD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1284</w:t>
            </w:r>
          </w:p>
        </w:tc>
      </w:tr>
      <w:tr w14:paraId="142CAE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B408FB7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79" w:type="dxa"/>
            <w:vAlign w:val="center"/>
          </w:tcPr>
          <w:p w14:paraId="4289832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mttB</w:t>
            </w:r>
          </w:p>
        </w:tc>
        <w:tc>
          <w:tcPr>
            <w:tcW w:w="1346" w:type="dxa"/>
            <w:vAlign w:val="center"/>
          </w:tcPr>
          <w:p w14:paraId="782807D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0.01698</w:t>
            </w:r>
          </w:p>
        </w:tc>
        <w:tc>
          <w:tcPr>
            <w:tcW w:w="2374" w:type="dxa"/>
            <w:vAlign w:val="center"/>
          </w:tcPr>
          <w:p w14:paraId="3410EB7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470" w:type="dxa"/>
            <w:vAlign w:val="center"/>
          </w:tcPr>
          <w:p w14:paraId="0ED1C02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1000</w:t>
            </w:r>
          </w:p>
        </w:tc>
      </w:tr>
      <w:tr w14:paraId="46E938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9119779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379" w:type="dxa"/>
            <w:vAlign w:val="center"/>
          </w:tcPr>
          <w:p w14:paraId="2B94F89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rpl2</w:t>
            </w:r>
          </w:p>
        </w:tc>
        <w:tc>
          <w:tcPr>
            <w:tcW w:w="1346" w:type="dxa"/>
            <w:vAlign w:val="center"/>
          </w:tcPr>
          <w:p w14:paraId="09C8585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0.02718</w:t>
            </w:r>
          </w:p>
        </w:tc>
        <w:tc>
          <w:tcPr>
            <w:tcW w:w="2374" w:type="dxa"/>
            <w:vAlign w:val="center"/>
          </w:tcPr>
          <w:p w14:paraId="1192F1A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2470" w:type="dxa"/>
            <w:vAlign w:val="center"/>
          </w:tcPr>
          <w:p w14:paraId="299A196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1071</w:t>
            </w:r>
          </w:p>
        </w:tc>
      </w:tr>
      <w:tr w14:paraId="636D45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2221F70B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379" w:type="dxa"/>
            <w:vAlign w:val="center"/>
          </w:tcPr>
          <w:p w14:paraId="18AF434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nad3</w:t>
            </w:r>
          </w:p>
        </w:tc>
        <w:tc>
          <w:tcPr>
            <w:tcW w:w="1346" w:type="dxa"/>
            <w:vAlign w:val="center"/>
          </w:tcPr>
          <w:p w14:paraId="6064C40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0.0157</w:t>
            </w:r>
          </w:p>
        </w:tc>
        <w:tc>
          <w:tcPr>
            <w:tcW w:w="2374" w:type="dxa"/>
            <w:vAlign w:val="center"/>
          </w:tcPr>
          <w:p w14:paraId="32B86D4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470" w:type="dxa"/>
            <w:vAlign w:val="center"/>
          </w:tcPr>
          <w:p w14:paraId="404B0F8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357</w:t>
            </w:r>
          </w:p>
        </w:tc>
      </w:tr>
      <w:tr w14:paraId="31E11B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AAB7F88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379" w:type="dxa"/>
            <w:vAlign w:val="center"/>
          </w:tcPr>
          <w:p w14:paraId="4EFC4C8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rps12</w:t>
            </w:r>
          </w:p>
        </w:tc>
        <w:tc>
          <w:tcPr>
            <w:tcW w:w="1346" w:type="dxa"/>
            <w:vAlign w:val="center"/>
          </w:tcPr>
          <w:p w14:paraId="4E667AA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0.01214</w:t>
            </w:r>
          </w:p>
        </w:tc>
        <w:tc>
          <w:tcPr>
            <w:tcW w:w="2374" w:type="dxa"/>
            <w:vAlign w:val="center"/>
          </w:tcPr>
          <w:p w14:paraId="05553DA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0" w:type="dxa"/>
            <w:vAlign w:val="center"/>
          </w:tcPr>
          <w:p w14:paraId="2EC7C6E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381</w:t>
            </w:r>
          </w:p>
        </w:tc>
      </w:tr>
      <w:tr w14:paraId="7648D4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7174563C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379" w:type="dxa"/>
            <w:vAlign w:val="center"/>
          </w:tcPr>
          <w:p w14:paraId="60BA378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rps13</w:t>
            </w:r>
          </w:p>
        </w:tc>
        <w:tc>
          <w:tcPr>
            <w:tcW w:w="1346" w:type="dxa"/>
            <w:vAlign w:val="center"/>
          </w:tcPr>
          <w:p w14:paraId="0DEF543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0.01783</w:t>
            </w:r>
          </w:p>
        </w:tc>
        <w:tc>
          <w:tcPr>
            <w:tcW w:w="2374" w:type="dxa"/>
            <w:vAlign w:val="center"/>
          </w:tcPr>
          <w:p w14:paraId="6B8C27D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470" w:type="dxa"/>
            <w:vAlign w:val="center"/>
          </w:tcPr>
          <w:p w14:paraId="3AC1617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351</w:t>
            </w:r>
          </w:p>
        </w:tc>
      </w:tr>
      <w:tr w14:paraId="3539FC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125" w:type="dxa"/>
            <w:vAlign w:val="center"/>
          </w:tcPr>
          <w:p w14:paraId="6F2F0F11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379" w:type="dxa"/>
            <w:vAlign w:val="center"/>
          </w:tcPr>
          <w:p w14:paraId="01A9EF5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cox2</w:t>
            </w:r>
          </w:p>
        </w:tc>
        <w:tc>
          <w:tcPr>
            <w:tcW w:w="1346" w:type="dxa"/>
            <w:vAlign w:val="center"/>
          </w:tcPr>
          <w:p w14:paraId="1DF6037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0.00803</w:t>
            </w:r>
          </w:p>
        </w:tc>
        <w:tc>
          <w:tcPr>
            <w:tcW w:w="2374" w:type="dxa"/>
            <w:vAlign w:val="center"/>
          </w:tcPr>
          <w:p w14:paraId="3CFD60A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470" w:type="dxa"/>
            <w:vAlign w:val="center"/>
          </w:tcPr>
          <w:p w14:paraId="6DD54E4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789</w:t>
            </w:r>
          </w:p>
        </w:tc>
      </w:tr>
      <w:tr w14:paraId="5B96C3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0BF08F87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379" w:type="dxa"/>
            <w:vAlign w:val="center"/>
          </w:tcPr>
          <w:p w14:paraId="4C40D6C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nad1</w:t>
            </w:r>
          </w:p>
        </w:tc>
        <w:tc>
          <w:tcPr>
            <w:tcW w:w="1346" w:type="dxa"/>
            <w:vAlign w:val="center"/>
          </w:tcPr>
          <w:p w14:paraId="326267C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0.00991</w:t>
            </w:r>
          </w:p>
        </w:tc>
        <w:tc>
          <w:tcPr>
            <w:tcW w:w="2374" w:type="dxa"/>
            <w:vAlign w:val="center"/>
          </w:tcPr>
          <w:p w14:paraId="6AAD01BA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470" w:type="dxa"/>
            <w:vAlign w:val="center"/>
          </w:tcPr>
          <w:p w14:paraId="68D145B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982</w:t>
            </w:r>
          </w:p>
        </w:tc>
      </w:tr>
      <w:tr w14:paraId="31EB56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5944BDFF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379" w:type="dxa"/>
            <w:vAlign w:val="center"/>
          </w:tcPr>
          <w:p w14:paraId="2F59786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nad6</w:t>
            </w:r>
          </w:p>
        </w:tc>
        <w:tc>
          <w:tcPr>
            <w:tcW w:w="1346" w:type="dxa"/>
            <w:vAlign w:val="center"/>
          </w:tcPr>
          <w:p w14:paraId="6F1F3C1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0.01371</w:t>
            </w:r>
          </w:p>
        </w:tc>
        <w:tc>
          <w:tcPr>
            <w:tcW w:w="2374" w:type="dxa"/>
            <w:vAlign w:val="center"/>
          </w:tcPr>
          <w:p w14:paraId="71B721A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2470" w:type="dxa"/>
            <w:vAlign w:val="center"/>
          </w:tcPr>
          <w:p w14:paraId="3B5A04C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624</w:t>
            </w:r>
          </w:p>
        </w:tc>
      </w:tr>
      <w:tr w14:paraId="3526ED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48A7D52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379" w:type="dxa"/>
            <w:vAlign w:val="center"/>
          </w:tcPr>
          <w:p w14:paraId="722EB15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cox1</w:t>
            </w:r>
          </w:p>
        </w:tc>
        <w:tc>
          <w:tcPr>
            <w:tcW w:w="1346" w:type="dxa"/>
            <w:vAlign w:val="center"/>
          </w:tcPr>
          <w:p w14:paraId="1FA7F84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0.00996</w:t>
            </w:r>
          </w:p>
        </w:tc>
        <w:tc>
          <w:tcPr>
            <w:tcW w:w="2374" w:type="dxa"/>
            <w:vAlign w:val="center"/>
          </w:tcPr>
          <w:p w14:paraId="0F11946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2470" w:type="dxa"/>
            <w:vAlign w:val="center"/>
          </w:tcPr>
          <w:p w14:paraId="01BBA2D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1587</w:t>
            </w:r>
          </w:p>
        </w:tc>
      </w:tr>
      <w:tr w14:paraId="2F7524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C58EFCA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379" w:type="dxa"/>
            <w:vAlign w:val="center"/>
          </w:tcPr>
          <w:p w14:paraId="4DF2789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nad9</w:t>
            </w:r>
          </w:p>
        </w:tc>
        <w:tc>
          <w:tcPr>
            <w:tcW w:w="1346" w:type="dxa"/>
            <w:vAlign w:val="center"/>
          </w:tcPr>
          <w:p w14:paraId="01CD1DF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0.01015</w:t>
            </w:r>
          </w:p>
        </w:tc>
        <w:tc>
          <w:tcPr>
            <w:tcW w:w="2374" w:type="dxa"/>
            <w:vAlign w:val="center"/>
          </w:tcPr>
          <w:p w14:paraId="4808E62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470" w:type="dxa"/>
            <w:vAlign w:val="center"/>
          </w:tcPr>
          <w:p w14:paraId="21B82DA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573</w:t>
            </w:r>
          </w:p>
        </w:tc>
      </w:tr>
      <w:tr w14:paraId="02BDC6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73802574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379" w:type="dxa"/>
            <w:vAlign w:val="center"/>
          </w:tcPr>
          <w:p w14:paraId="0C9F30A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atp8</w:t>
            </w:r>
          </w:p>
        </w:tc>
        <w:tc>
          <w:tcPr>
            <w:tcW w:w="1346" w:type="dxa"/>
            <w:vAlign w:val="center"/>
          </w:tcPr>
          <w:p w14:paraId="6498E1B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0.01651</w:t>
            </w:r>
          </w:p>
        </w:tc>
        <w:tc>
          <w:tcPr>
            <w:tcW w:w="2374" w:type="dxa"/>
            <w:vAlign w:val="center"/>
          </w:tcPr>
          <w:p w14:paraId="6261AEC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2470" w:type="dxa"/>
            <w:vAlign w:val="center"/>
          </w:tcPr>
          <w:p w14:paraId="28FF2C6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483</w:t>
            </w:r>
          </w:p>
        </w:tc>
      </w:tr>
      <w:tr w14:paraId="1774E3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165F9BD4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379" w:type="dxa"/>
            <w:vAlign w:val="center"/>
          </w:tcPr>
          <w:p w14:paraId="75607AB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atp1</w:t>
            </w:r>
          </w:p>
        </w:tc>
        <w:tc>
          <w:tcPr>
            <w:tcW w:w="1346" w:type="dxa"/>
            <w:vAlign w:val="center"/>
          </w:tcPr>
          <w:p w14:paraId="31948DE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0.0242</w:t>
            </w:r>
          </w:p>
        </w:tc>
        <w:tc>
          <w:tcPr>
            <w:tcW w:w="2374" w:type="dxa"/>
            <w:vAlign w:val="center"/>
          </w:tcPr>
          <w:p w14:paraId="310AD27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2470" w:type="dxa"/>
            <w:vAlign w:val="center"/>
          </w:tcPr>
          <w:p w14:paraId="6F62C2A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1542</w:t>
            </w:r>
          </w:p>
        </w:tc>
      </w:tr>
      <w:tr w14:paraId="47774B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4E894D9E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379" w:type="dxa"/>
            <w:vAlign w:val="center"/>
          </w:tcPr>
          <w:p w14:paraId="3238A53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rps3</w:t>
            </w:r>
          </w:p>
        </w:tc>
        <w:tc>
          <w:tcPr>
            <w:tcW w:w="1346" w:type="dxa"/>
            <w:vAlign w:val="center"/>
          </w:tcPr>
          <w:p w14:paraId="19F7289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0.0332</w:t>
            </w:r>
          </w:p>
        </w:tc>
        <w:tc>
          <w:tcPr>
            <w:tcW w:w="2374" w:type="dxa"/>
            <w:vAlign w:val="center"/>
          </w:tcPr>
          <w:p w14:paraId="3C0CE30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159</w:t>
            </w:r>
          </w:p>
        </w:tc>
        <w:tc>
          <w:tcPr>
            <w:tcW w:w="2470" w:type="dxa"/>
            <w:vAlign w:val="center"/>
          </w:tcPr>
          <w:p w14:paraId="50A72AF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1991</w:t>
            </w:r>
          </w:p>
        </w:tc>
      </w:tr>
      <w:tr w14:paraId="77F2B9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495D2BF1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379" w:type="dxa"/>
            <w:vAlign w:val="center"/>
          </w:tcPr>
          <w:p w14:paraId="3F36A6C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rps19</w:t>
            </w:r>
          </w:p>
        </w:tc>
        <w:tc>
          <w:tcPr>
            <w:tcW w:w="1346" w:type="dxa"/>
            <w:vAlign w:val="center"/>
          </w:tcPr>
          <w:p w14:paraId="22C80CF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0.00996</w:t>
            </w:r>
          </w:p>
        </w:tc>
        <w:tc>
          <w:tcPr>
            <w:tcW w:w="2374" w:type="dxa"/>
            <w:vAlign w:val="center"/>
          </w:tcPr>
          <w:p w14:paraId="02E952C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0" w:type="dxa"/>
            <w:vAlign w:val="center"/>
          </w:tcPr>
          <w:p w14:paraId="35A2E43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336</w:t>
            </w:r>
          </w:p>
        </w:tc>
      </w:tr>
      <w:tr w14:paraId="5348D5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18DB303F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379" w:type="dxa"/>
            <w:vAlign w:val="center"/>
          </w:tcPr>
          <w:p w14:paraId="75C4924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rpl5</w:t>
            </w:r>
          </w:p>
        </w:tc>
        <w:tc>
          <w:tcPr>
            <w:tcW w:w="1346" w:type="dxa"/>
            <w:vAlign w:val="center"/>
          </w:tcPr>
          <w:p w14:paraId="4D70236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0.0483</w:t>
            </w:r>
          </w:p>
        </w:tc>
        <w:tc>
          <w:tcPr>
            <w:tcW w:w="2374" w:type="dxa"/>
            <w:vAlign w:val="center"/>
          </w:tcPr>
          <w:p w14:paraId="0A25EF6A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2470" w:type="dxa"/>
            <w:vAlign w:val="center"/>
          </w:tcPr>
          <w:p w14:paraId="2A80F40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594</w:t>
            </w:r>
          </w:p>
        </w:tc>
      </w:tr>
      <w:tr w14:paraId="155DF5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3733A9DD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379" w:type="dxa"/>
            <w:vAlign w:val="center"/>
          </w:tcPr>
          <w:p w14:paraId="23D7F8D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cob</w:t>
            </w:r>
          </w:p>
        </w:tc>
        <w:tc>
          <w:tcPr>
            <w:tcW w:w="1346" w:type="dxa"/>
            <w:vAlign w:val="center"/>
          </w:tcPr>
          <w:p w14:paraId="22B76F8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0.0147</w:t>
            </w:r>
          </w:p>
        </w:tc>
        <w:tc>
          <w:tcPr>
            <w:tcW w:w="2374" w:type="dxa"/>
            <w:vAlign w:val="center"/>
          </w:tcPr>
          <w:p w14:paraId="2D4C791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2470" w:type="dxa"/>
            <w:vAlign w:val="center"/>
          </w:tcPr>
          <w:p w14:paraId="0D0919C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1173</w:t>
            </w:r>
          </w:p>
        </w:tc>
      </w:tr>
      <w:tr w14:paraId="401AD7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71B07FC4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379" w:type="dxa"/>
            <w:vAlign w:val="center"/>
          </w:tcPr>
          <w:p w14:paraId="4E246AD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nad4L</w:t>
            </w:r>
          </w:p>
        </w:tc>
        <w:tc>
          <w:tcPr>
            <w:tcW w:w="1346" w:type="dxa"/>
            <w:vAlign w:val="center"/>
          </w:tcPr>
          <w:p w14:paraId="6A74138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0.0086</w:t>
            </w:r>
          </w:p>
        </w:tc>
        <w:tc>
          <w:tcPr>
            <w:tcW w:w="2374" w:type="dxa"/>
            <w:vAlign w:val="center"/>
          </w:tcPr>
          <w:p w14:paraId="3D17C9F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0" w:type="dxa"/>
            <w:vAlign w:val="center"/>
          </w:tcPr>
          <w:p w14:paraId="0734C35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</w:tr>
      <w:tr w14:paraId="5E83D2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5648D2C3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379" w:type="dxa"/>
            <w:vAlign w:val="center"/>
          </w:tcPr>
          <w:p w14:paraId="77C0D16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atp4</w:t>
            </w:r>
          </w:p>
        </w:tc>
        <w:tc>
          <w:tcPr>
            <w:tcW w:w="1346" w:type="dxa"/>
            <w:vAlign w:val="center"/>
          </w:tcPr>
          <w:p w14:paraId="2E2CB26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0.01555</w:t>
            </w:r>
          </w:p>
        </w:tc>
        <w:tc>
          <w:tcPr>
            <w:tcW w:w="2374" w:type="dxa"/>
            <w:vAlign w:val="center"/>
          </w:tcPr>
          <w:p w14:paraId="5B3755B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2470" w:type="dxa"/>
            <w:vAlign w:val="center"/>
          </w:tcPr>
          <w:p w14:paraId="72E88BD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597</w:t>
            </w:r>
          </w:p>
        </w:tc>
      </w:tr>
      <w:tr w14:paraId="64F483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E7D1851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379" w:type="dxa"/>
            <w:vAlign w:val="center"/>
          </w:tcPr>
          <w:p w14:paraId="7C6349C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nad4</w:t>
            </w:r>
          </w:p>
        </w:tc>
        <w:tc>
          <w:tcPr>
            <w:tcW w:w="1346" w:type="dxa"/>
            <w:vAlign w:val="center"/>
          </w:tcPr>
          <w:p w14:paraId="3C0BF01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0.01006</w:t>
            </w:r>
          </w:p>
        </w:tc>
        <w:tc>
          <w:tcPr>
            <w:tcW w:w="2374" w:type="dxa"/>
            <w:vAlign w:val="center"/>
          </w:tcPr>
          <w:p w14:paraId="20B0F01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2470" w:type="dxa"/>
            <w:vAlign w:val="center"/>
          </w:tcPr>
          <w:p w14:paraId="78FC3AD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1488</w:t>
            </w:r>
          </w:p>
        </w:tc>
      </w:tr>
      <w:tr w14:paraId="700A14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AE4364B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379" w:type="dxa"/>
            <w:vAlign w:val="center"/>
          </w:tcPr>
          <w:p w14:paraId="508B9A3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ccmC</w:t>
            </w:r>
          </w:p>
        </w:tc>
        <w:tc>
          <w:tcPr>
            <w:tcW w:w="1346" w:type="dxa"/>
            <w:vAlign w:val="center"/>
          </w:tcPr>
          <w:p w14:paraId="185813B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0.01337</w:t>
            </w:r>
          </w:p>
        </w:tc>
        <w:tc>
          <w:tcPr>
            <w:tcW w:w="2374" w:type="dxa"/>
            <w:vAlign w:val="center"/>
          </w:tcPr>
          <w:p w14:paraId="328B42C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470" w:type="dxa"/>
            <w:vAlign w:val="center"/>
          </w:tcPr>
          <w:p w14:paraId="2056714A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747</w:t>
            </w:r>
          </w:p>
        </w:tc>
      </w:tr>
      <w:tr w14:paraId="21B1ED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49B7E82C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379" w:type="dxa"/>
            <w:vAlign w:val="center"/>
          </w:tcPr>
          <w:p w14:paraId="5509052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rrn26</w:t>
            </w:r>
          </w:p>
        </w:tc>
        <w:tc>
          <w:tcPr>
            <w:tcW w:w="1346" w:type="dxa"/>
            <w:vAlign w:val="center"/>
          </w:tcPr>
          <w:p w14:paraId="353E103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0.015</w:t>
            </w:r>
          </w:p>
        </w:tc>
        <w:tc>
          <w:tcPr>
            <w:tcW w:w="2374" w:type="dxa"/>
            <w:vAlign w:val="center"/>
          </w:tcPr>
          <w:p w14:paraId="15BDD22A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143</w:t>
            </w:r>
          </w:p>
        </w:tc>
        <w:tc>
          <w:tcPr>
            <w:tcW w:w="2470" w:type="dxa"/>
            <w:vAlign w:val="center"/>
          </w:tcPr>
          <w:p w14:paraId="1B5846A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3708</w:t>
            </w:r>
          </w:p>
        </w:tc>
      </w:tr>
      <w:tr w14:paraId="672D2C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0911CCBE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379" w:type="dxa"/>
            <w:vAlign w:val="center"/>
          </w:tcPr>
          <w:p w14:paraId="09FB707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nad5</w:t>
            </w:r>
          </w:p>
        </w:tc>
        <w:tc>
          <w:tcPr>
            <w:tcW w:w="1346" w:type="dxa"/>
            <w:vAlign w:val="center"/>
          </w:tcPr>
          <w:p w14:paraId="6319C34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0.01328</w:t>
            </w:r>
          </w:p>
        </w:tc>
        <w:tc>
          <w:tcPr>
            <w:tcW w:w="2374" w:type="dxa"/>
            <w:vAlign w:val="center"/>
          </w:tcPr>
          <w:p w14:paraId="53AA684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2470" w:type="dxa"/>
            <w:vAlign w:val="center"/>
          </w:tcPr>
          <w:p w14:paraId="2EA73BA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2016</w:t>
            </w:r>
          </w:p>
        </w:tc>
      </w:tr>
      <w:tr w14:paraId="220C5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2FEA6781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379" w:type="dxa"/>
            <w:vAlign w:val="center"/>
          </w:tcPr>
          <w:p w14:paraId="4E4E6E7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atp9</w:t>
            </w:r>
          </w:p>
        </w:tc>
        <w:tc>
          <w:tcPr>
            <w:tcW w:w="1346" w:type="dxa"/>
            <w:vAlign w:val="center"/>
          </w:tcPr>
          <w:p w14:paraId="576DC59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0.01212</w:t>
            </w:r>
          </w:p>
        </w:tc>
        <w:tc>
          <w:tcPr>
            <w:tcW w:w="2374" w:type="dxa"/>
            <w:vAlign w:val="center"/>
          </w:tcPr>
          <w:p w14:paraId="5941D9E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0" w:type="dxa"/>
            <w:vAlign w:val="center"/>
          </w:tcPr>
          <w:p w14:paraId="0B5BABF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366</w:t>
            </w:r>
          </w:p>
        </w:tc>
      </w:tr>
      <w:tr w14:paraId="3521BC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02AA763A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379" w:type="dxa"/>
            <w:vAlign w:val="center"/>
          </w:tcPr>
          <w:p w14:paraId="0DE28EC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ccmFn</w:t>
            </w:r>
          </w:p>
        </w:tc>
        <w:tc>
          <w:tcPr>
            <w:tcW w:w="1346" w:type="dxa"/>
            <w:vAlign w:val="center"/>
          </w:tcPr>
          <w:p w14:paraId="0FB890B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0.01989</w:t>
            </w:r>
          </w:p>
        </w:tc>
        <w:tc>
          <w:tcPr>
            <w:tcW w:w="2374" w:type="dxa"/>
            <w:vAlign w:val="center"/>
          </w:tcPr>
          <w:p w14:paraId="4A3EE8F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2470" w:type="dxa"/>
            <w:vAlign w:val="center"/>
          </w:tcPr>
          <w:p w14:paraId="52A4549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1740</w:t>
            </w:r>
          </w:p>
        </w:tc>
      </w:tr>
      <w:tr w14:paraId="7F203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16F1C050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379" w:type="dxa"/>
            <w:vAlign w:val="center"/>
          </w:tcPr>
          <w:p w14:paraId="40567D3A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rrn18</w:t>
            </w:r>
          </w:p>
        </w:tc>
        <w:tc>
          <w:tcPr>
            <w:tcW w:w="1346" w:type="dxa"/>
            <w:vAlign w:val="center"/>
          </w:tcPr>
          <w:p w14:paraId="03679CB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0.01407</w:t>
            </w:r>
          </w:p>
        </w:tc>
        <w:tc>
          <w:tcPr>
            <w:tcW w:w="2374" w:type="dxa"/>
            <w:vAlign w:val="center"/>
          </w:tcPr>
          <w:p w14:paraId="7B5FA93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2470" w:type="dxa"/>
            <w:vAlign w:val="center"/>
          </w:tcPr>
          <w:p w14:paraId="2C17C4E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1872</w:t>
            </w:r>
          </w:p>
        </w:tc>
      </w:tr>
      <w:tr w14:paraId="7D2E4D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74C0A94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379" w:type="dxa"/>
            <w:vAlign w:val="center"/>
          </w:tcPr>
          <w:p w14:paraId="5839EF7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rrn5</w:t>
            </w:r>
          </w:p>
        </w:tc>
        <w:tc>
          <w:tcPr>
            <w:tcW w:w="1346" w:type="dxa"/>
            <w:vAlign w:val="center"/>
          </w:tcPr>
          <w:p w14:paraId="3967F9C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0.03212</w:t>
            </w:r>
          </w:p>
        </w:tc>
        <w:tc>
          <w:tcPr>
            <w:tcW w:w="2374" w:type="dxa"/>
            <w:vAlign w:val="center"/>
          </w:tcPr>
          <w:p w14:paraId="684CE74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0" w:type="dxa"/>
            <w:vAlign w:val="center"/>
          </w:tcPr>
          <w:p w14:paraId="073340A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121</w:t>
            </w:r>
          </w:p>
        </w:tc>
      </w:tr>
      <w:tr w14:paraId="6FC15B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2AE3523A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379" w:type="dxa"/>
            <w:vAlign w:val="center"/>
          </w:tcPr>
          <w:p w14:paraId="3B5C1AB3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matR</w:t>
            </w:r>
          </w:p>
        </w:tc>
        <w:tc>
          <w:tcPr>
            <w:tcW w:w="1346" w:type="dxa"/>
            <w:vAlign w:val="center"/>
          </w:tcPr>
          <w:p w14:paraId="0060CBD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0.02545</w:t>
            </w:r>
          </w:p>
        </w:tc>
        <w:tc>
          <w:tcPr>
            <w:tcW w:w="2374" w:type="dxa"/>
            <w:vAlign w:val="center"/>
          </w:tcPr>
          <w:p w14:paraId="0F3C1B5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141</w:t>
            </w:r>
          </w:p>
        </w:tc>
        <w:tc>
          <w:tcPr>
            <w:tcW w:w="2470" w:type="dxa"/>
            <w:vAlign w:val="center"/>
          </w:tcPr>
          <w:p w14:paraId="46F827E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2091</w:t>
            </w:r>
          </w:p>
        </w:tc>
      </w:tr>
      <w:tr w14:paraId="4EFE97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5" w:type="dxa"/>
            <w:vAlign w:val="center"/>
          </w:tcPr>
          <w:p w14:paraId="71281EC6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379" w:type="dxa"/>
            <w:vAlign w:val="center"/>
          </w:tcPr>
          <w:p w14:paraId="7F9F569F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rps1</w:t>
            </w:r>
          </w:p>
        </w:tc>
        <w:tc>
          <w:tcPr>
            <w:tcW w:w="1346" w:type="dxa"/>
            <w:vAlign w:val="center"/>
          </w:tcPr>
          <w:p w14:paraId="729BAC9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0.02932</w:t>
            </w:r>
          </w:p>
        </w:tc>
        <w:tc>
          <w:tcPr>
            <w:tcW w:w="2374" w:type="dxa"/>
            <w:vAlign w:val="center"/>
          </w:tcPr>
          <w:p w14:paraId="67517C7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2470" w:type="dxa"/>
            <w:vAlign w:val="center"/>
          </w:tcPr>
          <w:p w14:paraId="1874795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660</w:t>
            </w:r>
          </w:p>
        </w:tc>
      </w:tr>
      <w:tr w14:paraId="7617B3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59EC8F45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379" w:type="dxa"/>
            <w:vAlign w:val="center"/>
          </w:tcPr>
          <w:p w14:paraId="3C88FC60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rpl16</w:t>
            </w:r>
          </w:p>
        </w:tc>
        <w:tc>
          <w:tcPr>
            <w:tcW w:w="1346" w:type="dxa"/>
            <w:vAlign w:val="center"/>
          </w:tcPr>
          <w:p w14:paraId="2BA620AD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0.01068</w:t>
            </w:r>
          </w:p>
        </w:tc>
        <w:tc>
          <w:tcPr>
            <w:tcW w:w="2374" w:type="dxa"/>
            <w:vAlign w:val="center"/>
          </w:tcPr>
          <w:p w14:paraId="62FFB641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470" w:type="dxa"/>
            <w:vAlign w:val="center"/>
          </w:tcPr>
          <w:p w14:paraId="45F0669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540</w:t>
            </w:r>
          </w:p>
        </w:tc>
      </w:tr>
      <w:tr w14:paraId="656A2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4420BD7F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379" w:type="dxa"/>
            <w:vAlign w:val="center"/>
          </w:tcPr>
          <w:p w14:paraId="05C7FB84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ccmFc</w:t>
            </w:r>
          </w:p>
        </w:tc>
        <w:tc>
          <w:tcPr>
            <w:tcW w:w="1346" w:type="dxa"/>
            <w:vAlign w:val="center"/>
          </w:tcPr>
          <w:p w14:paraId="1962E2B8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0.02417</w:t>
            </w:r>
          </w:p>
        </w:tc>
        <w:tc>
          <w:tcPr>
            <w:tcW w:w="2374" w:type="dxa"/>
            <w:vAlign w:val="center"/>
          </w:tcPr>
          <w:p w14:paraId="6B4A7CD2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2470" w:type="dxa"/>
            <w:vAlign w:val="center"/>
          </w:tcPr>
          <w:p w14:paraId="04EA48C0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1341</w:t>
            </w:r>
          </w:p>
        </w:tc>
      </w:tr>
      <w:tr w14:paraId="205B6E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A19544F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379" w:type="dxa"/>
            <w:vAlign w:val="center"/>
          </w:tcPr>
          <w:p w14:paraId="6EFB866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ccmB</w:t>
            </w:r>
          </w:p>
        </w:tc>
        <w:tc>
          <w:tcPr>
            <w:tcW w:w="1346" w:type="dxa"/>
            <w:vAlign w:val="center"/>
          </w:tcPr>
          <w:p w14:paraId="447E85F0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0.01059</w:t>
            </w:r>
          </w:p>
        </w:tc>
        <w:tc>
          <w:tcPr>
            <w:tcW w:w="2374" w:type="dxa"/>
            <w:vAlign w:val="center"/>
          </w:tcPr>
          <w:p w14:paraId="39093ECC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2470" w:type="dxa"/>
            <w:vAlign w:val="center"/>
          </w:tcPr>
          <w:p w14:paraId="125520E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621</w:t>
            </w:r>
          </w:p>
        </w:tc>
      </w:tr>
      <w:tr w14:paraId="22BC60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224A9838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379" w:type="dxa"/>
            <w:vAlign w:val="center"/>
          </w:tcPr>
          <w:p w14:paraId="24C171A6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rpl10</w:t>
            </w:r>
          </w:p>
        </w:tc>
        <w:tc>
          <w:tcPr>
            <w:tcW w:w="1346" w:type="dxa"/>
            <w:vAlign w:val="center"/>
          </w:tcPr>
          <w:p w14:paraId="19B32C5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0.04223</w:t>
            </w:r>
          </w:p>
        </w:tc>
        <w:tc>
          <w:tcPr>
            <w:tcW w:w="2374" w:type="dxa"/>
            <w:vAlign w:val="center"/>
          </w:tcPr>
          <w:p w14:paraId="50EDA760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2470" w:type="dxa"/>
            <w:vAlign w:val="center"/>
          </w:tcPr>
          <w:p w14:paraId="6B5AB527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493</w:t>
            </w:r>
          </w:p>
        </w:tc>
      </w:tr>
      <w:tr w14:paraId="609B5F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vAlign w:val="center"/>
          </w:tcPr>
          <w:p w14:paraId="6BEB6F2F">
            <w:pPr>
              <w:adjustRightInd w:val="0"/>
              <w:snapToGrid w:val="0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379" w:type="dxa"/>
            <w:vAlign w:val="center"/>
          </w:tcPr>
          <w:p w14:paraId="7BCE522E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zh-CN"/>
              </w:rPr>
              <w:t>atp6</w:t>
            </w:r>
          </w:p>
        </w:tc>
        <w:tc>
          <w:tcPr>
            <w:tcW w:w="1346" w:type="dxa"/>
            <w:vAlign w:val="center"/>
          </w:tcPr>
          <w:p w14:paraId="28E154DB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0.01122</w:t>
            </w:r>
          </w:p>
        </w:tc>
        <w:tc>
          <w:tcPr>
            <w:tcW w:w="2374" w:type="dxa"/>
            <w:vAlign w:val="center"/>
          </w:tcPr>
          <w:p w14:paraId="4ECE0459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2470" w:type="dxa"/>
            <w:vAlign w:val="center"/>
          </w:tcPr>
          <w:p w14:paraId="7919E155">
            <w:pPr>
              <w:adjustRightInd w:val="0"/>
              <w:snapToGrid w:val="0"/>
              <w:spacing w:before="0" w:after="0"/>
              <w:jc w:val="left"/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1001</w:t>
            </w:r>
          </w:p>
        </w:tc>
      </w:tr>
    </w:tbl>
    <w:p w14:paraId="51D5BC79">
      <w:pPr>
        <w:spacing w:before="240" w:after="120"/>
        <w:rPr>
          <w:rFonts w:hint="default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</w:pPr>
      <w:r>
        <w:rPr>
          <w:rFonts w:cs="Times New Roman"/>
          <w:b/>
          <w:sz w:val="18"/>
          <w:szCs w:val="18"/>
          <w:highlight w:val="none"/>
          <w:lang w:eastAsia="zh-CN"/>
        </w:rPr>
        <w:t>T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able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cs="Times New Roman"/>
          <w:b/>
          <w:sz w:val="18"/>
          <w:szCs w:val="18"/>
          <w:highlight w:val="none"/>
          <w:lang w:val="en-US" w:eastAsia="zh-CN"/>
        </w:rPr>
        <w:t>S8</w:t>
      </w:r>
      <w:r>
        <w:rPr>
          <w:rFonts w:cs="Times New Roman"/>
          <w:b/>
          <w:sz w:val="18"/>
          <w:szCs w:val="18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>The homologous DNA fragment</w:t>
      </w:r>
      <w:r>
        <w:rPr>
          <w:rFonts w:hint="eastAsia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>s</w:t>
      </w:r>
      <w:r>
        <w:rPr>
          <w:rFonts w:hint="eastAsia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 identified </w:t>
      </w:r>
      <w:r>
        <w:rPr>
          <w:rFonts w:hint="eastAsia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>between</w:t>
      </w:r>
      <w:r>
        <w:rPr>
          <w:rFonts w:hint="eastAsia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 </w:t>
      </w:r>
      <w:r>
        <w:rPr>
          <w:rFonts w:eastAsia="Times New Roman"/>
          <w:bCs/>
          <w:color w:val="000000"/>
          <w:sz w:val="18"/>
          <w:szCs w:val="18"/>
          <w:highlight w:val="none"/>
          <w:lang w:bidi="en-US"/>
        </w:rPr>
        <w:t xml:space="preserve">the </w:t>
      </w:r>
      <w:r>
        <w:rPr>
          <w:rFonts w:hint="eastAsia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chloroplast </w:t>
      </w:r>
      <w:r>
        <w:rPr>
          <w:rFonts w:eastAsia="Times New Roman"/>
          <w:bCs/>
          <w:color w:val="000000"/>
          <w:sz w:val="18"/>
          <w:szCs w:val="18"/>
          <w:highlight w:val="none"/>
          <w:lang w:bidi="en-US"/>
        </w:rPr>
        <w:t xml:space="preserve">genome and </w:t>
      </w:r>
      <w:r>
        <w:rPr>
          <w:sz w:val="18"/>
          <w:szCs w:val="18"/>
          <w:highlight w:val="none"/>
          <w:lang w:bidi="ar"/>
        </w:rPr>
        <w:t>mitogenome</w:t>
      </w:r>
      <w:r>
        <w:rPr>
          <w:rFonts w:hint="eastAsia"/>
          <w:sz w:val="18"/>
          <w:szCs w:val="18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b w:val="0"/>
          <w:bCs/>
          <w:color w:val="000000"/>
          <w:kern w:val="0"/>
          <w:sz w:val="18"/>
          <w:szCs w:val="18"/>
          <w:highlight w:val="none"/>
          <w:lang w:val="en-US" w:eastAsia="zh-CN" w:bidi="en-US"/>
        </w:rPr>
        <w:t xml:space="preserve">of 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eastAsia"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.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hispida</w:t>
      </w:r>
    </w:p>
    <w:tbl>
      <w:tblPr>
        <w:tblStyle w:val="21"/>
        <w:tblW w:w="9345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79"/>
        <w:gridCol w:w="879"/>
        <w:gridCol w:w="879"/>
        <w:gridCol w:w="879"/>
        <w:gridCol w:w="879"/>
        <w:gridCol w:w="4071"/>
      </w:tblGrid>
      <w:tr w14:paraId="628BA5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AF1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E6A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Source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0D1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Strand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56E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CAC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B02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Length</w:t>
            </w:r>
          </w:p>
        </w:tc>
        <w:tc>
          <w:tcPr>
            <w:tcW w:w="40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04D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Homologous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ragment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nnotation</w:t>
            </w:r>
          </w:p>
        </w:tc>
      </w:tr>
      <w:tr w14:paraId="0DE84F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C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D4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75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4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21497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D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25492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1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3996</w:t>
            </w:r>
          </w:p>
        </w:tc>
        <w:tc>
          <w:tcPr>
            <w:tcW w:w="40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2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rpoC1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17AEE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B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9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8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E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279102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7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283027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9A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C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E68F0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0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B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B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D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145620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57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149265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E2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ndhB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trnL-CAA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83437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A8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C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79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A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303596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E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67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4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trnL-CAA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23B1E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F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D8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5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97667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D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E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trnL-CAA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ndhB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127BC1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04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8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7D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B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303596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B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A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7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trnL-CAA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8A397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A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8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1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E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6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trnV-UAC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trnM-CAU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899B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7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D1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1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186776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08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189689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D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2914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1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trnM-CAT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C125E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1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F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3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5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98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psaB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5FF10F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4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B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4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5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257477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8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260138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55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3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1CC8F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4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4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3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49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142297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3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145105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23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B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ndhB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06387E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2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E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4C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4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179745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6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182512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5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9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3261DB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9C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75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0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98182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C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100990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E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4F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ndhB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C9DA9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7C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63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D6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179745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4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182512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2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B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13FA9A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6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2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F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0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93197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B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12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CAD71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A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BC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D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8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69532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56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9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5EBDF9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1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E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2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5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3B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152217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8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D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52EBB3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4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C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FB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2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69532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2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09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29AD6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E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9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A3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4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3E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rbcL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A939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E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25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184883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9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186773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D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66893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0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E2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E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4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110525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3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111794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1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trnN-GUU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9F07D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7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D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7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1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315188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B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316462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E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0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trnN-GTT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D756D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4F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6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0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131493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D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132762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3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A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trnN-GUU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B7ED1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4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E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64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9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315188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B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316462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68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trnN-GTT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1B3C1D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9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A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62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EA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5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C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1C39E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E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C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23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6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386077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387323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2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F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D3D34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3E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27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77845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B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79103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4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6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petD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C8D50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4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3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DB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D8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7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106279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1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8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36AF0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E3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FE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E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C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B6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1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7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29F4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E0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AE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A6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429141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6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430128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B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7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AE11E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F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44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A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B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93233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B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F0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2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9A2EC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3A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3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75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5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6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B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3EBE0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5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149196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B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150054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E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1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0025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8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4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E5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9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3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B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7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21E5E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C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9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7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A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8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DC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6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3472D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3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B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2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57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C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8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D54BE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4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3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0E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E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B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8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E41BF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C3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1F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B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9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283019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5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283838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6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38D5F9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8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D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5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F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00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A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A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F2EF7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6E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E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5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35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44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7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21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96938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7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C7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C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36FA2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4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B7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2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BA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426828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5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427909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B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C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7B647B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7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C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F0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111598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6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112307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C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4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ycf1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F9DCA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9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85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96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D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142998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BE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143695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4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B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E5E7F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2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9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B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130980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8C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131689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E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E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E93C2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F8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5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F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32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142998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5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143695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0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9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9F2D7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EA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B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5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51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2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2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psbJ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E3432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7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3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5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E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5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16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17CEA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F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1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B8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72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6B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psbJ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3AD14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A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5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C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204818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4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205493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E6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AE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76DCF4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3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A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8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0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5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2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A2DD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BD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F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1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2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80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5F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F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34CFD4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C3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6D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9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75896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7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06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027ECD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8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72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0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A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307774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E7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308332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F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D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3B770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B9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3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7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2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4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7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);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psbH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8EBC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C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C4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3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B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307786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6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1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16FD1E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A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F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E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A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1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63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10ED7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5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3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26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0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A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122521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62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6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22553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FB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4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D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97640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2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9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4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ndhB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0C204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A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19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74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271246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3B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271706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DC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3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1A69D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FE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9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6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4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145189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7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145647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7A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F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ndhB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1E7C6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C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5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6F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CD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271246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42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271706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C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24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340AB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2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F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D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2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E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CBB1B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5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61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5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C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7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1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239D2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3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F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FD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8A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5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72364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1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6B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clpP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5E20D0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1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A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2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9A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421681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3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421970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8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D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6B348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49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4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B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2A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139306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C2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140169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29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rrn16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1A354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9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6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A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7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349536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F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350390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2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0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5"/>
                <w:rFonts w:eastAsia="宋体"/>
                <w:sz w:val="18"/>
                <w:szCs w:val="18"/>
                <w:lang w:val="en-US" w:eastAsia="zh-CN" w:bidi="ar"/>
              </w:rPr>
              <w:t>Partial (</w:t>
            </w:r>
            <w:r>
              <w:rPr>
                <w:rStyle w:val="66"/>
                <w:rFonts w:eastAsia="宋体"/>
                <w:sz w:val="18"/>
                <w:szCs w:val="18"/>
                <w:lang w:val="en-US" w:eastAsia="zh-CN" w:bidi="ar"/>
              </w:rPr>
              <w:t>rrn18</w:t>
            </w:r>
            <w:r>
              <w:rPr>
                <w:rStyle w:val="65"/>
                <w:rFonts w:eastAsia="宋体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148DF6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A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2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94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103118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F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103981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8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B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rrn16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57D979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41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8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F3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349536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8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350390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1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5"/>
                <w:rFonts w:eastAsia="宋体"/>
                <w:sz w:val="18"/>
                <w:szCs w:val="18"/>
                <w:lang w:val="en-US" w:eastAsia="zh-CN" w:bidi="ar"/>
              </w:rPr>
              <w:t>Partial (</w:t>
            </w:r>
            <w:r>
              <w:rPr>
                <w:rStyle w:val="66"/>
                <w:rFonts w:eastAsia="宋体"/>
                <w:sz w:val="18"/>
                <w:szCs w:val="18"/>
                <w:lang w:val="en-US" w:eastAsia="zh-CN" w:bidi="ar"/>
              </w:rPr>
              <w:t>rrn18</w:t>
            </w:r>
            <w:r>
              <w:rPr>
                <w:rStyle w:val="65"/>
                <w:rFonts w:eastAsia="宋体"/>
                <w:sz w:val="18"/>
                <w:szCs w:val="18"/>
                <w:lang w:val="en-US" w:eastAsia="zh-CN" w:bidi="ar"/>
              </w:rPr>
              <w:t>)</w:t>
            </w:r>
          </w:p>
        </w:tc>
      </w:tr>
      <w:tr w14:paraId="63B91A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C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F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C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7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8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3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0227C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1A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A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23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1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427961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CF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428162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B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2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5E2C5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0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7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6D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AC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C3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0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FB9C1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C9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C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52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A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9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4C57F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D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2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B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68592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C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68762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8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5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trnP-UGG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BD3E0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6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1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CC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A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387578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387750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8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B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trnP-TGG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1EB3A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2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6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A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B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3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trnD-GUC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3099BC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7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2B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A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7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5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22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22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trnD-GTC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59F611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C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A8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9C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9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B3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7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trnH-GUG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67D48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F5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B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F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39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170497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5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170587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0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E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trnH-GTG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0A6C70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8C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7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1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9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68405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B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68495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B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D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trnW-CCA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1342EA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3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1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8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4F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387417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BB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387507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9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4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trnW-CCA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45372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CE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8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C1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E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132184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F6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132267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5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D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trnN-GUU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024E6A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C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6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2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1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8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D3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trnN-GTT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5F56D0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E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0F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13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F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C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111103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6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F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trnN-GUU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DB481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8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F3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72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92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D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trnN-GTT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0F2AB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35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2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2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0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96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0A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trnM-CAU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9053E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AD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A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EE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FD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3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FC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1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trnM-CAT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2068F9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8E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D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B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9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7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rpoC2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0314A2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58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8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4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279027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6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279096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5F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9C519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9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C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5D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C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6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AE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14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76086B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5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F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B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F4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1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69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E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274E2C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1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B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2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D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0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4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1610A7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C2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CB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2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84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A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97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7C118A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4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4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BD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FF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102596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3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102647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9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F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trnV-GAC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676BB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F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99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CE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D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85385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E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9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0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1B20A0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A1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7F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41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140640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7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140691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F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4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trnV-GAC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14AFD2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D2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D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4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85385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0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E9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CC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9A45F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43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3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7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5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FD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3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7919C3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17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F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4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205480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0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205535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4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5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C1778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2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7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7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C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11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A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0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620E9A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1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C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2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98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143852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91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143923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BF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DE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2E65A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E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AD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8D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142617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0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142657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7A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CC397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E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6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0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F2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221253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F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221293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D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9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447E1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9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A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7D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97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100630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100670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1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rps12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972D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0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9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63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221253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221293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0E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61C12C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8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C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5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3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8B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CB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0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Partial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atpA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A2305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C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8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1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F5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200874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23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5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  <w:tr w14:paraId="0C3F11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3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7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F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B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154665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30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154739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0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trnI-CAU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728CC7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72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8E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313223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0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313309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9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9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trnI-TAT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1DD80C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B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8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chl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6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06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88548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88622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C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C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trnI-CAU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  <w:tr w14:paraId="486D41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79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32E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802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mt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799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1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313223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7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313309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0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4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1C0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Complete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trnI-TAT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</w:tr>
    </w:tbl>
    <w:p w14:paraId="20600C84">
      <w:pPr>
        <w:rPr>
          <w:rFonts w:cs="Times New Roman"/>
          <w:sz w:val="18"/>
          <w:szCs w:val="18"/>
          <w:lang w:eastAsia="zh-CN"/>
        </w:rPr>
      </w:pPr>
      <w:r>
        <w:rPr>
          <w:rFonts w:cs="Times New Roman"/>
          <w:sz w:val="18"/>
          <w:szCs w:val="18"/>
        </w:rPr>
        <w:br w:type="page"/>
      </w:r>
    </w:p>
    <w:p w14:paraId="1FCCE31F">
      <w:pPr>
        <w:pStyle w:val="4"/>
        <w:numPr>
          <w:ilvl w:val="1"/>
          <w:numId w:val="1"/>
        </w:numPr>
      </w:pPr>
      <w:r>
        <w:t>Supplementary Figures</w:t>
      </w:r>
    </w:p>
    <w:p w14:paraId="7072B41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33245" cy="2447290"/>
            <wp:effectExtent l="0" t="0" r="14605" b="10160"/>
            <wp:docPr id="4" name="图片 4" descr="微信图片_20250926093733_42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926093733_42_7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AAD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jc w:val="both"/>
        <w:textAlignment w:val="auto"/>
        <w:rPr>
          <w:rFonts w:hint="eastAsia" w:cs="Times New Roman"/>
          <w:b w:val="0"/>
          <w:bCs/>
          <w:color w:val="000000"/>
          <w:sz w:val="18"/>
          <w:szCs w:val="18"/>
          <w:highlight w:val="none"/>
          <w:lang w:val="en-US" w:eastAsia="zh-CN" w:bidi="en-US"/>
        </w:rPr>
      </w:pPr>
      <w:r>
        <w:rPr>
          <w:b/>
          <w:sz w:val="18"/>
          <w:szCs w:val="18"/>
          <w:highlight w:val="none"/>
          <w:lang w:eastAsia="zh-CN"/>
        </w:rPr>
        <w:t>F</w:t>
      </w:r>
      <w:r>
        <w:rPr>
          <w:rFonts w:hint="eastAsia"/>
          <w:b/>
          <w:sz w:val="18"/>
          <w:szCs w:val="18"/>
          <w:highlight w:val="none"/>
          <w:lang w:val="en-US" w:eastAsia="zh-CN"/>
        </w:rPr>
        <w:t>ig.</w:t>
      </w:r>
      <w:r>
        <w:rPr>
          <w:rFonts w:eastAsia="等线"/>
          <w:b/>
          <w:bCs/>
          <w:sz w:val="18"/>
          <w:szCs w:val="18"/>
          <w:highlight w:val="none"/>
          <w:lang w:eastAsia="zh-CN" w:bidi="ar"/>
        </w:rPr>
        <w:t xml:space="preserve"> </w:t>
      </w:r>
      <w:r>
        <w:rPr>
          <w:rFonts w:hint="eastAsia" w:eastAsia="等线"/>
          <w:b/>
          <w:bCs/>
          <w:sz w:val="18"/>
          <w:szCs w:val="18"/>
          <w:highlight w:val="none"/>
          <w:lang w:val="en-US" w:eastAsia="zh-CN" w:bidi="ar"/>
        </w:rPr>
        <w:t xml:space="preserve">S1 </w:t>
      </w:r>
      <w:r>
        <w:rPr>
          <w:rFonts w:hint="eastAsia" w:cs="Times New Roman"/>
          <w:b w:val="0"/>
          <w:bCs/>
          <w:color w:val="000000"/>
          <w:sz w:val="18"/>
          <w:szCs w:val="18"/>
          <w:highlight w:val="none"/>
          <w:lang w:val="en-US" w:eastAsia="zh-CN" w:bidi="en-US"/>
        </w:rPr>
        <w:t xml:space="preserve">The plant morphology of 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eastAsia"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.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hispida</w:t>
      </w:r>
    </w:p>
    <w:p w14:paraId="4E106B1A">
      <w:pPr>
        <w:jc w:val="center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  <w:drawing>
          <wp:inline distT="0" distB="0" distL="114300" distR="114300">
            <wp:extent cx="4311015" cy="3992880"/>
            <wp:effectExtent l="0" t="0" r="13335" b="7620"/>
            <wp:docPr id="2" name="图片 2" descr="Fig.S1合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1合图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101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B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jc w:val="both"/>
        <w:textAlignment w:val="auto"/>
        <w:rPr>
          <w:rFonts w:hint="eastAsia" w:cs="Times New Roman"/>
          <w:bCs/>
          <w:color w:val="000000"/>
          <w:sz w:val="18"/>
          <w:szCs w:val="18"/>
          <w:highlight w:val="none"/>
          <w:lang w:eastAsia="zh-CN" w:bidi="en-US"/>
        </w:rPr>
      </w:pPr>
      <w:r>
        <w:rPr>
          <w:b/>
          <w:sz w:val="18"/>
          <w:szCs w:val="18"/>
          <w:highlight w:val="none"/>
          <w:lang w:eastAsia="zh-CN"/>
        </w:rPr>
        <w:t>F</w:t>
      </w:r>
      <w:r>
        <w:rPr>
          <w:rFonts w:hint="eastAsia"/>
          <w:b/>
          <w:sz w:val="18"/>
          <w:szCs w:val="18"/>
          <w:highlight w:val="none"/>
          <w:lang w:val="en-US" w:eastAsia="zh-CN"/>
        </w:rPr>
        <w:t>ig.</w:t>
      </w:r>
      <w:r>
        <w:rPr>
          <w:rFonts w:eastAsia="等线"/>
          <w:b/>
          <w:bCs/>
          <w:sz w:val="18"/>
          <w:szCs w:val="18"/>
          <w:highlight w:val="none"/>
          <w:lang w:eastAsia="zh-CN" w:bidi="ar"/>
        </w:rPr>
        <w:t xml:space="preserve"> </w:t>
      </w:r>
      <w:r>
        <w:rPr>
          <w:rFonts w:hint="eastAsia" w:eastAsia="等线"/>
          <w:b/>
          <w:bCs/>
          <w:sz w:val="18"/>
          <w:szCs w:val="18"/>
          <w:highlight w:val="none"/>
          <w:lang w:val="en-US" w:eastAsia="zh-CN" w:bidi="ar"/>
        </w:rPr>
        <w:t xml:space="preserve">S2 </w:t>
      </w:r>
      <w:r>
        <w:rPr>
          <w:rFonts w:hint="eastAsia" w:cs="Times New Roman"/>
          <w:b w:val="0"/>
          <w:bCs/>
          <w:color w:val="000000"/>
          <w:sz w:val="18"/>
          <w:szCs w:val="18"/>
          <w:highlight w:val="none"/>
          <w:lang w:val="en-US" w:eastAsia="zh-CN" w:bidi="en-US"/>
        </w:rPr>
        <w:t>The mapping r</w:t>
      </w:r>
      <w:r>
        <w:rPr>
          <w:rFonts w:cs="Times New Roman"/>
          <w:bCs/>
          <w:color w:val="000000"/>
          <w:sz w:val="18"/>
          <w:szCs w:val="18"/>
          <w:highlight w:val="none"/>
          <w:lang w:eastAsia="zh-CN" w:bidi="en-US"/>
        </w:rPr>
        <w:t xml:space="preserve">esults of the mitogenome sequence of 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B</w:t>
      </w:r>
      <w:r>
        <w:rPr>
          <w:rFonts w:hint="eastAsia"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>.</w:t>
      </w:r>
      <w:r>
        <w:rPr>
          <w:rFonts w:eastAsia="Cambria"/>
          <w:b w:val="0"/>
          <w:bCs w:val="0"/>
          <w:i/>
          <w:iCs/>
          <w:sz w:val="18"/>
          <w:szCs w:val="18"/>
          <w:highlight w:val="none"/>
          <w:lang w:val="en-US" w:eastAsia="zh-CN"/>
        </w:rPr>
        <w:t xml:space="preserve"> hispida</w:t>
      </w:r>
      <w:r>
        <w:rPr>
          <w:rFonts w:cs="Times New Roman"/>
          <w:bCs/>
          <w:color w:val="000000"/>
          <w:sz w:val="18"/>
          <w:szCs w:val="18"/>
          <w:highlight w:val="none"/>
          <w:lang w:eastAsia="zh-CN" w:bidi="en-US"/>
        </w:rPr>
        <w:t xml:space="preserve">. </w:t>
      </w:r>
      <w:r>
        <w:rPr>
          <w:rFonts w:hint="eastAsia" w:cs="Times New Roman"/>
          <w:b/>
          <w:bCs w:val="0"/>
          <w:color w:val="000000"/>
          <w:sz w:val="18"/>
          <w:szCs w:val="18"/>
          <w:highlight w:val="none"/>
          <w:lang w:val="en-US" w:eastAsia="zh-CN" w:bidi="en-US"/>
        </w:rPr>
        <w:t>(A, B)</w:t>
      </w:r>
      <w:r>
        <w:rPr>
          <w:rFonts w:hint="eastAsia" w:cs="Times New Roman"/>
          <w:bCs/>
          <w:color w:val="000000"/>
          <w:sz w:val="18"/>
          <w:szCs w:val="18"/>
          <w:highlight w:val="none"/>
          <w:lang w:val="en-US" w:eastAsia="zh-CN" w:bidi="en-US"/>
        </w:rPr>
        <w:t xml:space="preserve"> </w:t>
      </w:r>
      <w:r>
        <w:rPr>
          <w:rFonts w:cs="Times New Roman"/>
          <w:bCs/>
          <w:color w:val="000000"/>
          <w:sz w:val="18"/>
          <w:szCs w:val="18"/>
          <w:highlight w:val="none"/>
          <w:lang w:eastAsia="zh-CN" w:bidi="en-US"/>
        </w:rPr>
        <w:t>Sequencing depth of coverage based on Illumina short-reads</w:t>
      </w:r>
      <w:r>
        <w:rPr>
          <w:rFonts w:hint="eastAsia" w:cs="Times New Roman"/>
          <w:bCs/>
          <w:color w:val="000000"/>
          <w:sz w:val="18"/>
          <w:szCs w:val="18"/>
          <w:highlight w:val="none"/>
          <w:lang w:val="en-US" w:eastAsia="zh-CN" w:bidi="en-US"/>
        </w:rPr>
        <w:t xml:space="preserve"> and</w:t>
      </w:r>
      <w:r>
        <w:rPr>
          <w:rFonts w:cs="Times New Roman"/>
          <w:bCs/>
          <w:color w:val="000000"/>
          <w:sz w:val="18"/>
          <w:szCs w:val="18"/>
          <w:highlight w:val="none"/>
          <w:lang w:eastAsia="zh-CN" w:bidi="en-US"/>
        </w:rPr>
        <w:t xml:space="preserve"> Nanopore long-reads</w:t>
      </w:r>
      <w:r>
        <w:rPr>
          <w:rFonts w:hint="eastAsia" w:cs="Times New Roman"/>
          <w:bCs/>
          <w:color w:val="000000"/>
          <w:sz w:val="18"/>
          <w:szCs w:val="18"/>
          <w:highlight w:val="none"/>
          <w:lang w:val="en-US" w:eastAsia="zh-CN" w:bidi="en-US"/>
        </w:rPr>
        <w:t>, respectively</w:t>
      </w:r>
      <w:r>
        <w:rPr>
          <w:rFonts w:cs="Times New Roman"/>
          <w:bCs/>
          <w:color w:val="000000"/>
          <w:sz w:val="18"/>
          <w:szCs w:val="18"/>
          <w:highlight w:val="none"/>
          <w:lang w:eastAsia="zh-CN" w:bidi="en-US"/>
        </w:rPr>
        <w:t>.</w:t>
      </w:r>
      <w:r>
        <w:rPr>
          <w:rFonts w:hint="eastAsia" w:cs="Times New Roman"/>
          <w:bCs/>
          <w:color w:val="000000"/>
          <w:sz w:val="18"/>
          <w:szCs w:val="18"/>
          <w:highlight w:val="none"/>
          <w:lang w:val="en-US" w:eastAsia="zh-CN" w:bidi="en-US"/>
        </w:rPr>
        <w:t xml:space="preserve"> </w:t>
      </w:r>
      <w:r>
        <w:rPr>
          <w:rFonts w:cs="Times New Roman"/>
          <w:bCs/>
          <w:color w:val="000000"/>
          <w:sz w:val="18"/>
          <w:szCs w:val="18"/>
          <w:highlight w:val="none"/>
          <w:lang w:eastAsia="zh-CN" w:bidi="en-US"/>
        </w:rPr>
        <w:t>The X-axis shows the positions along the mitogenome, and the Y-axis shows the coverage depth</w:t>
      </w:r>
    </w:p>
    <w:p w14:paraId="740C20B7">
      <w:pPr>
        <w:pStyle w:val="58"/>
        <w:suppressAutoHyphens/>
        <w:spacing w:after="120" w:line="240" w:lineRule="auto"/>
        <w:ind w:left="0"/>
        <w:jc w:val="center"/>
        <w:rPr>
          <w:rFonts w:hint="eastAsia" w:ascii="Times New Roman" w:hAnsi="Times New Roman" w:eastAsiaTheme="minorEastAsia"/>
          <w:b/>
          <w:sz w:val="24"/>
          <w:szCs w:val="24"/>
          <w:lang w:eastAsia="zh-CN"/>
        </w:rPr>
      </w:pPr>
    </w:p>
    <w:p w14:paraId="4C6AC831">
      <w:pPr>
        <w:pStyle w:val="58"/>
        <w:suppressAutoHyphens/>
        <w:spacing w:after="120" w:line="240" w:lineRule="auto"/>
        <w:ind w:left="0"/>
        <w:jc w:val="center"/>
        <w:rPr>
          <w:rFonts w:hint="eastAsia" w:ascii="Times New Roman" w:hAnsi="Times New Roman" w:eastAsiaTheme="minorEastAsia"/>
          <w:b/>
          <w:sz w:val="24"/>
          <w:szCs w:val="24"/>
          <w:lang w:eastAsia="zh-CN"/>
        </w:rPr>
      </w:pPr>
      <w:r>
        <w:rPr>
          <w:rFonts w:hint="eastAsia" w:ascii="Times New Roman" w:hAnsi="Times New Roman" w:eastAsiaTheme="minorEastAsia"/>
          <w:b/>
          <w:sz w:val="24"/>
          <w:szCs w:val="24"/>
          <w:lang w:eastAsia="zh-CN"/>
        </w:rPr>
        <w:drawing>
          <wp:inline distT="0" distB="0" distL="114300" distR="114300">
            <wp:extent cx="5394325" cy="2684780"/>
            <wp:effectExtent l="0" t="0" r="15875" b="1270"/>
            <wp:docPr id="3" name="图片 3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432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7D8A8">
      <w:pPr>
        <w:pStyle w:val="58"/>
        <w:suppressAutoHyphens/>
        <w:spacing w:after="120" w:line="240" w:lineRule="auto"/>
        <w:ind w:left="0"/>
        <w:rPr>
          <w:rFonts w:ascii="Times New Roman" w:hAnsi="Times New Roman" w:eastAsiaTheme="minorEastAsia"/>
          <w:iCs/>
          <w:color w:val="auto"/>
          <w:szCs w:val="18"/>
          <w:highlight w:val="none"/>
          <w:lang w:eastAsia="zh-CN" w:bidi="ar"/>
        </w:rPr>
      </w:pPr>
      <w:r>
        <w:rPr>
          <w:rFonts w:ascii="Times New Roman" w:hAnsi="Times New Roman" w:eastAsiaTheme="minorEastAsia"/>
          <w:b/>
          <w:szCs w:val="18"/>
          <w:highlight w:val="none"/>
          <w:lang w:eastAsia="zh-CN"/>
        </w:rPr>
        <w:t>F</w:t>
      </w:r>
      <w:r>
        <w:rPr>
          <w:rFonts w:hint="eastAsia" w:ascii="Times New Roman" w:hAnsi="Times New Roman" w:eastAsiaTheme="minorEastAsia"/>
          <w:b/>
          <w:szCs w:val="18"/>
          <w:highlight w:val="none"/>
          <w:lang w:val="en-US" w:eastAsia="zh-CN"/>
        </w:rPr>
        <w:t>ig.</w:t>
      </w:r>
      <w:r>
        <w:rPr>
          <w:rFonts w:ascii="Times New Roman" w:hAnsi="Times New Roman" w:eastAsia="等线"/>
          <w:b/>
          <w:bCs/>
          <w:szCs w:val="18"/>
          <w:highlight w:val="none"/>
          <w:lang w:eastAsia="zh-CN" w:bidi="ar"/>
        </w:rPr>
        <w:t xml:space="preserve"> </w:t>
      </w:r>
      <w:r>
        <w:rPr>
          <w:rFonts w:hint="eastAsia" w:ascii="Times New Roman" w:hAnsi="Times New Roman" w:eastAsia="等线"/>
          <w:b/>
          <w:bCs/>
          <w:szCs w:val="18"/>
          <w:highlight w:val="none"/>
          <w:lang w:val="en-US" w:eastAsia="zh-CN" w:bidi="ar"/>
        </w:rPr>
        <w:t xml:space="preserve">S3 </w:t>
      </w:r>
      <w:r>
        <w:rPr>
          <w:rFonts w:ascii="Times New Roman" w:hAnsi="Times New Roman" w:eastAsia="等线"/>
          <w:iCs/>
          <w:color w:val="auto"/>
          <w:szCs w:val="18"/>
          <w:highlight w:val="none"/>
          <w:lang w:eastAsia="zh-CN" w:bidi="ar"/>
        </w:rPr>
        <w:t>Codon usage pattern of the</w:t>
      </w:r>
      <w:r>
        <w:rPr>
          <w:rFonts w:ascii="Times New Roman" w:hAnsi="Times New Roman" w:eastAsia="等线"/>
          <w:i/>
          <w:iCs w:val="0"/>
          <w:color w:val="auto"/>
          <w:szCs w:val="18"/>
          <w:highlight w:val="none"/>
          <w:lang w:eastAsia="zh-CN" w:bidi="ar"/>
        </w:rPr>
        <w:t xml:space="preserve"> </w:t>
      </w:r>
      <w:r>
        <w:rPr>
          <w:rFonts w:ascii="Times New Roman" w:hAnsi="Times New Roman" w:eastAsia="等线"/>
          <w:i/>
          <w:iCs w:val="0"/>
          <w:color w:val="auto"/>
          <w:szCs w:val="18"/>
          <w:highlight w:val="none"/>
          <w:lang w:val="en-US" w:eastAsia="zh-CN" w:bidi="ar"/>
        </w:rPr>
        <w:t>B</w:t>
      </w:r>
      <w:r>
        <w:rPr>
          <w:rFonts w:hint="eastAsia" w:ascii="Times New Roman" w:hAnsi="Times New Roman" w:eastAsia="等线"/>
          <w:i/>
          <w:iCs w:val="0"/>
          <w:color w:val="auto"/>
          <w:szCs w:val="18"/>
          <w:highlight w:val="none"/>
          <w:lang w:val="en-US" w:eastAsia="zh-CN" w:bidi="ar"/>
        </w:rPr>
        <w:t>.</w:t>
      </w:r>
      <w:r>
        <w:rPr>
          <w:rFonts w:ascii="Times New Roman" w:hAnsi="Times New Roman" w:eastAsia="等线"/>
          <w:i/>
          <w:iCs w:val="0"/>
          <w:color w:val="auto"/>
          <w:szCs w:val="18"/>
          <w:highlight w:val="none"/>
          <w:lang w:val="en-US" w:eastAsia="zh-CN" w:bidi="ar"/>
        </w:rPr>
        <w:t xml:space="preserve"> hispida</w:t>
      </w:r>
      <w:r>
        <w:rPr>
          <w:rFonts w:ascii="Times New Roman" w:hAnsi="Times New Roman" w:eastAsia="等线"/>
          <w:i/>
          <w:iCs w:val="0"/>
          <w:color w:val="auto"/>
          <w:szCs w:val="18"/>
          <w:highlight w:val="none"/>
          <w:lang w:eastAsia="zh-CN" w:bidi="ar"/>
        </w:rPr>
        <w:t xml:space="preserve"> </w:t>
      </w:r>
      <w:r>
        <w:rPr>
          <w:rFonts w:ascii="Times New Roman" w:hAnsi="Times New Roman"/>
          <w:bCs/>
          <w:szCs w:val="18"/>
          <w:highlight w:val="none"/>
        </w:rPr>
        <w:t>mitogenome</w:t>
      </w:r>
      <w:r>
        <w:rPr>
          <w:rFonts w:ascii="Times New Roman" w:hAnsi="Times New Roman" w:eastAsiaTheme="minorEastAsia"/>
          <w:bCs/>
          <w:szCs w:val="18"/>
          <w:highlight w:val="none"/>
          <w:lang w:eastAsia="zh-CN"/>
        </w:rPr>
        <w:t xml:space="preserve"> compared with </w:t>
      </w:r>
      <w:r>
        <w:rPr>
          <w:rFonts w:hint="eastAsia" w:ascii="Times New Roman" w:hAnsi="Times New Roman"/>
          <w:bCs/>
          <w:szCs w:val="18"/>
          <w:highlight w:val="none"/>
          <w:lang w:val="en-US" w:eastAsia="zh-CN"/>
        </w:rPr>
        <w:t>11</w:t>
      </w:r>
      <w:r>
        <w:rPr>
          <w:rFonts w:ascii="Times New Roman" w:hAnsi="Times New Roman"/>
          <w:bCs/>
          <w:szCs w:val="18"/>
          <w:highlight w:val="none"/>
        </w:rPr>
        <w:t xml:space="preserve"> other </w:t>
      </w:r>
      <w:r>
        <w:rPr>
          <w:rFonts w:ascii="Times New Roman" w:hAnsi="Times New Roman" w:eastAsiaTheme="minorEastAsia"/>
          <w:bCs/>
          <w:szCs w:val="18"/>
          <w:highlight w:val="none"/>
          <w:lang w:eastAsia="zh-CN"/>
        </w:rPr>
        <w:t>Cucurbitaceae species</w:t>
      </w:r>
      <w:r>
        <w:rPr>
          <w:rFonts w:ascii="Times New Roman" w:hAnsi="Times New Roman" w:eastAsia="等线"/>
          <w:iCs/>
          <w:color w:val="auto"/>
          <w:szCs w:val="18"/>
          <w:highlight w:val="none"/>
          <w:lang w:eastAsia="zh-CN" w:bidi="ar"/>
        </w:rPr>
        <w:t>. Amino acid residues are displayed on the X-axis. The Y-axis indicates the proportion of particular amino acid residues in the entire mt proteins</w:t>
      </w:r>
      <w:bookmarkStart w:id="0" w:name="_GoBack"/>
      <w:bookmarkEnd w:id="0"/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14FDA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71FD0D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71FD0DE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C1EB2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33B987F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333B987F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E4046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CDD63"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2"/>
      <w:lvlJc w:val="left"/>
      <w:pPr>
        <w:ind w:left="420" w:hanging="420"/>
      </w:pPr>
      <w:rPr>
        <w:rFonts w:hint="eastAsia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ZTFjODE2YWM0ODE3NDY2ODQ0NWNmN2EzOThlNGQifQ=="/>
  </w:docVars>
  <w:rsids>
    <w:rsidRoot w:val="00ED20B5"/>
    <w:rsid w:val="0001436A"/>
    <w:rsid w:val="00021A3B"/>
    <w:rsid w:val="00025FD7"/>
    <w:rsid w:val="00034304"/>
    <w:rsid w:val="00034853"/>
    <w:rsid w:val="00035434"/>
    <w:rsid w:val="00047A77"/>
    <w:rsid w:val="00052A14"/>
    <w:rsid w:val="00077D53"/>
    <w:rsid w:val="00082166"/>
    <w:rsid w:val="000A1147"/>
    <w:rsid w:val="000A6087"/>
    <w:rsid w:val="000B3596"/>
    <w:rsid w:val="000F3358"/>
    <w:rsid w:val="00105FD9"/>
    <w:rsid w:val="00117666"/>
    <w:rsid w:val="00144D68"/>
    <w:rsid w:val="00147C75"/>
    <w:rsid w:val="001520EF"/>
    <w:rsid w:val="001549D3"/>
    <w:rsid w:val="00160065"/>
    <w:rsid w:val="00167553"/>
    <w:rsid w:val="0017642A"/>
    <w:rsid w:val="00177D84"/>
    <w:rsid w:val="0019100D"/>
    <w:rsid w:val="001931B0"/>
    <w:rsid w:val="001B0DBE"/>
    <w:rsid w:val="001D750E"/>
    <w:rsid w:val="00200876"/>
    <w:rsid w:val="002243C8"/>
    <w:rsid w:val="002533A3"/>
    <w:rsid w:val="00267D18"/>
    <w:rsid w:val="00274347"/>
    <w:rsid w:val="00284528"/>
    <w:rsid w:val="002847D3"/>
    <w:rsid w:val="002868E2"/>
    <w:rsid w:val="002869C3"/>
    <w:rsid w:val="0029073F"/>
    <w:rsid w:val="002936E4"/>
    <w:rsid w:val="002B3DC2"/>
    <w:rsid w:val="002B4A57"/>
    <w:rsid w:val="002C6744"/>
    <w:rsid w:val="002C74CA"/>
    <w:rsid w:val="002E2F1B"/>
    <w:rsid w:val="002F1349"/>
    <w:rsid w:val="002F7A49"/>
    <w:rsid w:val="003123F4"/>
    <w:rsid w:val="003544FB"/>
    <w:rsid w:val="00362DB1"/>
    <w:rsid w:val="00396DFD"/>
    <w:rsid w:val="003C3FF6"/>
    <w:rsid w:val="003D2F2D"/>
    <w:rsid w:val="003E5A6E"/>
    <w:rsid w:val="003E613A"/>
    <w:rsid w:val="00401590"/>
    <w:rsid w:val="0042767C"/>
    <w:rsid w:val="004362C9"/>
    <w:rsid w:val="00437BD3"/>
    <w:rsid w:val="00445EFD"/>
    <w:rsid w:val="004465A0"/>
    <w:rsid w:val="00447801"/>
    <w:rsid w:val="00452E9C"/>
    <w:rsid w:val="004530E0"/>
    <w:rsid w:val="004735C8"/>
    <w:rsid w:val="004947A6"/>
    <w:rsid w:val="004961FF"/>
    <w:rsid w:val="004C19B1"/>
    <w:rsid w:val="004C389D"/>
    <w:rsid w:val="004C7397"/>
    <w:rsid w:val="004D6EB3"/>
    <w:rsid w:val="005028BB"/>
    <w:rsid w:val="005164F3"/>
    <w:rsid w:val="00517A89"/>
    <w:rsid w:val="00521D18"/>
    <w:rsid w:val="00524318"/>
    <w:rsid w:val="005250F2"/>
    <w:rsid w:val="00537503"/>
    <w:rsid w:val="00561464"/>
    <w:rsid w:val="005673D4"/>
    <w:rsid w:val="00583BE1"/>
    <w:rsid w:val="005867DB"/>
    <w:rsid w:val="00593EEA"/>
    <w:rsid w:val="00596EBF"/>
    <w:rsid w:val="00597B94"/>
    <w:rsid w:val="005A5423"/>
    <w:rsid w:val="005A5EEE"/>
    <w:rsid w:val="005B5A2E"/>
    <w:rsid w:val="005B5C15"/>
    <w:rsid w:val="005C06E8"/>
    <w:rsid w:val="005D1D2E"/>
    <w:rsid w:val="005E582F"/>
    <w:rsid w:val="005F39C8"/>
    <w:rsid w:val="00617A95"/>
    <w:rsid w:val="006216BA"/>
    <w:rsid w:val="0062360C"/>
    <w:rsid w:val="00631F26"/>
    <w:rsid w:val="006375C7"/>
    <w:rsid w:val="0064593D"/>
    <w:rsid w:val="00654E8F"/>
    <w:rsid w:val="00656151"/>
    <w:rsid w:val="00660D05"/>
    <w:rsid w:val="006623B9"/>
    <w:rsid w:val="00665304"/>
    <w:rsid w:val="00680224"/>
    <w:rsid w:val="006820B1"/>
    <w:rsid w:val="006A5FBE"/>
    <w:rsid w:val="006B7D14"/>
    <w:rsid w:val="006C2910"/>
    <w:rsid w:val="00701727"/>
    <w:rsid w:val="0070566C"/>
    <w:rsid w:val="0070687F"/>
    <w:rsid w:val="00714C50"/>
    <w:rsid w:val="00720530"/>
    <w:rsid w:val="00722E1D"/>
    <w:rsid w:val="00725A7D"/>
    <w:rsid w:val="0073559B"/>
    <w:rsid w:val="007501BE"/>
    <w:rsid w:val="00761968"/>
    <w:rsid w:val="00772D0C"/>
    <w:rsid w:val="00790B0D"/>
    <w:rsid w:val="00790BB3"/>
    <w:rsid w:val="007974C8"/>
    <w:rsid w:val="007A0F21"/>
    <w:rsid w:val="007A4918"/>
    <w:rsid w:val="007B2F3E"/>
    <w:rsid w:val="007C206C"/>
    <w:rsid w:val="007C335C"/>
    <w:rsid w:val="007D4352"/>
    <w:rsid w:val="007E337B"/>
    <w:rsid w:val="007F7CD7"/>
    <w:rsid w:val="007F7E12"/>
    <w:rsid w:val="008101FA"/>
    <w:rsid w:val="00817DD6"/>
    <w:rsid w:val="00824CBB"/>
    <w:rsid w:val="008325EF"/>
    <w:rsid w:val="0083759F"/>
    <w:rsid w:val="0086193E"/>
    <w:rsid w:val="00885156"/>
    <w:rsid w:val="00885BC3"/>
    <w:rsid w:val="00885CD2"/>
    <w:rsid w:val="00893DB5"/>
    <w:rsid w:val="00893FC9"/>
    <w:rsid w:val="008B1A18"/>
    <w:rsid w:val="008B6B53"/>
    <w:rsid w:val="008C1905"/>
    <w:rsid w:val="008D0DC7"/>
    <w:rsid w:val="008D69EF"/>
    <w:rsid w:val="008E065B"/>
    <w:rsid w:val="008E16F1"/>
    <w:rsid w:val="009151AA"/>
    <w:rsid w:val="0091565B"/>
    <w:rsid w:val="00917905"/>
    <w:rsid w:val="0092286F"/>
    <w:rsid w:val="0093429D"/>
    <w:rsid w:val="00943573"/>
    <w:rsid w:val="00944620"/>
    <w:rsid w:val="00964134"/>
    <w:rsid w:val="00970F7D"/>
    <w:rsid w:val="00973E9B"/>
    <w:rsid w:val="00994A3D"/>
    <w:rsid w:val="009A276D"/>
    <w:rsid w:val="009C1851"/>
    <w:rsid w:val="009C2B12"/>
    <w:rsid w:val="009C7057"/>
    <w:rsid w:val="009E2064"/>
    <w:rsid w:val="009E32A0"/>
    <w:rsid w:val="009E50D7"/>
    <w:rsid w:val="00A174D9"/>
    <w:rsid w:val="00A17DD7"/>
    <w:rsid w:val="00A26C67"/>
    <w:rsid w:val="00A42511"/>
    <w:rsid w:val="00A6110C"/>
    <w:rsid w:val="00A61C4D"/>
    <w:rsid w:val="00A7315B"/>
    <w:rsid w:val="00A858D8"/>
    <w:rsid w:val="00AA4D24"/>
    <w:rsid w:val="00AB6715"/>
    <w:rsid w:val="00AC34BF"/>
    <w:rsid w:val="00AE544F"/>
    <w:rsid w:val="00B1671E"/>
    <w:rsid w:val="00B23101"/>
    <w:rsid w:val="00B25EB8"/>
    <w:rsid w:val="00B3140D"/>
    <w:rsid w:val="00B324F4"/>
    <w:rsid w:val="00B33A29"/>
    <w:rsid w:val="00B37F4D"/>
    <w:rsid w:val="00BA4640"/>
    <w:rsid w:val="00BB50DE"/>
    <w:rsid w:val="00BB73D5"/>
    <w:rsid w:val="00BE6C45"/>
    <w:rsid w:val="00BF3FC2"/>
    <w:rsid w:val="00C01C6F"/>
    <w:rsid w:val="00C11A88"/>
    <w:rsid w:val="00C2309E"/>
    <w:rsid w:val="00C25D69"/>
    <w:rsid w:val="00C32BA6"/>
    <w:rsid w:val="00C52A7B"/>
    <w:rsid w:val="00C56BAF"/>
    <w:rsid w:val="00C61F02"/>
    <w:rsid w:val="00C6204B"/>
    <w:rsid w:val="00C679AA"/>
    <w:rsid w:val="00C75972"/>
    <w:rsid w:val="00CA4BB3"/>
    <w:rsid w:val="00CB1BBA"/>
    <w:rsid w:val="00CC7F94"/>
    <w:rsid w:val="00CD066B"/>
    <w:rsid w:val="00CD1BEB"/>
    <w:rsid w:val="00CD4668"/>
    <w:rsid w:val="00CE0ACD"/>
    <w:rsid w:val="00CE4FEE"/>
    <w:rsid w:val="00CF1D82"/>
    <w:rsid w:val="00D060CF"/>
    <w:rsid w:val="00D26BBF"/>
    <w:rsid w:val="00D872C1"/>
    <w:rsid w:val="00D938E1"/>
    <w:rsid w:val="00DA0C2C"/>
    <w:rsid w:val="00DB59C3"/>
    <w:rsid w:val="00DC259A"/>
    <w:rsid w:val="00DD1FF1"/>
    <w:rsid w:val="00DE23E8"/>
    <w:rsid w:val="00DE38BD"/>
    <w:rsid w:val="00DE7D9E"/>
    <w:rsid w:val="00DF01C1"/>
    <w:rsid w:val="00DF0884"/>
    <w:rsid w:val="00DF6E40"/>
    <w:rsid w:val="00E05A26"/>
    <w:rsid w:val="00E1403C"/>
    <w:rsid w:val="00E40D5D"/>
    <w:rsid w:val="00E52377"/>
    <w:rsid w:val="00E537AD"/>
    <w:rsid w:val="00E551A1"/>
    <w:rsid w:val="00E638E0"/>
    <w:rsid w:val="00E64E17"/>
    <w:rsid w:val="00E8578C"/>
    <w:rsid w:val="00E866C9"/>
    <w:rsid w:val="00E940B9"/>
    <w:rsid w:val="00EA0A28"/>
    <w:rsid w:val="00EA150E"/>
    <w:rsid w:val="00EA3D3C"/>
    <w:rsid w:val="00EB2AB8"/>
    <w:rsid w:val="00EB2EEC"/>
    <w:rsid w:val="00EC090A"/>
    <w:rsid w:val="00ED20B5"/>
    <w:rsid w:val="00EF3E7A"/>
    <w:rsid w:val="00F03758"/>
    <w:rsid w:val="00F06B1D"/>
    <w:rsid w:val="00F209F2"/>
    <w:rsid w:val="00F46900"/>
    <w:rsid w:val="00F61D89"/>
    <w:rsid w:val="00F7179C"/>
    <w:rsid w:val="00F74E2D"/>
    <w:rsid w:val="00FB6FEA"/>
    <w:rsid w:val="00FE54B1"/>
    <w:rsid w:val="00FF1743"/>
    <w:rsid w:val="016F0A91"/>
    <w:rsid w:val="01B97031"/>
    <w:rsid w:val="026003DA"/>
    <w:rsid w:val="03BC116C"/>
    <w:rsid w:val="04B067CC"/>
    <w:rsid w:val="05916D75"/>
    <w:rsid w:val="073138EB"/>
    <w:rsid w:val="073F4808"/>
    <w:rsid w:val="076D7229"/>
    <w:rsid w:val="0872487C"/>
    <w:rsid w:val="099D1D95"/>
    <w:rsid w:val="0A2F212A"/>
    <w:rsid w:val="0A303AB2"/>
    <w:rsid w:val="0AE64D8C"/>
    <w:rsid w:val="0AF92363"/>
    <w:rsid w:val="0B186F04"/>
    <w:rsid w:val="0B7079A5"/>
    <w:rsid w:val="0CBD3ED2"/>
    <w:rsid w:val="0D112E31"/>
    <w:rsid w:val="0EAA08F9"/>
    <w:rsid w:val="0ED810D7"/>
    <w:rsid w:val="0FA45B0D"/>
    <w:rsid w:val="103D614C"/>
    <w:rsid w:val="104A11DC"/>
    <w:rsid w:val="120C593C"/>
    <w:rsid w:val="16A44D20"/>
    <w:rsid w:val="16E17FAE"/>
    <w:rsid w:val="17B30A32"/>
    <w:rsid w:val="19103908"/>
    <w:rsid w:val="1A700F33"/>
    <w:rsid w:val="1B3F60E7"/>
    <w:rsid w:val="1DB46B7E"/>
    <w:rsid w:val="1DC120E8"/>
    <w:rsid w:val="1EFB265F"/>
    <w:rsid w:val="1FB45B95"/>
    <w:rsid w:val="1FD33329"/>
    <w:rsid w:val="20FD066D"/>
    <w:rsid w:val="2129739E"/>
    <w:rsid w:val="236C726A"/>
    <w:rsid w:val="239D2DE4"/>
    <w:rsid w:val="25FB607E"/>
    <w:rsid w:val="26A87A63"/>
    <w:rsid w:val="26F94156"/>
    <w:rsid w:val="27625567"/>
    <w:rsid w:val="281554AC"/>
    <w:rsid w:val="28A559B4"/>
    <w:rsid w:val="291853E7"/>
    <w:rsid w:val="292815BD"/>
    <w:rsid w:val="2997735B"/>
    <w:rsid w:val="29CB5C25"/>
    <w:rsid w:val="29CF0977"/>
    <w:rsid w:val="2C892158"/>
    <w:rsid w:val="2CEF5B5D"/>
    <w:rsid w:val="2D127C35"/>
    <w:rsid w:val="2D6269DF"/>
    <w:rsid w:val="2DA90D03"/>
    <w:rsid w:val="2DE6602C"/>
    <w:rsid w:val="2E2E0121"/>
    <w:rsid w:val="2FB54E07"/>
    <w:rsid w:val="30E50812"/>
    <w:rsid w:val="31EB2826"/>
    <w:rsid w:val="333D321A"/>
    <w:rsid w:val="357A401D"/>
    <w:rsid w:val="36B87A7C"/>
    <w:rsid w:val="36FC6348"/>
    <w:rsid w:val="372E285D"/>
    <w:rsid w:val="375C5742"/>
    <w:rsid w:val="39A25F7F"/>
    <w:rsid w:val="3A95616C"/>
    <w:rsid w:val="3B026B9E"/>
    <w:rsid w:val="3C554187"/>
    <w:rsid w:val="3CBB7982"/>
    <w:rsid w:val="3CE04016"/>
    <w:rsid w:val="3E1D7F87"/>
    <w:rsid w:val="3EA06DE1"/>
    <w:rsid w:val="3F6A7CDE"/>
    <w:rsid w:val="3FA76C27"/>
    <w:rsid w:val="402C480C"/>
    <w:rsid w:val="404E1A94"/>
    <w:rsid w:val="40CD14CE"/>
    <w:rsid w:val="435B623F"/>
    <w:rsid w:val="4427774D"/>
    <w:rsid w:val="45466117"/>
    <w:rsid w:val="46CE7767"/>
    <w:rsid w:val="475A735E"/>
    <w:rsid w:val="48352EA1"/>
    <w:rsid w:val="48587156"/>
    <w:rsid w:val="4D0E080D"/>
    <w:rsid w:val="4DAB5A12"/>
    <w:rsid w:val="4DAE7818"/>
    <w:rsid w:val="4DBE5BE5"/>
    <w:rsid w:val="4E805438"/>
    <w:rsid w:val="4EF67AE1"/>
    <w:rsid w:val="4FC74BC1"/>
    <w:rsid w:val="50CD1AB6"/>
    <w:rsid w:val="514A1377"/>
    <w:rsid w:val="51872650"/>
    <w:rsid w:val="52520682"/>
    <w:rsid w:val="57672F12"/>
    <w:rsid w:val="58741EB5"/>
    <w:rsid w:val="59A4473C"/>
    <w:rsid w:val="5B294982"/>
    <w:rsid w:val="5CAE714B"/>
    <w:rsid w:val="5E002BBA"/>
    <w:rsid w:val="5ED9780C"/>
    <w:rsid w:val="5F3C148B"/>
    <w:rsid w:val="5F6105D3"/>
    <w:rsid w:val="5FFE55E7"/>
    <w:rsid w:val="601C4AB5"/>
    <w:rsid w:val="605204D7"/>
    <w:rsid w:val="61BB6FD6"/>
    <w:rsid w:val="62203570"/>
    <w:rsid w:val="63EF5B81"/>
    <w:rsid w:val="6488166D"/>
    <w:rsid w:val="655B6C95"/>
    <w:rsid w:val="667E7F43"/>
    <w:rsid w:val="66F81E9C"/>
    <w:rsid w:val="679631B0"/>
    <w:rsid w:val="67B9496B"/>
    <w:rsid w:val="682A055F"/>
    <w:rsid w:val="693B2280"/>
    <w:rsid w:val="6983533B"/>
    <w:rsid w:val="6BC936E9"/>
    <w:rsid w:val="6C2B473B"/>
    <w:rsid w:val="6F90501F"/>
    <w:rsid w:val="719E22D1"/>
    <w:rsid w:val="71C4342E"/>
    <w:rsid w:val="72E27C4A"/>
    <w:rsid w:val="73343878"/>
    <w:rsid w:val="73833EA2"/>
    <w:rsid w:val="75A924F0"/>
    <w:rsid w:val="761F5876"/>
    <w:rsid w:val="763D575F"/>
    <w:rsid w:val="79E07F17"/>
    <w:rsid w:val="7A886E4D"/>
    <w:rsid w:val="7C3C1099"/>
    <w:rsid w:val="7C7776E7"/>
    <w:rsid w:val="7C8A475A"/>
    <w:rsid w:val="7CAD1FDD"/>
    <w:rsid w:val="7D155679"/>
    <w:rsid w:val="7D427DE4"/>
    <w:rsid w:val="7EB4618D"/>
    <w:rsid w:val="7F663C91"/>
    <w:rsid w:val="7F7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autoRedefine/>
    <w:qFormat/>
    <w:uiPriority w:val="2"/>
    <w:pPr>
      <w:numPr>
        <w:numId w:val="0"/>
      </w:numPr>
      <w:spacing w:after="200"/>
      <w:outlineLvl w:val="1"/>
    </w:pPr>
  </w:style>
  <w:style w:type="paragraph" w:styleId="5">
    <w:name w:val="heading 3"/>
    <w:basedOn w:val="1"/>
    <w:next w:val="1"/>
    <w:link w:val="46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7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8"/>
    <w:autoRedefine/>
    <w:qFormat/>
    <w:uiPriority w:val="2"/>
    <w:pPr>
      <w:numPr>
        <w:ilvl w:val="4"/>
      </w:numPr>
      <w:outlineLvl w:val="4"/>
    </w:p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8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40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6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1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3"/>
    <w:autoRedefine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4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2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8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9">
    <w:name w:val="Title"/>
    <w:basedOn w:val="1"/>
    <w:next w:val="1"/>
    <w:link w:val="52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20">
    <w:name w:val="annotation subject"/>
    <w:basedOn w:val="10"/>
    <w:next w:val="10"/>
    <w:link w:val="39"/>
    <w:autoRedefine/>
    <w:semiHidden/>
    <w:unhideWhenUsed/>
    <w:qFormat/>
    <w:uiPriority w:val="99"/>
    <w:rPr>
      <w:b/>
      <w:bCs/>
    </w:rPr>
  </w:style>
  <w:style w:type="table" w:styleId="22">
    <w:name w:val="Table Grid"/>
    <w:basedOn w:val="21"/>
    <w:autoRedefine/>
    <w:qFormat/>
    <w:uiPriority w:val="3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autoRedefine/>
    <w:qFormat/>
    <w:uiPriority w:val="22"/>
    <w:rPr>
      <w:rFonts w:ascii="Times New Roman" w:hAnsi="Times New Roman"/>
      <w:b/>
      <w:bCs/>
    </w:rPr>
  </w:style>
  <w:style w:type="character" w:styleId="25">
    <w:name w:val="endnote reference"/>
    <w:basedOn w:val="23"/>
    <w:autoRedefine/>
    <w:semiHidden/>
    <w:unhideWhenUsed/>
    <w:qFormat/>
    <w:uiPriority w:val="99"/>
    <w:rPr>
      <w:vertAlign w:val="superscript"/>
    </w:rPr>
  </w:style>
  <w:style w:type="character" w:styleId="26">
    <w:name w:val="FollowedHyperlink"/>
    <w:basedOn w:val="23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7">
    <w:name w:val="Emphasis"/>
    <w:basedOn w:val="23"/>
    <w:autoRedefine/>
    <w:qFormat/>
    <w:uiPriority w:val="20"/>
    <w:rPr>
      <w:rFonts w:ascii="Times New Roman" w:hAnsi="Times New Roman"/>
      <w:i/>
      <w:iCs/>
    </w:rPr>
  </w:style>
  <w:style w:type="character" w:styleId="28">
    <w:name w:val="line number"/>
    <w:basedOn w:val="23"/>
    <w:autoRedefine/>
    <w:semiHidden/>
    <w:unhideWhenUsed/>
    <w:qFormat/>
    <w:uiPriority w:val="99"/>
  </w:style>
  <w:style w:type="character" w:styleId="29">
    <w:name w:val="Hyperlink"/>
    <w:basedOn w:val="23"/>
    <w:autoRedefine/>
    <w:unhideWhenUsed/>
    <w:qFormat/>
    <w:uiPriority w:val="99"/>
    <w:rPr>
      <w:color w:val="0000FF"/>
      <w:u w:val="single"/>
    </w:rPr>
  </w:style>
  <w:style w:type="character" w:styleId="30">
    <w:name w:val="annotation reference"/>
    <w:basedOn w:val="23"/>
    <w:autoRedefine/>
    <w:semiHidden/>
    <w:unhideWhenUsed/>
    <w:qFormat/>
    <w:uiPriority w:val="99"/>
    <w:rPr>
      <w:sz w:val="16"/>
      <w:szCs w:val="16"/>
    </w:rPr>
  </w:style>
  <w:style w:type="character" w:styleId="31">
    <w:name w:val="footnote reference"/>
    <w:basedOn w:val="23"/>
    <w:autoRedefine/>
    <w:semiHidden/>
    <w:unhideWhenUsed/>
    <w:qFormat/>
    <w:uiPriority w:val="99"/>
    <w:rPr>
      <w:vertAlign w:val="superscript"/>
    </w:rPr>
  </w:style>
  <w:style w:type="character" w:customStyle="1" w:styleId="32">
    <w:name w:val="标题 1 字符"/>
    <w:basedOn w:val="23"/>
    <w:link w:val="2"/>
    <w:autoRedefine/>
    <w:qFormat/>
    <w:uiPriority w:val="9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标题 2 字符"/>
    <w:basedOn w:val="23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副标题 字符"/>
    <w:basedOn w:val="23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5">
    <w:name w:val="Author List"/>
    <w:basedOn w:val="15"/>
    <w:next w:val="1"/>
    <w:autoRedefine/>
    <w:qFormat/>
    <w:uiPriority w:val="1"/>
  </w:style>
  <w:style w:type="character" w:customStyle="1" w:styleId="36">
    <w:name w:val="批注框文本 字符"/>
    <w:basedOn w:val="23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7">
    <w:name w:val="书籍标题1"/>
    <w:basedOn w:val="23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8">
    <w:name w:val="批注文字 字符"/>
    <w:basedOn w:val="23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9">
    <w:name w:val="批注主题 字符"/>
    <w:basedOn w:val="38"/>
    <w:link w:val="20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40">
    <w:name w:val="尾注文本 字符"/>
    <w:basedOn w:val="23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1">
    <w:name w:val="页脚 字符"/>
    <w:basedOn w:val="23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2">
    <w:name w:val="脚注文本 字符"/>
    <w:basedOn w:val="23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3">
    <w:name w:val="页眉 字符"/>
    <w:basedOn w:val="23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4">
    <w:name w:val="明显强调1"/>
    <w:basedOn w:val="23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5">
    <w:name w:val="明显参考1"/>
    <w:basedOn w:val="23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6">
    <w:name w:val="标题 3 字符"/>
    <w:basedOn w:val="23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7">
    <w:name w:val="标题 4 字符"/>
    <w:basedOn w:val="23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8">
    <w:name w:val="标题 5 字符"/>
    <w:basedOn w:val="23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9">
    <w:name w:val="Quote"/>
    <w:basedOn w:val="1"/>
    <w:next w:val="1"/>
    <w:link w:val="50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引用 字符"/>
    <w:basedOn w:val="23"/>
    <w:link w:val="49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不明显强调1"/>
    <w:basedOn w:val="23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2">
    <w:name w:val="标题 字符"/>
    <w:basedOn w:val="23"/>
    <w:link w:val="19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3">
    <w:name w:val="Supplementary Material"/>
    <w:basedOn w:val="19"/>
    <w:next w:val="19"/>
    <w:autoRedefine/>
    <w:qFormat/>
    <w:uiPriority w:val="0"/>
    <w:pPr>
      <w:spacing w:after="120"/>
    </w:pPr>
    <w:rPr>
      <w:i/>
    </w:rPr>
  </w:style>
  <w:style w:type="table" w:customStyle="1" w:styleId="54">
    <w:name w:val="清单表 6 彩色1"/>
    <w:basedOn w:val="21"/>
    <w:autoRedefine/>
    <w:qFormat/>
    <w:uiPriority w:val="51"/>
    <w:rPr>
      <w:color w:val="000000" w:themeColor="text1"/>
      <w:kern w:val="2"/>
      <w:sz w:val="2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55">
    <w:name w:val="清单表 6 彩色2"/>
    <w:basedOn w:val="21"/>
    <w:autoRedefine/>
    <w:qFormat/>
    <w:uiPriority w:val="51"/>
    <w:rPr>
      <w:color w:val="000000" w:themeColor="text1"/>
      <w:kern w:val="2"/>
      <w:sz w:val="2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56">
    <w:name w:val="MDPI_6.2_BackMatter"/>
    <w:autoRedefine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  <w:style w:type="paragraph" w:customStyle="1" w:styleId="57">
    <w:name w:val="MDPI_4.1_table_caption"/>
    <w:autoRedefine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58">
    <w:name w:val="MDPI_5.1_figure_caption"/>
    <w:autoRedefine/>
    <w:qFormat/>
    <w:uiPriority w:val="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59">
    <w:name w:val="MDPI_4.3_table_footer"/>
    <w:next w:val="1"/>
    <w:autoRedefine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character" w:customStyle="1" w:styleId="60">
    <w:name w:val="15"/>
    <w:basedOn w:val="23"/>
    <w:qFormat/>
    <w:uiPriority w:val="0"/>
    <w:rPr>
      <w:rFonts w:hint="default" w:ascii="Times New Roman" w:hAnsi="Times New Roman" w:cs="Times New Roman"/>
      <w:i/>
      <w:color w:val="000000"/>
      <w:sz w:val="22"/>
      <w:szCs w:val="22"/>
    </w:rPr>
  </w:style>
  <w:style w:type="character" w:customStyle="1" w:styleId="61">
    <w:name w:val="16"/>
    <w:basedOn w:val="23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62">
    <w:name w:val="font11"/>
    <w:basedOn w:val="2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3">
    <w:name w:val="font21"/>
    <w:basedOn w:val="23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64">
    <w:name w:val="font31"/>
    <w:basedOn w:val="23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65">
    <w:name w:val="font51"/>
    <w:basedOn w:val="2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6">
    <w:name w:val="font41"/>
    <w:basedOn w:val="23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tiff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95B22-B4E8-4C8E-ABCB-1E2B9143F8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Pages>21</Pages>
  <Words>1314</Words>
  <Characters>6772</Characters>
  <Lines>96</Lines>
  <Paragraphs>27</Paragraphs>
  <TotalTime>33</TotalTime>
  <ScaleCrop>false</ScaleCrop>
  <LinksUpToDate>false</LinksUpToDate>
  <CharactersWithSpaces>7172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2024-04-01T11:35:00Z</dcterms:created>
  <dc:creator>Frontiers Media SA</dc:creator>
  <cp:lastModifiedBy>企业用户_474613859</cp:lastModifiedBy>
  <cp:lastPrinted>2013-10-03T12:51:00Z</cp:lastPrinted>
  <dcterms:modified xsi:type="dcterms:W3CDTF">2025-11-16T00:10:24Z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BE3413A0C4534AF1BA684D9C7981DF03_12</vt:lpwstr>
  </property>
  <property fmtid="{D5CDD505-2E9C-101B-9397-08002B2CF9AE}" pid="4" name="KSOTemplateDocerSaveRecord">
    <vt:lpwstr>eyJoZGlkIjoiZTUyM2QwYWNjY2QzZTc0ZmNhY2RhNDI5MzBhN2FlYmQiLCJ1c2VySWQiOiIxNjQyMjgzODE3In0=</vt:lpwstr>
  </property>
</Properties>
</file>