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DC26F" w14:textId="458A720C" w:rsidR="002363F2" w:rsidRDefault="00770785" w:rsidP="002363F2">
      <w:pPr>
        <w:pStyle w:val="Titre1"/>
      </w:pPr>
      <w:r>
        <w:t>Additional file</w:t>
      </w:r>
      <w:r w:rsidR="00384913">
        <w:t xml:space="preserve"> 1: </w:t>
      </w:r>
      <w:r w:rsidR="002363F2">
        <w:t xml:space="preserve">Survey </w:t>
      </w:r>
    </w:p>
    <w:p w14:paraId="038EED0B" w14:textId="77777777" w:rsidR="002363F2" w:rsidRDefault="002363F2" w:rsidP="0089481D"/>
    <w:p w14:paraId="628F4266" w14:textId="19B64A89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  <w:r w:rsidRPr="002363F2">
        <w:rPr>
          <w:rFonts w:ascii="Times New Roman" w:hAnsi="Times New Roman" w:cs="Times New Roman"/>
          <w:i/>
          <w:iCs/>
        </w:rPr>
        <w:t xml:space="preserve">This survey seeks to assess the prevalence of mentor-mentee relationships within the field of </w:t>
      </w:r>
      <w:proofErr w:type="spellStart"/>
      <w:r w:rsidRPr="002363F2">
        <w:rPr>
          <w:rFonts w:ascii="Times New Roman" w:hAnsi="Times New Roman" w:cs="Times New Roman"/>
          <w:i/>
          <w:iCs/>
        </w:rPr>
        <w:t>an</w:t>
      </w:r>
      <w:r w:rsidR="002363F2">
        <w:rPr>
          <w:rFonts w:ascii="Times New Roman" w:hAnsi="Times New Roman" w:cs="Times New Roman"/>
          <w:i/>
          <w:iCs/>
        </w:rPr>
        <w:t>ae</w:t>
      </w:r>
      <w:r w:rsidRPr="002363F2">
        <w:rPr>
          <w:rFonts w:ascii="Times New Roman" w:hAnsi="Times New Roman" w:cs="Times New Roman"/>
          <w:i/>
          <w:iCs/>
        </w:rPr>
        <w:t>sthesia</w:t>
      </w:r>
      <w:proofErr w:type="spellEnd"/>
      <w:r w:rsidRPr="002363F2">
        <w:rPr>
          <w:rFonts w:ascii="Times New Roman" w:hAnsi="Times New Roman" w:cs="Times New Roman"/>
          <w:i/>
          <w:iCs/>
        </w:rPr>
        <w:t xml:space="preserve"> and gain a deeper understanding of mentorship dynamics. Our objective is to identify key socio-demographic factors associated with the selection of mentor-mentee partnerships whilst also examining potential factors that facilitate or hinder the mentorship experience.</w:t>
      </w:r>
    </w:p>
    <w:p w14:paraId="092E4D87" w14:textId="77777777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</w:p>
    <w:p w14:paraId="2CF32DFB" w14:textId="5AFF24A9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  <w:r w:rsidRPr="002363F2">
        <w:rPr>
          <w:rFonts w:ascii="Times New Roman" w:hAnsi="Times New Roman" w:cs="Times New Roman"/>
          <w:i/>
          <w:iCs/>
        </w:rPr>
        <w:t>In this context, a mentor is defined as an experienced and trusted advisor who provides knowledge, guidance, support, and advancement opportunities to a developing colleague, who can be referred to as a mentee. Think of a mentor as being akin to a career coach.</w:t>
      </w:r>
    </w:p>
    <w:p w14:paraId="0837B161" w14:textId="77777777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  <w:r w:rsidRPr="002363F2">
        <w:rPr>
          <w:rFonts w:ascii="Times New Roman" w:hAnsi="Times New Roman" w:cs="Times New Roman"/>
          <w:i/>
          <w:iCs/>
        </w:rPr>
        <w:t>A mentee, on the other hand, refers to an individual who receives guidance, training, or advice from a mentor and can be likened to a protégé.</w:t>
      </w:r>
    </w:p>
    <w:p w14:paraId="35C4D3D3" w14:textId="77777777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</w:p>
    <w:p w14:paraId="5B9C9CBF" w14:textId="4D131806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  <w:r w:rsidRPr="002363F2">
        <w:rPr>
          <w:rFonts w:ascii="Times New Roman" w:hAnsi="Times New Roman" w:cs="Times New Roman"/>
          <w:i/>
          <w:iCs/>
        </w:rPr>
        <w:t xml:space="preserve">Our overarching aim is to promote the establishment of successful mentorships and to make mentorship in </w:t>
      </w:r>
      <w:proofErr w:type="spellStart"/>
      <w:r w:rsidRPr="002363F2">
        <w:rPr>
          <w:rFonts w:ascii="Times New Roman" w:hAnsi="Times New Roman" w:cs="Times New Roman"/>
          <w:i/>
          <w:iCs/>
        </w:rPr>
        <w:t>an</w:t>
      </w:r>
      <w:r w:rsidR="00EC53AD" w:rsidRPr="002363F2">
        <w:rPr>
          <w:rFonts w:ascii="Times New Roman" w:hAnsi="Times New Roman" w:cs="Times New Roman"/>
          <w:i/>
          <w:iCs/>
        </w:rPr>
        <w:t>a</w:t>
      </w:r>
      <w:r w:rsidRPr="002363F2">
        <w:rPr>
          <w:rFonts w:ascii="Times New Roman" w:hAnsi="Times New Roman" w:cs="Times New Roman"/>
          <w:i/>
          <w:iCs/>
        </w:rPr>
        <w:t>esthesia</w:t>
      </w:r>
      <w:proofErr w:type="spellEnd"/>
      <w:r w:rsidRPr="002363F2">
        <w:rPr>
          <w:rFonts w:ascii="Times New Roman" w:hAnsi="Times New Roman" w:cs="Times New Roman"/>
          <w:i/>
          <w:iCs/>
        </w:rPr>
        <w:t xml:space="preserve"> more accessible and equitable.</w:t>
      </w:r>
    </w:p>
    <w:p w14:paraId="4AC35450" w14:textId="77777777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</w:p>
    <w:p w14:paraId="01D2B4C8" w14:textId="2B788CEE" w:rsidR="00D1010D" w:rsidRPr="002363F2" w:rsidRDefault="0089481D" w:rsidP="0089481D">
      <w:pPr>
        <w:rPr>
          <w:rFonts w:ascii="Times New Roman" w:hAnsi="Times New Roman" w:cs="Times New Roman"/>
          <w:i/>
          <w:iCs/>
        </w:rPr>
      </w:pPr>
      <w:r w:rsidRPr="002363F2">
        <w:rPr>
          <w:rFonts w:ascii="Times New Roman" w:hAnsi="Times New Roman" w:cs="Times New Roman"/>
          <w:i/>
          <w:iCs/>
        </w:rPr>
        <w:t>Note that participation is voluntary and anonymous. Your consent will be implied by submitting the survey at the end.</w:t>
      </w:r>
    </w:p>
    <w:p w14:paraId="475F77AD" w14:textId="77777777" w:rsidR="0089481D" w:rsidRPr="002363F2" w:rsidRDefault="0089481D" w:rsidP="0089481D">
      <w:pPr>
        <w:rPr>
          <w:rFonts w:ascii="Times New Roman" w:hAnsi="Times New Roman" w:cs="Times New Roman"/>
          <w:i/>
          <w:iCs/>
        </w:rPr>
      </w:pPr>
    </w:p>
    <w:p w14:paraId="6142394C" w14:textId="77777777" w:rsidR="0089481D" w:rsidRPr="002363F2" w:rsidRDefault="0089481D" w:rsidP="0089481D">
      <w:pPr>
        <w:pStyle w:val="NormalWeb"/>
        <w:numPr>
          <w:ilvl w:val="0"/>
          <w:numId w:val="3"/>
        </w:numPr>
        <w:shd w:val="clear" w:color="auto" w:fill="FFFFFF"/>
      </w:pPr>
      <w:r w:rsidRPr="002363F2">
        <w:t xml:space="preserve">Through which society did you access this survey? </w:t>
      </w:r>
    </w:p>
    <w:p w14:paraId="54E2ADE1" w14:textId="77777777" w:rsidR="0089481D" w:rsidRPr="002363F2" w:rsidRDefault="0089481D" w:rsidP="0089481D">
      <w:pPr>
        <w:pStyle w:val="NormalWeb"/>
        <w:numPr>
          <w:ilvl w:val="1"/>
          <w:numId w:val="3"/>
        </w:numPr>
        <w:shd w:val="clear" w:color="auto" w:fill="FFFFFF"/>
      </w:pPr>
      <w:r w:rsidRPr="002363F2">
        <w:t xml:space="preserve">European society of </w:t>
      </w:r>
      <w:proofErr w:type="spellStart"/>
      <w:r w:rsidRPr="002363F2">
        <w:t>Anaesthesiology</w:t>
      </w:r>
      <w:proofErr w:type="spellEnd"/>
      <w:r w:rsidRPr="002363F2">
        <w:t xml:space="preserve"> and Intensive Care (ESAIC) </w:t>
      </w:r>
    </w:p>
    <w:p w14:paraId="777FFED9" w14:textId="67073708" w:rsidR="0089481D" w:rsidRPr="002363F2" w:rsidRDefault="0089481D" w:rsidP="0089481D">
      <w:pPr>
        <w:pStyle w:val="NormalWeb"/>
        <w:numPr>
          <w:ilvl w:val="1"/>
          <w:numId w:val="3"/>
        </w:numPr>
        <w:shd w:val="clear" w:color="auto" w:fill="FFFFFF"/>
      </w:pPr>
      <w:proofErr w:type="spellStart"/>
      <w:r w:rsidRPr="002363F2">
        <w:t>EuropeanSociety</w:t>
      </w:r>
      <w:proofErr w:type="spellEnd"/>
      <w:r w:rsidRPr="002363F2">
        <w:t xml:space="preserve"> of Regional </w:t>
      </w:r>
      <w:proofErr w:type="spellStart"/>
      <w:r w:rsidRPr="002363F2">
        <w:t>Anaesthesia</w:t>
      </w:r>
      <w:proofErr w:type="spellEnd"/>
      <w:r w:rsidRPr="002363F2">
        <w:t xml:space="preserve"> (ESRA)</w:t>
      </w:r>
    </w:p>
    <w:p w14:paraId="0341B5BF" w14:textId="05EE9A1E" w:rsidR="0089481D" w:rsidRPr="002363F2" w:rsidRDefault="0089481D" w:rsidP="0089481D">
      <w:pPr>
        <w:pStyle w:val="NormalWeb"/>
        <w:numPr>
          <w:ilvl w:val="1"/>
          <w:numId w:val="3"/>
        </w:numPr>
        <w:shd w:val="clear" w:color="auto" w:fill="FFFFFF"/>
      </w:pPr>
      <w:r w:rsidRPr="002363F2">
        <w:t xml:space="preserve">A colleague forwarded the survey to me </w:t>
      </w:r>
    </w:p>
    <w:p w14:paraId="5A1C52E6" w14:textId="708D880D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Did you or do you have a mentor in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esthesia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? </w:t>
      </w:r>
    </w:p>
    <w:p w14:paraId="0BA52A02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Yes </w:t>
      </w:r>
    </w:p>
    <w:p w14:paraId="5A494A25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No </w:t>
      </w:r>
    </w:p>
    <w:p w14:paraId="48AE48DB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Was your most important mentor formally assigned by a program or institution? </w:t>
      </w:r>
    </w:p>
    <w:p w14:paraId="612DC41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Yes </w:t>
      </w:r>
    </w:p>
    <w:p w14:paraId="33C95C1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No </w:t>
      </w:r>
    </w:p>
    <w:p w14:paraId="4EDF7444" w14:textId="1E0D0E49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Have you had more than one mentor throughout your career? </w:t>
      </w:r>
    </w:p>
    <w:p w14:paraId="6D7C233A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Yes </w:t>
      </w:r>
    </w:p>
    <w:p w14:paraId="4E604FB2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No </w:t>
      </w:r>
    </w:p>
    <w:p w14:paraId="1335FCBE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If you have had a mentor, when did you get your first one? </w:t>
      </w:r>
    </w:p>
    <w:p w14:paraId="192DC5C4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During medical school </w:t>
      </w:r>
    </w:p>
    <w:p w14:paraId="0C08A149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During residency / training </w:t>
      </w:r>
    </w:p>
    <w:p w14:paraId="42202005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After residency / training </w:t>
      </w:r>
    </w:p>
    <w:p w14:paraId="657949FD" w14:textId="77777777" w:rsidR="0089481D" w:rsidRPr="002363F2" w:rsidRDefault="0089481D" w:rsidP="0089481D">
      <w:pPr>
        <w:pStyle w:val="Paragraphedeliste"/>
        <w:ind w:left="1440"/>
        <w:rPr>
          <w:rFonts w:ascii="Times New Roman" w:eastAsia="Times New Roman" w:hAnsi="Times New Roman" w:cs="Times New Roman"/>
        </w:rPr>
      </w:pPr>
    </w:p>
    <w:p w14:paraId="79185782" w14:textId="7A3703F1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If you are choosing a mentor, which of the following characteristics about them would you feel important to consider? (</w:t>
      </w:r>
      <w:r w:rsidR="00EC53AD" w:rsidRPr="002363F2">
        <w:rPr>
          <w:rFonts w:ascii="Times New Roman" w:eastAsia="Times New Roman" w:hAnsi="Times New Roman" w:cs="Times New Roman"/>
        </w:rPr>
        <w:t xml:space="preserve">Options to choose: </w:t>
      </w:r>
      <w:r w:rsidRPr="002363F2">
        <w:rPr>
          <w:rFonts w:ascii="Times New Roman" w:eastAsia="Times New Roman" w:hAnsi="Times New Roman" w:cs="Times New Roman"/>
        </w:rPr>
        <w:t>No</w:t>
      </w:r>
      <w:r w:rsidR="00EC53AD" w:rsidRPr="002363F2">
        <w:rPr>
          <w:rFonts w:ascii="Times New Roman" w:eastAsia="Times New Roman" w:hAnsi="Times New Roman" w:cs="Times New Roman"/>
        </w:rPr>
        <w:t>t important, Neutral, Important</w:t>
      </w:r>
      <w:r w:rsidRPr="002363F2">
        <w:rPr>
          <w:rFonts w:ascii="Times New Roman" w:eastAsia="Times New Roman" w:hAnsi="Times New Roman" w:cs="Times New Roman"/>
        </w:rPr>
        <w:t>)</w:t>
      </w:r>
    </w:p>
    <w:p w14:paraId="6FE3E829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Gender? </w:t>
      </w:r>
    </w:p>
    <w:p w14:paraId="78583C51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Ethnicity? </w:t>
      </w:r>
    </w:p>
    <w:p w14:paraId="13FD65CF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Age? </w:t>
      </w:r>
    </w:p>
    <w:p w14:paraId="1AE6009B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Your personal compatibility? </w:t>
      </w:r>
    </w:p>
    <w:p w14:paraId="38E50ABA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lastRenderedPageBreak/>
        <w:t xml:space="preserve">Their previous experience? </w:t>
      </w:r>
    </w:p>
    <w:p w14:paraId="3DB466E7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Geographic location? </w:t>
      </w:r>
    </w:p>
    <w:p w14:paraId="45209CD6" w14:textId="77777777" w:rsidR="00EC53A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Their position in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esthesia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societies? </w:t>
      </w:r>
    </w:p>
    <w:p w14:paraId="35E205F2" w14:textId="4CDC93D8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Their status in the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esthesia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community? </w:t>
      </w:r>
    </w:p>
    <w:p w14:paraId="3B0AE829" w14:textId="77777777" w:rsidR="0089481D" w:rsidRPr="002363F2" w:rsidRDefault="0089481D" w:rsidP="0089481D">
      <w:pPr>
        <w:pStyle w:val="Paragraphedeliste"/>
        <w:ind w:left="1440"/>
        <w:rPr>
          <w:rFonts w:ascii="Times New Roman" w:eastAsia="Times New Roman" w:hAnsi="Times New Roman" w:cs="Times New Roman"/>
        </w:rPr>
      </w:pPr>
    </w:p>
    <w:p w14:paraId="509CBF92" w14:textId="664741DA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What are</w:t>
      </w:r>
      <w:r w:rsidR="00EC53AD" w:rsidRPr="002363F2">
        <w:rPr>
          <w:rFonts w:ascii="Times New Roman" w:eastAsia="Times New Roman" w:hAnsi="Times New Roman" w:cs="Times New Roman"/>
        </w:rPr>
        <w:t xml:space="preserve"> the</w:t>
      </w:r>
      <w:r w:rsidRPr="002363F2">
        <w:rPr>
          <w:rFonts w:ascii="Times New Roman" w:eastAsia="Times New Roman" w:hAnsi="Times New Roman" w:cs="Times New Roman"/>
        </w:rPr>
        <w:t xml:space="preserve"> barriers when picking a mentor? (multiple choices possible) </w:t>
      </w:r>
    </w:p>
    <w:p w14:paraId="286E13FD" w14:textId="73B05D45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the same gender as me </w:t>
      </w:r>
    </w:p>
    <w:p w14:paraId="2201A37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the same age as me </w:t>
      </w:r>
    </w:p>
    <w:p w14:paraId="33E985F8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the same ethnicity as me </w:t>
      </w:r>
    </w:p>
    <w:p w14:paraId="20C53E3B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Personal compatibility </w:t>
      </w:r>
    </w:p>
    <w:p w14:paraId="49F12DAE" w14:textId="794957CE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interested in mentoring </w:t>
      </w:r>
      <w:r w:rsidR="002363F2" w:rsidRPr="002363F2">
        <w:rPr>
          <w:rFonts w:ascii="Times New Roman" w:eastAsia="Times New Roman" w:hAnsi="Times New Roman" w:cs="Times New Roman"/>
        </w:rPr>
        <w:t>me.</w:t>
      </w:r>
      <w:r w:rsidRPr="002363F2">
        <w:rPr>
          <w:rFonts w:ascii="Times New Roman" w:eastAsia="Times New Roman" w:hAnsi="Times New Roman" w:cs="Times New Roman"/>
        </w:rPr>
        <w:t xml:space="preserve"> </w:t>
      </w:r>
    </w:p>
    <w:p w14:paraId="32542ABE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Finding someone that can support me psychologically </w:t>
      </w:r>
    </w:p>
    <w:p w14:paraId="3A4DEA25" w14:textId="5A894288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hAnsi="Times New Roman" w:cs="Times New Roman"/>
        </w:rPr>
        <w:t>The process is time consuming</w:t>
      </w:r>
      <w:r w:rsidR="00EC53AD" w:rsidRPr="002363F2">
        <w:rPr>
          <w:rFonts w:ascii="Times New Roman" w:hAnsi="Times New Roman" w:cs="Times New Roman"/>
        </w:rPr>
        <w:t xml:space="preserve"> / time constraints.</w:t>
      </w:r>
    </w:p>
    <w:p w14:paraId="58FE661E" w14:textId="1DBEDB79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hAnsi="Times New Roman" w:cs="Times New Roman"/>
        </w:rPr>
        <w:t>None of the above</w:t>
      </w:r>
    </w:p>
    <w:p w14:paraId="31D95817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What is the biggest gain from your relationship with your mentor? </w:t>
      </w:r>
    </w:p>
    <w:p w14:paraId="7A153B93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Career advancement </w:t>
      </w:r>
    </w:p>
    <w:p w14:paraId="1B9B72B6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Work-life balance </w:t>
      </w:r>
    </w:p>
    <w:p w14:paraId="586348F4" w14:textId="22371469" w:rsidR="00EC53AD" w:rsidRPr="002363F2" w:rsidRDefault="0089481D" w:rsidP="00EC53A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Development of clinical skills </w:t>
      </w:r>
    </w:p>
    <w:p w14:paraId="67CF7921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Feeling supported </w:t>
      </w:r>
    </w:p>
    <w:p w14:paraId="236264FE" w14:textId="6B167943" w:rsidR="00EC53AD" w:rsidRPr="002363F2" w:rsidRDefault="00EC53A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Feeling helpful </w:t>
      </w:r>
    </w:p>
    <w:p w14:paraId="1D66C3FA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Self-confidence </w:t>
      </w:r>
    </w:p>
    <w:p w14:paraId="0A791142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Academic productivity </w:t>
      </w:r>
    </w:p>
    <w:p w14:paraId="6197D6B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All of the above </w:t>
      </w:r>
    </w:p>
    <w:p w14:paraId="1DDFF607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Do you or did you have a mentee? </w:t>
      </w:r>
    </w:p>
    <w:p w14:paraId="33EE37A5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Yes </w:t>
      </w:r>
    </w:p>
    <w:p w14:paraId="54D98B42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No </w:t>
      </w:r>
    </w:p>
    <w:p w14:paraId="38C04668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Has the mentee been formally assigned by a program or an institution? </w:t>
      </w:r>
    </w:p>
    <w:p w14:paraId="4359DF0B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Yes </w:t>
      </w:r>
    </w:p>
    <w:p w14:paraId="33DCCDA3" w14:textId="36080EE0" w:rsidR="0089481D" w:rsidRPr="002363F2" w:rsidRDefault="0089481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No </w:t>
      </w:r>
    </w:p>
    <w:p w14:paraId="38C9BB8F" w14:textId="4927F4FA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If you are choosing a mentee, which of the following characteristics would you feel are important to consider? (Option to choose: </w:t>
      </w:r>
      <w:r w:rsidR="00EC53AD" w:rsidRPr="002363F2">
        <w:rPr>
          <w:rFonts w:ascii="Times New Roman" w:eastAsia="Times New Roman" w:hAnsi="Times New Roman" w:cs="Times New Roman"/>
        </w:rPr>
        <w:t>Not important, neutral, important)</w:t>
      </w:r>
    </w:p>
    <w:p w14:paraId="2E2D3285" w14:textId="6E2F70A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Gender? </w:t>
      </w:r>
    </w:p>
    <w:p w14:paraId="16F7DC6E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Ethnicity? </w:t>
      </w:r>
    </w:p>
    <w:p w14:paraId="3DD01FB5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Age? </w:t>
      </w:r>
    </w:p>
    <w:p w14:paraId="745D41F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Your personal compatibility? </w:t>
      </w:r>
    </w:p>
    <w:p w14:paraId="38B95B94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Their previous experience / curriculum vitae? </w:t>
      </w:r>
    </w:p>
    <w:p w14:paraId="39FB207F" w14:textId="32690018" w:rsidR="0089481D" w:rsidRPr="002363F2" w:rsidRDefault="00676FD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Geographic location</w:t>
      </w:r>
      <w:r w:rsidR="0089481D" w:rsidRPr="002363F2">
        <w:rPr>
          <w:rFonts w:ascii="Times New Roman" w:eastAsia="Times New Roman" w:hAnsi="Times New Roman" w:cs="Times New Roman"/>
        </w:rPr>
        <w:t xml:space="preserve">? </w:t>
      </w:r>
    </w:p>
    <w:p w14:paraId="721A78E8" w14:textId="789E8716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Their status in the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esthetic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community?</w:t>
      </w:r>
    </w:p>
    <w:p w14:paraId="7C9D5523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What are barriers when picking a mentee (multiple answers possible) </w:t>
      </w:r>
    </w:p>
    <w:p w14:paraId="3AD81F78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the same gender as me </w:t>
      </w:r>
    </w:p>
    <w:p w14:paraId="103C0CE6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the same age as me </w:t>
      </w:r>
    </w:p>
    <w:p w14:paraId="6AC77FE9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the same ethnicity as me </w:t>
      </w:r>
    </w:p>
    <w:p w14:paraId="0282FBDE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Personal compatibility </w:t>
      </w:r>
    </w:p>
    <w:p w14:paraId="76052E9D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Lack of individuals interested in being mentored by me </w:t>
      </w:r>
    </w:p>
    <w:p w14:paraId="3FDA3B5E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The process is time consuming </w:t>
      </w:r>
    </w:p>
    <w:p w14:paraId="32245925" w14:textId="77777777" w:rsidR="0089481D" w:rsidRPr="002363F2" w:rsidRDefault="0089481D" w:rsidP="0089481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What is the biggest gain from your relationship with your mentee? </w:t>
      </w:r>
    </w:p>
    <w:p w14:paraId="377CABA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lastRenderedPageBreak/>
        <w:t xml:space="preserve">Career advancement </w:t>
      </w:r>
    </w:p>
    <w:p w14:paraId="44D2A70C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Work-life balance </w:t>
      </w:r>
    </w:p>
    <w:p w14:paraId="605F4EB9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Development of clinical skills </w:t>
      </w:r>
    </w:p>
    <w:p w14:paraId="435C0778" w14:textId="01356A78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Feeling supported </w:t>
      </w:r>
    </w:p>
    <w:p w14:paraId="79423796" w14:textId="3CC52D92" w:rsidR="00676FDD" w:rsidRPr="002363F2" w:rsidRDefault="00676FD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Feeling helpful</w:t>
      </w:r>
    </w:p>
    <w:p w14:paraId="3C974E87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Self-confidence </w:t>
      </w:r>
    </w:p>
    <w:p w14:paraId="13AC52E8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Academic productivity </w:t>
      </w:r>
    </w:p>
    <w:p w14:paraId="54F55B28" w14:textId="77777777" w:rsidR="0089481D" w:rsidRPr="002363F2" w:rsidRDefault="0089481D" w:rsidP="0089481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All of the above </w:t>
      </w:r>
    </w:p>
    <w:p w14:paraId="7371790E" w14:textId="77777777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What do you think about mentorship programs and how should these be organized?</w:t>
      </w:r>
    </w:p>
    <w:p w14:paraId="633DFFD3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Mentorship programs do not work, free choice is a better solution </w:t>
      </w:r>
    </w:p>
    <w:p w14:paraId="5C8C37AA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Mentorship programs should be organized on a departmental level (at the start of training) </w:t>
      </w:r>
    </w:p>
    <w:p w14:paraId="0A4051D3" w14:textId="2B7804E6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Mentorship programs should be organized on a national / international level (by societies of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esthesiology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) </w:t>
      </w:r>
    </w:p>
    <w:p w14:paraId="608FAFB1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Specific mentorship programs should be organized to increase representation (matching doctors from similar groups underrepresented in medicine) </w:t>
      </w:r>
    </w:p>
    <w:p w14:paraId="5D62C420" w14:textId="6E1D5F68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How important is mentorship in ... (</w:t>
      </w:r>
      <w:r w:rsidR="00EC53AD" w:rsidRPr="002363F2">
        <w:rPr>
          <w:rFonts w:ascii="Times New Roman" w:eastAsia="Times New Roman" w:hAnsi="Times New Roman" w:cs="Times New Roman"/>
        </w:rPr>
        <w:t>Not important, Neutral, important)</w:t>
      </w:r>
    </w:p>
    <w:p w14:paraId="310ADF16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Protecting against burnout/feelings of exhaustion </w:t>
      </w:r>
    </w:p>
    <w:p w14:paraId="091D2936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Protecting against impostor syndrome </w:t>
      </w:r>
    </w:p>
    <w:p w14:paraId="3EC2A468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Helping increase representation from groups underrepresented in medicine</w:t>
      </w:r>
    </w:p>
    <w:p w14:paraId="424674A5" w14:textId="038AECC0" w:rsidR="001A7185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 </w:t>
      </w:r>
      <w:r w:rsidR="001A7185" w:rsidRPr="002363F2">
        <w:rPr>
          <w:rFonts w:ascii="Times New Roman" w:eastAsia="Times New Roman" w:hAnsi="Times New Roman" w:cs="Times New Roman"/>
        </w:rPr>
        <w:t>Please indicate your working country</w:t>
      </w:r>
    </w:p>
    <w:p w14:paraId="0A80655F" w14:textId="77777777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In which type of healthcare institutions do you work? </w:t>
      </w:r>
    </w:p>
    <w:p w14:paraId="7ABD9DD6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Academic hospital or tertiary center (Type A) </w:t>
      </w:r>
    </w:p>
    <w:p w14:paraId="575D2103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Secondary hospital or district hospital (Type B or C) </w:t>
      </w:r>
    </w:p>
    <w:p w14:paraId="2AC85D1D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Private practice </w:t>
      </w:r>
    </w:p>
    <w:p w14:paraId="63A8E006" w14:textId="36E298EF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Mixed practice [both private and public hospital (integrated care)]</w:t>
      </w:r>
    </w:p>
    <w:p w14:paraId="60A732C0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Mix (Shared time between private and public hospitals) </w:t>
      </w:r>
    </w:p>
    <w:p w14:paraId="0952D129" w14:textId="77777777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What is your level of experience? </w:t>
      </w:r>
    </w:p>
    <w:p w14:paraId="492ECA77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Junior trainee / resident (0-2 years) </w:t>
      </w:r>
    </w:p>
    <w:p w14:paraId="231A1664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Senior trainee / resident (3 or more years) </w:t>
      </w:r>
    </w:p>
    <w:p w14:paraId="7E45B008" w14:textId="77777777" w:rsidR="00EC53A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Fellow or postgraduate trainee </w:t>
      </w:r>
    </w:p>
    <w:p w14:paraId="3AD9C808" w14:textId="2E11DC85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Board-certified/practicing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esthesiologist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(0-2 years) </w:t>
      </w:r>
    </w:p>
    <w:p w14:paraId="4FDB9C3E" w14:textId="3500D939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Board-certified/practicing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esthesiologist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(3-6 years) </w:t>
      </w:r>
    </w:p>
    <w:p w14:paraId="3705DF59" w14:textId="7C9A3C04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Board-certified/practicing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esthesiologist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(7-10 years) </w:t>
      </w:r>
    </w:p>
    <w:p w14:paraId="77563797" w14:textId="43FD5D43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Board-certified/practicing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esthesiologist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(&gt;10 years) </w:t>
      </w:r>
    </w:p>
    <w:p w14:paraId="419F8907" w14:textId="51121B0B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Retired </w:t>
      </w:r>
      <w:proofErr w:type="spellStart"/>
      <w:r w:rsidR="00EC53AD" w:rsidRPr="002363F2">
        <w:rPr>
          <w:rFonts w:ascii="Times New Roman" w:eastAsia="Times New Roman" w:hAnsi="Times New Roman" w:cs="Times New Roman"/>
        </w:rPr>
        <w:t>anaesthesiologist</w:t>
      </w:r>
      <w:proofErr w:type="spellEnd"/>
    </w:p>
    <w:p w14:paraId="20589E0C" w14:textId="47E6CB10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What is your main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esthesiology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sub specialty? </w:t>
      </w:r>
    </w:p>
    <w:p w14:paraId="02B3F74C" w14:textId="2D62F1E6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General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esthesia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</w:t>
      </w:r>
    </w:p>
    <w:p w14:paraId="4D22D648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Pain medicine </w:t>
      </w:r>
    </w:p>
    <w:p w14:paraId="4C83606C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Intensive care unit </w:t>
      </w:r>
    </w:p>
    <w:p w14:paraId="6716FF06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Regional / orthopedics </w:t>
      </w:r>
    </w:p>
    <w:p w14:paraId="784289AE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Cardiothoracic </w:t>
      </w:r>
    </w:p>
    <w:p w14:paraId="2BA8C5C2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Pediatrics</w:t>
      </w:r>
    </w:p>
    <w:p w14:paraId="04B76C89" w14:textId="69EFBE43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proofErr w:type="spellStart"/>
      <w:r w:rsidRPr="002363F2">
        <w:rPr>
          <w:rFonts w:ascii="Times New Roman" w:eastAsia="Times New Roman" w:hAnsi="Times New Roman" w:cs="Times New Roman"/>
        </w:rPr>
        <w:t>Neuroan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esthesia</w:t>
      </w:r>
      <w:proofErr w:type="spellEnd"/>
    </w:p>
    <w:p w14:paraId="0BCB7B12" w14:textId="7C08FBBA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Obstetric </w:t>
      </w:r>
      <w:proofErr w:type="spellStart"/>
      <w:r w:rsidRPr="002363F2">
        <w:rPr>
          <w:rFonts w:ascii="Times New Roman" w:eastAsia="Times New Roman" w:hAnsi="Times New Roman" w:cs="Times New Roman"/>
        </w:rPr>
        <w:t>an</w:t>
      </w:r>
      <w:r w:rsidR="00EC53AD" w:rsidRPr="002363F2">
        <w:rPr>
          <w:rFonts w:ascii="Times New Roman" w:eastAsia="Times New Roman" w:hAnsi="Times New Roman" w:cs="Times New Roman"/>
        </w:rPr>
        <w:t>a</w:t>
      </w:r>
      <w:r w:rsidRPr="002363F2">
        <w:rPr>
          <w:rFonts w:ascii="Times New Roman" w:eastAsia="Times New Roman" w:hAnsi="Times New Roman" w:cs="Times New Roman"/>
        </w:rPr>
        <w:t>esthesia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</w:t>
      </w:r>
    </w:p>
    <w:p w14:paraId="183D16F7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Transplant </w:t>
      </w:r>
    </w:p>
    <w:p w14:paraId="7AA6C8C2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lastRenderedPageBreak/>
        <w:t xml:space="preserve">I am still in training </w:t>
      </w:r>
    </w:p>
    <w:p w14:paraId="4E4EE0CC" w14:textId="07B48672" w:rsidR="009E1451" w:rsidRPr="002363F2" w:rsidRDefault="001A7185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How many papers do you publish in peer-reviewed journals per year? </w:t>
      </w:r>
    </w:p>
    <w:p w14:paraId="1869D38F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0-1 </w:t>
      </w:r>
    </w:p>
    <w:p w14:paraId="2EE5CE45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2-3 </w:t>
      </w:r>
    </w:p>
    <w:p w14:paraId="4127052F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More than 3 papers </w:t>
      </w:r>
    </w:p>
    <w:p w14:paraId="10FEA6EE" w14:textId="77777777" w:rsidR="00676FDD" w:rsidRPr="002363F2" w:rsidRDefault="00676FDD" w:rsidP="00676FDD">
      <w:pPr>
        <w:rPr>
          <w:rFonts w:ascii="Times New Roman" w:eastAsia="Times New Roman" w:hAnsi="Times New Roman" w:cs="Times New Roman"/>
        </w:rPr>
      </w:pPr>
    </w:p>
    <w:p w14:paraId="336EA578" w14:textId="573F93C0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Regarding your academic work, which of the following is true of you ? (more than one answer possible): </w:t>
      </w:r>
    </w:p>
    <w:p w14:paraId="47869B69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Hold a PhD degree </w:t>
      </w:r>
    </w:p>
    <w:p w14:paraId="41430FF9" w14:textId="3A14F48D" w:rsidR="00EC53AD" w:rsidRPr="002363F2" w:rsidRDefault="00EC53A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Currently in a PhD program</w:t>
      </w:r>
    </w:p>
    <w:p w14:paraId="1204EB0E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Hold an extra master's degree (other than graduating medicine; </w:t>
      </w:r>
      <w:proofErr w:type="spellStart"/>
      <w:r w:rsidRPr="002363F2">
        <w:rPr>
          <w:rFonts w:ascii="Times New Roman" w:eastAsia="Times New Roman" w:hAnsi="Times New Roman" w:cs="Times New Roman"/>
        </w:rPr>
        <w:t>e.g</w:t>
      </w:r>
      <w:proofErr w:type="spellEnd"/>
      <w:r w:rsidRPr="002363F2">
        <w:rPr>
          <w:rFonts w:ascii="Times New Roman" w:eastAsia="Times New Roman" w:hAnsi="Times New Roman" w:cs="Times New Roman"/>
        </w:rPr>
        <w:t xml:space="preserve"> epidemiology, sociology, public health,...) </w:t>
      </w:r>
    </w:p>
    <w:p w14:paraId="4105E3E1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Have none of these</w:t>
      </w:r>
    </w:p>
    <w:p w14:paraId="4D3CDC81" w14:textId="77777777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With which gender do you identify most? </w:t>
      </w:r>
    </w:p>
    <w:p w14:paraId="32E41529" w14:textId="3A95FCBF" w:rsidR="00676FDD" w:rsidRPr="002363F2" w:rsidRDefault="00EC53A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Woman</w:t>
      </w:r>
    </w:p>
    <w:p w14:paraId="730C86A1" w14:textId="749BF385" w:rsidR="00676FDD" w:rsidRPr="002363F2" w:rsidRDefault="00EC53A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Man</w:t>
      </w:r>
    </w:p>
    <w:p w14:paraId="4295CC4B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Non-binary </w:t>
      </w:r>
    </w:p>
    <w:p w14:paraId="07CB3231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Transgender </w:t>
      </w:r>
    </w:p>
    <w:p w14:paraId="19512638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Gender fluid </w:t>
      </w:r>
    </w:p>
    <w:p w14:paraId="5933F075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I prefer to self-describe </w:t>
      </w:r>
    </w:p>
    <w:p w14:paraId="389CA899" w14:textId="77777777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What is your age? </w:t>
      </w:r>
    </w:p>
    <w:p w14:paraId="6CFCC53A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24 or less </w:t>
      </w:r>
    </w:p>
    <w:p w14:paraId="3827457F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25-34 </w:t>
      </w:r>
    </w:p>
    <w:p w14:paraId="55A1E3B0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35-44 </w:t>
      </w:r>
    </w:p>
    <w:p w14:paraId="3EA8CCE0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45-54 </w:t>
      </w:r>
    </w:p>
    <w:p w14:paraId="6CC88377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55-64 </w:t>
      </w:r>
    </w:p>
    <w:p w14:paraId="6368611E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65-74 </w:t>
      </w:r>
    </w:p>
    <w:p w14:paraId="3662A386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75 or more </w:t>
      </w:r>
    </w:p>
    <w:p w14:paraId="78170B5D" w14:textId="77777777" w:rsidR="00676FDD" w:rsidRPr="002363F2" w:rsidRDefault="00676FDD" w:rsidP="00676FDD">
      <w:pPr>
        <w:pStyle w:val="Paragraphedeliste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Which race/ethnicity do you identify the most with? (Please choose only one). </w:t>
      </w:r>
    </w:p>
    <w:p w14:paraId="271BF74E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Caucasian / White </w:t>
      </w:r>
    </w:p>
    <w:p w14:paraId="76EB4360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Mixed / Multiple ethnic groups (any multiple ethnic background) </w:t>
      </w:r>
    </w:p>
    <w:p w14:paraId="53C32969" w14:textId="77777777" w:rsidR="00EC53A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Black / African / Caribbean / African American / African European </w:t>
      </w:r>
    </w:p>
    <w:p w14:paraId="0D9928FC" w14:textId="3407BD5D" w:rsidR="00676FDD" w:rsidRPr="002363F2" w:rsidRDefault="00676FDD" w:rsidP="00EC53A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Hispanic / Latino/a/x </w:t>
      </w:r>
    </w:p>
    <w:p w14:paraId="019FD24F" w14:textId="77777777" w:rsidR="00EC53A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Asian / Asian-Pacific / Asian European </w:t>
      </w:r>
    </w:p>
    <w:p w14:paraId="47C5F85B" w14:textId="3A75B98A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South-East Asian / South-East Asian </w:t>
      </w:r>
      <w:r w:rsidR="00EC53AD" w:rsidRPr="002363F2">
        <w:rPr>
          <w:rFonts w:ascii="Times New Roman" w:eastAsia="Times New Roman" w:hAnsi="Times New Roman" w:cs="Times New Roman"/>
        </w:rPr>
        <w:t>European</w:t>
      </w:r>
    </w:p>
    <w:p w14:paraId="10D5865D" w14:textId="6B53D78B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Arab / Arab European </w:t>
      </w:r>
    </w:p>
    <w:p w14:paraId="6A906650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American Indian / Alaska Native </w:t>
      </w:r>
    </w:p>
    <w:p w14:paraId="40B204AC" w14:textId="77777777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 xml:space="preserve">Native Hawaiian / Other Pacific Islander </w:t>
      </w:r>
    </w:p>
    <w:p w14:paraId="1A03F4F3" w14:textId="086A0CC2" w:rsidR="00676FDD" w:rsidRPr="002363F2" w:rsidRDefault="00676FDD" w:rsidP="00676FDD">
      <w:pPr>
        <w:pStyle w:val="Paragraphedeliste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2363F2">
        <w:rPr>
          <w:rFonts w:ascii="Times New Roman" w:eastAsia="Times New Roman" w:hAnsi="Times New Roman" w:cs="Times New Roman"/>
        </w:rPr>
        <w:t>I prefer to self-describe</w:t>
      </w:r>
    </w:p>
    <w:p w14:paraId="481881BE" w14:textId="5C34FE92" w:rsidR="001A7185" w:rsidRPr="002363F2" w:rsidRDefault="001A7185" w:rsidP="00676FDD">
      <w:pPr>
        <w:rPr>
          <w:rFonts w:ascii="Times New Roman" w:eastAsia="Times New Roman" w:hAnsi="Times New Roman" w:cs="Times New Roman"/>
        </w:rPr>
      </w:pPr>
    </w:p>
    <w:p w14:paraId="59C1A996" w14:textId="77777777" w:rsidR="001A7185" w:rsidRDefault="001A7185" w:rsidP="001A7185">
      <w:pPr>
        <w:pStyle w:val="Paragraphedeliste"/>
      </w:pPr>
    </w:p>
    <w:sectPr w:rsidR="001A7185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63882"/>
    <w:multiLevelType w:val="hybridMultilevel"/>
    <w:tmpl w:val="49B63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2F96"/>
    <w:multiLevelType w:val="hybridMultilevel"/>
    <w:tmpl w:val="4D5E6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16D06"/>
    <w:multiLevelType w:val="hybridMultilevel"/>
    <w:tmpl w:val="1A78C08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662FF"/>
    <w:multiLevelType w:val="hybridMultilevel"/>
    <w:tmpl w:val="38DA63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43750748">
    <w:abstractNumId w:val="1"/>
  </w:num>
  <w:num w:numId="2" w16cid:durableId="1711538365">
    <w:abstractNumId w:val="2"/>
  </w:num>
  <w:num w:numId="3" w16cid:durableId="475874623">
    <w:abstractNumId w:val="0"/>
  </w:num>
  <w:num w:numId="4" w16cid:durableId="1503400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D4A48"/>
    <w:rsid w:val="001053ED"/>
    <w:rsid w:val="0013368B"/>
    <w:rsid w:val="00172ACE"/>
    <w:rsid w:val="00173E27"/>
    <w:rsid w:val="001A7185"/>
    <w:rsid w:val="002363F2"/>
    <w:rsid w:val="002F52FE"/>
    <w:rsid w:val="00384913"/>
    <w:rsid w:val="00432F48"/>
    <w:rsid w:val="004769BF"/>
    <w:rsid w:val="00481D7C"/>
    <w:rsid w:val="00587123"/>
    <w:rsid w:val="005C3D7E"/>
    <w:rsid w:val="00676FDD"/>
    <w:rsid w:val="00680FEA"/>
    <w:rsid w:val="00770785"/>
    <w:rsid w:val="008737CE"/>
    <w:rsid w:val="00890C8E"/>
    <w:rsid w:val="0089481D"/>
    <w:rsid w:val="009E1451"/>
    <w:rsid w:val="00B24B9D"/>
    <w:rsid w:val="00C56F90"/>
    <w:rsid w:val="00C808F9"/>
    <w:rsid w:val="00CB44F5"/>
    <w:rsid w:val="00CC6552"/>
    <w:rsid w:val="00CE0D18"/>
    <w:rsid w:val="00D1010D"/>
    <w:rsid w:val="00EC53AD"/>
    <w:rsid w:val="00EE6E42"/>
    <w:rsid w:val="00EF365F"/>
    <w:rsid w:val="00F81F89"/>
    <w:rsid w:val="00FC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63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A718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3368B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368B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CC655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C655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C655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C655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C6552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32F48"/>
  </w:style>
  <w:style w:type="paragraph" w:styleId="NormalWeb">
    <w:name w:val="Normal (Web)"/>
    <w:basedOn w:val="Normal"/>
    <w:uiPriority w:val="99"/>
    <w:semiHidden/>
    <w:unhideWhenUsed/>
    <w:rsid w:val="008948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re1Car">
    <w:name w:val="Titre 1 Car"/>
    <w:basedOn w:val="Policepardfaut"/>
    <w:link w:val="Titre1"/>
    <w:uiPriority w:val="9"/>
    <w:rsid w:val="002363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6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9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4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8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9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.~WRD0003</Template>
  <TotalTime>1</TotalTime>
  <Pages>4</Pages>
  <Words>980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Mia Gisselbaek</cp:lastModifiedBy>
  <cp:revision>2</cp:revision>
  <dcterms:created xsi:type="dcterms:W3CDTF">2024-08-14T18:07:00Z</dcterms:created>
  <dcterms:modified xsi:type="dcterms:W3CDTF">2024-08-14T18:07:00Z</dcterms:modified>
</cp:coreProperties>
</file>