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E009C" w14:textId="77777777" w:rsidR="0056724A" w:rsidRPr="00DA61C8" w:rsidRDefault="0056724A" w:rsidP="0056724A">
      <w:pPr>
        <w:rPr>
          <w:rFonts w:ascii="Times New Roman" w:hAnsi="Times New Roman" w:cs="Times New Roman"/>
          <w:b/>
          <w:bCs/>
          <w:lang w:val="en-US"/>
        </w:rPr>
      </w:pPr>
      <w:r w:rsidRPr="001C1093">
        <w:rPr>
          <w:rFonts w:ascii="Times New Roman" w:hAnsi="Times New Roman" w:cs="Times New Roman"/>
          <w:b/>
          <w:bCs/>
          <w:u w:val="single"/>
          <w:lang w:val="en-US"/>
        </w:rPr>
        <w:t>Appendix</w:t>
      </w:r>
      <w:r w:rsidRPr="00DA61C8">
        <w:rPr>
          <w:rFonts w:ascii="Times New Roman" w:hAnsi="Times New Roman" w:cs="Times New Roman"/>
          <w:b/>
          <w:bCs/>
          <w:lang w:val="en-US"/>
        </w:rPr>
        <w:t xml:space="preserve"> 2: Questionnaire</w:t>
      </w:r>
    </w:p>
    <w:p w14:paraId="4EEA50B0" w14:textId="77777777" w:rsidR="0056724A" w:rsidRDefault="0056724A" w:rsidP="0056724A">
      <w:pPr>
        <w:rPr>
          <w:lang w:val="en-US"/>
        </w:rPr>
      </w:pPr>
    </w:p>
    <w:p w14:paraId="0E265F0F" w14:textId="77777777" w:rsidR="0056724A" w:rsidRPr="001D08AE" w:rsidRDefault="0056724A" w:rsidP="0056724A">
      <w:pPr>
        <w:rPr>
          <w:i/>
          <w:iCs/>
          <w:lang w:val="en-US"/>
        </w:rPr>
      </w:pPr>
      <w:r w:rsidRPr="001D08AE">
        <w:rPr>
          <w:i/>
          <w:iCs/>
          <w:lang w:val="en-US"/>
        </w:rPr>
        <w:t xml:space="preserve">The survey </w:t>
      </w:r>
      <w:r>
        <w:rPr>
          <w:i/>
          <w:iCs/>
          <w:lang w:val="en-US"/>
        </w:rPr>
        <w:t>was</w:t>
      </w:r>
      <w:r w:rsidRPr="001D08AE">
        <w:rPr>
          <w:i/>
          <w:iCs/>
          <w:lang w:val="en-US"/>
        </w:rPr>
        <w:t xml:space="preserve"> distributed </w:t>
      </w:r>
      <w:r>
        <w:rPr>
          <w:i/>
          <w:iCs/>
          <w:lang w:val="en-US"/>
        </w:rPr>
        <w:t>using a secured online</w:t>
      </w:r>
      <w:r w:rsidRPr="001D08AE">
        <w:rPr>
          <w:i/>
          <w:iCs/>
          <w:lang w:val="en-US"/>
        </w:rPr>
        <w:t xml:space="preserve"> survey software. </w:t>
      </w:r>
      <w:r>
        <w:rPr>
          <w:i/>
          <w:iCs/>
          <w:lang w:val="en-US"/>
        </w:rPr>
        <w:t xml:space="preserve">An email invitation was sent to residents and junior anesthesiologists. Participants had access to their scores on both questionnaires after submitting the survey. Psychological help was offered after submitting the survey. </w:t>
      </w:r>
    </w:p>
    <w:p w14:paraId="7119843C" w14:textId="77777777" w:rsidR="0056724A" w:rsidRPr="00E56DD2" w:rsidRDefault="0056724A" w:rsidP="0056724A">
      <w:pPr>
        <w:rPr>
          <w:lang w:val="en-US"/>
        </w:rPr>
      </w:pPr>
      <w:r w:rsidRPr="00F859EB">
        <w:rPr>
          <w:lang w:val="en-US"/>
        </w:rPr>
        <w:t xml:space="preserve"> </w:t>
      </w:r>
    </w:p>
    <w:p w14:paraId="7AF2DE11" w14:textId="77777777" w:rsidR="0056724A" w:rsidRPr="00A72D6F" w:rsidRDefault="0056724A" w:rsidP="0056724A">
      <w:pPr>
        <w:pStyle w:val="Titre2"/>
        <w:rPr>
          <w:rFonts w:ascii="Times New Roman" w:hAnsi="Times New Roman" w:cs="Times New Roman"/>
          <w:b/>
          <w:bCs/>
          <w:sz w:val="24"/>
          <w:szCs w:val="24"/>
          <w:lang w:val="en-US"/>
        </w:rPr>
      </w:pPr>
      <w:r w:rsidRPr="00A72D6F">
        <w:rPr>
          <w:rFonts w:ascii="Times New Roman" w:hAnsi="Times New Roman" w:cs="Times New Roman"/>
          <w:b/>
          <w:bCs/>
          <w:sz w:val="24"/>
          <w:szCs w:val="24"/>
          <w:lang w:val="en-US"/>
        </w:rPr>
        <w:t xml:space="preserve">First part: Demographic questions </w:t>
      </w:r>
    </w:p>
    <w:p w14:paraId="523E1E26" w14:textId="77777777" w:rsidR="0056724A" w:rsidRPr="00A72D6F" w:rsidRDefault="0056724A" w:rsidP="0056724A">
      <w:pPr>
        <w:rPr>
          <w:rFonts w:ascii="Times New Roman" w:hAnsi="Times New Roman" w:cs="Times New Roman"/>
          <w:lang w:val="en-US"/>
        </w:rPr>
      </w:pPr>
    </w:p>
    <w:p w14:paraId="341767E7" w14:textId="77777777" w:rsidR="0056724A" w:rsidRPr="006D3F08" w:rsidRDefault="0056724A" w:rsidP="0056724A">
      <w:pPr>
        <w:rPr>
          <w:rStyle w:val="Accentuationintense"/>
          <w:rFonts w:ascii="Times New Roman" w:hAnsi="Times New Roman" w:cs="Times New Roman"/>
          <w:lang w:val="en-US"/>
        </w:rPr>
      </w:pPr>
      <w:r w:rsidRPr="006D3F08">
        <w:rPr>
          <w:rStyle w:val="Accentuationintense"/>
          <w:rFonts w:ascii="Times New Roman" w:hAnsi="Times New Roman" w:cs="Times New Roman"/>
          <w:lang w:val="en-US"/>
        </w:rPr>
        <w:t xml:space="preserve">For residents: </w:t>
      </w:r>
    </w:p>
    <w:p w14:paraId="00F9E96E" w14:textId="77777777" w:rsidR="0056724A" w:rsidRPr="006D3F08" w:rsidRDefault="0056724A" w:rsidP="0056724A">
      <w:pPr>
        <w:rPr>
          <w:rFonts w:ascii="Times New Roman" w:hAnsi="Times New Roman" w:cs="Times New Roman"/>
          <w:lang w:val="en-US"/>
        </w:rPr>
      </w:pPr>
    </w:p>
    <w:p w14:paraId="0E7CD2A4"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You are: </w:t>
      </w:r>
    </w:p>
    <w:p w14:paraId="65A9A176"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A resident (Grant access to the survey)</w:t>
      </w:r>
    </w:p>
    <w:p w14:paraId="37A426F0"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A </w:t>
      </w:r>
      <w:r>
        <w:rPr>
          <w:rFonts w:ascii="Times New Roman" w:eastAsia="Times New Roman" w:hAnsi="Times New Roman" w:cs="Times New Roman"/>
          <w:lang w:val="en-US" w:eastAsia="fr-FR"/>
        </w:rPr>
        <w:t>junior anesthesiologists</w:t>
      </w:r>
      <w:r w:rsidRPr="006D3F08">
        <w:rPr>
          <w:rFonts w:ascii="Times New Roman" w:eastAsia="Times New Roman" w:hAnsi="Times New Roman" w:cs="Times New Roman"/>
          <w:lang w:val="en-US" w:eastAsia="fr-FR"/>
        </w:rPr>
        <w:t xml:space="preserve"> (Redirects to the second survey on </w:t>
      </w:r>
      <w:r>
        <w:rPr>
          <w:rFonts w:ascii="Times New Roman" w:eastAsia="Times New Roman" w:hAnsi="Times New Roman" w:cs="Times New Roman"/>
          <w:lang w:val="en-US" w:eastAsia="fr-FR"/>
        </w:rPr>
        <w:t>junior anesthesiologists</w:t>
      </w:r>
      <w:r w:rsidRPr="006D3F08">
        <w:rPr>
          <w:rFonts w:ascii="Times New Roman" w:eastAsia="Times New Roman" w:hAnsi="Times New Roman" w:cs="Times New Roman"/>
          <w:lang w:val="en-US" w:eastAsia="fr-FR"/>
        </w:rPr>
        <w:t xml:space="preserve">). </w:t>
      </w:r>
    </w:p>
    <w:p w14:paraId="2F76991C"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Your gender is:</w:t>
      </w:r>
    </w:p>
    <w:p w14:paraId="73DC8B6E"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Woman</w:t>
      </w:r>
    </w:p>
    <w:p w14:paraId="6EDDE701"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Man</w:t>
      </w:r>
    </w:p>
    <w:p w14:paraId="51F40EB8"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Other</w:t>
      </w:r>
    </w:p>
    <w:p w14:paraId="1AE57E57"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Your age is:</w:t>
      </w:r>
    </w:p>
    <w:p w14:paraId="712C8CBF"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25-30</w:t>
      </w:r>
    </w:p>
    <w:p w14:paraId="55205D9E"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31-35</w:t>
      </w:r>
    </w:p>
    <w:p w14:paraId="55B45555"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36-40</w:t>
      </w:r>
    </w:p>
    <w:p w14:paraId="023A7D0B"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&gt;40</w:t>
      </w:r>
    </w:p>
    <w:p w14:paraId="18DBB656"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Your current relationship status is best described as:</w:t>
      </w:r>
    </w:p>
    <w:p w14:paraId="3FEEC295"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Single </w:t>
      </w:r>
    </w:p>
    <w:p w14:paraId="45ABA798"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Committed Partnership (living together/legal partnership)</w:t>
      </w:r>
    </w:p>
    <w:p w14:paraId="65494769"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Separated</w:t>
      </w:r>
    </w:p>
    <w:p w14:paraId="47457524"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Divorced </w:t>
      </w:r>
    </w:p>
    <w:p w14:paraId="4EABB26E"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Widowed</w:t>
      </w:r>
    </w:p>
    <w:p w14:paraId="2BE90353"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Married </w:t>
      </w:r>
    </w:p>
    <w:p w14:paraId="25314711"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You attended medical school:</w:t>
      </w:r>
    </w:p>
    <w:p w14:paraId="6E802EB1"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In Switzerland</w:t>
      </w:r>
    </w:p>
    <w:p w14:paraId="468C1C22"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Outside of Switzerland</w:t>
      </w:r>
    </w:p>
    <w:p w14:paraId="08202A7C"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In both</w:t>
      </w:r>
    </w:p>
    <w:p w14:paraId="550A7A43"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How many years of clinical experience do you have (after medical school)?</w:t>
      </w:r>
    </w:p>
    <w:p w14:paraId="0E01446B"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0 -2 years </w:t>
      </w:r>
    </w:p>
    <w:p w14:paraId="61AA7BCF"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3 - 6 years </w:t>
      </w:r>
    </w:p>
    <w:p w14:paraId="645CA437"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&gt; 6 years </w:t>
      </w:r>
    </w:p>
    <w:p w14:paraId="5114C106"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What is your level of experience in anesthesia? (resident)</w:t>
      </w:r>
    </w:p>
    <w:p w14:paraId="243DE45D"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0 - 18 months</w:t>
      </w:r>
    </w:p>
    <w:p w14:paraId="756E8DD0"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18 months – 3 years </w:t>
      </w:r>
    </w:p>
    <w:p w14:paraId="2D435016"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&gt; 3 years</w:t>
      </w:r>
    </w:p>
    <w:p w14:paraId="0A6428A6" w14:textId="77777777" w:rsidR="0056724A" w:rsidRPr="006D3F08" w:rsidRDefault="0056724A" w:rsidP="0056724A">
      <w:pPr>
        <w:pStyle w:val="Paragraphedeliste"/>
        <w:numPr>
          <w:ilvl w:val="0"/>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Have you recently made a job transition? (r</w:t>
      </w:r>
      <w:r w:rsidRPr="006D3F08">
        <w:rPr>
          <w:rFonts w:ascii="Times New Roman" w:eastAsia="Times New Roman" w:hAnsi="Times New Roman" w:cs="Times New Roman"/>
          <w:i/>
          <w:iCs/>
          <w:lang w:val="en-US" w:eastAsia="fr-FR"/>
        </w:rPr>
        <w:t xml:space="preserve">ecent change in hospital (&lt;6months) or in specialization)  </w:t>
      </w:r>
    </w:p>
    <w:p w14:paraId="3F7814D0"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 xml:space="preserve">Yes </w:t>
      </w:r>
    </w:p>
    <w:p w14:paraId="7CC3455A" w14:textId="77777777" w:rsidR="0056724A" w:rsidRPr="006D3F08" w:rsidRDefault="0056724A" w:rsidP="0056724A">
      <w:pPr>
        <w:pStyle w:val="Paragraphedeliste"/>
        <w:numPr>
          <w:ilvl w:val="1"/>
          <w:numId w:val="1"/>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No</w:t>
      </w:r>
    </w:p>
    <w:p w14:paraId="6A488D12" w14:textId="77777777" w:rsidR="0056724A" w:rsidRDefault="0056724A" w:rsidP="0056724A">
      <w:pPr>
        <w:pStyle w:val="Paragraphedeliste"/>
        <w:numPr>
          <w:ilvl w:val="0"/>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Did you complete your mandatory training in pediatric anesthesia in the last 6 months?</w:t>
      </w:r>
    </w:p>
    <w:p w14:paraId="7C58E3A5"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Yes </w:t>
      </w:r>
    </w:p>
    <w:p w14:paraId="792237A9"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No</w:t>
      </w:r>
    </w:p>
    <w:p w14:paraId="30BE3EDD" w14:textId="77777777" w:rsidR="0056724A" w:rsidRDefault="0056724A" w:rsidP="0056724A">
      <w:pPr>
        <w:pStyle w:val="Paragraphedeliste"/>
        <w:numPr>
          <w:ilvl w:val="0"/>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lastRenderedPageBreak/>
        <w:t xml:space="preserve">In which type of healthcare institutions do you currently work? </w:t>
      </w:r>
    </w:p>
    <w:p w14:paraId="0D7E707E"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University</w:t>
      </w:r>
      <w:r w:rsidRPr="00843884">
        <w:rPr>
          <w:rFonts w:ascii="Times New Roman" w:eastAsia="Times New Roman" w:hAnsi="Times New Roman" w:cs="Times New Roman"/>
          <w:lang w:val="en-US" w:eastAsia="fr-FR"/>
        </w:rPr>
        <w:t xml:space="preserve"> hospital (Type A</w:t>
      </w:r>
      <w:r>
        <w:rPr>
          <w:rFonts w:ascii="Times New Roman" w:eastAsia="Times New Roman" w:hAnsi="Times New Roman" w:cs="Times New Roman"/>
          <w:lang w:val="en-US" w:eastAsia="fr-FR"/>
        </w:rPr>
        <w:t>1</w:t>
      </w:r>
      <w:r w:rsidRPr="00843884">
        <w:rPr>
          <w:rFonts w:ascii="Times New Roman" w:eastAsia="Times New Roman" w:hAnsi="Times New Roman" w:cs="Times New Roman"/>
          <w:lang w:val="en-US" w:eastAsia="fr-FR"/>
        </w:rPr>
        <w:t>)</w:t>
      </w:r>
    </w:p>
    <w:p w14:paraId="46AE3AD6"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District hospital (Type A2)</w:t>
      </w:r>
    </w:p>
    <w:p w14:paraId="2513EBE6"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Regional hospital (Type B) </w:t>
      </w:r>
    </w:p>
    <w:p w14:paraId="084DAD53" w14:textId="77777777" w:rsidR="0056724A" w:rsidRPr="00F859EB"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Small regional</w:t>
      </w:r>
      <w:r w:rsidRPr="00F859EB">
        <w:rPr>
          <w:rFonts w:ascii="Times New Roman" w:eastAsia="Times New Roman" w:hAnsi="Times New Roman" w:cs="Times New Roman"/>
          <w:lang w:val="en-US" w:eastAsia="fr-FR"/>
        </w:rPr>
        <w:t xml:space="preserve"> hospital (Type C) </w:t>
      </w:r>
    </w:p>
    <w:p w14:paraId="26FF09AB" w14:textId="77777777" w:rsidR="0056724A" w:rsidRDefault="0056724A" w:rsidP="0056724A">
      <w:pPr>
        <w:pStyle w:val="Paragraphedeliste"/>
        <w:numPr>
          <w:ilvl w:val="0"/>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Do you hold a PhD degree?</w:t>
      </w:r>
    </w:p>
    <w:p w14:paraId="2122A7A9"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Yes </w:t>
      </w:r>
    </w:p>
    <w:p w14:paraId="4986BD42" w14:textId="77777777" w:rsidR="0056724A" w:rsidRDefault="0056724A" w:rsidP="0056724A">
      <w:pPr>
        <w:pStyle w:val="Paragraphedeliste"/>
        <w:numPr>
          <w:ilvl w:val="1"/>
          <w:numId w:val="1"/>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No </w:t>
      </w:r>
    </w:p>
    <w:p w14:paraId="51177606" w14:textId="77777777" w:rsidR="0056724A" w:rsidRDefault="0056724A" w:rsidP="0056724A">
      <w:pPr>
        <w:pStyle w:val="Paragraphedeliste"/>
        <w:numPr>
          <w:ilvl w:val="0"/>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How would you rate your command of the main language used in your workplace? </w:t>
      </w:r>
    </w:p>
    <w:p w14:paraId="0C17B759" w14:textId="77777777" w:rsidR="0056724A" w:rsidRDefault="0056724A" w:rsidP="0056724A">
      <w:pPr>
        <w:pStyle w:val="Paragraphedeliste"/>
        <w:numPr>
          <w:ilvl w:val="1"/>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Excellent, </w:t>
      </w:r>
    </w:p>
    <w:p w14:paraId="04E18BC8" w14:textId="77777777" w:rsidR="0056724A" w:rsidRDefault="0056724A" w:rsidP="0056724A">
      <w:pPr>
        <w:pStyle w:val="Paragraphedeliste"/>
        <w:numPr>
          <w:ilvl w:val="1"/>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very good, </w:t>
      </w:r>
    </w:p>
    <w:p w14:paraId="5BBC1ED8" w14:textId="77777777" w:rsidR="0056724A" w:rsidRDefault="0056724A" w:rsidP="0056724A">
      <w:pPr>
        <w:pStyle w:val="Paragraphedeliste"/>
        <w:numPr>
          <w:ilvl w:val="1"/>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good, </w:t>
      </w:r>
    </w:p>
    <w:p w14:paraId="5AF81E3B" w14:textId="77777777" w:rsidR="0056724A" w:rsidRDefault="0056724A" w:rsidP="0056724A">
      <w:pPr>
        <w:pStyle w:val="Paragraphedeliste"/>
        <w:numPr>
          <w:ilvl w:val="1"/>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average, </w:t>
      </w:r>
    </w:p>
    <w:p w14:paraId="7BACAE7F" w14:textId="77777777" w:rsidR="0056724A" w:rsidRPr="002E5F18" w:rsidRDefault="0056724A" w:rsidP="0056724A">
      <w:pPr>
        <w:pStyle w:val="Paragraphedeliste"/>
        <w:numPr>
          <w:ilvl w:val="1"/>
          <w:numId w:val="1"/>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poor</w:t>
      </w:r>
      <w:r w:rsidRPr="00CA4427" w:rsidDel="00531B32">
        <w:rPr>
          <w:rFonts w:ascii="Times New Roman" w:eastAsia="Times New Roman" w:hAnsi="Times New Roman" w:cs="Times New Roman"/>
          <w:highlight w:val="yellow"/>
          <w:lang w:val="en-US" w:eastAsia="fr-FR"/>
        </w:rPr>
        <w:t xml:space="preserve"> </w:t>
      </w:r>
    </w:p>
    <w:p w14:paraId="2AAF4203" w14:textId="77777777" w:rsidR="0056724A" w:rsidRPr="00AB08F4" w:rsidRDefault="0056724A" w:rsidP="0056724A">
      <w:pPr>
        <w:pStyle w:val="Paragraphedeliste"/>
        <w:numPr>
          <w:ilvl w:val="0"/>
          <w:numId w:val="1"/>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What is your residency status in Switzerland?</w:t>
      </w:r>
    </w:p>
    <w:p w14:paraId="20843AF1" w14:textId="77777777" w:rsidR="0056724A" w:rsidRDefault="0056724A" w:rsidP="0056724A">
      <w:pPr>
        <w:pStyle w:val="Paragraphedeliste"/>
        <w:numPr>
          <w:ilvl w:val="1"/>
          <w:numId w:val="1"/>
        </w:numPr>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Swiss nationality </w:t>
      </w:r>
    </w:p>
    <w:p w14:paraId="0BD5FED4" w14:textId="77777777" w:rsidR="0056724A" w:rsidRPr="00AB08F4" w:rsidRDefault="0056724A" w:rsidP="0056724A">
      <w:pPr>
        <w:pStyle w:val="Paragraphedeliste"/>
        <w:numPr>
          <w:ilvl w:val="1"/>
          <w:numId w:val="1"/>
        </w:numPr>
        <w:jc w:val="both"/>
        <w:rPr>
          <w:rFonts w:ascii="Times New Roman" w:eastAsia="Times New Roman" w:hAnsi="Times New Roman" w:cs="Times New Roman"/>
          <w:lang w:val="en-US" w:eastAsia="fr-FR"/>
        </w:rPr>
      </w:pPr>
      <w:r w:rsidRPr="00AB08F4">
        <w:rPr>
          <w:rFonts w:ascii="Times New Roman" w:eastAsia="Times New Roman" w:hAnsi="Times New Roman" w:cs="Times New Roman"/>
          <w:lang w:val="en-US" w:eastAsia="fr-FR"/>
        </w:rPr>
        <w:t xml:space="preserve">B or C residency permit  </w:t>
      </w:r>
    </w:p>
    <w:p w14:paraId="2B9DC53D" w14:textId="77777777" w:rsidR="0056724A" w:rsidRPr="00845C4D" w:rsidRDefault="0056724A" w:rsidP="0056724A">
      <w:pPr>
        <w:pStyle w:val="Paragraphedeliste"/>
        <w:numPr>
          <w:ilvl w:val="1"/>
          <w:numId w:val="1"/>
        </w:numPr>
        <w:jc w:val="both"/>
        <w:rPr>
          <w:rFonts w:ascii="Times New Roman" w:eastAsia="Times New Roman" w:hAnsi="Times New Roman" w:cs="Times New Roman"/>
          <w:lang w:eastAsia="fr-FR"/>
        </w:rPr>
      </w:pPr>
      <w:r>
        <w:rPr>
          <w:rFonts w:ascii="Times New Roman" w:eastAsia="Times New Roman" w:hAnsi="Times New Roman" w:cs="Times New Roman"/>
          <w:lang w:eastAsia="fr-FR"/>
        </w:rPr>
        <w:t>G permit</w:t>
      </w:r>
    </w:p>
    <w:p w14:paraId="5EA46DCE" w14:textId="77777777" w:rsidR="0056724A" w:rsidRPr="00FF13FC" w:rsidRDefault="0056724A" w:rsidP="0056724A">
      <w:pPr>
        <w:rPr>
          <w:rFonts w:ascii="Times New Roman" w:eastAsia="Times New Roman" w:hAnsi="Times New Roman" w:cs="Times New Roman"/>
          <w:strike/>
          <w:lang w:val="en-US" w:eastAsia="fr-FR"/>
        </w:rPr>
      </w:pPr>
    </w:p>
    <w:p w14:paraId="65155DF6" w14:textId="77777777" w:rsidR="0056724A" w:rsidRDefault="0056724A" w:rsidP="0056724A">
      <w:pPr>
        <w:rPr>
          <w:rStyle w:val="Accentuationintense"/>
        </w:rPr>
      </w:pPr>
      <w:r>
        <w:rPr>
          <w:rStyle w:val="Accentuationintense"/>
        </w:rPr>
        <w:t xml:space="preserve">For junior anesthesiologists: </w:t>
      </w:r>
    </w:p>
    <w:p w14:paraId="7FC2964E" w14:textId="77777777" w:rsidR="0056724A" w:rsidRDefault="0056724A" w:rsidP="0056724A">
      <w:pPr>
        <w:rPr>
          <w:rStyle w:val="Accentuationintense"/>
        </w:rPr>
      </w:pPr>
    </w:p>
    <w:p w14:paraId="670D3CC6"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How long have you been a junior anesthesiologist?</w:t>
      </w:r>
    </w:p>
    <w:p w14:paraId="01E15D50"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0- 1.5 year  (gives access to the survey)</w:t>
      </w:r>
    </w:p>
    <w:p w14:paraId="3DC57053"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More than 1.5 year (doesn’t give access to the survey)</w:t>
      </w:r>
    </w:p>
    <w:p w14:paraId="5A72E4B6"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Where did you complete your residency?</w:t>
      </w:r>
    </w:p>
    <w:p w14:paraId="04BD12AE"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In Switzerland</w:t>
      </w:r>
    </w:p>
    <w:p w14:paraId="64825AA6" w14:textId="77777777" w:rsidR="0056724A" w:rsidRPr="00501492"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Partly in Switzerland </w:t>
      </w:r>
    </w:p>
    <w:p w14:paraId="77DC9068" w14:textId="77777777" w:rsidR="0056724A" w:rsidRPr="00501492"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Outside Switzerland</w:t>
      </w:r>
    </w:p>
    <w:p w14:paraId="639CDA85"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Your gender is:</w:t>
      </w:r>
    </w:p>
    <w:p w14:paraId="1377FA02"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Female </w:t>
      </w:r>
    </w:p>
    <w:p w14:paraId="7CBEE275"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Male </w:t>
      </w:r>
    </w:p>
    <w:p w14:paraId="4202AA80" w14:textId="77777777" w:rsidR="0056724A" w:rsidRPr="00F859EB"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Other</w:t>
      </w:r>
    </w:p>
    <w:p w14:paraId="7B53BE0C"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Your age is:</w:t>
      </w:r>
    </w:p>
    <w:p w14:paraId="56AED27C"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25-30</w:t>
      </w:r>
    </w:p>
    <w:p w14:paraId="0BCDD01E"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31-35</w:t>
      </w:r>
    </w:p>
    <w:p w14:paraId="71B5C60B"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36- 40 </w:t>
      </w:r>
    </w:p>
    <w:p w14:paraId="657B8835" w14:textId="77777777" w:rsidR="0056724A" w:rsidRPr="00885C19"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&gt;40</w:t>
      </w:r>
    </w:p>
    <w:p w14:paraId="4F254EF7"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Your current relationship status is best described as: </w:t>
      </w:r>
    </w:p>
    <w:p w14:paraId="65534148"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Single </w:t>
      </w:r>
    </w:p>
    <w:p w14:paraId="45FC420B"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Committed Partnership (living together or legal partnership)</w:t>
      </w:r>
    </w:p>
    <w:p w14:paraId="797E867F"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Separated</w:t>
      </w:r>
    </w:p>
    <w:p w14:paraId="05FAA290"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Divorced </w:t>
      </w:r>
    </w:p>
    <w:p w14:paraId="7B3B1B7E"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Widowed</w:t>
      </w:r>
    </w:p>
    <w:p w14:paraId="259A9EEC" w14:textId="77777777" w:rsidR="0056724A" w:rsidRDefault="0056724A" w:rsidP="0056724A">
      <w:pPr>
        <w:pStyle w:val="Paragraphedeliste"/>
        <w:numPr>
          <w:ilvl w:val="1"/>
          <w:numId w:val="4"/>
        </w:numPr>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Married </w:t>
      </w:r>
    </w:p>
    <w:p w14:paraId="37CF77A9"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You attended medical school:</w:t>
      </w:r>
    </w:p>
    <w:p w14:paraId="2D2E6384"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In Switzerland</w:t>
      </w:r>
    </w:p>
    <w:p w14:paraId="67AC7F9D"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Outside of Switzerland</w:t>
      </w:r>
    </w:p>
    <w:p w14:paraId="5FA8A0DF"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In both</w:t>
      </w:r>
    </w:p>
    <w:p w14:paraId="633067FF"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How many years of clinical experience do you have (after medical school)? </w:t>
      </w:r>
    </w:p>
    <w:p w14:paraId="53128B6F"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5 -7 years </w:t>
      </w:r>
    </w:p>
    <w:p w14:paraId="097C0D73"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lastRenderedPageBreak/>
        <w:t xml:space="preserve">8 -10 years </w:t>
      </w:r>
    </w:p>
    <w:p w14:paraId="771CAC5F" w14:textId="77777777" w:rsidR="0056724A" w:rsidRPr="007119E6"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&gt; 10 years </w:t>
      </w:r>
    </w:p>
    <w:p w14:paraId="220DB02D"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What is your level of experience in anesthesia?</w:t>
      </w:r>
    </w:p>
    <w:p w14:paraId="022C64F9"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4 – 10 years </w:t>
      </w:r>
    </w:p>
    <w:p w14:paraId="7C2A67E4" w14:textId="77777777" w:rsidR="0056724A" w:rsidRPr="00021814"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&gt;10 years </w:t>
      </w:r>
    </w:p>
    <w:p w14:paraId="01E081F5"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Have you recently made a job transition?</w:t>
      </w:r>
    </w:p>
    <w:p w14:paraId="1CE63C3E" w14:textId="77777777" w:rsidR="0056724A" w:rsidRDefault="0056724A" w:rsidP="0056724A">
      <w:pPr>
        <w:pStyle w:val="Paragraphedeliste"/>
        <w:rPr>
          <w:rFonts w:ascii="Times New Roman" w:eastAsia="Times New Roman" w:hAnsi="Times New Roman" w:cs="Times New Roman"/>
          <w:lang w:val="en-US" w:eastAsia="fr-FR"/>
        </w:rPr>
      </w:pPr>
      <w:r>
        <w:rPr>
          <w:rFonts w:ascii="Times New Roman" w:eastAsia="Times New Roman" w:hAnsi="Times New Roman" w:cs="Times New Roman"/>
          <w:i/>
          <w:iCs/>
          <w:lang w:val="en-US" w:eastAsia="fr-FR"/>
        </w:rPr>
        <w:t>For instance: recent (&lt;6 months) change in hospital, change in job function with increase in responsibilities</w:t>
      </w:r>
    </w:p>
    <w:p w14:paraId="47A1DEC2"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Yes </w:t>
      </w:r>
    </w:p>
    <w:p w14:paraId="27EB86DA"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No </w:t>
      </w:r>
    </w:p>
    <w:p w14:paraId="11A132E3"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In which type of healthcare institution do you currently work? </w:t>
      </w:r>
    </w:p>
    <w:p w14:paraId="7029F233"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sidRPr="00843884">
        <w:rPr>
          <w:rFonts w:ascii="Times New Roman" w:eastAsia="Times New Roman" w:hAnsi="Times New Roman" w:cs="Times New Roman"/>
          <w:lang w:val="en-US" w:eastAsia="fr-FR"/>
        </w:rPr>
        <w:t>Academic hospital (Type A)</w:t>
      </w:r>
    </w:p>
    <w:p w14:paraId="143D7029" w14:textId="77777777" w:rsidR="0056724A" w:rsidRPr="00F859EB" w:rsidRDefault="0056724A" w:rsidP="0056724A">
      <w:pPr>
        <w:pStyle w:val="Paragraphedeliste"/>
        <w:numPr>
          <w:ilvl w:val="1"/>
          <w:numId w:val="4"/>
        </w:numPr>
        <w:jc w:val="both"/>
        <w:rPr>
          <w:rFonts w:ascii="Times New Roman" w:eastAsia="Times New Roman" w:hAnsi="Times New Roman" w:cs="Times New Roman"/>
          <w:lang w:val="en-US" w:eastAsia="fr-FR"/>
        </w:rPr>
      </w:pPr>
      <w:r w:rsidRPr="00F859EB">
        <w:rPr>
          <w:rFonts w:ascii="Times New Roman" w:eastAsia="Times New Roman" w:hAnsi="Times New Roman" w:cs="Times New Roman"/>
          <w:lang w:val="en-US" w:eastAsia="fr-FR"/>
        </w:rPr>
        <w:t xml:space="preserve">Secondary hospital (Type B or C) </w:t>
      </w:r>
    </w:p>
    <w:p w14:paraId="1404A273"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Do you hold a PhD degree?</w:t>
      </w:r>
    </w:p>
    <w:p w14:paraId="10D8C92E"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Yes </w:t>
      </w:r>
    </w:p>
    <w:p w14:paraId="67AAB46A"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 xml:space="preserve">No </w:t>
      </w:r>
    </w:p>
    <w:p w14:paraId="1AD82405" w14:textId="77777777" w:rsidR="0056724A" w:rsidRDefault="0056724A" w:rsidP="0056724A">
      <w:pPr>
        <w:pStyle w:val="Paragraphedeliste"/>
        <w:numPr>
          <w:ilvl w:val="0"/>
          <w:numId w:val="4"/>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How would you rate your command of the main language used in your workplace? </w:t>
      </w:r>
    </w:p>
    <w:p w14:paraId="70EAA1AA"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 xml:space="preserve">Excellent </w:t>
      </w:r>
    </w:p>
    <w:p w14:paraId="7448EC64"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Very good</w:t>
      </w:r>
    </w:p>
    <w:p w14:paraId="2CA1BF47"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Good</w:t>
      </w:r>
    </w:p>
    <w:p w14:paraId="5433BF83" w14:textId="77777777" w:rsidR="0056724A" w:rsidRDefault="0056724A" w:rsidP="0056724A">
      <w:pPr>
        <w:pStyle w:val="Paragraphedeliste"/>
        <w:numPr>
          <w:ilvl w:val="1"/>
          <w:numId w:val="4"/>
        </w:numPr>
        <w:jc w:val="both"/>
        <w:rPr>
          <w:rFonts w:ascii="Times New Roman" w:eastAsia="Times New Roman" w:hAnsi="Times New Roman" w:cs="Times New Roman"/>
          <w:lang w:val="en-US" w:eastAsia="fr-FR"/>
        </w:rPr>
      </w:pPr>
      <w:r>
        <w:rPr>
          <w:rFonts w:ascii="Times New Roman" w:eastAsia="Times New Roman" w:hAnsi="Times New Roman" w:cs="Times New Roman"/>
          <w:lang w:val="en-US" w:eastAsia="fr-FR"/>
        </w:rPr>
        <w:t>fair</w:t>
      </w:r>
    </w:p>
    <w:p w14:paraId="6046F1AF" w14:textId="77777777" w:rsidR="0056724A" w:rsidRPr="00CA4427" w:rsidRDefault="0056724A" w:rsidP="0056724A">
      <w:pPr>
        <w:pStyle w:val="Paragraphedeliste"/>
        <w:numPr>
          <w:ilvl w:val="1"/>
          <w:numId w:val="4"/>
        </w:numPr>
        <w:jc w:val="both"/>
        <w:rPr>
          <w:rFonts w:ascii="Times New Roman" w:eastAsia="Times New Roman" w:hAnsi="Times New Roman" w:cs="Times New Roman"/>
          <w:lang w:val="en-US" w:eastAsia="fr-FR"/>
        </w:rPr>
      </w:pPr>
      <w:r w:rsidRPr="00CA4427">
        <w:rPr>
          <w:rFonts w:ascii="Times New Roman" w:eastAsia="Times New Roman" w:hAnsi="Times New Roman" w:cs="Times New Roman"/>
          <w:lang w:val="en-US" w:eastAsia="fr-FR"/>
        </w:rPr>
        <w:t>poor</w:t>
      </w:r>
      <w:r w:rsidRPr="00CA4427" w:rsidDel="00531B32">
        <w:rPr>
          <w:rFonts w:ascii="Times New Roman" w:eastAsia="Times New Roman" w:hAnsi="Times New Roman" w:cs="Times New Roman"/>
          <w:highlight w:val="yellow"/>
          <w:lang w:val="en-US" w:eastAsia="fr-FR"/>
        </w:rPr>
        <w:t xml:space="preserve"> </w:t>
      </w:r>
    </w:p>
    <w:p w14:paraId="1CB2B266" w14:textId="77777777" w:rsidR="0056724A" w:rsidRPr="00531B32" w:rsidRDefault="0056724A" w:rsidP="0056724A">
      <w:pPr>
        <w:pStyle w:val="Paragraphedeliste"/>
        <w:numPr>
          <w:ilvl w:val="0"/>
          <w:numId w:val="4"/>
        </w:numPr>
        <w:jc w:val="both"/>
        <w:rPr>
          <w:rFonts w:ascii="Times New Roman" w:eastAsia="Times New Roman" w:hAnsi="Times New Roman" w:cs="Times New Roman"/>
          <w:lang w:val="en-US" w:eastAsia="fr-FR"/>
        </w:rPr>
      </w:pPr>
      <w:r w:rsidRPr="00531B32">
        <w:rPr>
          <w:rFonts w:ascii="Times New Roman" w:eastAsia="Times New Roman" w:hAnsi="Times New Roman" w:cs="Times New Roman"/>
          <w:lang w:val="en-US" w:eastAsia="fr-FR"/>
        </w:rPr>
        <w:t>What is your residency status in Switzerland?</w:t>
      </w:r>
    </w:p>
    <w:p w14:paraId="0E72B525" w14:textId="77777777" w:rsidR="0056724A" w:rsidRPr="00531B32" w:rsidRDefault="0056724A" w:rsidP="0056724A">
      <w:pPr>
        <w:pStyle w:val="Paragraphedeliste"/>
        <w:numPr>
          <w:ilvl w:val="1"/>
          <w:numId w:val="4"/>
        </w:numPr>
        <w:jc w:val="both"/>
        <w:rPr>
          <w:rFonts w:ascii="Times New Roman" w:eastAsia="Times New Roman" w:hAnsi="Times New Roman" w:cs="Times New Roman"/>
          <w:lang w:val="en-US" w:eastAsia="fr-FR"/>
        </w:rPr>
      </w:pPr>
      <w:r w:rsidRPr="00531B32">
        <w:rPr>
          <w:rFonts w:ascii="Times New Roman" w:eastAsia="Times New Roman" w:hAnsi="Times New Roman" w:cs="Times New Roman"/>
          <w:lang w:val="en-US" w:eastAsia="fr-FR"/>
        </w:rPr>
        <w:t xml:space="preserve">Swiss nationality </w:t>
      </w:r>
    </w:p>
    <w:p w14:paraId="619C07DC" w14:textId="77777777" w:rsidR="0056724A" w:rsidRPr="00531B32" w:rsidRDefault="0056724A" w:rsidP="0056724A">
      <w:pPr>
        <w:pStyle w:val="Paragraphedeliste"/>
        <w:numPr>
          <w:ilvl w:val="1"/>
          <w:numId w:val="4"/>
        </w:numPr>
        <w:jc w:val="both"/>
        <w:rPr>
          <w:rFonts w:ascii="Times New Roman" w:eastAsia="Times New Roman" w:hAnsi="Times New Roman" w:cs="Times New Roman"/>
          <w:lang w:val="en-US" w:eastAsia="fr-FR"/>
        </w:rPr>
      </w:pPr>
      <w:r w:rsidRPr="00531B32">
        <w:rPr>
          <w:rFonts w:ascii="Times New Roman" w:eastAsia="Times New Roman" w:hAnsi="Times New Roman" w:cs="Times New Roman"/>
          <w:lang w:val="en-US" w:eastAsia="fr-FR"/>
        </w:rPr>
        <w:t xml:space="preserve">B or C residency permit  </w:t>
      </w:r>
    </w:p>
    <w:p w14:paraId="39E65E56" w14:textId="77777777" w:rsidR="0056724A" w:rsidRPr="00531B32" w:rsidRDefault="0056724A" w:rsidP="0056724A">
      <w:pPr>
        <w:pStyle w:val="Paragraphedeliste"/>
        <w:numPr>
          <w:ilvl w:val="1"/>
          <w:numId w:val="4"/>
        </w:numPr>
        <w:jc w:val="both"/>
        <w:rPr>
          <w:rFonts w:ascii="Times New Roman" w:eastAsia="Times New Roman" w:hAnsi="Times New Roman" w:cs="Times New Roman"/>
          <w:lang w:val="en-US" w:eastAsia="fr-FR"/>
        </w:rPr>
      </w:pPr>
      <w:r w:rsidRPr="00531B32">
        <w:rPr>
          <w:rFonts w:ascii="Times New Roman" w:eastAsia="Times New Roman" w:hAnsi="Times New Roman" w:cs="Times New Roman"/>
          <w:lang w:val="en-US" w:eastAsia="fr-FR"/>
        </w:rPr>
        <w:t>G permit</w:t>
      </w:r>
    </w:p>
    <w:p w14:paraId="55BDD3CB" w14:textId="77777777" w:rsidR="0056724A" w:rsidRPr="003E371C" w:rsidRDefault="0056724A" w:rsidP="0056724A">
      <w:pPr>
        <w:jc w:val="both"/>
        <w:rPr>
          <w:rFonts w:ascii="Times New Roman" w:eastAsia="Times New Roman" w:hAnsi="Times New Roman" w:cs="Times New Roman"/>
          <w:lang w:eastAsia="fr-FR"/>
        </w:rPr>
      </w:pPr>
    </w:p>
    <w:p w14:paraId="6E7308AE" w14:textId="77777777" w:rsidR="0056724A" w:rsidRPr="00412918" w:rsidRDefault="0056724A" w:rsidP="0056724A">
      <w:pPr>
        <w:rPr>
          <w:rStyle w:val="Accentuationintense"/>
        </w:rPr>
      </w:pPr>
    </w:p>
    <w:p w14:paraId="4E20F7AB" w14:textId="77777777" w:rsidR="0056724A" w:rsidRDefault="0056724A" w:rsidP="0056724A">
      <w:pPr>
        <w:rPr>
          <w:rFonts w:ascii="Times New Roman" w:eastAsia="Times New Roman" w:hAnsi="Times New Roman" w:cs="Times New Roman"/>
          <w:lang w:val="en-US" w:eastAsia="fr-FR"/>
        </w:rPr>
      </w:pPr>
    </w:p>
    <w:p w14:paraId="61CA29B8" w14:textId="77777777" w:rsidR="0056724A" w:rsidRPr="006D3F08" w:rsidRDefault="0056724A" w:rsidP="0056724A">
      <w:pPr>
        <w:pStyle w:val="Titre2"/>
        <w:rPr>
          <w:rFonts w:ascii="Times New Roman" w:eastAsia="Times New Roman" w:hAnsi="Times New Roman" w:cs="Times New Roman"/>
          <w:b/>
          <w:bCs/>
          <w:sz w:val="24"/>
          <w:szCs w:val="24"/>
          <w:lang w:val="en-US" w:eastAsia="fr-FR"/>
        </w:rPr>
      </w:pPr>
      <w:r w:rsidRPr="006D3F08">
        <w:rPr>
          <w:rFonts w:ascii="Times New Roman" w:eastAsia="Times New Roman" w:hAnsi="Times New Roman" w:cs="Times New Roman"/>
          <w:b/>
          <w:bCs/>
          <w:sz w:val="24"/>
          <w:szCs w:val="24"/>
          <w:lang w:val="en-US" w:eastAsia="fr-FR"/>
        </w:rPr>
        <w:t xml:space="preserve">Second part: Clance Impostor Phenomenon Scale (results at the end of the test) </w:t>
      </w:r>
    </w:p>
    <w:p w14:paraId="23AF6671" w14:textId="77777777" w:rsidR="0056724A" w:rsidRPr="006D3F08" w:rsidRDefault="0056724A" w:rsidP="0056724A">
      <w:pPr>
        <w:rPr>
          <w:rFonts w:ascii="Times New Roman" w:eastAsia="Times New Roman" w:hAnsi="Times New Roman" w:cs="Times New Roman"/>
          <w:i/>
          <w:iCs/>
          <w:lang w:val="en-US" w:eastAsia="fr-FR"/>
        </w:rPr>
      </w:pPr>
      <w:r w:rsidRPr="006D3F08">
        <w:rPr>
          <w:rFonts w:ascii="Times New Roman" w:eastAsia="Times New Roman" w:hAnsi="Times New Roman" w:cs="Times New Roman"/>
          <w:i/>
          <w:iCs/>
          <w:lang w:val="en-US" w:eastAsia="fr-FR"/>
        </w:rPr>
        <w:t xml:space="preserve">For each question, please choose how true the statement is of you. </w:t>
      </w:r>
    </w:p>
    <w:p w14:paraId="1AF9B46D" w14:textId="77777777" w:rsidR="0056724A" w:rsidRPr="006D3F08" w:rsidRDefault="0056724A" w:rsidP="0056724A">
      <w:pPr>
        <w:rPr>
          <w:rFonts w:ascii="Times New Roman" w:eastAsia="Times New Roman" w:hAnsi="Times New Roman" w:cs="Times New Roman"/>
          <w:lang w:val="en-US" w:eastAsia="fr-FR"/>
        </w:rPr>
      </w:pPr>
    </w:p>
    <w:p w14:paraId="788B75FD" w14:textId="77777777" w:rsidR="0056724A" w:rsidRPr="006D3F08" w:rsidRDefault="0056724A" w:rsidP="0056724A">
      <w:pPr>
        <w:rPr>
          <w:rFonts w:ascii="Times New Roman" w:eastAsia="Times New Roman" w:hAnsi="Times New Roman" w:cs="Times New Roman"/>
          <w:lang w:val="en-US" w:eastAsia="fr-FR"/>
        </w:rPr>
      </w:pPr>
    </w:p>
    <w:p w14:paraId="193A5430" w14:textId="77777777" w:rsidR="0056724A" w:rsidRPr="006D3F08" w:rsidRDefault="0056724A" w:rsidP="0056724A">
      <w:pPr>
        <w:pStyle w:val="Paragraphedeliste"/>
        <w:numPr>
          <w:ilvl w:val="0"/>
          <w:numId w:val="2"/>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I have often succeeded on a test or task even though I was afraid that I would not do well before I undertook the task.</w:t>
      </w:r>
    </w:p>
    <w:p w14:paraId="6DBC70DA" w14:textId="77777777" w:rsidR="0056724A" w:rsidRPr="006D3F08" w:rsidRDefault="0056724A" w:rsidP="0056724A">
      <w:pPr>
        <w:pStyle w:val="Paragraphedeliste"/>
        <w:numPr>
          <w:ilvl w:val="1"/>
          <w:numId w:val="2"/>
        </w:numPr>
        <w:rPr>
          <w:rFonts w:ascii="Times New Roman" w:eastAsia="Times New Roman" w:hAnsi="Times New Roman" w:cs="Times New Roman"/>
          <w:lang w:val="en-US" w:eastAsia="fr-FR"/>
        </w:rPr>
      </w:pPr>
      <w:r w:rsidRPr="006D3F08">
        <w:rPr>
          <w:rFonts w:ascii="Times New Roman" w:eastAsia="Times New Roman" w:hAnsi="Times New Roman" w:cs="Times New Roman"/>
          <w:lang w:val="en-US" w:eastAsia="fr-FR"/>
        </w:rPr>
        <w:t>not at all true (1pt)</w:t>
      </w:r>
    </w:p>
    <w:p w14:paraId="71425CF8"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19F58703"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7B494DBC"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463828B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737F0B9C"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I can give the impression that I’m more competent than I really am</w:t>
      </w:r>
      <w:r>
        <w:rPr>
          <w:rFonts w:ascii="Times New Roman" w:eastAsia="Times New Roman" w:hAnsi="Times New Roman" w:cs="Times New Roman"/>
          <w:lang w:val="en-US" w:eastAsia="fr-FR"/>
        </w:rPr>
        <w:t>.</w:t>
      </w:r>
    </w:p>
    <w:p w14:paraId="6BED47AC"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08E36FD3"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18459924"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110C95A"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3C096247"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4F0C1CCD"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I avoid evaluations if possible and have a dread of others evaluating me. </w:t>
      </w:r>
    </w:p>
    <w:p w14:paraId="1EB9CA9A"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589E3F86"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49F7DFC1"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54FD46B"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lastRenderedPageBreak/>
        <w:t>often</w:t>
      </w:r>
      <w:r>
        <w:rPr>
          <w:rFonts w:ascii="Times New Roman" w:eastAsia="Times New Roman" w:hAnsi="Times New Roman" w:cs="Times New Roman"/>
          <w:lang w:val="en-US" w:eastAsia="fr-FR"/>
        </w:rPr>
        <w:t xml:space="preserve"> (4pts) </w:t>
      </w:r>
    </w:p>
    <w:p w14:paraId="2294D687"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42F6C1B9" w14:textId="77777777" w:rsidR="0056724A" w:rsidRPr="00812343"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When people praise me for something I’ve accomplished, I’m afraid I won’t be able to live up to their expectations of me in the future. </w:t>
      </w:r>
    </w:p>
    <w:p w14:paraId="0F72B764"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3EF2415C"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6EC22B94"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2A0EBFB5"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12DD4EA9"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4F1F5CF2"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I sometimes think I obtained my present position or gained my present success because I happened to be in the right place at the right time or knew the right people. </w:t>
      </w:r>
    </w:p>
    <w:p w14:paraId="013D888F"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30AC84DB"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65719428"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514DBCA0"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2E4A328C"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6F81F854"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I’m afraid people important to me may find out that I’m not as capable as they think I am. </w:t>
      </w:r>
    </w:p>
    <w:p w14:paraId="682095B1"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451B85C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4BE84BBB"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29AE2B5D"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19C24DE1" w14:textId="77777777" w:rsidR="0056724A" w:rsidRPr="00E02AB1"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4E3261F7"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I tend to remember the incidents in which I have not done my best more than those times I have done my best. </w:t>
      </w:r>
    </w:p>
    <w:p w14:paraId="7DE52787"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5B2A6E56"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05D7C2AC"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153E367"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4A47B29F" w14:textId="77777777" w:rsidR="0056724A" w:rsidRPr="00E02AB1"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3B9C4D30"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812343">
        <w:rPr>
          <w:rFonts w:ascii="Times New Roman" w:eastAsia="Times New Roman" w:hAnsi="Times New Roman" w:cs="Times New Roman"/>
          <w:lang w:val="en-US" w:eastAsia="fr-FR"/>
        </w:rPr>
        <w:t xml:space="preserve">I rarely do a project or task as well as I’d like to do it. </w:t>
      </w:r>
    </w:p>
    <w:p w14:paraId="7649F297"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0DEC87FD"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4629B56C"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921D922"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3293D295" w14:textId="77777777" w:rsidR="0056724A" w:rsidRPr="00E02AB1"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6C0260D0"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E02AB1">
        <w:rPr>
          <w:rFonts w:ascii="Times New Roman" w:eastAsia="Times New Roman" w:hAnsi="Times New Roman" w:cs="Times New Roman"/>
          <w:lang w:val="en-US" w:eastAsia="fr-FR"/>
        </w:rPr>
        <w:t xml:space="preserve">Sometimes I feel or believe that my success in my life or in my job has been the result of some kind of error. </w:t>
      </w:r>
    </w:p>
    <w:p w14:paraId="3248FEBA"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35610674"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664164A8"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75BF7D0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4E2CB3B6" w14:textId="77777777" w:rsidR="0056724A" w:rsidRPr="00E02AB1"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23F7271C"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E02AB1">
        <w:rPr>
          <w:rFonts w:ascii="Times New Roman" w:eastAsia="Times New Roman" w:hAnsi="Times New Roman" w:cs="Times New Roman"/>
          <w:lang w:val="en-US" w:eastAsia="fr-FR"/>
        </w:rPr>
        <w:t>It’s hard for me to accept compliments or praise about my intelligence or accomplishments.</w:t>
      </w:r>
    </w:p>
    <w:p w14:paraId="5BA4166A"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40FCD805"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3EF806CB"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C295E74"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6A1977A2"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6E0F667A"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lastRenderedPageBreak/>
        <w:t xml:space="preserve">At times, I feel my success has been due to some kind of luck. </w:t>
      </w:r>
    </w:p>
    <w:p w14:paraId="5FDB545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7C3FC81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35EC6B42"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49DB8656"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05BD7666"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5073E2C6"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E02AB1">
        <w:rPr>
          <w:rFonts w:ascii="Times New Roman" w:eastAsia="Times New Roman" w:hAnsi="Times New Roman" w:cs="Times New Roman"/>
          <w:lang w:val="en-US" w:eastAsia="fr-FR"/>
        </w:rPr>
        <w:t xml:space="preserve">I’m disappointed at times in my present accomplishments and think I should have accomplished much more. </w:t>
      </w:r>
    </w:p>
    <w:p w14:paraId="08CF96DB"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1EDB09A1"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540D368F"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19F2FA52"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1979E49F"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74447084"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E02AB1">
        <w:rPr>
          <w:rFonts w:ascii="Times New Roman" w:eastAsia="Times New Roman" w:hAnsi="Times New Roman" w:cs="Times New Roman"/>
          <w:lang w:val="en-US" w:eastAsia="fr-FR"/>
        </w:rPr>
        <w:t xml:space="preserve">Sometimes I’m afraid others will discover how much knowledge or ability I really lack. </w:t>
      </w:r>
    </w:p>
    <w:p w14:paraId="009D601C"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307CB1B8"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3ABAA561"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25674ECC"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0746AE19"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3D919B39"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I’m often afraid that I may fail at a new assignment or undertaking even though I generally do well at what I attempt. </w:t>
      </w:r>
    </w:p>
    <w:p w14:paraId="15FC9EA5"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175ED79E"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2C827A4D"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249AB4C4"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5E15800B"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79DE12B7"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When I’ve succeeded at something and received recognition for my accomplishments, I have doubts that I can keep repeating that success. </w:t>
      </w:r>
    </w:p>
    <w:p w14:paraId="5780E5D3"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06FDA659"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4BE35DE0"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6C954765"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35E0D28C"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0CFA0B12"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If I receive a great deal of praise and recognition for something I’ve accomplished, I tend to discount the importance of what I’ve done. </w:t>
      </w:r>
    </w:p>
    <w:p w14:paraId="6F876C94"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395D6F10"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507A980C"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0A27D908"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35BDC520"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4C401F76"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I often compare my ability to those around me and think they may be more intelligent than I am. </w:t>
      </w:r>
    </w:p>
    <w:p w14:paraId="5303CC9B"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53CD2EDF"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018C15AE"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76286091"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060D88E6"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5049A5E9"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 I often worry about not succeeding with a project or examination, even though others around me have considerable confidence that I will do well. </w:t>
      </w:r>
    </w:p>
    <w:p w14:paraId="346ECAFD"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lastRenderedPageBreak/>
        <w:t>not at all true</w:t>
      </w:r>
      <w:r>
        <w:rPr>
          <w:rFonts w:ascii="Times New Roman" w:eastAsia="Times New Roman" w:hAnsi="Times New Roman" w:cs="Times New Roman"/>
          <w:lang w:val="en-US" w:eastAsia="fr-FR"/>
        </w:rPr>
        <w:t xml:space="preserve"> (1pt)</w:t>
      </w:r>
    </w:p>
    <w:p w14:paraId="196E229B"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31324DDB"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71E19137"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758CCFD5"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360E0AF3"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 If I’m going to receive a promotion or gain recognition of some kind, I hesitate to tell others until it is an accomplished fact. </w:t>
      </w:r>
    </w:p>
    <w:p w14:paraId="53C6EDC2"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119C1162"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2B539147"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3FF91EDE"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53220ED4" w14:textId="77777777" w:rsidR="0056724A" w:rsidRPr="002C2D3C"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5C9FAF3C" w14:textId="77777777" w:rsidR="0056724A" w:rsidRDefault="0056724A" w:rsidP="0056724A">
      <w:pPr>
        <w:pStyle w:val="Paragraphedeliste"/>
        <w:numPr>
          <w:ilvl w:val="0"/>
          <w:numId w:val="2"/>
        </w:numPr>
        <w:rPr>
          <w:rFonts w:ascii="Times New Roman" w:eastAsia="Times New Roman" w:hAnsi="Times New Roman" w:cs="Times New Roman"/>
          <w:lang w:val="en-US" w:eastAsia="fr-FR"/>
        </w:rPr>
      </w:pPr>
      <w:r w:rsidRPr="002C2D3C">
        <w:rPr>
          <w:rFonts w:ascii="Times New Roman" w:eastAsia="Times New Roman" w:hAnsi="Times New Roman" w:cs="Times New Roman"/>
          <w:lang w:val="en-US" w:eastAsia="fr-FR"/>
        </w:rPr>
        <w:t xml:space="preserve">I feel bad and discouraged if I’m not “the best” or at least “very special” in situations that involve achievement. </w:t>
      </w:r>
    </w:p>
    <w:p w14:paraId="751270ED"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not at all true</w:t>
      </w:r>
      <w:r>
        <w:rPr>
          <w:rFonts w:ascii="Times New Roman" w:eastAsia="Times New Roman" w:hAnsi="Times New Roman" w:cs="Times New Roman"/>
          <w:lang w:val="en-US" w:eastAsia="fr-FR"/>
        </w:rPr>
        <w:t xml:space="preserve"> (1pt)</w:t>
      </w:r>
    </w:p>
    <w:p w14:paraId="5F833606"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rarely</w:t>
      </w:r>
      <w:r>
        <w:rPr>
          <w:rFonts w:ascii="Times New Roman" w:eastAsia="Times New Roman" w:hAnsi="Times New Roman" w:cs="Times New Roman"/>
          <w:lang w:val="en-US" w:eastAsia="fr-FR"/>
        </w:rPr>
        <w:t xml:space="preserve"> (2pts) </w:t>
      </w:r>
    </w:p>
    <w:p w14:paraId="47BC5CAB" w14:textId="77777777" w:rsidR="0056724A" w:rsidRPr="00812343"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sometimes</w:t>
      </w:r>
      <w:r>
        <w:rPr>
          <w:rFonts w:ascii="Times New Roman" w:eastAsia="Times New Roman" w:hAnsi="Times New Roman" w:cs="Times New Roman"/>
          <w:lang w:val="en-US" w:eastAsia="fr-FR"/>
        </w:rPr>
        <w:t xml:space="preserve"> (3pts)</w:t>
      </w:r>
    </w:p>
    <w:p w14:paraId="203BF9D2"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often</w:t>
      </w:r>
      <w:r>
        <w:rPr>
          <w:rFonts w:ascii="Times New Roman" w:eastAsia="Times New Roman" w:hAnsi="Times New Roman" w:cs="Times New Roman"/>
          <w:lang w:val="en-US" w:eastAsia="fr-FR"/>
        </w:rPr>
        <w:t xml:space="preserve"> (4pts) </w:t>
      </w:r>
    </w:p>
    <w:p w14:paraId="37EB9DC5" w14:textId="77777777" w:rsidR="0056724A" w:rsidRDefault="0056724A" w:rsidP="0056724A">
      <w:pPr>
        <w:pStyle w:val="Paragraphedeliste"/>
        <w:numPr>
          <w:ilvl w:val="1"/>
          <w:numId w:val="2"/>
        </w:numPr>
        <w:rPr>
          <w:rFonts w:ascii="Times New Roman" w:eastAsia="Times New Roman" w:hAnsi="Times New Roman" w:cs="Times New Roman"/>
          <w:lang w:val="en-US" w:eastAsia="fr-FR"/>
        </w:rPr>
      </w:pPr>
      <w:r w:rsidRPr="009E6BC9">
        <w:rPr>
          <w:rFonts w:ascii="Times New Roman" w:eastAsia="Times New Roman" w:hAnsi="Times New Roman" w:cs="Times New Roman"/>
          <w:lang w:val="en-US" w:eastAsia="fr-FR"/>
        </w:rPr>
        <w:t>very true</w:t>
      </w:r>
      <w:r>
        <w:rPr>
          <w:rFonts w:ascii="Times New Roman" w:eastAsia="Times New Roman" w:hAnsi="Times New Roman" w:cs="Times New Roman"/>
          <w:lang w:val="en-US" w:eastAsia="fr-FR"/>
        </w:rPr>
        <w:t xml:space="preserve"> (5 pts) </w:t>
      </w:r>
    </w:p>
    <w:p w14:paraId="6510560C" w14:textId="77777777" w:rsidR="0056724A" w:rsidRDefault="0056724A" w:rsidP="0056724A">
      <w:pPr>
        <w:rPr>
          <w:rFonts w:ascii="Times New Roman" w:eastAsia="Times New Roman" w:hAnsi="Times New Roman" w:cs="Times New Roman"/>
          <w:lang w:val="en-US" w:eastAsia="fr-FR"/>
        </w:rPr>
      </w:pPr>
    </w:p>
    <w:p w14:paraId="3EC1EF23"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 xml:space="preserve">When you will submit the survey, you will be given a number. This number is your score of the Clance Impostor Phenomenon Scale. The higher the score, the more frequently and seriously the imposter phenomenon might interfere with your life. </w:t>
      </w:r>
    </w:p>
    <w:p w14:paraId="30FFF752"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 xml:space="preserve">General accepted scores are: </w:t>
      </w:r>
    </w:p>
    <w:p w14:paraId="66BFC3F4"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 xml:space="preserve">Up to 40: you have few impostor characteristics </w:t>
      </w:r>
    </w:p>
    <w:p w14:paraId="65CD4633"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41-60: you have moderate IP experiences</w:t>
      </w:r>
    </w:p>
    <w:p w14:paraId="0F0AF536"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61-80: you frequently experience Impostor feelings</w:t>
      </w:r>
    </w:p>
    <w:p w14:paraId="326DD490" w14:textId="77777777" w:rsidR="0056724A" w:rsidRPr="005E122F" w:rsidRDefault="0056724A" w:rsidP="0056724A">
      <w:pPr>
        <w:rPr>
          <w:rFonts w:ascii="Times New Roman" w:eastAsia="Times New Roman" w:hAnsi="Times New Roman" w:cs="Times New Roman"/>
          <w:i/>
          <w:iCs/>
          <w:lang w:val="en-US" w:eastAsia="fr-FR"/>
        </w:rPr>
      </w:pPr>
      <w:r w:rsidRPr="005E122F">
        <w:rPr>
          <w:rFonts w:ascii="Times New Roman" w:eastAsia="Times New Roman" w:hAnsi="Times New Roman" w:cs="Times New Roman"/>
          <w:i/>
          <w:iCs/>
          <w:lang w:val="en-US" w:eastAsia="fr-FR"/>
        </w:rPr>
        <w:t xml:space="preserve">higher than 80: you are often experiencing intense IP experiences. </w:t>
      </w:r>
    </w:p>
    <w:p w14:paraId="3A8057C7" w14:textId="77777777" w:rsidR="0056724A" w:rsidRDefault="0056724A" w:rsidP="0056724A">
      <w:pPr>
        <w:rPr>
          <w:rFonts w:ascii="Times New Roman" w:eastAsia="Times New Roman" w:hAnsi="Times New Roman" w:cs="Times New Roman"/>
          <w:lang w:val="en-US" w:eastAsia="fr-FR"/>
        </w:rPr>
      </w:pPr>
    </w:p>
    <w:p w14:paraId="68B4415C" w14:textId="77777777" w:rsidR="0056724A" w:rsidRDefault="0056724A" w:rsidP="0056724A">
      <w:pPr>
        <w:rPr>
          <w:rFonts w:ascii="Times New Roman" w:eastAsia="Times New Roman" w:hAnsi="Times New Roman" w:cs="Times New Roman"/>
          <w:lang w:val="en-US" w:eastAsia="fr-FR"/>
        </w:rPr>
      </w:pPr>
    </w:p>
    <w:p w14:paraId="663C5EFB" w14:textId="77777777" w:rsidR="0056724A" w:rsidRPr="006D3F08" w:rsidRDefault="0056724A" w:rsidP="0056724A">
      <w:pPr>
        <w:pStyle w:val="Titre3"/>
        <w:rPr>
          <w:rFonts w:ascii="Times New Roman" w:hAnsi="Times New Roman" w:cs="Times New Roman"/>
          <w:b/>
          <w:bCs/>
          <w:color w:val="0F4761" w:themeColor="accent1" w:themeShade="BF"/>
          <w:lang w:val="en-US"/>
        </w:rPr>
      </w:pPr>
      <w:r w:rsidRPr="006D3F08">
        <w:rPr>
          <w:rFonts w:ascii="Times New Roman" w:eastAsia="Times New Roman" w:hAnsi="Times New Roman" w:cs="Times New Roman"/>
          <w:b/>
          <w:bCs/>
          <w:color w:val="0F4761" w:themeColor="accent1" w:themeShade="BF"/>
          <w:lang w:val="en-US" w:eastAsia="fr-FR"/>
        </w:rPr>
        <w:t xml:space="preserve">Third Part: </w:t>
      </w:r>
      <w:r w:rsidRPr="006D3F08">
        <w:rPr>
          <w:rFonts w:ascii="Times New Roman" w:hAnsi="Times New Roman" w:cs="Times New Roman"/>
          <w:b/>
          <w:bCs/>
          <w:color w:val="0F4761" w:themeColor="accent1" w:themeShade="BF"/>
          <w:lang w:val="en-US"/>
        </w:rPr>
        <w:t>MBI Human Services Survey for Medical Personnel</w:t>
      </w:r>
    </w:p>
    <w:p w14:paraId="3514A6FD" w14:textId="77777777" w:rsidR="0056724A" w:rsidRPr="00D24444" w:rsidRDefault="0056724A" w:rsidP="0056724A">
      <w:pPr>
        <w:pStyle w:val="NormalWeb"/>
        <w:jc w:val="both"/>
        <w:rPr>
          <w:rFonts w:ascii="Times" w:hAnsi="Times"/>
          <w:i/>
          <w:iCs/>
          <w:lang w:val="en-US"/>
        </w:rPr>
      </w:pPr>
      <w:r w:rsidRPr="00D24444">
        <w:rPr>
          <w:rFonts w:ascii="Times" w:hAnsi="Times"/>
          <w:i/>
          <w:iCs/>
          <w:lang w:val="en-US"/>
        </w:rPr>
        <w:t xml:space="preserve">The purpose of this survey is to discover how various people in the human services or the helping professions view their job and the people with whom they work closely. </w:t>
      </w:r>
    </w:p>
    <w:p w14:paraId="74570FA6" w14:textId="77777777" w:rsidR="0056724A" w:rsidRPr="00D24444" w:rsidRDefault="0056724A" w:rsidP="0056724A">
      <w:pPr>
        <w:pStyle w:val="NormalWeb"/>
        <w:jc w:val="both"/>
        <w:rPr>
          <w:rFonts w:ascii="Times" w:hAnsi="Times"/>
          <w:i/>
          <w:iCs/>
          <w:lang w:val="en-US"/>
        </w:rPr>
      </w:pPr>
      <w:r w:rsidRPr="00D24444">
        <w:rPr>
          <w:rFonts w:ascii="Times" w:hAnsi="Times"/>
          <w:i/>
          <w:iCs/>
          <w:lang w:val="en-US"/>
        </w:rPr>
        <w:t xml:space="preserve">Instructions: </w:t>
      </w:r>
      <w:r w:rsidRPr="00D24444">
        <w:rPr>
          <w:rFonts w:ascii="Times" w:hAnsi="Times" w:cs="Arial"/>
          <w:i/>
          <w:iCs/>
          <w:lang w:val="en-US"/>
        </w:rPr>
        <w:t xml:space="preserve">On the following page are 22 statements of job-related feelings. Please read each statement carefully and decide if you ever feel this way about </w:t>
      </w:r>
      <w:r w:rsidRPr="00D24444">
        <w:rPr>
          <w:rFonts w:ascii="Times" w:hAnsi="Times"/>
          <w:i/>
          <w:iCs/>
          <w:lang w:val="en-US"/>
        </w:rPr>
        <w:t xml:space="preserve">your </w:t>
      </w:r>
      <w:r w:rsidRPr="00D24444">
        <w:rPr>
          <w:rFonts w:ascii="Times" w:hAnsi="Times" w:cs="Arial"/>
          <w:i/>
          <w:iCs/>
          <w:lang w:val="en-US"/>
        </w:rPr>
        <w:t xml:space="preserve">job. If you have </w:t>
      </w:r>
      <w:r w:rsidRPr="00D24444">
        <w:rPr>
          <w:rFonts w:ascii="Times" w:hAnsi="Times"/>
          <w:i/>
          <w:iCs/>
          <w:lang w:val="en-US"/>
        </w:rPr>
        <w:t xml:space="preserve">never </w:t>
      </w:r>
      <w:r w:rsidRPr="00D24444">
        <w:rPr>
          <w:rFonts w:ascii="Times" w:hAnsi="Times" w:cs="Arial"/>
          <w:i/>
          <w:iCs/>
          <w:lang w:val="en-US"/>
        </w:rPr>
        <w:t xml:space="preserve">had this feeling, write the number “0” (zero) in the space before the statement. If you have had this feeling, indicate </w:t>
      </w:r>
      <w:r w:rsidRPr="00D24444">
        <w:rPr>
          <w:rFonts w:ascii="Times" w:hAnsi="Times"/>
          <w:i/>
          <w:iCs/>
          <w:lang w:val="en-US"/>
        </w:rPr>
        <w:t xml:space="preserve">how often </w:t>
      </w:r>
      <w:r w:rsidRPr="00D24444">
        <w:rPr>
          <w:rFonts w:ascii="Times" w:hAnsi="Times" w:cs="Arial"/>
          <w:i/>
          <w:iCs/>
          <w:lang w:val="en-US"/>
        </w:rPr>
        <w:t xml:space="preserve">you feel it by writing the number (from 1 to 6) that best describes how frequently you feel that way. An example is shown below. </w:t>
      </w:r>
    </w:p>
    <w:p w14:paraId="4B00480B" w14:textId="77777777" w:rsidR="0056724A" w:rsidRDefault="0056724A" w:rsidP="0056724A">
      <w:pPr>
        <w:spacing w:before="100" w:beforeAutospacing="1" w:after="100" w:afterAutospacing="1"/>
        <w:jc w:val="both"/>
        <w:rPr>
          <w:rFonts w:ascii="Times" w:eastAsia="Times New Roman" w:hAnsi="Times" w:cs="Arial"/>
          <w:lang w:val="en-US" w:eastAsia="fr-FR"/>
        </w:rPr>
      </w:pPr>
      <w:r w:rsidRPr="002E3DF9">
        <w:rPr>
          <w:rFonts w:ascii="Times" w:eastAsia="Times New Roman" w:hAnsi="Times" w:cs="Times New Roman"/>
          <w:i/>
          <w:iCs/>
          <w:lang w:val="en-US" w:eastAsia="fr-FR"/>
        </w:rPr>
        <w:t xml:space="preserve">How often: </w:t>
      </w:r>
    </w:p>
    <w:p w14:paraId="64D8A7AF" w14:textId="77777777" w:rsidR="0056724A" w:rsidRDefault="0056724A" w:rsidP="0056724A">
      <w:pPr>
        <w:spacing w:before="100" w:beforeAutospacing="1" w:after="100" w:afterAutospacing="1"/>
        <w:jc w:val="both"/>
        <w:rPr>
          <w:rFonts w:ascii="Times" w:eastAsia="Times New Roman" w:hAnsi="Times" w:cs="Arial"/>
          <w:lang w:val="en-US" w:eastAsia="fr-FR"/>
        </w:rPr>
      </w:pPr>
    </w:p>
    <w:tbl>
      <w:tblPr>
        <w:tblStyle w:val="Grilledutableau"/>
        <w:tblW w:w="0" w:type="auto"/>
        <w:tblLook w:val="04A0" w:firstRow="1" w:lastRow="0" w:firstColumn="1" w:lastColumn="0" w:noHBand="0" w:noVBand="1"/>
      </w:tblPr>
      <w:tblGrid>
        <w:gridCol w:w="1294"/>
        <w:gridCol w:w="1294"/>
        <w:gridCol w:w="1294"/>
        <w:gridCol w:w="1295"/>
        <w:gridCol w:w="1295"/>
        <w:gridCol w:w="1295"/>
        <w:gridCol w:w="1295"/>
      </w:tblGrid>
      <w:tr w:rsidR="0056724A" w14:paraId="2F1944AA" w14:textId="77777777" w:rsidTr="0069302F">
        <w:tc>
          <w:tcPr>
            <w:tcW w:w="1294" w:type="dxa"/>
          </w:tcPr>
          <w:p w14:paraId="66A5CEAC"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0</w:t>
            </w:r>
          </w:p>
        </w:tc>
        <w:tc>
          <w:tcPr>
            <w:tcW w:w="1294" w:type="dxa"/>
          </w:tcPr>
          <w:p w14:paraId="01F67E1F"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1</w:t>
            </w:r>
          </w:p>
        </w:tc>
        <w:tc>
          <w:tcPr>
            <w:tcW w:w="1294" w:type="dxa"/>
          </w:tcPr>
          <w:p w14:paraId="6851125F"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2</w:t>
            </w:r>
          </w:p>
        </w:tc>
        <w:tc>
          <w:tcPr>
            <w:tcW w:w="1295" w:type="dxa"/>
          </w:tcPr>
          <w:p w14:paraId="093ABFAD"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3</w:t>
            </w:r>
          </w:p>
        </w:tc>
        <w:tc>
          <w:tcPr>
            <w:tcW w:w="1295" w:type="dxa"/>
          </w:tcPr>
          <w:p w14:paraId="2DD80F50"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4</w:t>
            </w:r>
          </w:p>
        </w:tc>
        <w:tc>
          <w:tcPr>
            <w:tcW w:w="1295" w:type="dxa"/>
          </w:tcPr>
          <w:p w14:paraId="54D04422"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5</w:t>
            </w:r>
          </w:p>
        </w:tc>
        <w:tc>
          <w:tcPr>
            <w:tcW w:w="1295" w:type="dxa"/>
          </w:tcPr>
          <w:p w14:paraId="54D29E8C" w14:textId="77777777" w:rsidR="0056724A" w:rsidRDefault="0056724A" w:rsidP="0069302F">
            <w:pPr>
              <w:spacing w:before="60" w:after="60"/>
              <w:jc w:val="center"/>
              <w:rPr>
                <w:rFonts w:ascii="Times" w:eastAsia="Times New Roman" w:hAnsi="Times" w:cs="Arial"/>
                <w:lang w:val="en-US" w:eastAsia="fr-FR"/>
              </w:rPr>
            </w:pPr>
            <w:r>
              <w:rPr>
                <w:rFonts w:ascii="Times" w:eastAsia="Times New Roman" w:hAnsi="Times" w:cs="Arial"/>
                <w:lang w:val="en-US" w:eastAsia="fr-FR"/>
              </w:rPr>
              <w:t>6</w:t>
            </w:r>
          </w:p>
        </w:tc>
      </w:tr>
      <w:tr w:rsidR="0056724A" w14:paraId="13EE1A1D" w14:textId="77777777" w:rsidTr="0069302F">
        <w:tc>
          <w:tcPr>
            <w:tcW w:w="1294" w:type="dxa"/>
          </w:tcPr>
          <w:p w14:paraId="776C057F"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Never</w:t>
            </w:r>
          </w:p>
        </w:tc>
        <w:tc>
          <w:tcPr>
            <w:tcW w:w="1294" w:type="dxa"/>
          </w:tcPr>
          <w:p w14:paraId="061BCDE1"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A few times a year or less</w:t>
            </w:r>
          </w:p>
        </w:tc>
        <w:tc>
          <w:tcPr>
            <w:tcW w:w="1294" w:type="dxa"/>
          </w:tcPr>
          <w:p w14:paraId="73B5E410"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Once a month or less</w:t>
            </w:r>
          </w:p>
        </w:tc>
        <w:tc>
          <w:tcPr>
            <w:tcW w:w="1295" w:type="dxa"/>
          </w:tcPr>
          <w:p w14:paraId="23FB23EA"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A few times a month</w:t>
            </w:r>
          </w:p>
        </w:tc>
        <w:tc>
          <w:tcPr>
            <w:tcW w:w="1295" w:type="dxa"/>
          </w:tcPr>
          <w:p w14:paraId="749D8346"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Once a week</w:t>
            </w:r>
          </w:p>
        </w:tc>
        <w:tc>
          <w:tcPr>
            <w:tcW w:w="1295" w:type="dxa"/>
          </w:tcPr>
          <w:p w14:paraId="59C20844"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A few times a week</w:t>
            </w:r>
          </w:p>
        </w:tc>
        <w:tc>
          <w:tcPr>
            <w:tcW w:w="1295" w:type="dxa"/>
          </w:tcPr>
          <w:p w14:paraId="03C411DE" w14:textId="77777777" w:rsidR="0056724A" w:rsidRPr="00CA4427" w:rsidRDefault="0056724A" w:rsidP="0069302F">
            <w:pPr>
              <w:spacing w:before="60" w:after="60"/>
              <w:jc w:val="center"/>
              <w:rPr>
                <w:rFonts w:ascii="Times" w:eastAsia="Times New Roman" w:hAnsi="Times" w:cs="Arial"/>
                <w:sz w:val="20"/>
                <w:lang w:val="en-US" w:eastAsia="fr-FR"/>
              </w:rPr>
            </w:pPr>
            <w:r w:rsidRPr="00CA4427">
              <w:rPr>
                <w:rFonts w:ascii="Times" w:eastAsia="Times New Roman" w:hAnsi="Times" w:cs="Arial"/>
                <w:sz w:val="20"/>
                <w:lang w:val="en-US" w:eastAsia="fr-FR"/>
              </w:rPr>
              <w:t>Every day</w:t>
            </w:r>
          </w:p>
        </w:tc>
      </w:tr>
    </w:tbl>
    <w:p w14:paraId="306C814F" w14:textId="77777777" w:rsidR="0056724A" w:rsidRPr="00845C4D" w:rsidRDefault="0056724A" w:rsidP="0056724A">
      <w:pPr>
        <w:spacing w:before="100" w:beforeAutospacing="1" w:after="100" w:afterAutospacing="1"/>
        <w:jc w:val="both"/>
        <w:rPr>
          <w:rFonts w:ascii="Times" w:eastAsia="Times New Roman" w:hAnsi="Times" w:cs="Arial"/>
          <w:lang w:val="en-US" w:eastAsia="fr-FR"/>
        </w:rPr>
      </w:pPr>
    </w:p>
    <w:p w14:paraId="4DA98512"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emotionally drained from my work.</w:t>
      </w:r>
    </w:p>
    <w:p w14:paraId="7B62E76A"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used up at the end of the workday.</w:t>
      </w:r>
    </w:p>
    <w:p w14:paraId="1C54D295" w14:textId="77777777" w:rsidR="0056724A" w:rsidRPr="000254DF"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 xml:space="preserve">I feel fatigued when I get up in the morning and have to face another day on the job. </w:t>
      </w:r>
    </w:p>
    <w:p w14:paraId="7D1F6861" w14:textId="77777777" w:rsidR="0056724A" w:rsidRPr="000254DF"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can</w:t>
      </w:r>
      <w:r>
        <w:rPr>
          <w:rFonts w:ascii="Times" w:eastAsia="Times New Roman" w:hAnsi="Times" w:cs="Arial"/>
          <w:lang w:val="en-US" w:eastAsia="fr-FR"/>
        </w:rPr>
        <w:t xml:space="preserve"> </w:t>
      </w:r>
      <w:r w:rsidRPr="000254DF">
        <w:rPr>
          <w:rFonts w:ascii="Times" w:eastAsia="Times New Roman" w:hAnsi="Times" w:cs="Arial"/>
          <w:lang w:val="en-US" w:eastAsia="fr-FR"/>
        </w:rPr>
        <w:t>easily understand how my patients feel about things.</w:t>
      </w:r>
    </w:p>
    <w:p w14:paraId="38F451AB"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I treat some patients as if they were impersonal objects.</w:t>
      </w:r>
    </w:p>
    <w:p w14:paraId="0FEDCD57"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Working with people all day is really a strain for me.</w:t>
      </w:r>
    </w:p>
    <w:p w14:paraId="30EB2945"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deal very effectively with the problems of my patients.</w:t>
      </w:r>
    </w:p>
    <w:p w14:paraId="489B0B6A"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 xml:space="preserve">I feel burned out from my work. </w:t>
      </w:r>
    </w:p>
    <w:p w14:paraId="7F11C90E"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I'm positively influencing other people's lives through my work.</w:t>
      </w:r>
    </w:p>
    <w:p w14:paraId="685B1F56"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I've become more callous toward people since I took this job.</w:t>
      </w:r>
    </w:p>
    <w:p w14:paraId="0ACE0CD3"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worry that this job is hardening me emotionally.</w:t>
      </w:r>
    </w:p>
    <w:p w14:paraId="1DCEA151"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very energetic.</w:t>
      </w:r>
    </w:p>
    <w:p w14:paraId="1B0F6FC7"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frustrated by my job.</w:t>
      </w:r>
    </w:p>
    <w:p w14:paraId="3A3FE67B"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I'm working too hard on my job.</w:t>
      </w:r>
    </w:p>
    <w:p w14:paraId="4079D792"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don't really care what happens to some patients.</w:t>
      </w:r>
    </w:p>
    <w:p w14:paraId="1D4FE28B"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Working with people directly puts too much stress on me.</w:t>
      </w:r>
    </w:p>
    <w:p w14:paraId="1CB2B48E"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can easily create a relaxed atmosphere with my patients.</w:t>
      </w:r>
    </w:p>
    <w:p w14:paraId="0EC57F0F"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exhilarated after working closely with my patients.</w:t>
      </w:r>
    </w:p>
    <w:p w14:paraId="49A82343"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have accomplished many worthwhile things in this job.</w:t>
      </w:r>
    </w:p>
    <w:p w14:paraId="525D9FC0"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 feel like I'm at the end of my rope.</w:t>
      </w:r>
    </w:p>
    <w:p w14:paraId="6CC65D7E"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In my work, I deal with emotional problems very calmly.</w:t>
      </w:r>
    </w:p>
    <w:p w14:paraId="10FD9553" w14:textId="77777777" w:rsidR="0056724A" w:rsidRPr="00D24444" w:rsidRDefault="0056724A" w:rsidP="0056724A">
      <w:pPr>
        <w:pStyle w:val="Paragraphedeliste"/>
        <w:numPr>
          <w:ilvl w:val="0"/>
          <w:numId w:val="3"/>
        </w:numPr>
        <w:spacing w:before="100" w:beforeAutospacing="1" w:after="100" w:afterAutospacing="1"/>
        <w:jc w:val="both"/>
        <w:rPr>
          <w:rFonts w:ascii="Times" w:eastAsia="Times New Roman" w:hAnsi="Times" w:cs="Times New Roman"/>
          <w:lang w:val="en-US" w:eastAsia="fr-FR"/>
        </w:rPr>
      </w:pPr>
      <w:r w:rsidRPr="00D24444">
        <w:rPr>
          <w:rFonts w:ascii="Times" w:eastAsia="Times New Roman" w:hAnsi="Times" w:cs="Arial"/>
          <w:lang w:val="en-US" w:eastAsia="fr-FR"/>
        </w:rPr>
        <w:t xml:space="preserve">I feel patients blame me for some of their problems. </w:t>
      </w:r>
    </w:p>
    <w:p w14:paraId="6B564FDD"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 xml:space="preserve">Instructions for the sum of the points: Questions are grouped under 3 different categories. </w:t>
      </w:r>
    </w:p>
    <w:p w14:paraId="6942D2C2" w14:textId="77777777" w:rsidR="0056724A" w:rsidRPr="001C192B" w:rsidRDefault="0056724A" w:rsidP="0056724A">
      <w:pPr>
        <w:jc w:val="both"/>
        <w:rPr>
          <w:rFonts w:ascii="Times" w:eastAsia="Times New Roman" w:hAnsi="Times" w:cs="Times New Roman"/>
          <w:i/>
          <w:iCs/>
          <w:lang w:val="en-US" w:eastAsia="fr-FR"/>
        </w:rPr>
      </w:pPr>
    </w:p>
    <w:p w14:paraId="439C57E2" w14:textId="77777777" w:rsidR="0056724A" w:rsidRDefault="0056724A" w:rsidP="0056724A">
      <w:pPr>
        <w:jc w:val="both"/>
        <w:rPr>
          <w:rFonts w:ascii="Times" w:eastAsia="Times New Roman" w:hAnsi="Times" w:cs="Times New Roman"/>
          <w:i/>
          <w:iCs/>
          <w:lang w:val="en-US" w:eastAsia="fr-FR"/>
        </w:rPr>
        <w:sectPr w:rsidR="0056724A" w:rsidSect="0056724A">
          <w:footerReference w:type="even" r:id="rId5"/>
          <w:footerReference w:type="default" r:id="rId6"/>
          <w:pgSz w:w="11906" w:h="16838"/>
          <w:pgMar w:top="1417" w:right="1417" w:bottom="1417" w:left="1417" w:header="708" w:footer="708" w:gutter="0"/>
          <w:cols w:space="708"/>
          <w:docGrid w:linePitch="360"/>
        </w:sectPr>
      </w:pPr>
    </w:p>
    <w:p w14:paraId="5FE45928"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 xml:space="preserve">Professional Exhaustion: </w:t>
      </w:r>
    </w:p>
    <w:p w14:paraId="563D4E7D"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Q</w:t>
      </w:r>
      <w:r>
        <w:rPr>
          <w:rFonts w:ascii="Times" w:eastAsia="Times New Roman" w:hAnsi="Times" w:cs="Times New Roman"/>
          <w:i/>
          <w:iCs/>
          <w:lang w:val="en-US" w:eastAsia="fr-FR"/>
        </w:rPr>
        <w:t>:</w:t>
      </w:r>
      <w:r w:rsidRPr="000D6266">
        <w:rPr>
          <w:rFonts w:ascii="Times" w:eastAsia="Times New Roman" w:hAnsi="Times" w:cs="Times New Roman"/>
          <w:i/>
          <w:iCs/>
          <w:lang w:val="en-US" w:eastAsia="fr-FR"/>
        </w:rPr>
        <w:t xml:space="preserve"> 1.2.3.6.8.13.14.16.20</w:t>
      </w:r>
    </w:p>
    <w:p w14:paraId="08F8EE06"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 xml:space="preserve"> &lt;18 = low </w:t>
      </w:r>
    </w:p>
    <w:p w14:paraId="50D02323"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18-29 = moderate</w:t>
      </w:r>
    </w:p>
    <w:p w14:paraId="5BE0D014"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&gt;29 = high</w:t>
      </w:r>
    </w:p>
    <w:p w14:paraId="5A9B6B5A" w14:textId="77777777" w:rsidR="0056724A" w:rsidRPr="000D6266" w:rsidRDefault="0056724A" w:rsidP="0056724A">
      <w:pPr>
        <w:jc w:val="both"/>
        <w:rPr>
          <w:rFonts w:ascii="Times" w:eastAsia="Times New Roman" w:hAnsi="Times" w:cs="Times New Roman"/>
          <w:i/>
          <w:iCs/>
          <w:lang w:val="en-US" w:eastAsia="fr-FR"/>
        </w:rPr>
      </w:pPr>
    </w:p>
    <w:p w14:paraId="17723E9A"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 xml:space="preserve">Depersonalization : </w:t>
      </w:r>
    </w:p>
    <w:p w14:paraId="14D86ACC"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Q</w:t>
      </w:r>
      <w:r>
        <w:rPr>
          <w:rFonts w:ascii="Times" w:eastAsia="Times New Roman" w:hAnsi="Times" w:cs="Times New Roman"/>
          <w:i/>
          <w:iCs/>
          <w:lang w:val="en-US" w:eastAsia="fr-FR"/>
        </w:rPr>
        <w:t>:</w:t>
      </w:r>
      <w:r w:rsidRPr="001C192B">
        <w:rPr>
          <w:rFonts w:ascii="Times" w:eastAsia="Times New Roman" w:hAnsi="Times" w:cs="Times New Roman"/>
          <w:i/>
          <w:iCs/>
          <w:lang w:val="en-US" w:eastAsia="fr-FR"/>
        </w:rPr>
        <w:t xml:space="preserve"> 5.10.11.15.22</w:t>
      </w:r>
    </w:p>
    <w:p w14:paraId="4D85C736"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 xml:space="preserve">&lt; 6 = low </w:t>
      </w:r>
    </w:p>
    <w:p w14:paraId="203837D0"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 xml:space="preserve">6-11 = moderate </w:t>
      </w:r>
    </w:p>
    <w:p w14:paraId="27C1EE32" w14:textId="77777777" w:rsidR="0056724A" w:rsidRPr="001C192B"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t xml:space="preserve">&gt;11 = high </w:t>
      </w:r>
    </w:p>
    <w:p w14:paraId="55DBC084" w14:textId="77777777" w:rsidR="0056724A" w:rsidRPr="001C192B" w:rsidRDefault="0056724A" w:rsidP="0056724A">
      <w:pPr>
        <w:jc w:val="both"/>
        <w:rPr>
          <w:rFonts w:ascii="Times" w:eastAsia="Times New Roman" w:hAnsi="Times" w:cs="Times New Roman"/>
          <w:i/>
          <w:iCs/>
          <w:lang w:val="en-US" w:eastAsia="fr-FR"/>
        </w:rPr>
      </w:pPr>
    </w:p>
    <w:p w14:paraId="6A756550" w14:textId="77777777" w:rsidR="0056724A" w:rsidRPr="000D6266" w:rsidRDefault="0056724A" w:rsidP="0056724A">
      <w:pPr>
        <w:jc w:val="both"/>
        <w:rPr>
          <w:rFonts w:ascii="Times" w:hAnsi="Times"/>
          <w:i/>
          <w:iCs/>
          <w:lang w:val="en-US"/>
        </w:rPr>
      </w:pPr>
      <w:r w:rsidRPr="000D6266">
        <w:rPr>
          <w:rFonts w:ascii="Times" w:hAnsi="Times"/>
          <w:i/>
          <w:iCs/>
          <w:lang w:val="en-US"/>
        </w:rPr>
        <w:t>Personal</w:t>
      </w:r>
      <w:r>
        <w:rPr>
          <w:rFonts w:ascii="Times" w:hAnsi="Times"/>
          <w:i/>
          <w:iCs/>
          <w:lang w:val="en-US"/>
        </w:rPr>
        <w:t xml:space="preserve"> </w:t>
      </w:r>
      <w:r w:rsidRPr="000D6266">
        <w:rPr>
          <w:rFonts w:ascii="Times" w:hAnsi="Times"/>
          <w:i/>
          <w:iCs/>
          <w:lang w:val="en-US"/>
        </w:rPr>
        <w:t xml:space="preserve">Accomplishment : </w:t>
      </w:r>
    </w:p>
    <w:p w14:paraId="34BC9457"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Q</w:t>
      </w:r>
      <w:r>
        <w:rPr>
          <w:rFonts w:ascii="Times" w:eastAsia="Times New Roman" w:hAnsi="Times" w:cs="Times New Roman"/>
          <w:i/>
          <w:iCs/>
          <w:lang w:val="en-US" w:eastAsia="fr-FR"/>
        </w:rPr>
        <w:t xml:space="preserve"> : </w:t>
      </w:r>
      <w:r w:rsidRPr="000D6266">
        <w:rPr>
          <w:rFonts w:ascii="Times" w:eastAsia="Times New Roman" w:hAnsi="Times" w:cs="Times New Roman"/>
          <w:i/>
          <w:iCs/>
          <w:lang w:val="en-US" w:eastAsia="fr-FR"/>
        </w:rPr>
        <w:t>4.7.9.12.17.18.19.21</w:t>
      </w:r>
    </w:p>
    <w:p w14:paraId="4193A51F"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&gt;39  = low</w:t>
      </w:r>
    </w:p>
    <w:p w14:paraId="58327618" w14:textId="77777777" w:rsidR="0056724A" w:rsidRPr="000D6266"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34- 39 = moderate</w:t>
      </w:r>
    </w:p>
    <w:p w14:paraId="22E95CC6" w14:textId="77777777" w:rsidR="0056724A" w:rsidRDefault="0056724A" w:rsidP="0056724A">
      <w:pPr>
        <w:jc w:val="both"/>
        <w:rPr>
          <w:rFonts w:ascii="Times" w:eastAsia="Times New Roman" w:hAnsi="Times" w:cs="Times New Roman"/>
          <w:i/>
          <w:iCs/>
          <w:lang w:val="en-US" w:eastAsia="fr-FR"/>
        </w:rPr>
      </w:pPr>
      <w:r w:rsidRPr="000D6266">
        <w:rPr>
          <w:rFonts w:ascii="Times" w:eastAsia="Times New Roman" w:hAnsi="Times" w:cs="Times New Roman"/>
          <w:i/>
          <w:iCs/>
          <w:lang w:val="en-US" w:eastAsia="fr-FR"/>
        </w:rPr>
        <w:t>&lt; 34 = high</w:t>
      </w:r>
    </w:p>
    <w:p w14:paraId="6D98DA8A" w14:textId="77777777" w:rsidR="0056724A" w:rsidRDefault="0056724A" w:rsidP="0056724A">
      <w:pPr>
        <w:jc w:val="both"/>
        <w:rPr>
          <w:rFonts w:ascii="Times" w:eastAsia="Times New Roman" w:hAnsi="Times" w:cs="Times New Roman"/>
          <w:i/>
          <w:iCs/>
          <w:lang w:val="en-US" w:eastAsia="fr-FR"/>
        </w:rPr>
        <w:sectPr w:rsidR="0056724A" w:rsidSect="0056724A">
          <w:type w:val="continuous"/>
          <w:pgSz w:w="11906" w:h="16838"/>
          <w:pgMar w:top="1417" w:right="1417" w:bottom="1417" w:left="1417" w:header="708" w:footer="708" w:gutter="0"/>
          <w:cols w:num="3" w:space="708"/>
          <w:docGrid w:linePitch="360"/>
        </w:sectPr>
      </w:pPr>
    </w:p>
    <w:p w14:paraId="1C04CC55" w14:textId="77777777" w:rsidR="0056724A" w:rsidRDefault="0056724A" w:rsidP="0056724A">
      <w:pPr>
        <w:jc w:val="both"/>
        <w:rPr>
          <w:rFonts w:ascii="Times" w:eastAsia="Times New Roman" w:hAnsi="Times" w:cs="Times New Roman"/>
          <w:i/>
          <w:iCs/>
          <w:lang w:val="en-US" w:eastAsia="fr-FR"/>
        </w:rPr>
        <w:sectPr w:rsidR="0056724A" w:rsidSect="0056724A">
          <w:type w:val="continuous"/>
          <w:pgSz w:w="11906" w:h="16838"/>
          <w:pgMar w:top="1417" w:right="1417" w:bottom="1417" w:left="1417" w:header="708" w:footer="708" w:gutter="0"/>
          <w:cols w:space="708"/>
          <w:docGrid w:linePitch="360"/>
        </w:sectPr>
      </w:pPr>
    </w:p>
    <w:p w14:paraId="7F1F9771" w14:textId="77777777" w:rsidR="0056724A" w:rsidRDefault="0056724A" w:rsidP="0056724A">
      <w:pPr>
        <w:jc w:val="both"/>
        <w:rPr>
          <w:rFonts w:ascii="Times" w:eastAsia="Times New Roman" w:hAnsi="Times" w:cs="Times New Roman"/>
          <w:i/>
          <w:iCs/>
          <w:lang w:val="en-US" w:eastAsia="fr-FR"/>
        </w:rPr>
      </w:pPr>
      <w:r w:rsidRPr="001C192B">
        <w:rPr>
          <w:rFonts w:ascii="Times" w:eastAsia="Times New Roman" w:hAnsi="Times" w:cs="Times New Roman"/>
          <w:i/>
          <w:iCs/>
          <w:lang w:val="en-US" w:eastAsia="fr-FR"/>
        </w:rPr>
        <w:lastRenderedPageBreak/>
        <w:t xml:space="preserve">Moderate to high scores are sign of latent professional exhaustion. If you scored high in the two first categories and low in the third one, you are professionally exhausted. If you scored low in the two first categories and high in the third one, you are far from exhaustion. </w:t>
      </w:r>
    </w:p>
    <w:p w14:paraId="7A01BD96" w14:textId="77777777" w:rsidR="0056724A" w:rsidRDefault="0056724A" w:rsidP="0056724A">
      <w:pPr>
        <w:jc w:val="both"/>
        <w:rPr>
          <w:rFonts w:ascii="Times" w:eastAsia="Times New Roman" w:hAnsi="Times" w:cs="Times New Roman"/>
          <w:i/>
          <w:iCs/>
          <w:lang w:val="en-US" w:eastAsia="fr-FR"/>
        </w:rPr>
      </w:pPr>
    </w:p>
    <w:p w14:paraId="2482E1BF" w14:textId="77777777" w:rsidR="00CB089D" w:rsidRPr="0056724A" w:rsidRDefault="00CB089D">
      <w:pPr>
        <w:rPr>
          <w:lang w:val="en-US"/>
        </w:rPr>
      </w:pPr>
    </w:p>
    <w:sectPr w:rsidR="00CB089D" w:rsidRPr="005672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45552425"/>
      <w:docPartObj>
        <w:docPartGallery w:val="Page Numbers (Bottom of Page)"/>
        <w:docPartUnique/>
      </w:docPartObj>
    </w:sdtPr>
    <w:sdtContent>
      <w:p w14:paraId="2FD32724" w14:textId="77777777" w:rsidR="00000000" w:rsidRDefault="00000000" w:rsidP="00EC3E3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2916F76" w14:textId="77777777" w:rsidR="00000000" w:rsidRDefault="00000000" w:rsidP="00EE3A2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266533173"/>
      <w:docPartObj>
        <w:docPartGallery w:val="Page Numbers (Bottom of Page)"/>
        <w:docPartUnique/>
      </w:docPartObj>
    </w:sdtPr>
    <w:sdtContent>
      <w:p w14:paraId="02E2D14C" w14:textId="77777777" w:rsidR="00000000" w:rsidRDefault="00000000" w:rsidP="00EC3E3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2841432" w14:textId="77777777" w:rsidR="00000000" w:rsidRDefault="00000000" w:rsidP="00EE3A27">
    <w:pPr>
      <w:pStyle w:val="Pieddepage"/>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15405"/>
    <w:multiLevelType w:val="hybridMultilevel"/>
    <w:tmpl w:val="A998CBBC"/>
    <w:lvl w:ilvl="0" w:tplc="F59E3DB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2A157F"/>
    <w:multiLevelType w:val="hybridMultilevel"/>
    <w:tmpl w:val="CE6221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627F13"/>
    <w:multiLevelType w:val="hybridMultilevel"/>
    <w:tmpl w:val="7406646A"/>
    <w:lvl w:ilvl="0" w:tplc="FFFFFFFF">
      <w:start w:val="1"/>
      <w:numFmt w:val="decimal"/>
      <w:lvlText w:val="%1)"/>
      <w:lvlJc w:val="left"/>
      <w:pPr>
        <w:ind w:left="720" w:hanging="360"/>
      </w:pPr>
      <w:rPr>
        <w:rFonts w:asciiTheme="minorHAnsi" w:eastAsiaTheme="minorHAnsi" w:hAnsiTheme="minorHAnsi" w:cstheme="min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577235F"/>
    <w:multiLevelType w:val="hybridMultilevel"/>
    <w:tmpl w:val="7406646A"/>
    <w:lvl w:ilvl="0" w:tplc="0542F32C">
      <w:start w:val="1"/>
      <w:numFmt w:val="decimal"/>
      <w:lvlText w:val="%1)"/>
      <w:lvlJc w:val="left"/>
      <w:pPr>
        <w:ind w:left="720" w:hanging="360"/>
      </w:pPr>
      <w:rPr>
        <w:rFonts w:asciiTheme="minorHAnsi" w:eastAsiaTheme="minorHAnsi" w:hAnsiTheme="minorHAnsi" w:cstheme="minorBidi"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21199169">
    <w:abstractNumId w:val="3"/>
  </w:num>
  <w:num w:numId="2" w16cid:durableId="617639593">
    <w:abstractNumId w:val="0"/>
  </w:num>
  <w:num w:numId="3" w16cid:durableId="1996643765">
    <w:abstractNumId w:val="1"/>
  </w:num>
  <w:num w:numId="4" w16cid:durableId="1627471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4A"/>
    <w:rsid w:val="00012CCF"/>
    <w:rsid w:val="00021A0F"/>
    <w:rsid w:val="00047E20"/>
    <w:rsid w:val="00065336"/>
    <w:rsid w:val="0009772B"/>
    <w:rsid w:val="000B7F77"/>
    <w:rsid w:val="000C254C"/>
    <w:rsid w:val="000C2F07"/>
    <w:rsid w:val="000C4399"/>
    <w:rsid w:val="001423FF"/>
    <w:rsid w:val="00146202"/>
    <w:rsid w:val="001541A7"/>
    <w:rsid w:val="00172ACE"/>
    <w:rsid w:val="0020472C"/>
    <w:rsid w:val="002274D9"/>
    <w:rsid w:val="00265F35"/>
    <w:rsid w:val="002A7DC1"/>
    <w:rsid w:val="002B221C"/>
    <w:rsid w:val="002F0105"/>
    <w:rsid w:val="003341D6"/>
    <w:rsid w:val="00334639"/>
    <w:rsid w:val="00360721"/>
    <w:rsid w:val="00393FB4"/>
    <w:rsid w:val="0042321B"/>
    <w:rsid w:val="00450B62"/>
    <w:rsid w:val="00454F2B"/>
    <w:rsid w:val="00483A7C"/>
    <w:rsid w:val="004B6F62"/>
    <w:rsid w:val="004D1A31"/>
    <w:rsid w:val="00522E0B"/>
    <w:rsid w:val="00542F4A"/>
    <w:rsid w:val="00546A15"/>
    <w:rsid w:val="005472F9"/>
    <w:rsid w:val="00552E59"/>
    <w:rsid w:val="0056724A"/>
    <w:rsid w:val="00577313"/>
    <w:rsid w:val="005858CE"/>
    <w:rsid w:val="005C5659"/>
    <w:rsid w:val="005E7872"/>
    <w:rsid w:val="00606551"/>
    <w:rsid w:val="006768AD"/>
    <w:rsid w:val="00694376"/>
    <w:rsid w:val="006D41C6"/>
    <w:rsid w:val="006D6E85"/>
    <w:rsid w:val="006D731E"/>
    <w:rsid w:val="006D7DBA"/>
    <w:rsid w:val="006E11A4"/>
    <w:rsid w:val="006E13C9"/>
    <w:rsid w:val="00730C9D"/>
    <w:rsid w:val="007B0CB9"/>
    <w:rsid w:val="007B10F9"/>
    <w:rsid w:val="00880A96"/>
    <w:rsid w:val="00883F92"/>
    <w:rsid w:val="008B7D65"/>
    <w:rsid w:val="008E77F3"/>
    <w:rsid w:val="008E77FD"/>
    <w:rsid w:val="00903C58"/>
    <w:rsid w:val="00921F44"/>
    <w:rsid w:val="00976762"/>
    <w:rsid w:val="0098251F"/>
    <w:rsid w:val="00995B4E"/>
    <w:rsid w:val="009C5DF0"/>
    <w:rsid w:val="009E0FC9"/>
    <w:rsid w:val="009E2CDE"/>
    <w:rsid w:val="00A511A2"/>
    <w:rsid w:val="00AA601B"/>
    <w:rsid w:val="00B23F6E"/>
    <w:rsid w:val="00B75C51"/>
    <w:rsid w:val="00B805BD"/>
    <w:rsid w:val="00C00AB2"/>
    <w:rsid w:val="00C02F61"/>
    <w:rsid w:val="00C1783A"/>
    <w:rsid w:val="00C454E5"/>
    <w:rsid w:val="00C57C75"/>
    <w:rsid w:val="00CA2D0A"/>
    <w:rsid w:val="00CA34D8"/>
    <w:rsid w:val="00CB089D"/>
    <w:rsid w:val="00CB638A"/>
    <w:rsid w:val="00CF3DB6"/>
    <w:rsid w:val="00D05EDC"/>
    <w:rsid w:val="00D14D54"/>
    <w:rsid w:val="00D2315E"/>
    <w:rsid w:val="00D509A9"/>
    <w:rsid w:val="00D92DED"/>
    <w:rsid w:val="00D94354"/>
    <w:rsid w:val="00DB127E"/>
    <w:rsid w:val="00DD5BFD"/>
    <w:rsid w:val="00E02D73"/>
    <w:rsid w:val="00E405A7"/>
    <w:rsid w:val="00ED5FE9"/>
    <w:rsid w:val="00F247A6"/>
    <w:rsid w:val="00F92987"/>
    <w:rsid w:val="00FC312F"/>
    <w:rsid w:val="00FE680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4A66C081"/>
  <w15:chartTrackingRefBased/>
  <w15:docId w15:val="{CA97F238-D810-9B4E-AF77-9DFA8CE8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24A"/>
  </w:style>
  <w:style w:type="paragraph" w:styleId="Titre2">
    <w:name w:val="heading 2"/>
    <w:basedOn w:val="Normal"/>
    <w:next w:val="Normal"/>
    <w:link w:val="Titre2Car"/>
    <w:uiPriority w:val="9"/>
    <w:unhideWhenUsed/>
    <w:qFormat/>
    <w:rsid w:val="0056724A"/>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unhideWhenUsed/>
    <w:qFormat/>
    <w:rsid w:val="0056724A"/>
    <w:pPr>
      <w:keepNext/>
      <w:keepLines/>
      <w:spacing w:before="40"/>
      <w:outlineLvl w:val="2"/>
    </w:pPr>
    <w:rPr>
      <w:rFonts w:asciiTheme="majorHAnsi" w:eastAsiaTheme="majorEastAsia" w:hAnsiTheme="majorHAnsi" w:cstheme="majorBidi"/>
      <w:color w:val="0A2F40" w:themeColor="accent1" w:themeShade="7F"/>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6724A"/>
    <w:rPr>
      <w:rFonts w:asciiTheme="majorHAnsi" w:eastAsiaTheme="majorEastAsia" w:hAnsiTheme="majorHAnsi" w:cstheme="majorBidi"/>
      <w:color w:val="0F4761" w:themeColor="accent1" w:themeShade="BF"/>
      <w:sz w:val="26"/>
      <w:szCs w:val="26"/>
    </w:rPr>
  </w:style>
  <w:style w:type="character" w:customStyle="1" w:styleId="Titre3Car">
    <w:name w:val="Titre 3 Car"/>
    <w:basedOn w:val="Policepardfaut"/>
    <w:link w:val="Titre3"/>
    <w:uiPriority w:val="9"/>
    <w:rsid w:val="0056724A"/>
    <w:rPr>
      <w:rFonts w:asciiTheme="majorHAnsi" w:eastAsiaTheme="majorEastAsia" w:hAnsiTheme="majorHAnsi" w:cstheme="majorBidi"/>
      <w:color w:val="0A2F40" w:themeColor="accent1" w:themeShade="7F"/>
      <w:kern w:val="0"/>
      <w14:ligatures w14:val="none"/>
    </w:rPr>
  </w:style>
  <w:style w:type="paragraph" w:styleId="Paragraphedeliste">
    <w:name w:val="List Paragraph"/>
    <w:basedOn w:val="Normal"/>
    <w:link w:val="ParagraphedelisteCar"/>
    <w:uiPriority w:val="34"/>
    <w:qFormat/>
    <w:rsid w:val="0056724A"/>
    <w:pPr>
      <w:ind w:left="720"/>
      <w:contextualSpacing/>
    </w:pPr>
    <w:rPr>
      <w:rFonts w:eastAsiaTheme="minorEastAsia"/>
      <w:kern w:val="0"/>
      <w:lang w:val="de-DE" w:eastAsia="de-DE"/>
      <w14:ligatures w14:val="none"/>
    </w:rPr>
  </w:style>
  <w:style w:type="table" w:styleId="Grilledutableau">
    <w:name w:val="Table Grid"/>
    <w:basedOn w:val="TableauNormal"/>
    <w:uiPriority w:val="39"/>
    <w:rsid w:val="0056724A"/>
    <w:rPr>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56724A"/>
    <w:pPr>
      <w:tabs>
        <w:tab w:val="center" w:pos="4536"/>
        <w:tab w:val="right" w:pos="9072"/>
      </w:tabs>
    </w:pPr>
  </w:style>
  <w:style w:type="character" w:customStyle="1" w:styleId="PieddepageCar">
    <w:name w:val="Pied de page Car"/>
    <w:basedOn w:val="Policepardfaut"/>
    <w:link w:val="Pieddepage"/>
    <w:uiPriority w:val="99"/>
    <w:rsid w:val="0056724A"/>
  </w:style>
  <w:style w:type="paragraph" w:styleId="NormalWeb">
    <w:name w:val="Normal (Web)"/>
    <w:basedOn w:val="Normal"/>
    <w:link w:val="NormalWebCar"/>
    <w:uiPriority w:val="99"/>
    <w:unhideWhenUsed/>
    <w:rsid w:val="0056724A"/>
    <w:pPr>
      <w:spacing w:before="100" w:beforeAutospacing="1" w:after="100" w:afterAutospacing="1"/>
    </w:pPr>
    <w:rPr>
      <w:rFonts w:ascii="Times New Roman" w:eastAsia="Times New Roman" w:hAnsi="Times New Roman" w:cs="Times New Roman"/>
      <w:kern w:val="0"/>
      <w:lang w:eastAsia="fr-FR"/>
      <w14:ligatures w14:val="none"/>
    </w:rPr>
  </w:style>
  <w:style w:type="character" w:styleId="Numrodepage">
    <w:name w:val="page number"/>
    <w:basedOn w:val="Policepardfaut"/>
    <w:uiPriority w:val="99"/>
    <w:semiHidden/>
    <w:unhideWhenUsed/>
    <w:rsid w:val="0056724A"/>
  </w:style>
  <w:style w:type="character" w:customStyle="1" w:styleId="NormalWebCar">
    <w:name w:val="Normal (Web) Car"/>
    <w:basedOn w:val="Policepardfaut"/>
    <w:link w:val="NormalWeb"/>
    <w:uiPriority w:val="99"/>
    <w:rsid w:val="0056724A"/>
    <w:rPr>
      <w:rFonts w:ascii="Times New Roman" w:eastAsia="Times New Roman" w:hAnsi="Times New Roman" w:cs="Times New Roman"/>
      <w:kern w:val="0"/>
      <w:lang w:eastAsia="fr-FR"/>
      <w14:ligatures w14:val="none"/>
    </w:rPr>
  </w:style>
  <w:style w:type="character" w:customStyle="1" w:styleId="ParagraphedelisteCar">
    <w:name w:val="Paragraphe de liste Car"/>
    <w:basedOn w:val="Policepardfaut"/>
    <w:link w:val="Paragraphedeliste"/>
    <w:uiPriority w:val="34"/>
    <w:rsid w:val="0056724A"/>
    <w:rPr>
      <w:rFonts w:eastAsiaTheme="minorEastAsia"/>
      <w:kern w:val="0"/>
      <w:lang w:val="de-DE" w:eastAsia="de-DE"/>
      <w14:ligatures w14:val="none"/>
    </w:rPr>
  </w:style>
  <w:style w:type="character" w:styleId="Accentuationintense">
    <w:name w:val="Intense Emphasis"/>
    <w:basedOn w:val="Policepardfaut"/>
    <w:uiPriority w:val="21"/>
    <w:qFormat/>
    <w:rsid w:val="0056724A"/>
    <w:rPr>
      <w:i/>
      <w:iCs/>
      <w:color w:val="156082"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8589</Characters>
  <Application>Microsoft Office Word</Application>
  <DocSecurity>0</DocSecurity>
  <Lines>71</Lines>
  <Paragraphs>20</Paragraphs>
  <ScaleCrop>false</ScaleCrop>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Gisselbaek</dc:creator>
  <cp:keywords/>
  <dc:description/>
  <cp:lastModifiedBy>Mia Gisselbaek</cp:lastModifiedBy>
  <cp:revision>1</cp:revision>
  <dcterms:created xsi:type="dcterms:W3CDTF">2024-09-27T11:46:00Z</dcterms:created>
  <dcterms:modified xsi:type="dcterms:W3CDTF">2024-09-27T11:46:00Z</dcterms:modified>
</cp:coreProperties>
</file>