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7F" w:rsidRPr="00506532" w:rsidRDefault="0037567F" w:rsidP="0037567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 Table 1: Patient characteristics of hypertensive study population compared to total hypertensive population</w:t>
      </w:r>
    </w:p>
    <w:tbl>
      <w:tblPr>
        <w:tblStyle w:val="HelleSchattierung"/>
        <w:tblW w:w="4288" w:type="pct"/>
        <w:tblLayout w:type="fixed"/>
        <w:tblLook w:val="04A0" w:firstRow="1" w:lastRow="0" w:firstColumn="1" w:lastColumn="0" w:noHBand="0" w:noVBand="1"/>
      </w:tblPr>
      <w:tblGrid>
        <w:gridCol w:w="3164"/>
        <w:gridCol w:w="2190"/>
        <w:gridCol w:w="2124"/>
      </w:tblGrid>
      <w:tr w:rsidR="00734667" w:rsidRPr="00506532" w:rsidTr="00191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bookmarkStart w:id="0" w:name="_GoBack" w:colFirst="0" w:colLast="3"/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Study population</w:t>
            </w: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Total population</w:t>
            </w: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734667" w:rsidRPr="00506532" w:rsidTr="0019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Age (years)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± 11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± 11</w:t>
            </w:r>
          </w:p>
        </w:tc>
      </w:tr>
      <w:tr w:rsidR="00734667" w:rsidRPr="00506532" w:rsidTr="00191C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BMI (kg/m</w:t>
            </w: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  <w:lang w:val="en-US"/>
              </w:rPr>
              <w:t>2</w:t>
            </w: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 ± 3.6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 ± 3.4</w:t>
            </w:r>
          </w:p>
        </w:tc>
      </w:tr>
      <w:tr w:rsidR="00734667" w:rsidRPr="00506532" w:rsidTr="0019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Sex (male/female)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99/35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123/35</w:t>
            </w:r>
          </w:p>
        </w:tc>
      </w:tr>
      <w:tr w:rsidR="00734667" w:rsidRPr="00367AF6" w:rsidTr="00191C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Duration disease (month)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Default="00734667" w:rsidP="00367AF6">
            <w:pPr>
              <w:tabs>
                <w:tab w:val="right" w:pos="218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  <w:p w:rsidR="00734667" w:rsidRDefault="00734667" w:rsidP="00367AF6">
            <w:pPr>
              <w:tabs>
                <w:tab w:val="right" w:pos="218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(24 – 133)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Default="00290672" w:rsidP="00191C3F">
            <w:pPr>
              <w:tabs>
                <w:tab w:val="right" w:pos="218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  <w:p w:rsidR="00734667" w:rsidRPr="00506532" w:rsidRDefault="00290672" w:rsidP="00191C3F">
            <w:pPr>
              <w:tabs>
                <w:tab w:val="right" w:pos="2180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(31</w:t>
            </w:r>
            <w:r w:rsidR="00734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-140)</w:t>
            </w:r>
          </w:p>
        </w:tc>
      </w:tr>
      <w:tr w:rsidR="00734667" w:rsidRPr="00367AF6" w:rsidTr="0019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Systolic Office BP (mmHg) 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 ± 12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148</w:t>
            </w: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734667" w:rsidRPr="00367AF6" w:rsidTr="00191C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Diastolic Office BP (mmHg)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± 8.8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506532" w:rsidRDefault="00290672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="00734667"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</w:t>
            </w:r>
            <w:r w:rsidR="00734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734667" w:rsidRPr="00506532" w:rsidTr="0019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HR (bpm)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 ± 10.3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506532" w:rsidRDefault="00290672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 w:rsidR="00734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34667" w:rsidRPr="00506532" w:rsidTr="00191C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Systolic 24h Ambulatory BP (mmHg) 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 ± 10.4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191C3F" w:rsidRDefault="00734667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D2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146 ± </w:t>
            </w:r>
            <w:r w:rsidRPr="0031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8D2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</w:t>
            </w:r>
          </w:p>
        </w:tc>
      </w:tr>
      <w:tr w:rsidR="00734667" w:rsidRPr="00506532" w:rsidTr="0019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Diastolic 24h </w:t>
            </w:r>
            <w:proofErr w:type="spellStart"/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Ambulatroy</w:t>
            </w:r>
            <w:proofErr w:type="spellEnd"/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 BP (mmHg)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± 9.7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191C3F" w:rsidRDefault="008D2835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91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="00734667" w:rsidRPr="008D2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4667" w:rsidRPr="00315B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± </w:t>
            </w:r>
            <w:r w:rsidRPr="00191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734667" w:rsidRPr="008D28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91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734667" w:rsidRPr="00D90A63" w:rsidTr="00191C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Serum creatinine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/L</w:t>
            </w: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65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079 ± 0.01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191C3F" w:rsidRDefault="00290672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91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0.073 ± 0.01</w:t>
            </w:r>
          </w:p>
        </w:tc>
      </w:tr>
      <w:tr w:rsidR="00734667" w:rsidRPr="00D90A63" w:rsidTr="00191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LDL (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/L</w:t>
            </w: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3.81 ± 0.91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191C3F" w:rsidRDefault="00147ED1" w:rsidP="00D15619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91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3.74</w:t>
            </w:r>
            <w:r w:rsidR="00A75233" w:rsidRPr="00191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0.75</w:t>
            </w:r>
          </w:p>
        </w:tc>
      </w:tr>
      <w:tr w:rsidR="00734667" w:rsidRPr="00D90A63" w:rsidTr="00191C3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HDL (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/L</w:t>
            </w:r>
            <w:r w:rsidRPr="00506532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)</w:t>
            </w:r>
          </w:p>
        </w:tc>
        <w:tc>
          <w:tcPr>
            <w:tcW w:w="1464" w:type="pct"/>
            <w:shd w:val="clear" w:color="auto" w:fill="FFFFFF" w:themeFill="background1"/>
          </w:tcPr>
          <w:p w:rsidR="00734667" w:rsidRPr="00506532" w:rsidRDefault="00734667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 ± 0.31</w:t>
            </w:r>
          </w:p>
        </w:tc>
        <w:tc>
          <w:tcPr>
            <w:tcW w:w="1420" w:type="pct"/>
            <w:shd w:val="clear" w:color="auto" w:fill="FFFFFF" w:themeFill="background1"/>
          </w:tcPr>
          <w:p w:rsidR="00734667" w:rsidRPr="00191C3F" w:rsidRDefault="00D20B53" w:rsidP="00D1561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91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</w:t>
            </w:r>
            <w:r w:rsidR="00734667" w:rsidRPr="00D20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± </w:t>
            </w:r>
            <w:r w:rsidRPr="00191C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</w:p>
        </w:tc>
      </w:tr>
    </w:tbl>
    <w:bookmarkEnd w:id="0"/>
    <w:p w:rsidR="00E023F5" w:rsidRPr="00506532" w:rsidRDefault="00E023F5" w:rsidP="00E023F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06532">
        <w:rPr>
          <w:rFonts w:ascii="Times New Roman" w:hAnsi="Times New Roman" w:cs="Times New Roman"/>
          <w:sz w:val="24"/>
          <w:szCs w:val="24"/>
          <w:lang w:val="en-US"/>
        </w:rPr>
        <w:t>Data are given as mean ± SD, duration of disease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Pr="00506532">
        <w:rPr>
          <w:rFonts w:ascii="Times New Roman" w:hAnsi="Times New Roman" w:cs="Times New Roman"/>
          <w:sz w:val="24"/>
          <w:szCs w:val="24"/>
          <w:lang w:val="en-US"/>
        </w:rPr>
        <w:t>given as median and interquartile range, BMI – body mass index, BP – blood pressure, HR – heart rate, LDL – low density li</w:t>
      </w:r>
      <w:r>
        <w:rPr>
          <w:rFonts w:ascii="Times New Roman" w:hAnsi="Times New Roman" w:cs="Times New Roman"/>
          <w:sz w:val="24"/>
          <w:szCs w:val="24"/>
          <w:lang w:val="en-US"/>
        </w:rPr>
        <w:t>pids, HDL – high density lipids</w:t>
      </w:r>
      <w:r w:rsidRPr="005065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73C34" w:rsidRPr="00A73C34" w:rsidRDefault="00A73C34" w:rsidP="00F4449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73C34" w:rsidRPr="00A73C34" w:rsidSect="00296CB5">
      <w:headerReference w:type="default" r:id="rId9"/>
      <w:pgSz w:w="11906" w:h="16838"/>
      <w:pgMar w:top="1418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9CC" w:rsidRDefault="00F749CC" w:rsidP="0017700F">
      <w:pPr>
        <w:spacing w:after="0" w:line="240" w:lineRule="auto"/>
      </w:pPr>
      <w:r>
        <w:separator/>
      </w:r>
    </w:p>
  </w:endnote>
  <w:endnote w:type="continuationSeparator" w:id="0">
    <w:p w:rsidR="00F749CC" w:rsidRDefault="00F749CC" w:rsidP="0017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9CC" w:rsidRDefault="00F749CC" w:rsidP="0017700F">
      <w:pPr>
        <w:spacing w:after="0" w:line="240" w:lineRule="auto"/>
      </w:pPr>
      <w:r>
        <w:separator/>
      </w:r>
    </w:p>
  </w:footnote>
  <w:footnote w:type="continuationSeparator" w:id="0">
    <w:p w:rsidR="00F749CC" w:rsidRDefault="00F749CC" w:rsidP="0017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1462551"/>
      <w:docPartObj>
        <w:docPartGallery w:val="Page Numbers (Top of Page)"/>
        <w:docPartUnique/>
      </w:docPartObj>
    </w:sdtPr>
    <w:sdtEndPr/>
    <w:sdtContent>
      <w:p w:rsidR="00F749CC" w:rsidRDefault="00F749CC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EDC">
          <w:rPr>
            <w:noProof/>
          </w:rPr>
          <w:t>31</w:t>
        </w:r>
        <w:r>
          <w:fldChar w:fldCharType="end"/>
        </w:r>
      </w:p>
    </w:sdtContent>
  </w:sdt>
  <w:p w:rsidR="00F749CC" w:rsidRDefault="00F749C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34F"/>
    <w:multiLevelType w:val="hybridMultilevel"/>
    <w:tmpl w:val="A8345BC6"/>
    <w:lvl w:ilvl="0" w:tplc="77183948">
      <w:start w:val="4"/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ED81317"/>
    <w:multiLevelType w:val="hybridMultilevel"/>
    <w:tmpl w:val="10889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92D74"/>
    <w:multiLevelType w:val="hybridMultilevel"/>
    <w:tmpl w:val="43380F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81F20"/>
    <w:multiLevelType w:val="hybridMultilevel"/>
    <w:tmpl w:val="7CBA8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Heart Ass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t2rvr0zz2pztneaepzpw2ahp2vswxde0dds&quot;&gt;KapilläreRarefikation (2)&lt;record-ids&gt;&lt;item&gt;1&lt;/item&gt;&lt;item&gt;2&lt;/item&gt;&lt;item&gt;3&lt;/item&gt;&lt;item&gt;4&lt;/item&gt;&lt;item&gt;6&lt;/item&gt;&lt;item&gt;8&lt;/item&gt;&lt;item&gt;9&lt;/item&gt;&lt;item&gt;10&lt;/item&gt;&lt;item&gt;11&lt;/item&gt;&lt;item&gt;12&lt;/item&gt;&lt;item&gt;15&lt;/item&gt;&lt;item&gt;16&lt;/item&gt;&lt;item&gt;18&lt;/item&gt;&lt;item&gt;21&lt;/item&gt;&lt;item&gt;22&lt;/item&gt;&lt;item&gt;25&lt;/item&gt;&lt;item&gt;28&lt;/item&gt;&lt;item&gt;29&lt;/item&gt;&lt;item&gt;30&lt;/item&gt;&lt;item&gt;32&lt;/item&gt;&lt;item&gt;33&lt;/item&gt;&lt;item&gt;34&lt;/item&gt;&lt;item&gt;35&lt;/item&gt;&lt;item&gt;36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53&lt;/item&gt;&lt;item&gt;54&lt;/item&gt;&lt;item&gt;57&lt;/item&gt;&lt;item&gt;58&lt;/item&gt;&lt;item&gt;60&lt;/item&gt;&lt;item&gt;64&lt;/item&gt;&lt;item&gt;86&lt;/item&gt;&lt;item&gt;87&lt;/item&gt;&lt;item&gt;95&lt;/item&gt;&lt;item&gt;96&lt;/item&gt;&lt;/record-ids&gt;&lt;/item&gt;&lt;/Libraries&gt;"/>
  </w:docVars>
  <w:rsids>
    <w:rsidRoot w:val="00F90B2E"/>
    <w:rsid w:val="00004781"/>
    <w:rsid w:val="00007966"/>
    <w:rsid w:val="0001166E"/>
    <w:rsid w:val="000146A6"/>
    <w:rsid w:val="00026C88"/>
    <w:rsid w:val="00030F19"/>
    <w:rsid w:val="0004079F"/>
    <w:rsid w:val="000436DE"/>
    <w:rsid w:val="00052372"/>
    <w:rsid w:val="00052D5F"/>
    <w:rsid w:val="0005333F"/>
    <w:rsid w:val="00055963"/>
    <w:rsid w:val="0006011A"/>
    <w:rsid w:val="000632C1"/>
    <w:rsid w:val="00066B5D"/>
    <w:rsid w:val="00071200"/>
    <w:rsid w:val="00072A4A"/>
    <w:rsid w:val="000760B0"/>
    <w:rsid w:val="00077B55"/>
    <w:rsid w:val="00077BD5"/>
    <w:rsid w:val="00082B47"/>
    <w:rsid w:val="00087929"/>
    <w:rsid w:val="00090BD9"/>
    <w:rsid w:val="000945E8"/>
    <w:rsid w:val="00095225"/>
    <w:rsid w:val="000A7254"/>
    <w:rsid w:val="000A7B2C"/>
    <w:rsid w:val="000A7D3C"/>
    <w:rsid w:val="000D28A9"/>
    <w:rsid w:val="000E0569"/>
    <w:rsid w:val="000E43EE"/>
    <w:rsid w:val="000E4E89"/>
    <w:rsid w:val="000E5537"/>
    <w:rsid w:val="000F1412"/>
    <w:rsid w:val="000F3BEA"/>
    <w:rsid w:val="000F45F0"/>
    <w:rsid w:val="000F55DE"/>
    <w:rsid w:val="000F6D42"/>
    <w:rsid w:val="00100930"/>
    <w:rsid w:val="001038BF"/>
    <w:rsid w:val="001045CD"/>
    <w:rsid w:val="0010515C"/>
    <w:rsid w:val="00106131"/>
    <w:rsid w:val="001109D3"/>
    <w:rsid w:val="0011482F"/>
    <w:rsid w:val="00117AAE"/>
    <w:rsid w:val="00121849"/>
    <w:rsid w:val="00126A0C"/>
    <w:rsid w:val="00130D52"/>
    <w:rsid w:val="00134DA5"/>
    <w:rsid w:val="00137487"/>
    <w:rsid w:val="001400EC"/>
    <w:rsid w:val="0014156C"/>
    <w:rsid w:val="00143622"/>
    <w:rsid w:val="00147ED1"/>
    <w:rsid w:val="001544FD"/>
    <w:rsid w:val="0016329D"/>
    <w:rsid w:val="001642AE"/>
    <w:rsid w:val="001704AB"/>
    <w:rsid w:val="001715D4"/>
    <w:rsid w:val="00172F14"/>
    <w:rsid w:val="0017700F"/>
    <w:rsid w:val="0017750B"/>
    <w:rsid w:val="00184B94"/>
    <w:rsid w:val="00186375"/>
    <w:rsid w:val="00186A48"/>
    <w:rsid w:val="00191C3F"/>
    <w:rsid w:val="00191E85"/>
    <w:rsid w:val="00193832"/>
    <w:rsid w:val="001A693A"/>
    <w:rsid w:val="001A785B"/>
    <w:rsid w:val="001B694D"/>
    <w:rsid w:val="001D37E6"/>
    <w:rsid w:val="001E13B1"/>
    <w:rsid w:val="001E353B"/>
    <w:rsid w:val="001E4BF3"/>
    <w:rsid w:val="001E5706"/>
    <w:rsid w:val="001F0723"/>
    <w:rsid w:val="001F5F5E"/>
    <w:rsid w:val="001F775E"/>
    <w:rsid w:val="00200CAC"/>
    <w:rsid w:val="00202CF9"/>
    <w:rsid w:val="00206FC6"/>
    <w:rsid w:val="00210D7A"/>
    <w:rsid w:val="00212D63"/>
    <w:rsid w:val="002178BC"/>
    <w:rsid w:val="00217AD1"/>
    <w:rsid w:val="0022404B"/>
    <w:rsid w:val="002255C9"/>
    <w:rsid w:val="00230F70"/>
    <w:rsid w:val="00232908"/>
    <w:rsid w:val="002376AA"/>
    <w:rsid w:val="00242554"/>
    <w:rsid w:val="00242CBD"/>
    <w:rsid w:val="002433CA"/>
    <w:rsid w:val="00243C22"/>
    <w:rsid w:val="002442C6"/>
    <w:rsid w:val="0024514C"/>
    <w:rsid w:val="00246671"/>
    <w:rsid w:val="002561F8"/>
    <w:rsid w:val="00260E48"/>
    <w:rsid w:val="00263799"/>
    <w:rsid w:val="00267046"/>
    <w:rsid w:val="002673D9"/>
    <w:rsid w:val="0027124D"/>
    <w:rsid w:val="002759A5"/>
    <w:rsid w:val="00277416"/>
    <w:rsid w:val="002776BC"/>
    <w:rsid w:val="0028333A"/>
    <w:rsid w:val="00283963"/>
    <w:rsid w:val="00285F30"/>
    <w:rsid w:val="00286E80"/>
    <w:rsid w:val="00286F98"/>
    <w:rsid w:val="00290672"/>
    <w:rsid w:val="002934DC"/>
    <w:rsid w:val="00295C4D"/>
    <w:rsid w:val="0029629B"/>
    <w:rsid w:val="00296CB5"/>
    <w:rsid w:val="002B15FA"/>
    <w:rsid w:val="002B171C"/>
    <w:rsid w:val="002B7537"/>
    <w:rsid w:val="002C2842"/>
    <w:rsid w:val="002C3851"/>
    <w:rsid w:val="002C58CC"/>
    <w:rsid w:val="002C59CB"/>
    <w:rsid w:val="002D07C1"/>
    <w:rsid w:val="002D1343"/>
    <w:rsid w:val="002D209B"/>
    <w:rsid w:val="002D6415"/>
    <w:rsid w:val="002E2B8E"/>
    <w:rsid w:val="002E3F16"/>
    <w:rsid w:val="002E43A7"/>
    <w:rsid w:val="002F0269"/>
    <w:rsid w:val="002F77FF"/>
    <w:rsid w:val="00303335"/>
    <w:rsid w:val="0030475F"/>
    <w:rsid w:val="00311F07"/>
    <w:rsid w:val="003141C0"/>
    <w:rsid w:val="00315BB0"/>
    <w:rsid w:val="003179DB"/>
    <w:rsid w:val="00317EC0"/>
    <w:rsid w:val="0032245F"/>
    <w:rsid w:val="0032648B"/>
    <w:rsid w:val="00327499"/>
    <w:rsid w:val="0033253D"/>
    <w:rsid w:val="003332A1"/>
    <w:rsid w:val="00335E78"/>
    <w:rsid w:val="00336034"/>
    <w:rsid w:val="00346062"/>
    <w:rsid w:val="0034704D"/>
    <w:rsid w:val="003567EB"/>
    <w:rsid w:val="0035740E"/>
    <w:rsid w:val="003579C1"/>
    <w:rsid w:val="00365415"/>
    <w:rsid w:val="0036639C"/>
    <w:rsid w:val="00367123"/>
    <w:rsid w:val="00367AF6"/>
    <w:rsid w:val="00372A0E"/>
    <w:rsid w:val="00373214"/>
    <w:rsid w:val="00374289"/>
    <w:rsid w:val="0037567F"/>
    <w:rsid w:val="00383F98"/>
    <w:rsid w:val="003906B2"/>
    <w:rsid w:val="00393774"/>
    <w:rsid w:val="00396243"/>
    <w:rsid w:val="003A2B41"/>
    <w:rsid w:val="003A51B1"/>
    <w:rsid w:val="003A52BC"/>
    <w:rsid w:val="003B54BD"/>
    <w:rsid w:val="003B55EC"/>
    <w:rsid w:val="003B68E5"/>
    <w:rsid w:val="003C4B41"/>
    <w:rsid w:val="003C5C7B"/>
    <w:rsid w:val="003D125E"/>
    <w:rsid w:val="003D69E2"/>
    <w:rsid w:val="003E5609"/>
    <w:rsid w:val="003E5AB3"/>
    <w:rsid w:val="003F20FB"/>
    <w:rsid w:val="003F4FBD"/>
    <w:rsid w:val="003F59A5"/>
    <w:rsid w:val="003F5FAE"/>
    <w:rsid w:val="0040033D"/>
    <w:rsid w:val="0040131A"/>
    <w:rsid w:val="00406E61"/>
    <w:rsid w:val="00411770"/>
    <w:rsid w:val="004166E8"/>
    <w:rsid w:val="0042221F"/>
    <w:rsid w:val="00426581"/>
    <w:rsid w:val="0042667D"/>
    <w:rsid w:val="00426C51"/>
    <w:rsid w:val="00432789"/>
    <w:rsid w:val="00436D7C"/>
    <w:rsid w:val="004401A3"/>
    <w:rsid w:val="00440B24"/>
    <w:rsid w:val="00441FB6"/>
    <w:rsid w:val="0044427B"/>
    <w:rsid w:val="00444EBE"/>
    <w:rsid w:val="00445BC6"/>
    <w:rsid w:val="0044672D"/>
    <w:rsid w:val="00446CEF"/>
    <w:rsid w:val="00446DA6"/>
    <w:rsid w:val="00452372"/>
    <w:rsid w:val="0045492B"/>
    <w:rsid w:val="00455240"/>
    <w:rsid w:val="0045772D"/>
    <w:rsid w:val="00461631"/>
    <w:rsid w:val="0046331E"/>
    <w:rsid w:val="004701E6"/>
    <w:rsid w:val="00483814"/>
    <w:rsid w:val="00487236"/>
    <w:rsid w:val="00490263"/>
    <w:rsid w:val="00496200"/>
    <w:rsid w:val="00496BD8"/>
    <w:rsid w:val="00497BA6"/>
    <w:rsid w:val="004A37B9"/>
    <w:rsid w:val="004A6BC0"/>
    <w:rsid w:val="004B110E"/>
    <w:rsid w:val="004B3420"/>
    <w:rsid w:val="004B38DF"/>
    <w:rsid w:val="004B57E5"/>
    <w:rsid w:val="004B79D1"/>
    <w:rsid w:val="004C11E1"/>
    <w:rsid w:val="004C385B"/>
    <w:rsid w:val="004C4F12"/>
    <w:rsid w:val="004D03FB"/>
    <w:rsid w:val="004D4A42"/>
    <w:rsid w:val="004D7299"/>
    <w:rsid w:val="004D7FE5"/>
    <w:rsid w:val="004E321F"/>
    <w:rsid w:val="004F08F8"/>
    <w:rsid w:val="004F2F66"/>
    <w:rsid w:val="005016B2"/>
    <w:rsid w:val="00501DA5"/>
    <w:rsid w:val="00503A01"/>
    <w:rsid w:val="00503B96"/>
    <w:rsid w:val="005059E4"/>
    <w:rsid w:val="00506532"/>
    <w:rsid w:val="005129B1"/>
    <w:rsid w:val="00512D3E"/>
    <w:rsid w:val="00513D4D"/>
    <w:rsid w:val="00515908"/>
    <w:rsid w:val="00517FE8"/>
    <w:rsid w:val="00527881"/>
    <w:rsid w:val="00533132"/>
    <w:rsid w:val="00533699"/>
    <w:rsid w:val="00542D4C"/>
    <w:rsid w:val="0054520B"/>
    <w:rsid w:val="00546849"/>
    <w:rsid w:val="00550090"/>
    <w:rsid w:val="00551B1C"/>
    <w:rsid w:val="0055296C"/>
    <w:rsid w:val="005578DF"/>
    <w:rsid w:val="005656AA"/>
    <w:rsid w:val="005706C1"/>
    <w:rsid w:val="0057478D"/>
    <w:rsid w:val="00580578"/>
    <w:rsid w:val="0058074C"/>
    <w:rsid w:val="00583342"/>
    <w:rsid w:val="00583E2F"/>
    <w:rsid w:val="00584F8A"/>
    <w:rsid w:val="00591B2B"/>
    <w:rsid w:val="00592748"/>
    <w:rsid w:val="005A05DA"/>
    <w:rsid w:val="005A4CFB"/>
    <w:rsid w:val="005B4182"/>
    <w:rsid w:val="005B50C8"/>
    <w:rsid w:val="005B7466"/>
    <w:rsid w:val="005C59AC"/>
    <w:rsid w:val="005D323D"/>
    <w:rsid w:val="005D389C"/>
    <w:rsid w:val="005D569C"/>
    <w:rsid w:val="005E0376"/>
    <w:rsid w:val="005E4467"/>
    <w:rsid w:val="005E510B"/>
    <w:rsid w:val="005E7283"/>
    <w:rsid w:val="005F3880"/>
    <w:rsid w:val="005F5524"/>
    <w:rsid w:val="005F621E"/>
    <w:rsid w:val="005F67C7"/>
    <w:rsid w:val="005F78E3"/>
    <w:rsid w:val="0060401C"/>
    <w:rsid w:val="00610A34"/>
    <w:rsid w:val="00612B54"/>
    <w:rsid w:val="0061714B"/>
    <w:rsid w:val="00621018"/>
    <w:rsid w:val="00621D6E"/>
    <w:rsid w:val="0062434D"/>
    <w:rsid w:val="0062517A"/>
    <w:rsid w:val="00625F9B"/>
    <w:rsid w:val="006372A0"/>
    <w:rsid w:val="006375D5"/>
    <w:rsid w:val="00644C10"/>
    <w:rsid w:val="0064542C"/>
    <w:rsid w:val="0064791A"/>
    <w:rsid w:val="00650BBE"/>
    <w:rsid w:val="00654EBC"/>
    <w:rsid w:val="00655038"/>
    <w:rsid w:val="00657763"/>
    <w:rsid w:val="006610F4"/>
    <w:rsid w:val="006612A7"/>
    <w:rsid w:val="0066636A"/>
    <w:rsid w:val="00667453"/>
    <w:rsid w:val="00673DE5"/>
    <w:rsid w:val="00675146"/>
    <w:rsid w:val="00675165"/>
    <w:rsid w:val="00685DCF"/>
    <w:rsid w:val="00690BF2"/>
    <w:rsid w:val="00691802"/>
    <w:rsid w:val="0069678A"/>
    <w:rsid w:val="006A1480"/>
    <w:rsid w:val="006A28ED"/>
    <w:rsid w:val="006A2B96"/>
    <w:rsid w:val="006A3534"/>
    <w:rsid w:val="006A7FE0"/>
    <w:rsid w:val="006B5627"/>
    <w:rsid w:val="006B7A01"/>
    <w:rsid w:val="006B7D15"/>
    <w:rsid w:val="006C1729"/>
    <w:rsid w:val="006C1A44"/>
    <w:rsid w:val="006C4C59"/>
    <w:rsid w:val="006C4F9A"/>
    <w:rsid w:val="006C5ABC"/>
    <w:rsid w:val="006D6936"/>
    <w:rsid w:val="006E26F7"/>
    <w:rsid w:val="006E5776"/>
    <w:rsid w:val="006F05BF"/>
    <w:rsid w:val="006F5A8B"/>
    <w:rsid w:val="006F7447"/>
    <w:rsid w:val="00701AEC"/>
    <w:rsid w:val="00706C7C"/>
    <w:rsid w:val="0072147F"/>
    <w:rsid w:val="0072315C"/>
    <w:rsid w:val="007255F1"/>
    <w:rsid w:val="00726A8A"/>
    <w:rsid w:val="00727584"/>
    <w:rsid w:val="007326FD"/>
    <w:rsid w:val="0073366C"/>
    <w:rsid w:val="00734667"/>
    <w:rsid w:val="00741098"/>
    <w:rsid w:val="00742D58"/>
    <w:rsid w:val="007526D1"/>
    <w:rsid w:val="00752B80"/>
    <w:rsid w:val="00753550"/>
    <w:rsid w:val="00757540"/>
    <w:rsid w:val="007600BC"/>
    <w:rsid w:val="007604CD"/>
    <w:rsid w:val="00767EDE"/>
    <w:rsid w:val="00775975"/>
    <w:rsid w:val="00776EAB"/>
    <w:rsid w:val="00777298"/>
    <w:rsid w:val="007928EA"/>
    <w:rsid w:val="00792F0D"/>
    <w:rsid w:val="00793E95"/>
    <w:rsid w:val="00794934"/>
    <w:rsid w:val="0079494B"/>
    <w:rsid w:val="00797267"/>
    <w:rsid w:val="00797BE5"/>
    <w:rsid w:val="007A11E0"/>
    <w:rsid w:val="007A3F36"/>
    <w:rsid w:val="007A403C"/>
    <w:rsid w:val="007B254E"/>
    <w:rsid w:val="007B7FDF"/>
    <w:rsid w:val="007C30A2"/>
    <w:rsid w:val="007C33EC"/>
    <w:rsid w:val="007C3463"/>
    <w:rsid w:val="007C63E7"/>
    <w:rsid w:val="007C6CB7"/>
    <w:rsid w:val="007D5846"/>
    <w:rsid w:val="007E3247"/>
    <w:rsid w:val="007E4422"/>
    <w:rsid w:val="00800EDC"/>
    <w:rsid w:val="008071BA"/>
    <w:rsid w:val="008077EB"/>
    <w:rsid w:val="00811A84"/>
    <w:rsid w:val="008120D9"/>
    <w:rsid w:val="00812308"/>
    <w:rsid w:val="00813172"/>
    <w:rsid w:val="00814982"/>
    <w:rsid w:val="0081577D"/>
    <w:rsid w:val="00824598"/>
    <w:rsid w:val="00825742"/>
    <w:rsid w:val="0082660B"/>
    <w:rsid w:val="00827C24"/>
    <w:rsid w:val="00831093"/>
    <w:rsid w:val="00833775"/>
    <w:rsid w:val="00833D7F"/>
    <w:rsid w:val="00834C84"/>
    <w:rsid w:val="00834D20"/>
    <w:rsid w:val="00834FAC"/>
    <w:rsid w:val="008413D1"/>
    <w:rsid w:val="00861F34"/>
    <w:rsid w:val="00864D5A"/>
    <w:rsid w:val="008661F6"/>
    <w:rsid w:val="00867BB0"/>
    <w:rsid w:val="00872B5C"/>
    <w:rsid w:val="00872F61"/>
    <w:rsid w:val="00881E14"/>
    <w:rsid w:val="008833E4"/>
    <w:rsid w:val="00883C91"/>
    <w:rsid w:val="008856B6"/>
    <w:rsid w:val="00886963"/>
    <w:rsid w:val="00893C2E"/>
    <w:rsid w:val="00897965"/>
    <w:rsid w:val="00897DFD"/>
    <w:rsid w:val="008A1BB3"/>
    <w:rsid w:val="008B645C"/>
    <w:rsid w:val="008C0F48"/>
    <w:rsid w:val="008C10BF"/>
    <w:rsid w:val="008C35B5"/>
    <w:rsid w:val="008C6D57"/>
    <w:rsid w:val="008D2835"/>
    <w:rsid w:val="008D4CD1"/>
    <w:rsid w:val="008D5BB2"/>
    <w:rsid w:val="008D7D87"/>
    <w:rsid w:val="008D7DD3"/>
    <w:rsid w:val="008E0126"/>
    <w:rsid w:val="008E0A44"/>
    <w:rsid w:val="008E65B6"/>
    <w:rsid w:val="008F00A1"/>
    <w:rsid w:val="008F3A74"/>
    <w:rsid w:val="008F4E04"/>
    <w:rsid w:val="008F6786"/>
    <w:rsid w:val="00912F30"/>
    <w:rsid w:val="00913953"/>
    <w:rsid w:val="009204B2"/>
    <w:rsid w:val="00923224"/>
    <w:rsid w:val="0092334B"/>
    <w:rsid w:val="00926483"/>
    <w:rsid w:val="00926AE4"/>
    <w:rsid w:val="009335D6"/>
    <w:rsid w:val="00934FBA"/>
    <w:rsid w:val="00944021"/>
    <w:rsid w:val="00944A79"/>
    <w:rsid w:val="00946B2F"/>
    <w:rsid w:val="009472E8"/>
    <w:rsid w:val="00952EEA"/>
    <w:rsid w:val="00954767"/>
    <w:rsid w:val="009569EC"/>
    <w:rsid w:val="00957748"/>
    <w:rsid w:val="00960011"/>
    <w:rsid w:val="0096561A"/>
    <w:rsid w:val="00967FAF"/>
    <w:rsid w:val="00973065"/>
    <w:rsid w:val="00975DF2"/>
    <w:rsid w:val="00977408"/>
    <w:rsid w:val="00982BF1"/>
    <w:rsid w:val="009906EB"/>
    <w:rsid w:val="00991D32"/>
    <w:rsid w:val="00994E52"/>
    <w:rsid w:val="0099702D"/>
    <w:rsid w:val="0099754E"/>
    <w:rsid w:val="009A46A3"/>
    <w:rsid w:val="009A7D45"/>
    <w:rsid w:val="009A7E61"/>
    <w:rsid w:val="009B2228"/>
    <w:rsid w:val="009B6B0E"/>
    <w:rsid w:val="009C00D5"/>
    <w:rsid w:val="009C106C"/>
    <w:rsid w:val="009C54A5"/>
    <w:rsid w:val="009D0959"/>
    <w:rsid w:val="009D2752"/>
    <w:rsid w:val="009D3391"/>
    <w:rsid w:val="009D4B1F"/>
    <w:rsid w:val="009E25B6"/>
    <w:rsid w:val="009E51C8"/>
    <w:rsid w:val="009E5831"/>
    <w:rsid w:val="009E5FC0"/>
    <w:rsid w:val="009F5DD7"/>
    <w:rsid w:val="009F7B29"/>
    <w:rsid w:val="00A023CC"/>
    <w:rsid w:val="00A026D1"/>
    <w:rsid w:val="00A02F76"/>
    <w:rsid w:val="00A06A50"/>
    <w:rsid w:val="00A12460"/>
    <w:rsid w:val="00A1401D"/>
    <w:rsid w:val="00A20E82"/>
    <w:rsid w:val="00A22FB7"/>
    <w:rsid w:val="00A2358C"/>
    <w:rsid w:val="00A312BB"/>
    <w:rsid w:val="00A43C60"/>
    <w:rsid w:val="00A450B5"/>
    <w:rsid w:val="00A50843"/>
    <w:rsid w:val="00A5302C"/>
    <w:rsid w:val="00A53CF3"/>
    <w:rsid w:val="00A558A5"/>
    <w:rsid w:val="00A64B22"/>
    <w:rsid w:val="00A73AF4"/>
    <w:rsid w:val="00A73C34"/>
    <w:rsid w:val="00A75233"/>
    <w:rsid w:val="00A76D1B"/>
    <w:rsid w:val="00A82151"/>
    <w:rsid w:val="00A85281"/>
    <w:rsid w:val="00A8660A"/>
    <w:rsid w:val="00AA2A21"/>
    <w:rsid w:val="00AA2CE9"/>
    <w:rsid w:val="00AA39B4"/>
    <w:rsid w:val="00AB1ADA"/>
    <w:rsid w:val="00AB26A1"/>
    <w:rsid w:val="00AB454C"/>
    <w:rsid w:val="00AB6D57"/>
    <w:rsid w:val="00AB7C1C"/>
    <w:rsid w:val="00AC05CA"/>
    <w:rsid w:val="00AC16A7"/>
    <w:rsid w:val="00AC262A"/>
    <w:rsid w:val="00AC2E52"/>
    <w:rsid w:val="00AD4242"/>
    <w:rsid w:val="00AD4262"/>
    <w:rsid w:val="00AD5354"/>
    <w:rsid w:val="00AE1A37"/>
    <w:rsid w:val="00AE3ABC"/>
    <w:rsid w:val="00AE3BE0"/>
    <w:rsid w:val="00AF36C9"/>
    <w:rsid w:val="00AF6476"/>
    <w:rsid w:val="00AF6ACE"/>
    <w:rsid w:val="00B0012C"/>
    <w:rsid w:val="00B042BA"/>
    <w:rsid w:val="00B05D39"/>
    <w:rsid w:val="00B10469"/>
    <w:rsid w:val="00B12528"/>
    <w:rsid w:val="00B157D2"/>
    <w:rsid w:val="00B162FE"/>
    <w:rsid w:val="00B22592"/>
    <w:rsid w:val="00B264E7"/>
    <w:rsid w:val="00B35962"/>
    <w:rsid w:val="00B41CE2"/>
    <w:rsid w:val="00B46239"/>
    <w:rsid w:val="00B57C8A"/>
    <w:rsid w:val="00B615B7"/>
    <w:rsid w:val="00B7263A"/>
    <w:rsid w:val="00B72BC0"/>
    <w:rsid w:val="00B762D2"/>
    <w:rsid w:val="00B7701E"/>
    <w:rsid w:val="00B80B89"/>
    <w:rsid w:val="00B80C00"/>
    <w:rsid w:val="00B820E3"/>
    <w:rsid w:val="00B83C98"/>
    <w:rsid w:val="00B91EB0"/>
    <w:rsid w:val="00B932D4"/>
    <w:rsid w:val="00BA3CD0"/>
    <w:rsid w:val="00BA3FF6"/>
    <w:rsid w:val="00BA78AA"/>
    <w:rsid w:val="00BB18E5"/>
    <w:rsid w:val="00BC10DE"/>
    <w:rsid w:val="00BC11EC"/>
    <w:rsid w:val="00BC407B"/>
    <w:rsid w:val="00BC4A35"/>
    <w:rsid w:val="00BC4EDB"/>
    <w:rsid w:val="00BC70AF"/>
    <w:rsid w:val="00BD00CD"/>
    <w:rsid w:val="00BD3D76"/>
    <w:rsid w:val="00BD50D9"/>
    <w:rsid w:val="00BD55D2"/>
    <w:rsid w:val="00BD5710"/>
    <w:rsid w:val="00BD64FD"/>
    <w:rsid w:val="00BE340A"/>
    <w:rsid w:val="00BE3752"/>
    <w:rsid w:val="00BE3F12"/>
    <w:rsid w:val="00BE501E"/>
    <w:rsid w:val="00BE550E"/>
    <w:rsid w:val="00BF7A5C"/>
    <w:rsid w:val="00C0064A"/>
    <w:rsid w:val="00C03D1D"/>
    <w:rsid w:val="00C12416"/>
    <w:rsid w:val="00C127DC"/>
    <w:rsid w:val="00C15F33"/>
    <w:rsid w:val="00C261B0"/>
    <w:rsid w:val="00C31F8C"/>
    <w:rsid w:val="00C32FAF"/>
    <w:rsid w:val="00C33571"/>
    <w:rsid w:val="00C42E6A"/>
    <w:rsid w:val="00C436B3"/>
    <w:rsid w:val="00C45152"/>
    <w:rsid w:val="00C46361"/>
    <w:rsid w:val="00C51D6A"/>
    <w:rsid w:val="00C52B9F"/>
    <w:rsid w:val="00C53A1E"/>
    <w:rsid w:val="00C5660C"/>
    <w:rsid w:val="00C62638"/>
    <w:rsid w:val="00C65245"/>
    <w:rsid w:val="00C6704B"/>
    <w:rsid w:val="00C70483"/>
    <w:rsid w:val="00C71D82"/>
    <w:rsid w:val="00C72143"/>
    <w:rsid w:val="00C72F60"/>
    <w:rsid w:val="00C74D29"/>
    <w:rsid w:val="00C762EC"/>
    <w:rsid w:val="00C77DAD"/>
    <w:rsid w:val="00C819BD"/>
    <w:rsid w:val="00C8755E"/>
    <w:rsid w:val="00C93A27"/>
    <w:rsid w:val="00CA4DDA"/>
    <w:rsid w:val="00CA54BD"/>
    <w:rsid w:val="00CA5D96"/>
    <w:rsid w:val="00CA7B4E"/>
    <w:rsid w:val="00CB3C73"/>
    <w:rsid w:val="00CB6F03"/>
    <w:rsid w:val="00CB7FA3"/>
    <w:rsid w:val="00CC716D"/>
    <w:rsid w:val="00CD103B"/>
    <w:rsid w:val="00CF008C"/>
    <w:rsid w:val="00CF11EF"/>
    <w:rsid w:val="00CF12BE"/>
    <w:rsid w:val="00CF1CF8"/>
    <w:rsid w:val="00CF4D98"/>
    <w:rsid w:val="00CF516F"/>
    <w:rsid w:val="00CF680B"/>
    <w:rsid w:val="00D066C1"/>
    <w:rsid w:val="00D06E41"/>
    <w:rsid w:val="00D07EB6"/>
    <w:rsid w:val="00D10DC4"/>
    <w:rsid w:val="00D15619"/>
    <w:rsid w:val="00D157DF"/>
    <w:rsid w:val="00D2032A"/>
    <w:rsid w:val="00D20B53"/>
    <w:rsid w:val="00D2495C"/>
    <w:rsid w:val="00D251D5"/>
    <w:rsid w:val="00D27B0B"/>
    <w:rsid w:val="00D32525"/>
    <w:rsid w:val="00D50F27"/>
    <w:rsid w:val="00D51B44"/>
    <w:rsid w:val="00D55152"/>
    <w:rsid w:val="00D556F2"/>
    <w:rsid w:val="00D57D01"/>
    <w:rsid w:val="00D80F7F"/>
    <w:rsid w:val="00D8154B"/>
    <w:rsid w:val="00D83B29"/>
    <w:rsid w:val="00D842E1"/>
    <w:rsid w:val="00D90487"/>
    <w:rsid w:val="00D90A63"/>
    <w:rsid w:val="00DA4819"/>
    <w:rsid w:val="00DA4A2B"/>
    <w:rsid w:val="00DB05FB"/>
    <w:rsid w:val="00DC099F"/>
    <w:rsid w:val="00DC45BA"/>
    <w:rsid w:val="00DD088C"/>
    <w:rsid w:val="00DD3CDD"/>
    <w:rsid w:val="00DD5978"/>
    <w:rsid w:val="00DD67C4"/>
    <w:rsid w:val="00DE2B8D"/>
    <w:rsid w:val="00DF03D9"/>
    <w:rsid w:val="00DF5D1D"/>
    <w:rsid w:val="00DF7844"/>
    <w:rsid w:val="00E002CD"/>
    <w:rsid w:val="00E01B17"/>
    <w:rsid w:val="00E023F5"/>
    <w:rsid w:val="00E03109"/>
    <w:rsid w:val="00E034AB"/>
    <w:rsid w:val="00E06376"/>
    <w:rsid w:val="00E06C56"/>
    <w:rsid w:val="00E07F02"/>
    <w:rsid w:val="00E134AE"/>
    <w:rsid w:val="00E14B54"/>
    <w:rsid w:val="00E2025B"/>
    <w:rsid w:val="00E2603A"/>
    <w:rsid w:val="00E27364"/>
    <w:rsid w:val="00E313A0"/>
    <w:rsid w:val="00E37428"/>
    <w:rsid w:val="00E37D8E"/>
    <w:rsid w:val="00E46CE2"/>
    <w:rsid w:val="00E50C5A"/>
    <w:rsid w:val="00E52924"/>
    <w:rsid w:val="00E6433F"/>
    <w:rsid w:val="00E6633B"/>
    <w:rsid w:val="00E664A5"/>
    <w:rsid w:val="00E7245E"/>
    <w:rsid w:val="00E76D87"/>
    <w:rsid w:val="00E772F9"/>
    <w:rsid w:val="00E80FAE"/>
    <w:rsid w:val="00E837E4"/>
    <w:rsid w:val="00E84224"/>
    <w:rsid w:val="00E90682"/>
    <w:rsid w:val="00E9497A"/>
    <w:rsid w:val="00E96C2A"/>
    <w:rsid w:val="00E97043"/>
    <w:rsid w:val="00E97754"/>
    <w:rsid w:val="00EA2483"/>
    <w:rsid w:val="00EA2E23"/>
    <w:rsid w:val="00EB3661"/>
    <w:rsid w:val="00EB48BF"/>
    <w:rsid w:val="00EB49A9"/>
    <w:rsid w:val="00EB4E7B"/>
    <w:rsid w:val="00EC1990"/>
    <w:rsid w:val="00EC35F4"/>
    <w:rsid w:val="00EC53B2"/>
    <w:rsid w:val="00EC5A69"/>
    <w:rsid w:val="00ED1719"/>
    <w:rsid w:val="00ED2824"/>
    <w:rsid w:val="00EE396E"/>
    <w:rsid w:val="00EE3A82"/>
    <w:rsid w:val="00EE3EA9"/>
    <w:rsid w:val="00EF1529"/>
    <w:rsid w:val="00EF43C1"/>
    <w:rsid w:val="00F0668D"/>
    <w:rsid w:val="00F10138"/>
    <w:rsid w:val="00F116F8"/>
    <w:rsid w:val="00F1174A"/>
    <w:rsid w:val="00F118E8"/>
    <w:rsid w:val="00F1215E"/>
    <w:rsid w:val="00F12EEA"/>
    <w:rsid w:val="00F1705C"/>
    <w:rsid w:val="00F175A2"/>
    <w:rsid w:val="00F17B46"/>
    <w:rsid w:val="00F25B6A"/>
    <w:rsid w:val="00F300FB"/>
    <w:rsid w:val="00F44248"/>
    <w:rsid w:val="00F44382"/>
    <w:rsid w:val="00F44492"/>
    <w:rsid w:val="00F449D4"/>
    <w:rsid w:val="00F549A3"/>
    <w:rsid w:val="00F62337"/>
    <w:rsid w:val="00F63E06"/>
    <w:rsid w:val="00F645D8"/>
    <w:rsid w:val="00F64F34"/>
    <w:rsid w:val="00F714E0"/>
    <w:rsid w:val="00F71A6B"/>
    <w:rsid w:val="00F74383"/>
    <w:rsid w:val="00F749CC"/>
    <w:rsid w:val="00F824AB"/>
    <w:rsid w:val="00F90B2E"/>
    <w:rsid w:val="00F95B95"/>
    <w:rsid w:val="00FA04C1"/>
    <w:rsid w:val="00FA2D65"/>
    <w:rsid w:val="00FA3BFB"/>
    <w:rsid w:val="00FA5AF7"/>
    <w:rsid w:val="00FA7EE7"/>
    <w:rsid w:val="00FB23E6"/>
    <w:rsid w:val="00FB32AC"/>
    <w:rsid w:val="00FC0922"/>
    <w:rsid w:val="00FC0BD2"/>
    <w:rsid w:val="00FC1443"/>
    <w:rsid w:val="00FC3D36"/>
    <w:rsid w:val="00FC551F"/>
    <w:rsid w:val="00FC621A"/>
    <w:rsid w:val="00FC717D"/>
    <w:rsid w:val="00FD064E"/>
    <w:rsid w:val="00FD255C"/>
    <w:rsid w:val="00FD3129"/>
    <w:rsid w:val="00FD4427"/>
    <w:rsid w:val="00FE295B"/>
    <w:rsid w:val="00FE3E2E"/>
    <w:rsid w:val="00FE4144"/>
    <w:rsid w:val="00FE61BB"/>
    <w:rsid w:val="00FE7F32"/>
    <w:rsid w:val="00FE7FE9"/>
    <w:rsid w:val="00FF24AA"/>
    <w:rsid w:val="00FF2C8C"/>
    <w:rsid w:val="00FF5FCE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90B2E"/>
    <w:pPr>
      <w:ind w:left="720"/>
      <w:contextualSpacing/>
    </w:pPr>
    <w:rPr>
      <w:rFonts w:eastAsiaTheme="minorEastAsia"/>
      <w:lang w:eastAsia="de-DE"/>
    </w:rPr>
  </w:style>
  <w:style w:type="character" w:styleId="Hyperlink">
    <w:name w:val="Hyperlink"/>
    <w:basedOn w:val="Absatz-Standardschriftart"/>
    <w:uiPriority w:val="99"/>
    <w:unhideWhenUsed/>
    <w:rsid w:val="00BD55D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304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B15F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3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3880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B157D2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B157D2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157D2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B157D2"/>
    <w:rPr>
      <w:rFonts w:ascii="Calibri" w:hAnsi="Calibri"/>
      <w:noProof/>
      <w:lang w:val="en-US"/>
    </w:rPr>
  </w:style>
  <w:style w:type="paragraph" w:styleId="StandardWeb">
    <w:name w:val="Normal (Web)"/>
    <w:basedOn w:val="Standard"/>
    <w:uiPriority w:val="99"/>
    <w:semiHidden/>
    <w:unhideWhenUsed/>
    <w:rsid w:val="0094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HelleSchattierung">
    <w:name w:val="Light Shading"/>
    <w:basedOn w:val="NormaleTabelle"/>
    <w:uiPriority w:val="60"/>
    <w:rsid w:val="00441FB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441FB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17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700F"/>
  </w:style>
  <w:style w:type="paragraph" w:styleId="Fuzeile">
    <w:name w:val="footer"/>
    <w:basedOn w:val="Standard"/>
    <w:link w:val="FuzeileZchn"/>
    <w:uiPriority w:val="99"/>
    <w:unhideWhenUsed/>
    <w:rsid w:val="0017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700F"/>
  </w:style>
  <w:style w:type="paragraph" w:styleId="Funotentext">
    <w:name w:val="footnote text"/>
    <w:basedOn w:val="Standard"/>
    <w:link w:val="FunotentextZchn"/>
    <w:uiPriority w:val="99"/>
    <w:semiHidden/>
    <w:unhideWhenUsed/>
    <w:rsid w:val="00296CB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96CB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96C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90B2E"/>
    <w:pPr>
      <w:ind w:left="720"/>
      <w:contextualSpacing/>
    </w:pPr>
    <w:rPr>
      <w:rFonts w:eastAsiaTheme="minorEastAsia"/>
      <w:lang w:eastAsia="de-DE"/>
    </w:rPr>
  </w:style>
  <w:style w:type="character" w:styleId="Hyperlink">
    <w:name w:val="Hyperlink"/>
    <w:basedOn w:val="Absatz-Standardschriftart"/>
    <w:uiPriority w:val="99"/>
    <w:unhideWhenUsed/>
    <w:rsid w:val="00BD55D2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304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B15FA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3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3880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B157D2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B157D2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157D2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B157D2"/>
    <w:rPr>
      <w:rFonts w:ascii="Calibri" w:hAnsi="Calibri"/>
      <w:noProof/>
      <w:lang w:val="en-US"/>
    </w:rPr>
  </w:style>
  <w:style w:type="paragraph" w:styleId="StandardWeb">
    <w:name w:val="Normal (Web)"/>
    <w:basedOn w:val="Standard"/>
    <w:uiPriority w:val="99"/>
    <w:semiHidden/>
    <w:unhideWhenUsed/>
    <w:rsid w:val="0094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HelleSchattierung">
    <w:name w:val="Light Shading"/>
    <w:basedOn w:val="NormaleTabelle"/>
    <w:uiPriority w:val="60"/>
    <w:rsid w:val="00441FB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441FB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17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700F"/>
  </w:style>
  <w:style w:type="paragraph" w:styleId="Fuzeile">
    <w:name w:val="footer"/>
    <w:basedOn w:val="Standard"/>
    <w:link w:val="FuzeileZchn"/>
    <w:uiPriority w:val="99"/>
    <w:unhideWhenUsed/>
    <w:rsid w:val="00177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700F"/>
  </w:style>
  <w:style w:type="paragraph" w:styleId="Funotentext">
    <w:name w:val="footnote text"/>
    <w:basedOn w:val="Standard"/>
    <w:link w:val="FunotentextZchn"/>
    <w:uiPriority w:val="99"/>
    <w:semiHidden/>
    <w:unhideWhenUsed/>
    <w:rsid w:val="00296CB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96CB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96C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377AC-8B76-429F-876C-0F4C776CA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8ECE56F.dotm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Jumar, Agnes</dc:creator>
  <cp:lastModifiedBy>Thuemmler, Sabine</cp:lastModifiedBy>
  <cp:revision>2</cp:revision>
  <cp:lastPrinted>2016-04-04T11:07:00Z</cp:lastPrinted>
  <dcterms:created xsi:type="dcterms:W3CDTF">2017-04-12T07:43:00Z</dcterms:created>
  <dcterms:modified xsi:type="dcterms:W3CDTF">2017-04-12T07:43:00Z</dcterms:modified>
</cp:coreProperties>
</file>