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14D" w:rsidRDefault="00F1714D" w:rsidP="00F1714D">
      <w:pPr>
        <w:pStyle w:val="Caption"/>
      </w:pPr>
      <w:r>
        <w:t>Literature Search Strategy</w:t>
      </w:r>
      <w:r w:rsidR="001338F7">
        <w:t>: Electronic Data 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714D" w:rsidTr="00E73471">
        <w:tc>
          <w:tcPr>
            <w:tcW w:w="9016" w:type="dxa"/>
          </w:tcPr>
          <w:p w:rsidR="00F1714D" w:rsidRDefault="00F1714D" w:rsidP="00E73471">
            <w:r w:rsidRPr="00882F88">
              <w:t>CINAHL</w:t>
            </w:r>
          </w:p>
          <w:p w:rsidR="004D42E5" w:rsidRPr="00882F88" w:rsidRDefault="004D42E5" w:rsidP="00E73471"/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Diabetes Mellitus, Type 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Insulin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S1 and S2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Patients or “patients”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Advanced Practice Nurses or “practice nurses”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Nurses or “nurses”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Physicians or “doctors”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“general practitioners”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“health care professional”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S4 or S5 or S6 or S7 or S8 or S9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S3 and S10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Perception or “perception”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“experiences”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Health Behaviour or “health behaviour”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Health Beliefs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Patient Compliance or “adherence”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S12 or S13 or S14 or S15 or S16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101"/>
              </w:numPr>
            </w:pPr>
            <w:r>
              <w:t>S11 and S17</w:t>
            </w:r>
          </w:p>
          <w:p w:rsidR="00F1714D" w:rsidRDefault="00F1714D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F1714D" w:rsidRDefault="00F1714D" w:rsidP="00E73471">
            <w:r w:rsidRPr="00882F88">
              <w:lastRenderedPageBreak/>
              <w:t>COCHRANE LIBRARY</w:t>
            </w:r>
          </w:p>
          <w:p w:rsidR="004D42E5" w:rsidRPr="00882F88" w:rsidRDefault="004D42E5" w:rsidP="00E73471"/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Diabetes Mellitus, Type 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Insulin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#1 and #2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“insulin treated type 2 diabetes”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#3 or #4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Patients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Nurses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“practice nurse*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General Practitioners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“general practitioner*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Patient Care Team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“health care professional* or “patients”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#6 or #7 or #8 or #9 or #10 or #11 or #12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4"/>
              </w:numPr>
            </w:pPr>
            <w:r>
              <w:t>#5 and #13</w:t>
            </w:r>
          </w:p>
          <w:p w:rsidR="00F1714D" w:rsidRDefault="00F1714D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F1714D" w:rsidRDefault="00F1714D" w:rsidP="00E73471">
            <w:r w:rsidRPr="00882F88">
              <w:lastRenderedPageBreak/>
              <w:t>EMBASE</w:t>
            </w:r>
          </w:p>
          <w:p w:rsidR="004D42E5" w:rsidRPr="00882F88" w:rsidRDefault="004D42E5" w:rsidP="00E73471"/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non-insulin dependent diabetes mellitus/ or “insulin treated type 2 diabetes”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insulin/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1 and 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patient/ or “patients”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health care personnel/ or “health care professional*” or </w:t>
            </w:r>
            <w:proofErr w:type="spellStart"/>
            <w:r>
              <w:t>exp</w:t>
            </w:r>
            <w:proofErr w:type="spellEnd"/>
            <w:r>
              <w:t xml:space="preserve"> physician/ or </w:t>
            </w:r>
            <w:proofErr w:type="spellStart"/>
            <w:r>
              <w:t>exp</w:t>
            </w:r>
            <w:proofErr w:type="spellEnd"/>
            <w:r>
              <w:t xml:space="preserve"> nurse/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4 or 5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3 and 6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perception/ or “perception*”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experience/ or </w:t>
            </w:r>
            <w:proofErr w:type="spellStart"/>
            <w:r>
              <w:t>exp</w:t>
            </w:r>
            <w:proofErr w:type="spellEnd"/>
            <w:r>
              <w:t xml:space="preserve"> personal experience/ or “experience*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health behaviour/ or attitude to health/ or patient compliance/ or health belief/ or “health belief*”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“understand*” or “adherence” or “concordance”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8 or 9 or 10 or 11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7 and 12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primary medical care/ or “primary care”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exp</w:t>
            </w:r>
            <w:proofErr w:type="spellEnd"/>
            <w:r>
              <w:t xml:space="preserve"> general practice/ or “general practice”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14 or 15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5"/>
              </w:numPr>
            </w:pPr>
            <w:r>
              <w:t>13 and 16</w:t>
            </w:r>
          </w:p>
          <w:p w:rsidR="00F1714D" w:rsidRDefault="00F1714D" w:rsidP="00E73471">
            <w:r>
              <w:br w:type="page"/>
            </w:r>
          </w:p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F1714D" w:rsidRDefault="00F1714D" w:rsidP="00E73471">
            <w:r w:rsidRPr="00882F88">
              <w:lastRenderedPageBreak/>
              <w:t>MEDLINE</w:t>
            </w:r>
          </w:p>
          <w:p w:rsidR="004D42E5" w:rsidRPr="00882F88" w:rsidRDefault="004D42E5" w:rsidP="00E73471"/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Diabetes Mellitus, Type 2/ or “insulin treated type 2 diabetes”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Insulin/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1 and 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Patients/ or “patient”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Delivery of Health Care/ or “health care professional*” or </w:t>
            </w:r>
            <w:proofErr w:type="spellStart"/>
            <w:r>
              <w:t>exp</w:t>
            </w:r>
            <w:proofErr w:type="spellEnd"/>
            <w:r>
              <w:t xml:space="preserve"> Physicians/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Physicians, Family/ or </w:t>
            </w:r>
            <w:proofErr w:type="spellStart"/>
            <w:r>
              <w:t>exp</w:t>
            </w:r>
            <w:proofErr w:type="spellEnd"/>
            <w:r>
              <w:t xml:space="preserve"> General Practitioners/ or “general practitioner*”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Nurses/ or “nurse”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Nurse Practitioners/ or “practice nurse*” or </w:t>
            </w:r>
            <w:proofErr w:type="spellStart"/>
            <w:r>
              <w:t>exp</w:t>
            </w:r>
            <w:proofErr w:type="spellEnd"/>
            <w:r>
              <w:t xml:space="preserve"> Nursing Staff/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4 or 5 or 6 or 7 or 8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3 and 9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Perception/ or “perception*”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Attitude to Health/ or </w:t>
            </w:r>
            <w:proofErr w:type="spellStart"/>
            <w:r>
              <w:t>exp</w:t>
            </w:r>
            <w:proofErr w:type="spellEnd"/>
            <w:r>
              <w:t xml:space="preserve"> Health Behaviour/ or “health behaviour”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Compliance/ or Patient Compliance/ or “compliance”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Medication Adherence/ or Patient Compliance/ or “adherence”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 xml:space="preserve">“understand*” or “experience*” or “concord*” 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11 or 12 or 13 or 14 or 15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10 and 16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Family Practice/ or General Practice/ or “general practice”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exp</w:t>
            </w:r>
            <w:proofErr w:type="spellEnd"/>
            <w:r>
              <w:t xml:space="preserve"> Primary Health Care/ or “primary care”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18 or 19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6"/>
              </w:numPr>
            </w:pPr>
            <w:r>
              <w:t>17 and 20</w:t>
            </w:r>
          </w:p>
          <w:p w:rsidR="00F1714D" w:rsidRDefault="00F1714D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4D42E5" w:rsidRDefault="004D42E5" w:rsidP="00E73471"/>
          <w:p w:rsidR="00F1714D" w:rsidRDefault="00F1714D" w:rsidP="00E73471">
            <w:r w:rsidRPr="00882F88">
              <w:lastRenderedPageBreak/>
              <w:t xml:space="preserve">PsycINFO </w:t>
            </w:r>
          </w:p>
          <w:p w:rsidR="004D42E5" w:rsidRPr="00882F88" w:rsidRDefault="004D42E5" w:rsidP="00E73471"/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Diabetes Mellitus/ or “insulin treated type 2 diabetes”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Insulin/ or “insulin”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1and 2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Nurses/ or “practice nurse* or </w:t>
            </w:r>
            <w:proofErr w:type="spellStart"/>
            <w:r>
              <w:t>exp</w:t>
            </w:r>
            <w:proofErr w:type="spellEnd"/>
            <w:r>
              <w:t xml:space="preserve"> General Practitioners/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Physicians/ or “doctor*”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Health Personnel/ or </w:t>
            </w:r>
            <w:proofErr w:type="spellStart"/>
            <w:r>
              <w:t>exp</w:t>
            </w:r>
            <w:proofErr w:type="spellEnd"/>
            <w:r>
              <w:t xml:space="preserve"> Health Care Delivery/ or “health care professional*”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patient selection/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Patient Selection/ or “patient*”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4 or 5 or 6 or 7 or 8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3 and 9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“experience*” or “perception*”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Health Behaviour/or </w:t>
            </w:r>
            <w:proofErr w:type="spellStart"/>
            <w:r>
              <w:t>exp</w:t>
            </w:r>
            <w:proofErr w:type="spellEnd"/>
            <w:r>
              <w:t xml:space="preserve"> Behaviour Change/ or </w:t>
            </w:r>
            <w:proofErr w:type="spellStart"/>
            <w:r>
              <w:t>exp</w:t>
            </w:r>
            <w:proofErr w:type="spellEnd"/>
            <w:r>
              <w:t xml:space="preserve"> Health Attitudes/ or “health behaviour”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exp</w:t>
            </w:r>
            <w:proofErr w:type="spellEnd"/>
            <w:r>
              <w:t xml:space="preserve"> Treatment Compliance/ or “adherence”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11 or 12 or 13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7"/>
              </w:numPr>
            </w:pPr>
            <w:r>
              <w:t>10 and 14</w:t>
            </w:r>
          </w:p>
          <w:p w:rsidR="00F1714D" w:rsidRDefault="00F1714D" w:rsidP="00E73471"/>
          <w:p w:rsidR="00F1714D" w:rsidRPr="00882F88" w:rsidRDefault="00F1714D" w:rsidP="00E73471">
            <w:r w:rsidRPr="00882F88">
              <w:t>WEB OF SCIENCE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8"/>
              </w:numPr>
            </w:pPr>
            <w:r>
              <w:t>Type 2 Diabetes and Insulin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8"/>
              </w:numPr>
            </w:pPr>
            <w:r>
              <w:t>“experience*” or “perception*” or “understand*”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8"/>
              </w:numPr>
            </w:pPr>
            <w:r>
              <w:t>#2 and #1</w:t>
            </w:r>
          </w:p>
          <w:p w:rsidR="00F1714D" w:rsidRDefault="00F1714D" w:rsidP="00F1714D">
            <w:pPr>
              <w:pStyle w:val="ListParagraph"/>
              <w:numPr>
                <w:ilvl w:val="0"/>
                <w:numId w:val="8"/>
              </w:numPr>
            </w:pPr>
            <w:r>
              <w:t>“primary care” or “general practice” or “community”</w:t>
            </w:r>
          </w:p>
          <w:p w:rsidR="006217F2" w:rsidRPr="004D42E5" w:rsidRDefault="00F1714D" w:rsidP="00A14D39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t>#4 and #3</w:t>
            </w:r>
          </w:p>
          <w:p w:rsidR="006217F2" w:rsidRDefault="006217F2" w:rsidP="006217F2">
            <w:pPr>
              <w:rPr>
                <w:b/>
              </w:rPr>
            </w:pPr>
          </w:p>
          <w:p w:rsidR="006217F2" w:rsidRDefault="006217F2" w:rsidP="006217F2">
            <w:pPr>
              <w:rPr>
                <w:b/>
              </w:rPr>
            </w:pPr>
          </w:p>
          <w:p w:rsidR="006217F2" w:rsidRDefault="006217F2" w:rsidP="006217F2">
            <w:pPr>
              <w:rPr>
                <w:b/>
              </w:rPr>
            </w:pPr>
          </w:p>
          <w:p w:rsidR="006217F2" w:rsidRDefault="006217F2" w:rsidP="006217F2">
            <w:pPr>
              <w:rPr>
                <w:b/>
              </w:rPr>
            </w:pPr>
          </w:p>
          <w:p w:rsidR="006217F2" w:rsidRDefault="006217F2" w:rsidP="006217F2">
            <w:pPr>
              <w:rPr>
                <w:b/>
              </w:rPr>
            </w:pPr>
          </w:p>
          <w:p w:rsidR="006217F2" w:rsidRPr="0014768D" w:rsidRDefault="006217F2" w:rsidP="0014768D">
            <w:pPr>
              <w:rPr>
                <w:b/>
              </w:rPr>
            </w:pPr>
          </w:p>
        </w:tc>
      </w:tr>
    </w:tbl>
    <w:p w:rsidR="006217F2" w:rsidRDefault="006217F2" w:rsidP="006217F2">
      <w:pPr>
        <w:sectPr w:rsidR="006217F2" w:rsidSect="008B2939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2"/>
        <w:gridCol w:w="2126"/>
      </w:tblGrid>
      <w:tr w:rsidR="002D3AA6" w:rsidTr="004D42E5">
        <w:trPr>
          <w:trHeight w:val="7228"/>
        </w:trPr>
        <w:tc>
          <w:tcPr>
            <w:tcW w:w="11052" w:type="dxa"/>
          </w:tcPr>
          <w:p w:rsidR="004D42E5" w:rsidRPr="00384B98" w:rsidRDefault="004D42E5" w:rsidP="004D42E5">
            <w:pPr>
              <w:rPr>
                <w:b/>
              </w:rPr>
            </w:pPr>
            <w:r w:rsidRPr="00384B98">
              <w:rPr>
                <w:b/>
              </w:rPr>
              <w:lastRenderedPageBreak/>
              <w:t>EMBASE Search conducted 20</w:t>
            </w:r>
            <w:r w:rsidR="006B109F">
              <w:rPr>
                <w:b/>
              </w:rPr>
              <w:t xml:space="preserve"> </w:t>
            </w:r>
            <w:bookmarkStart w:id="0" w:name="_GoBack"/>
            <w:bookmarkEnd w:id="0"/>
            <w:r w:rsidR="006B109F">
              <w:rPr>
                <w:b/>
              </w:rPr>
              <w:t>October 2014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non-insulin dependent diabetes mellitus/ or “insulin treated type 2 diabetes”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insulin/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1 and 2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patient/ or “patients”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health care personnel/ or “health care professional*” or </w:t>
            </w:r>
            <w:proofErr w:type="spellStart"/>
            <w:r>
              <w:t>exp</w:t>
            </w:r>
            <w:proofErr w:type="spellEnd"/>
            <w:r>
              <w:t xml:space="preserve"> physician/ or </w:t>
            </w:r>
            <w:proofErr w:type="spellStart"/>
            <w:r>
              <w:t>exp</w:t>
            </w:r>
            <w:proofErr w:type="spellEnd"/>
            <w:r>
              <w:t xml:space="preserve"> nurse/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4 or 5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3 and 6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perception/ or “perception*”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experience/ or </w:t>
            </w:r>
            <w:proofErr w:type="spellStart"/>
            <w:r>
              <w:t>exp</w:t>
            </w:r>
            <w:proofErr w:type="spellEnd"/>
            <w:r>
              <w:t xml:space="preserve"> personal experience/ or “experience*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health behaviour/ or attitude to health/ or patient compliance/ or health belief/ or “health belief*”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“understand*” or “adherence” or “concordance”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8 or 9 or 10 or 11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7 and 12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primary medical care/ or “primary care”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proofErr w:type="spellStart"/>
            <w:r>
              <w:t>exp</w:t>
            </w:r>
            <w:proofErr w:type="spellEnd"/>
            <w:r>
              <w:t xml:space="preserve"> general practice/ or “general practice”</w:t>
            </w:r>
          </w:p>
          <w:p w:rsidR="002D3AA6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14 or 15</w:t>
            </w:r>
          </w:p>
          <w:p w:rsidR="002D3AA6" w:rsidRPr="00882F88" w:rsidRDefault="002D3AA6" w:rsidP="004D42E5">
            <w:pPr>
              <w:pStyle w:val="ListParagraph"/>
              <w:numPr>
                <w:ilvl w:val="0"/>
                <w:numId w:val="106"/>
              </w:numPr>
            </w:pPr>
            <w:r>
              <w:t>13 and 16</w:t>
            </w:r>
          </w:p>
        </w:tc>
        <w:tc>
          <w:tcPr>
            <w:tcW w:w="2126" w:type="dxa"/>
          </w:tcPr>
          <w:p w:rsidR="004D42E5" w:rsidRPr="00384B98" w:rsidRDefault="004D42E5" w:rsidP="004D42E5">
            <w:pPr>
              <w:rPr>
                <w:b/>
              </w:rPr>
            </w:pPr>
            <w:r w:rsidRPr="00384B98">
              <w:rPr>
                <w:b/>
              </w:rPr>
              <w:t>Results</w:t>
            </w:r>
          </w:p>
          <w:p w:rsidR="002D3AA6" w:rsidRDefault="00DF3C0B" w:rsidP="004D42E5">
            <w:r>
              <w:t>147873</w:t>
            </w:r>
          </w:p>
          <w:p w:rsidR="00384B98" w:rsidRDefault="00384B98" w:rsidP="004D42E5">
            <w:r>
              <w:t>272943</w:t>
            </w:r>
          </w:p>
          <w:p w:rsidR="00384B98" w:rsidRDefault="00384B98" w:rsidP="004D42E5">
            <w:r>
              <w:t>40864</w:t>
            </w:r>
          </w:p>
          <w:p w:rsidR="00384B98" w:rsidRDefault="00384B98" w:rsidP="004D42E5">
            <w:r>
              <w:t>6062479</w:t>
            </w:r>
          </w:p>
          <w:p w:rsidR="00384B98" w:rsidRDefault="00384B98" w:rsidP="004D42E5">
            <w:r>
              <w:t>1012339</w:t>
            </w:r>
          </w:p>
          <w:p w:rsidR="00384B98" w:rsidRDefault="00384B98" w:rsidP="004D42E5">
            <w:r>
              <w:t>6717071</w:t>
            </w:r>
          </w:p>
          <w:p w:rsidR="00384B98" w:rsidRDefault="00384B98" w:rsidP="004D42E5">
            <w:r>
              <w:t>21230</w:t>
            </w:r>
          </w:p>
          <w:p w:rsidR="00384B98" w:rsidRDefault="00384B98" w:rsidP="004D42E5">
            <w:r>
              <w:t>398090</w:t>
            </w:r>
          </w:p>
          <w:p w:rsidR="00384B98" w:rsidRDefault="00384B98" w:rsidP="004D42E5">
            <w:r>
              <w:t>1008881</w:t>
            </w:r>
          </w:p>
          <w:p w:rsidR="00384B98" w:rsidRDefault="00384B98" w:rsidP="004D42E5">
            <w:r>
              <w:t>219457</w:t>
            </w:r>
          </w:p>
          <w:p w:rsidR="00384B98" w:rsidRDefault="00384B98" w:rsidP="004D42E5">
            <w:r>
              <w:t>929472</w:t>
            </w:r>
          </w:p>
          <w:p w:rsidR="00384B98" w:rsidRDefault="00384B98" w:rsidP="004D42E5">
            <w:r>
              <w:t>2343077</w:t>
            </w:r>
          </w:p>
          <w:p w:rsidR="00384B98" w:rsidRDefault="00384B98" w:rsidP="004D42E5">
            <w:r>
              <w:t>2966</w:t>
            </w:r>
          </w:p>
          <w:p w:rsidR="00384B98" w:rsidRDefault="00384B98" w:rsidP="004D42E5">
            <w:r>
              <w:t>113451</w:t>
            </w:r>
          </w:p>
          <w:p w:rsidR="00384B98" w:rsidRDefault="00384B98" w:rsidP="004D42E5">
            <w:r>
              <w:t>86163</w:t>
            </w:r>
          </w:p>
          <w:p w:rsidR="00384B98" w:rsidRDefault="00384B98" w:rsidP="004D42E5">
            <w:r>
              <w:t>186276</w:t>
            </w:r>
          </w:p>
          <w:p w:rsidR="00384B98" w:rsidRDefault="00384B98" w:rsidP="004D42E5">
            <w:r>
              <w:t>215</w:t>
            </w:r>
          </w:p>
        </w:tc>
      </w:tr>
    </w:tbl>
    <w:p w:rsidR="008B2939" w:rsidRPr="00BB71FF" w:rsidRDefault="004D42E5" w:rsidP="00384B98">
      <w:pPr>
        <w:tabs>
          <w:tab w:val="left" w:pos="1335"/>
        </w:tabs>
      </w:pPr>
      <w:r>
        <w:br w:type="textWrapping" w:clear="all"/>
      </w:r>
    </w:p>
    <w:sectPr w:rsidR="008B2939" w:rsidRPr="00BB71FF" w:rsidSect="004D42E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D4D" w:rsidRDefault="00C31D4D" w:rsidP="00761B44">
      <w:r>
        <w:separator/>
      </w:r>
    </w:p>
    <w:p w:rsidR="00C31D4D" w:rsidRDefault="00C31D4D" w:rsidP="00761B44"/>
    <w:p w:rsidR="00C31D4D" w:rsidRDefault="00C31D4D" w:rsidP="00761B44"/>
  </w:endnote>
  <w:endnote w:type="continuationSeparator" w:id="0">
    <w:p w:rsidR="00C31D4D" w:rsidRDefault="00C31D4D" w:rsidP="00761B44">
      <w:r>
        <w:continuationSeparator/>
      </w:r>
    </w:p>
    <w:p w:rsidR="00C31D4D" w:rsidRDefault="00C31D4D" w:rsidP="00761B44"/>
    <w:p w:rsidR="00C31D4D" w:rsidRDefault="00C31D4D" w:rsidP="00761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oundryOldStyleNorma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undrySans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undrySans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6856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0657" w:rsidRDefault="009406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5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40657" w:rsidRPr="00C5275E" w:rsidRDefault="00940657" w:rsidP="00761B44">
    <w:pPr>
      <w:pStyle w:val="Footer"/>
    </w:pPr>
  </w:p>
  <w:p w:rsidR="00940657" w:rsidRDefault="00940657"/>
  <w:p w:rsidR="00940657" w:rsidRDefault="00940657"/>
  <w:p w:rsidR="00940657" w:rsidRDefault="009406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D4D" w:rsidRDefault="00C31D4D" w:rsidP="00761B44">
      <w:r>
        <w:separator/>
      </w:r>
    </w:p>
    <w:p w:rsidR="00C31D4D" w:rsidRDefault="00C31D4D" w:rsidP="00761B44"/>
    <w:p w:rsidR="00C31D4D" w:rsidRDefault="00C31D4D" w:rsidP="00761B44"/>
  </w:footnote>
  <w:footnote w:type="continuationSeparator" w:id="0">
    <w:p w:rsidR="00C31D4D" w:rsidRDefault="00C31D4D" w:rsidP="00761B44">
      <w:r>
        <w:continuationSeparator/>
      </w:r>
    </w:p>
    <w:p w:rsidR="00C31D4D" w:rsidRDefault="00C31D4D" w:rsidP="00761B44"/>
    <w:p w:rsidR="00C31D4D" w:rsidRDefault="00C31D4D" w:rsidP="00761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9D4"/>
    <w:multiLevelType w:val="hybridMultilevel"/>
    <w:tmpl w:val="33407C90"/>
    <w:lvl w:ilvl="0" w:tplc="0809000F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5659"/>
    <w:multiLevelType w:val="hybridMultilevel"/>
    <w:tmpl w:val="5F780C6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496"/>
    <w:multiLevelType w:val="hybridMultilevel"/>
    <w:tmpl w:val="750003F2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5C88"/>
    <w:multiLevelType w:val="hybridMultilevel"/>
    <w:tmpl w:val="614293C6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F4F27"/>
    <w:multiLevelType w:val="hybridMultilevel"/>
    <w:tmpl w:val="9E8E5AF8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D6C42"/>
    <w:multiLevelType w:val="hybridMultilevel"/>
    <w:tmpl w:val="3682906C"/>
    <w:lvl w:ilvl="0" w:tplc="BC966F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4B7DE8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4D456A"/>
    <w:multiLevelType w:val="hybridMultilevel"/>
    <w:tmpl w:val="1ACA07B6"/>
    <w:lvl w:ilvl="0" w:tplc="27DC724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A14948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D1671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BA6D05"/>
    <w:multiLevelType w:val="hybridMultilevel"/>
    <w:tmpl w:val="4DF419DA"/>
    <w:lvl w:ilvl="0" w:tplc="2FDA4CC0">
      <w:start w:val="1"/>
      <w:numFmt w:val="decimal"/>
      <w:lvlText w:val="%1."/>
      <w:lvlJc w:val="left"/>
      <w:pPr>
        <w:ind w:left="720" w:hanging="72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2A0B6B"/>
    <w:multiLevelType w:val="hybridMultilevel"/>
    <w:tmpl w:val="6B66C7B0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72C9E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2E5FCF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A5879"/>
    <w:multiLevelType w:val="hybridMultilevel"/>
    <w:tmpl w:val="64E4FD8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7B26A0"/>
    <w:multiLevelType w:val="hybridMultilevel"/>
    <w:tmpl w:val="290CF708"/>
    <w:lvl w:ilvl="0" w:tplc="620E200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346C7"/>
    <w:multiLevelType w:val="hybridMultilevel"/>
    <w:tmpl w:val="0F5807AA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5D1E37"/>
    <w:multiLevelType w:val="hybridMultilevel"/>
    <w:tmpl w:val="B5B470F8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E60772"/>
    <w:multiLevelType w:val="hybridMultilevel"/>
    <w:tmpl w:val="8EE68690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EC0BE9"/>
    <w:multiLevelType w:val="hybridMultilevel"/>
    <w:tmpl w:val="5F780C6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36090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10049"/>
    <w:multiLevelType w:val="hybridMultilevel"/>
    <w:tmpl w:val="5C1AA7B2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0A1F80"/>
    <w:multiLevelType w:val="hybridMultilevel"/>
    <w:tmpl w:val="3D460DF4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A94104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8EE245D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627EB8"/>
    <w:multiLevelType w:val="hybridMultilevel"/>
    <w:tmpl w:val="516C170E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2A6787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A98605E"/>
    <w:multiLevelType w:val="hybridMultilevel"/>
    <w:tmpl w:val="24B2380C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D2206D"/>
    <w:multiLevelType w:val="hybridMultilevel"/>
    <w:tmpl w:val="68ECB7E4"/>
    <w:lvl w:ilvl="0" w:tplc="A378DFE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D870E42"/>
    <w:multiLevelType w:val="hybridMultilevel"/>
    <w:tmpl w:val="68D67246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3F5441"/>
    <w:multiLevelType w:val="hybridMultilevel"/>
    <w:tmpl w:val="26341542"/>
    <w:lvl w:ilvl="0" w:tplc="A378DFE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E15A5B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891B8F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EA2D94"/>
    <w:multiLevelType w:val="hybridMultilevel"/>
    <w:tmpl w:val="224C2F9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5B9628E"/>
    <w:multiLevelType w:val="hybridMultilevel"/>
    <w:tmpl w:val="5F50F7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63F7A02"/>
    <w:multiLevelType w:val="hybridMultilevel"/>
    <w:tmpl w:val="0B6C97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6D90F7C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7C4482"/>
    <w:multiLevelType w:val="hybridMultilevel"/>
    <w:tmpl w:val="66F645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AEB3C2F"/>
    <w:multiLevelType w:val="hybridMultilevel"/>
    <w:tmpl w:val="3AB81E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BB202AB"/>
    <w:multiLevelType w:val="hybridMultilevel"/>
    <w:tmpl w:val="50AC6B2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D25097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8648B0"/>
    <w:multiLevelType w:val="hybridMultilevel"/>
    <w:tmpl w:val="CDD26880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A60980"/>
    <w:multiLevelType w:val="hybridMultilevel"/>
    <w:tmpl w:val="B690589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6944DB"/>
    <w:multiLevelType w:val="hybridMultilevel"/>
    <w:tmpl w:val="64E4FD8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876EBE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14B37F6"/>
    <w:multiLevelType w:val="hybridMultilevel"/>
    <w:tmpl w:val="DFB0E79E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1F54034"/>
    <w:multiLevelType w:val="hybridMultilevel"/>
    <w:tmpl w:val="614293C6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362081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9D7431"/>
    <w:multiLevelType w:val="hybridMultilevel"/>
    <w:tmpl w:val="83524AEE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5142BA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DA36C3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71C5A"/>
    <w:multiLevelType w:val="hybridMultilevel"/>
    <w:tmpl w:val="B76C5000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F64153D"/>
    <w:multiLevelType w:val="multilevel"/>
    <w:tmpl w:val="50C62D4C"/>
    <w:lvl w:ilvl="0">
      <w:start w:val="1"/>
      <w:numFmt w:val="decimal"/>
      <w:pStyle w:val="Table1"/>
      <w:lvlText w:val="Table 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0217E05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0DE44B5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19F439D"/>
    <w:multiLevelType w:val="hybridMultilevel"/>
    <w:tmpl w:val="2BC21A14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26E3DD3"/>
    <w:multiLevelType w:val="hybridMultilevel"/>
    <w:tmpl w:val="02D27A66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F62993"/>
    <w:multiLevelType w:val="hybridMultilevel"/>
    <w:tmpl w:val="54C8EB4C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927C8B"/>
    <w:multiLevelType w:val="hybridMultilevel"/>
    <w:tmpl w:val="50AC6B2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F513D2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71F3038"/>
    <w:multiLevelType w:val="multilevel"/>
    <w:tmpl w:val="BBA2EEDE"/>
    <w:lvl w:ilvl="0">
      <w:start w:val="1"/>
      <w:numFmt w:val="decimal"/>
      <w:pStyle w:val="AppendixHeading"/>
      <w:lvlText w:val="Appendix 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1" w15:restartNumberingAfterBreak="0">
    <w:nsid w:val="479F6F59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AE01C5"/>
    <w:multiLevelType w:val="hybridMultilevel"/>
    <w:tmpl w:val="36E672C4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E77D4A"/>
    <w:multiLevelType w:val="hybridMultilevel"/>
    <w:tmpl w:val="AA1EF616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C01C54"/>
    <w:multiLevelType w:val="hybridMultilevel"/>
    <w:tmpl w:val="EE2C9E6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C231E2"/>
    <w:multiLevelType w:val="hybridMultilevel"/>
    <w:tmpl w:val="DB38AC88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E33858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BB343CE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BFE26C8"/>
    <w:multiLevelType w:val="hybridMultilevel"/>
    <w:tmpl w:val="4DF419DA"/>
    <w:lvl w:ilvl="0" w:tplc="2FDA4CC0">
      <w:start w:val="1"/>
      <w:numFmt w:val="decimal"/>
      <w:lvlText w:val="%1."/>
      <w:lvlJc w:val="left"/>
      <w:pPr>
        <w:ind w:left="720" w:hanging="72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D0207DB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EB82CF8"/>
    <w:multiLevelType w:val="hybridMultilevel"/>
    <w:tmpl w:val="A27618FC"/>
    <w:lvl w:ilvl="0" w:tplc="2C86892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044A8B"/>
    <w:multiLevelType w:val="multilevel"/>
    <w:tmpl w:val="7B76BC9C"/>
    <w:styleLink w:val="Style1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53D55E41"/>
    <w:multiLevelType w:val="hybridMultilevel"/>
    <w:tmpl w:val="3B081BDA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4F20D63"/>
    <w:multiLevelType w:val="hybridMultilevel"/>
    <w:tmpl w:val="BB4E535A"/>
    <w:lvl w:ilvl="0" w:tplc="A378DFE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5FD05D2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513253"/>
    <w:multiLevelType w:val="hybridMultilevel"/>
    <w:tmpl w:val="9372100C"/>
    <w:lvl w:ilvl="0" w:tplc="2C86892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AB0DF5"/>
    <w:multiLevelType w:val="hybridMultilevel"/>
    <w:tmpl w:val="24B2380C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5E2D0B"/>
    <w:multiLevelType w:val="hybridMultilevel"/>
    <w:tmpl w:val="6A46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7301A9"/>
    <w:multiLevelType w:val="hybridMultilevel"/>
    <w:tmpl w:val="2AC2D3FC"/>
    <w:lvl w:ilvl="0" w:tplc="620E200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D820EF5"/>
    <w:multiLevelType w:val="multilevel"/>
    <w:tmpl w:val="00ECA1CA"/>
    <w:lvl w:ilvl="0">
      <w:start w:val="1"/>
      <w:numFmt w:val="decimal"/>
      <w:pStyle w:val="Heading1"/>
      <w:suff w:val="space"/>
      <w:lvlText w:val="CHAPTER %1. 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0" w15:restartNumberingAfterBreak="0">
    <w:nsid w:val="5DFA1BF3"/>
    <w:multiLevelType w:val="hybridMultilevel"/>
    <w:tmpl w:val="D812DA8E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16198C"/>
    <w:multiLevelType w:val="hybridMultilevel"/>
    <w:tmpl w:val="5838B522"/>
    <w:lvl w:ilvl="0" w:tplc="8B92C8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1350676"/>
    <w:multiLevelType w:val="hybridMultilevel"/>
    <w:tmpl w:val="5C1AA7B2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BE6530"/>
    <w:multiLevelType w:val="hybridMultilevel"/>
    <w:tmpl w:val="F16ED19C"/>
    <w:lvl w:ilvl="0" w:tplc="A378DFE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3FB6909"/>
    <w:multiLevelType w:val="hybridMultilevel"/>
    <w:tmpl w:val="03F8AB08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5F6158"/>
    <w:multiLevelType w:val="hybridMultilevel"/>
    <w:tmpl w:val="639852A8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5EA02C6"/>
    <w:multiLevelType w:val="hybridMultilevel"/>
    <w:tmpl w:val="D2A802FA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B62C1F"/>
    <w:multiLevelType w:val="hybridMultilevel"/>
    <w:tmpl w:val="9D728C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97A48D5"/>
    <w:multiLevelType w:val="hybridMultilevel"/>
    <w:tmpl w:val="D9B8129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A242BA1"/>
    <w:multiLevelType w:val="hybridMultilevel"/>
    <w:tmpl w:val="332C936A"/>
    <w:lvl w:ilvl="0" w:tplc="A378DFE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ABB5F3B"/>
    <w:multiLevelType w:val="hybridMultilevel"/>
    <w:tmpl w:val="3CA052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CDD3913"/>
    <w:multiLevelType w:val="hybridMultilevel"/>
    <w:tmpl w:val="5DE6B17A"/>
    <w:lvl w:ilvl="0" w:tplc="E58822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DE778B7"/>
    <w:multiLevelType w:val="hybridMultilevel"/>
    <w:tmpl w:val="3BE8C40C"/>
    <w:lvl w:ilvl="0" w:tplc="2C86892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F4152F6"/>
    <w:multiLevelType w:val="hybridMultilevel"/>
    <w:tmpl w:val="750003F2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FA658C"/>
    <w:multiLevelType w:val="hybridMultilevel"/>
    <w:tmpl w:val="EFB0ED9E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53D079D"/>
    <w:multiLevelType w:val="hybridMultilevel"/>
    <w:tmpl w:val="D9B8129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406F4D"/>
    <w:multiLevelType w:val="hybridMultilevel"/>
    <w:tmpl w:val="EE2C9E6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513764"/>
    <w:multiLevelType w:val="hybridMultilevel"/>
    <w:tmpl w:val="66F645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9AA303E"/>
    <w:multiLevelType w:val="hybridMultilevel"/>
    <w:tmpl w:val="02D27A66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D52C58"/>
    <w:multiLevelType w:val="hybridMultilevel"/>
    <w:tmpl w:val="F19A63CC"/>
    <w:lvl w:ilvl="0" w:tplc="4A2AA32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B070C86"/>
    <w:multiLevelType w:val="hybridMultilevel"/>
    <w:tmpl w:val="3AB81E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BDD0FAB"/>
    <w:multiLevelType w:val="hybridMultilevel"/>
    <w:tmpl w:val="99BA059C"/>
    <w:lvl w:ilvl="0" w:tplc="2C86892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E1C5EA2"/>
    <w:multiLevelType w:val="hybridMultilevel"/>
    <w:tmpl w:val="D9B8129E"/>
    <w:lvl w:ilvl="0" w:tplc="43B84582">
      <w:start w:val="1"/>
      <w:numFmt w:val="upperLett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71"/>
  </w:num>
  <w:num w:numId="3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7"/>
  </w:num>
  <w:num w:numId="11">
    <w:abstractNumId w:val="19"/>
  </w:num>
  <w:num w:numId="12">
    <w:abstractNumId w:val="2"/>
  </w:num>
  <w:num w:numId="13">
    <w:abstractNumId w:val="46"/>
  </w:num>
  <w:num w:numId="14">
    <w:abstractNumId w:val="76"/>
  </w:num>
  <w:num w:numId="15">
    <w:abstractNumId w:val="98"/>
  </w:num>
  <w:num w:numId="16">
    <w:abstractNumId w:val="39"/>
  </w:num>
  <w:num w:numId="17">
    <w:abstractNumId w:val="56"/>
  </w:num>
  <w:num w:numId="18">
    <w:abstractNumId w:val="27"/>
  </w:num>
  <w:num w:numId="19">
    <w:abstractNumId w:val="41"/>
  </w:num>
  <w:num w:numId="20">
    <w:abstractNumId w:val="93"/>
  </w:num>
  <w:num w:numId="21">
    <w:abstractNumId w:val="1"/>
  </w:num>
  <w:num w:numId="22">
    <w:abstractNumId w:val="26"/>
  </w:num>
  <w:num w:numId="23">
    <w:abstractNumId w:val="86"/>
  </w:num>
  <w:num w:numId="24">
    <w:abstractNumId w:val="33"/>
  </w:num>
  <w:num w:numId="25">
    <w:abstractNumId w:val="64"/>
  </w:num>
  <w:num w:numId="26">
    <w:abstractNumId w:val="14"/>
  </w:num>
  <w:num w:numId="27">
    <w:abstractNumId w:val="102"/>
  </w:num>
  <w:num w:numId="28">
    <w:abstractNumId w:val="82"/>
  </w:num>
  <w:num w:numId="29">
    <w:abstractNumId w:val="55"/>
  </w:num>
  <w:num w:numId="30">
    <w:abstractNumId w:val="96"/>
  </w:num>
  <w:num w:numId="31">
    <w:abstractNumId w:val="43"/>
  </w:num>
  <w:num w:numId="32">
    <w:abstractNumId w:val="42"/>
  </w:num>
  <w:num w:numId="33">
    <w:abstractNumId w:val="21"/>
  </w:num>
  <w:num w:numId="34">
    <w:abstractNumId w:val="58"/>
  </w:num>
  <w:num w:numId="35">
    <w:abstractNumId w:val="3"/>
  </w:num>
  <w:num w:numId="36">
    <w:abstractNumId w:val="79"/>
  </w:num>
  <w:num w:numId="37">
    <w:abstractNumId w:val="5"/>
  </w:num>
  <w:num w:numId="3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91"/>
  </w:num>
  <w:num w:numId="42">
    <w:abstractNumId w:val="51"/>
  </w:num>
  <w:num w:numId="43">
    <w:abstractNumId w:val="45"/>
  </w:num>
  <w:num w:numId="44">
    <w:abstractNumId w:val="65"/>
  </w:num>
  <w:num w:numId="45">
    <w:abstractNumId w:val="25"/>
  </w:num>
  <w:num w:numId="46">
    <w:abstractNumId w:val="22"/>
  </w:num>
  <w:num w:numId="47">
    <w:abstractNumId w:val="72"/>
  </w:num>
  <w:num w:numId="48">
    <w:abstractNumId w:val="62"/>
  </w:num>
  <w:num w:numId="49">
    <w:abstractNumId w:val="18"/>
  </w:num>
  <w:num w:numId="50">
    <w:abstractNumId w:val="94"/>
  </w:num>
  <w:num w:numId="5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99"/>
  </w:num>
  <w:num w:numId="53">
    <w:abstractNumId w:val="11"/>
  </w:num>
  <w:num w:numId="54">
    <w:abstractNumId w:val="85"/>
  </w:num>
  <w:num w:numId="55">
    <w:abstractNumId w:val="80"/>
  </w:num>
  <w:num w:numId="56">
    <w:abstractNumId w:val="4"/>
  </w:num>
  <w:num w:numId="57">
    <w:abstractNumId w:val="29"/>
  </w:num>
  <w:num w:numId="58">
    <w:abstractNumId w:val="16"/>
  </w:num>
  <w:num w:numId="59">
    <w:abstractNumId w:val="17"/>
  </w:num>
  <w:num w:numId="60">
    <w:abstractNumId w:val="63"/>
  </w:num>
  <w:num w:numId="61">
    <w:abstractNumId w:val="78"/>
  </w:num>
  <w:num w:numId="62">
    <w:abstractNumId w:val="48"/>
  </w:num>
  <w:num w:numId="63">
    <w:abstractNumId w:val="83"/>
  </w:num>
  <w:num w:numId="64">
    <w:abstractNumId w:val="89"/>
  </w:num>
  <w:num w:numId="65">
    <w:abstractNumId w:val="30"/>
  </w:num>
  <w:num w:numId="66">
    <w:abstractNumId w:val="73"/>
  </w:num>
  <w:num w:numId="67">
    <w:abstractNumId w:val="28"/>
  </w:num>
  <w:num w:numId="68">
    <w:abstractNumId w:val="92"/>
  </w:num>
  <w:num w:numId="69">
    <w:abstractNumId w:val="75"/>
  </w:num>
  <w:num w:numId="70">
    <w:abstractNumId w:val="70"/>
  </w:num>
  <w:num w:numId="71">
    <w:abstractNumId w:val="101"/>
  </w:num>
  <w:num w:numId="72">
    <w:abstractNumId w:val="7"/>
  </w:num>
  <w:num w:numId="7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0"/>
  </w:num>
  <w:num w:numId="76">
    <w:abstractNumId w:val="36"/>
  </w:num>
  <w:num w:numId="77">
    <w:abstractNumId w:val="49"/>
  </w:num>
  <w:num w:numId="78">
    <w:abstractNumId w:val="95"/>
  </w:num>
  <w:num w:numId="79">
    <w:abstractNumId w:val="88"/>
  </w:num>
  <w:num w:numId="80">
    <w:abstractNumId w:val="66"/>
  </w:num>
  <w:num w:numId="81">
    <w:abstractNumId w:val="61"/>
  </w:num>
  <w:num w:numId="82">
    <w:abstractNumId w:val="8"/>
  </w:num>
  <w:num w:numId="83">
    <w:abstractNumId w:val="67"/>
  </w:num>
  <w:num w:numId="84">
    <w:abstractNumId w:val="32"/>
  </w:num>
  <w:num w:numId="85">
    <w:abstractNumId w:val="84"/>
  </w:num>
  <w:num w:numId="86">
    <w:abstractNumId w:val="74"/>
  </w:num>
  <w:num w:numId="87">
    <w:abstractNumId w:val="40"/>
  </w:num>
  <w:num w:numId="88">
    <w:abstractNumId w:val="47"/>
  </w:num>
  <w:num w:numId="89">
    <w:abstractNumId w:val="20"/>
  </w:num>
  <w:num w:numId="90">
    <w:abstractNumId w:val="12"/>
  </w:num>
  <w:num w:numId="91">
    <w:abstractNumId w:val="59"/>
  </w:num>
  <w:num w:numId="92">
    <w:abstractNumId w:val="6"/>
  </w:num>
  <w:num w:numId="93">
    <w:abstractNumId w:val="31"/>
  </w:num>
  <w:num w:numId="94">
    <w:abstractNumId w:val="13"/>
  </w:num>
  <w:num w:numId="95">
    <w:abstractNumId w:val="69"/>
  </w:num>
  <w:num w:numId="96">
    <w:abstractNumId w:val="23"/>
  </w:num>
  <w:num w:numId="97">
    <w:abstractNumId w:val="44"/>
  </w:num>
  <w:num w:numId="98">
    <w:abstractNumId w:val="53"/>
  </w:num>
  <w:num w:numId="99">
    <w:abstractNumId w:val="9"/>
  </w:num>
  <w:num w:numId="100">
    <w:abstractNumId w:val="0"/>
  </w:num>
  <w:num w:numId="101">
    <w:abstractNumId w:val="37"/>
  </w:num>
  <w:num w:numId="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68"/>
  </w:num>
  <w:num w:numId="105">
    <w:abstractNumId w:val="10"/>
  </w:num>
  <w:num w:numId="106">
    <w:abstractNumId w:val="10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dvanced Nursing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29fprz6z5tvlersfovdtzffaaze0z52zps&quot;&gt;My EndNote Library&lt;record-ids&gt;&lt;item&gt;190&lt;/item&gt;&lt;item&gt;669&lt;/item&gt;&lt;item&gt;747&lt;/item&gt;&lt;item&gt;827&lt;/item&gt;&lt;/record-ids&gt;&lt;/item&gt;&lt;/Libraries&gt;"/>
  </w:docVars>
  <w:rsids>
    <w:rsidRoot w:val="0014092D"/>
    <w:rsid w:val="0000006F"/>
    <w:rsid w:val="00000D2A"/>
    <w:rsid w:val="00000E50"/>
    <w:rsid w:val="00001E25"/>
    <w:rsid w:val="00002DA9"/>
    <w:rsid w:val="00002DFE"/>
    <w:rsid w:val="00003A65"/>
    <w:rsid w:val="00003E22"/>
    <w:rsid w:val="00003FCE"/>
    <w:rsid w:val="0000420F"/>
    <w:rsid w:val="0000487E"/>
    <w:rsid w:val="000049BB"/>
    <w:rsid w:val="00004B64"/>
    <w:rsid w:val="00005821"/>
    <w:rsid w:val="00005EED"/>
    <w:rsid w:val="00005F7C"/>
    <w:rsid w:val="0000614D"/>
    <w:rsid w:val="00006201"/>
    <w:rsid w:val="00006334"/>
    <w:rsid w:val="00007FF0"/>
    <w:rsid w:val="00010465"/>
    <w:rsid w:val="00010F54"/>
    <w:rsid w:val="0001135D"/>
    <w:rsid w:val="0001160A"/>
    <w:rsid w:val="00012A7E"/>
    <w:rsid w:val="00013D34"/>
    <w:rsid w:val="00015384"/>
    <w:rsid w:val="00015798"/>
    <w:rsid w:val="00016413"/>
    <w:rsid w:val="00017AA5"/>
    <w:rsid w:val="00017B8B"/>
    <w:rsid w:val="000200D4"/>
    <w:rsid w:val="0002131F"/>
    <w:rsid w:val="00023F70"/>
    <w:rsid w:val="000245D2"/>
    <w:rsid w:val="00025792"/>
    <w:rsid w:val="00025CD6"/>
    <w:rsid w:val="00025EDC"/>
    <w:rsid w:val="0002633F"/>
    <w:rsid w:val="000263D3"/>
    <w:rsid w:val="000271B0"/>
    <w:rsid w:val="000276CE"/>
    <w:rsid w:val="000277EB"/>
    <w:rsid w:val="0003070D"/>
    <w:rsid w:val="00030726"/>
    <w:rsid w:val="00030D30"/>
    <w:rsid w:val="00030EA2"/>
    <w:rsid w:val="00031368"/>
    <w:rsid w:val="000315E4"/>
    <w:rsid w:val="00031A0B"/>
    <w:rsid w:val="00031C29"/>
    <w:rsid w:val="000324B7"/>
    <w:rsid w:val="00032846"/>
    <w:rsid w:val="00032A71"/>
    <w:rsid w:val="0003336F"/>
    <w:rsid w:val="0003349F"/>
    <w:rsid w:val="00033917"/>
    <w:rsid w:val="000339B5"/>
    <w:rsid w:val="00033C9F"/>
    <w:rsid w:val="00033E4F"/>
    <w:rsid w:val="00034928"/>
    <w:rsid w:val="000350F9"/>
    <w:rsid w:val="00035642"/>
    <w:rsid w:val="000368F7"/>
    <w:rsid w:val="00037282"/>
    <w:rsid w:val="000372A7"/>
    <w:rsid w:val="00040274"/>
    <w:rsid w:val="000403D5"/>
    <w:rsid w:val="00040765"/>
    <w:rsid w:val="00040854"/>
    <w:rsid w:val="00040DE2"/>
    <w:rsid w:val="0004263E"/>
    <w:rsid w:val="000441F3"/>
    <w:rsid w:val="000452F9"/>
    <w:rsid w:val="00045EB0"/>
    <w:rsid w:val="0004607A"/>
    <w:rsid w:val="00046433"/>
    <w:rsid w:val="000464A9"/>
    <w:rsid w:val="00046900"/>
    <w:rsid w:val="00046C41"/>
    <w:rsid w:val="000473D7"/>
    <w:rsid w:val="00047856"/>
    <w:rsid w:val="00050351"/>
    <w:rsid w:val="00050501"/>
    <w:rsid w:val="00051279"/>
    <w:rsid w:val="000512BA"/>
    <w:rsid w:val="000512BF"/>
    <w:rsid w:val="00051C62"/>
    <w:rsid w:val="00051FED"/>
    <w:rsid w:val="000527B7"/>
    <w:rsid w:val="000542EB"/>
    <w:rsid w:val="00054B09"/>
    <w:rsid w:val="00056938"/>
    <w:rsid w:val="00056C91"/>
    <w:rsid w:val="00056DB6"/>
    <w:rsid w:val="00057C4B"/>
    <w:rsid w:val="0006095E"/>
    <w:rsid w:val="00060A9D"/>
    <w:rsid w:val="00060F07"/>
    <w:rsid w:val="00062AAE"/>
    <w:rsid w:val="000635BE"/>
    <w:rsid w:val="00063F65"/>
    <w:rsid w:val="00064000"/>
    <w:rsid w:val="00064AD1"/>
    <w:rsid w:val="000652F8"/>
    <w:rsid w:val="0006535F"/>
    <w:rsid w:val="0006555A"/>
    <w:rsid w:val="00066958"/>
    <w:rsid w:val="00066A3B"/>
    <w:rsid w:val="0006728E"/>
    <w:rsid w:val="000672C4"/>
    <w:rsid w:val="00067DC8"/>
    <w:rsid w:val="00067FC9"/>
    <w:rsid w:val="00071628"/>
    <w:rsid w:val="00071A45"/>
    <w:rsid w:val="00071BF6"/>
    <w:rsid w:val="00071E6A"/>
    <w:rsid w:val="00071ECB"/>
    <w:rsid w:val="000724B0"/>
    <w:rsid w:val="0007259A"/>
    <w:rsid w:val="0007284C"/>
    <w:rsid w:val="00072E37"/>
    <w:rsid w:val="00073902"/>
    <w:rsid w:val="00073A7F"/>
    <w:rsid w:val="00074070"/>
    <w:rsid w:val="00076670"/>
    <w:rsid w:val="0007683D"/>
    <w:rsid w:val="00076AD2"/>
    <w:rsid w:val="0007770A"/>
    <w:rsid w:val="0008088B"/>
    <w:rsid w:val="00080B78"/>
    <w:rsid w:val="00081007"/>
    <w:rsid w:val="00081057"/>
    <w:rsid w:val="00081730"/>
    <w:rsid w:val="000819F5"/>
    <w:rsid w:val="00081CB9"/>
    <w:rsid w:val="000834A8"/>
    <w:rsid w:val="00084C46"/>
    <w:rsid w:val="00084E39"/>
    <w:rsid w:val="00085B88"/>
    <w:rsid w:val="00086E4D"/>
    <w:rsid w:val="00087234"/>
    <w:rsid w:val="0009140A"/>
    <w:rsid w:val="0009159F"/>
    <w:rsid w:val="00091B95"/>
    <w:rsid w:val="00092774"/>
    <w:rsid w:val="000950D9"/>
    <w:rsid w:val="000958A8"/>
    <w:rsid w:val="00095CA7"/>
    <w:rsid w:val="000960EE"/>
    <w:rsid w:val="00096E9D"/>
    <w:rsid w:val="00097108"/>
    <w:rsid w:val="0009771C"/>
    <w:rsid w:val="000978D9"/>
    <w:rsid w:val="000A06BE"/>
    <w:rsid w:val="000A253B"/>
    <w:rsid w:val="000A2EC5"/>
    <w:rsid w:val="000A305C"/>
    <w:rsid w:val="000A3520"/>
    <w:rsid w:val="000A3910"/>
    <w:rsid w:val="000A3A95"/>
    <w:rsid w:val="000A42B0"/>
    <w:rsid w:val="000A4F53"/>
    <w:rsid w:val="000A526F"/>
    <w:rsid w:val="000A52E2"/>
    <w:rsid w:val="000A53D0"/>
    <w:rsid w:val="000A564C"/>
    <w:rsid w:val="000A5FD2"/>
    <w:rsid w:val="000A64B6"/>
    <w:rsid w:val="000A6766"/>
    <w:rsid w:val="000A6CDF"/>
    <w:rsid w:val="000A73B0"/>
    <w:rsid w:val="000B00FD"/>
    <w:rsid w:val="000B05FA"/>
    <w:rsid w:val="000B16DB"/>
    <w:rsid w:val="000B186E"/>
    <w:rsid w:val="000B1DCA"/>
    <w:rsid w:val="000B2544"/>
    <w:rsid w:val="000B2BFA"/>
    <w:rsid w:val="000B398E"/>
    <w:rsid w:val="000B3B78"/>
    <w:rsid w:val="000B443B"/>
    <w:rsid w:val="000B5770"/>
    <w:rsid w:val="000B60EB"/>
    <w:rsid w:val="000B665C"/>
    <w:rsid w:val="000B6EBC"/>
    <w:rsid w:val="000B7941"/>
    <w:rsid w:val="000C0C6F"/>
    <w:rsid w:val="000C0E62"/>
    <w:rsid w:val="000C103F"/>
    <w:rsid w:val="000C1710"/>
    <w:rsid w:val="000C172C"/>
    <w:rsid w:val="000C22C4"/>
    <w:rsid w:val="000C2C16"/>
    <w:rsid w:val="000C36DC"/>
    <w:rsid w:val="000C3D3A"/>
    <w:rsid w:val="000C6165"/>
    <w:rsid w:val="000C61EE"/>
    <w:rsid w:val="000C71EE"/>
    <w:rsid w:val="000C7C5E"/>
    <w:rsid w:val="000C7D97"/>
    <w:rsid w:val="000D0112"/>
    <w:rsid w:val="000D0658"/>
    <w:rsid w:val="000D0ADC"/>
    <w:rsid w:val="000D0C5C"/>
    <w:rsid w:val="000D179C"/>
    <w:rsid w:val="000D1820"/>
    <w:rsid w:val="000D35B5"/>
    <w:rsid w:val="000D3C85"/>
    <w:rsid w:val="000D4056"/>
    <w:rsid w:val="000D4217"/>
    <w:rsid w:val="000D4716"/>
    <w:rsid w:val="000D4B04"/>
    <w:rsid w:val="000D5724"/>
    <w:rsid w:val="000D5F8C"/>
    <w:rsid w:val="000D69C0"/>
    <w:rsid w:val="000D6CD7"/>
    <w:rsid w:val="000D6D7C"/>
    <w:rsid w:val="000D79B2"/>
    <w:rsid w:val="000D7B23"/>
    <w:rsid w:val="000D7FB9"/>
    <w:rsid w:val="000E0688"/>
    <w:rsid w:val="000E0D87"/>
    <w:rsid w:val="000E11CD"/>
    <w:rsid w:val="000E31C9"/>
    <w:rsid w:val="000E364C"/>
    <w:rsid w:val="000E379F"/>
    <w:rsid w:val="000E3F43"/>
    <w:rsid w:val="000E412A"/>
    <w:rsid w:val="000E47F0"/>
    <w:rsid w:val="000E488E"/>
    <w:rsid w:val="000E55A0"/>
    <w:rsid w:val="000E5EE0"/>
    <w:rsid w:val="000E66ED"/>
    <w:rsid w:val="000E6C5E"/>
    <w:rsid w:val="000E6CEE"/>
    <w:rsid w:val="000E7F86"/>
    <w:rsid w:val="000F0EC0"/>
    <w:rsid w:val="000F11BE"/>
    <w:rsid w:val="000F1E02"/>
    <w:rsid w:val="000F2105"/>
    <w:rsid w:val="000F2907"/>
    <w:rsid w:val="000F49A3"/>
    <w:rsid w:val="000F4F56"/>
    <w:rsid w:val="000F5729"/>
    <w:rsid w:val="000F5E3E"/>
    <w:rsid w:val="000F5FBD"/>
    <w:rsid w:val="000F6170"/>
    <w:rsid w:val="000F6396"/>
    <w:rsid w:val="000F6FCF"/>
    <w:rsid w:val="000F7CFD"/>
    <w:rsid w:val="00100588"/>
    <w:rsid w:val="001008C4"/>
    <w:rsid w:val="00101413"/>
    <w:rsid w:val="00103076"/>
    <w:rsid w:val="00103577"/>
    <w:rsid w:val="001045AE"/>
    <w:rsid w:val="00104669"/>
    <w:rsid w:val="00104B5F"/>
    <w:rsid w:val="00104ED4"/>
    <w:rsid w:val="001068F6"/>
    <w:rsid w:val="00107072"/>
    <w:rsid w:val="0011083B"/>
    <w:rsid w:val="00111897"/>
    <w:rsid w:val="00112214"/>
    <w:rsid w:val="001136C6"/>
    <w:rsid w:val="00113B58"/>
    <w:rsid w:val="00113CA1"/>
    <w:rsid w:val="0011453A"/>
    <w:rsid w:val="00116603"/>
    <w:rsid w:val="00116738"/>
    <w:rsid w:val="0011718B"/>
    <w:rsid w:val="001172FC"/>
    <w:rsid w:val="00117718"/>
    <w:rsid w:val="00117877"/>
    <w:rsid w:val="00117CD8"/>
    <w:rsid w:val="0012014F"/>
    <w:rsid w:val="0012021D"/>
    <w:rsid w:val="0012066D"/>
    <w:rsid w:val="0012123A"/>
    <w:rsid w:val="00123A2F"/>
    <w:rsid w:val="00124FC3"/>
    <w:rsid w:val="0012546B"/>
    <w:rsid w:val="0012548B"/>
    <w:rsid w:val="001269FF"/>
    <w:rsid w:val="00127DE1"/>
    <w:rsid w:val="0013061E"/>
    <w:rsid w:val="001307BD"/>
    <w:rsid w:val="00130E36"/>
    <w:rsid w:val="00131046"/>
    <w:rsid w:val="00131105"/>
    <w:rsid w:val="001314E9"/>
    <w:rsid w:val="00131A2A"/>
    <w:rsid w:val="00131C11"/>
    <w:rsid w:val="00132BA9"/>
    <w:rsid w:val="001332E8"/>
    <w:rsid w:val="001338F7"/>
    <w:rsid w:val="00134C2C"/>
    <w:rsid w:val="0013581E"/>
    <w:rsid w:val="00135A87"/>
    <w:rsid w:val="0013655E"/>
    <w:rsid w:val="00136980"/>
    <w:rsid w:val="001372F9"/>
    <w:rsid w:val="00140693"/>
    <w:rsid w:val="0014092D"/>
    <w:rsid w:val="00140C14"/>
    <w:rsid w:val="00140FF7"/>
    <w:rsid w:val="00141346"/>
    <w:rsid w:val="00141741"/>
    <w:rsid w:val="00141C76"/>
    <w:rsid w:val="00141F69"/>
    <w:rsid w:val="001428CF"/>
    <w:rsid w:val="00142A3F"/>
    <w:rsid w:val="00142CFD"/>
    <w:rsid w:val="00142F6D"/>
    <w:rsid w:val="0014322E"/>
    <w:rsid w:val="00143AEC"/>
    <w:rsid w:val="00143DBB"/>
    <w:rsid w:val="00143F19"/>
    <w:rsid w:val="0014403F"/>
    <w:rsid w:val="00144A3C"/>
    <w:rsid w:val="00144ABE"/>
    <w:rsid w:val="001456D2"/>
    <w:rsid w:val="00145BF6"/>
    <w:rsid w:val="0014623C"/>
    <w:rsid w:val="00146379"/>
    <w:rsid w:val="001464C1"/>
    <w:rsid w:val="001468E7"/>
    <w:rsid w:val="0014768D"/>
    <w:rsid w:val="00150594"/>
    <w:rsid w:val="0015083C"/>
    <w:rsid w:val="00150BC5"/>
    <w:rsid w:val="00150FE6"/>
    <w:rsid w:val="001510EE"/>
    <w:rsid w:val="001512EF"/>
    <w:rsid w:val="001514E7"/>
    <w:rsid w:val="0015176E"/>
    <w:rsid w:val="001521AC"/>
    <w:rsid w:val="00153768"/>
    <w:rsid w:val="00153EB3"/>
    <w:rsid w:val="00154AD5"/>
    <w:rsid w:val="00154EF4"/>
    <w:rsid w:val="00155235"/>
    <w:rsid w:val="0015574B"/>
    <w:rsid w:val="00156324"/>
    <w:rsid w:val="00156371"/>
    <w:rsid w:val="001565DF"/>
    <w:rsid w:val="00156989"/>
    <w:rsid w:val="0015699D"/>
    <w:rsid w:val="00157FB3"/>
    <w:rsid w:val="001609CC"/>
    <w:rsid w:val="001617BD"/>
    <w:rsid w:val="00161E0E"/>
    <w:rsid w:val="00162A2A"/>
    <w:rsid w:val="00162E84"/>
    <w:rsid w:val="0016320B"/>
    <w:rsid w:val="00163CE9"/>
    <w:rsid w:val="00163EF9"/>
    <w:rsid w:val="0016609E"/>
    <w:rsid w:val="0016623B"/>
    <w:rsid w:val="001672F7"/>
    <w:rsid w:val="00167C09"/>
    <w:rsid w:val="00167F87"/>
    <w:rsid w:val="00170488"/>
    <w:rsid w:val="00170B59"/>
    <w:rsid w:val="00171A58"/>
    <w:rsid w:val="00171ED7"/>
    <w:rsid w:val="00172130"/>
    <w:rsid w:val="001722E1"/>
    <w:rsid w:val="00172639"/>
    <w:rsid w:val="001726B5"/>
    <w:rsid w:val="00173620"/>
    <w:rsid w:val="001742C5"/>
    <w:rsid w:val="00174775"/>
    <w:rsid w:val="001748A8"/>
    <w:rsid w:val="001751EE"/>
    <w:rsid w:val="00175D41"/>
    <w:rsid w:val="00175FF1"/>
    <w:rsid w:val="001768AB"/>
    <w:rsid w:val="00176CA2"/>
    <w:rsid w:val="00177195"/>
    <w:rsid w:val="00177B22"/>
    <w:rsid w:val="0018019F"/>
    <w:rsid w:val="0018028C"/>
    <w:rsid w:val="001811AD"/>
    <w:rsid w:val="00182493"/>
    <w:rsid w:val="00182772"/>
    <w:rsid w:val="00182AD9"/>
    <w:rsid w:val="001842E2"/>
    <w:rsid w:val="00184639"/>
    <w:rsid w:val="00185685"/>
    <w:rsid w:val="00185A04"/>
    <w:rsid w:val="0018621D"/>
    <w:rsid w:val="0018641F"/>
    <w:rsid w:val="00186842"/>
    <w:rsid w:val="00186E27"/>
    <w:rsid w:val="00186FBD"/>
    <w:rsid w:val="0018701C"/>
    <w:rsid w:val="00187124"/>
    <w:rsid w:val="001877C4"/>
    <w:rsid w:val="00187B14"/>
    <w:rsid w:val="0019091E"/>
    <w:rsid w:val="00190D35"/>
    <w:rsid w:val="00190E42"/>
    <w:rsid w:val="001914B3"/>
    <w:rsid w:val="00191552"/>
    <w:rsid w:val="001919F0"/>
    <w:rsid w:val="00192678"/>
    <w:rsid w:val="00192C10"/>
    <w:rsid w:val="0019327B"/>
    <w:rsid w:val="001935CF"/>
    <w:rsid w:val="001936F8"/>
    <w:rsid w:val="00193D44"/>
    <w:rsid w:val="00194894"/>
    <w:rsid w:val="00194A42"/>
    <w:rsid w:val="00194DA0"/>
    <w:rsid w:val="0019531E"/>
    <w:rsid w:val="001956BA"/>
    <w:rsid w:val="001964A8"/>
    <w:rsid w:val="00196A56"/>
    <w:rsid w:val="00197938"/>
    <w:rsid w:val="00197F93"/>
    <w:rsid w:val="001A050B"/>
    <w:rsid w:val="001A1275"/>
    <w:rsid w:val="001A15F7"/>
    <w:rsid w:val="001A174E"/>
    <w:rsid w:val="001A1896"/>
    <w:rsid w:val="001A1C6D"/>
    <w:rsid w:val="001A1C6F"/>
    <w:rsid w:val="001A2276"/>
    <w:rsid w:val="001A2668"/>
    <w:rsid w:val="001A29D8"/>
    <w:rsid w:val="001A3D13"/>
    <w:rsid w:val="001A410F"/>
    <w:rsid w:val="001A45B8"/>
    <w:rsid w:val="001A4FD2"/>
    <w:rsid w:val="001A53B6"/>
    <w:rsid w:val="001A552C"/>
    <w:rsid w:val="001A5C24"/>
    <w:rsid w:val="001A5EA8"/>
    <w:rsid w:val="001A7C69"/>
    <w:rsid w:val="001A7EA6"/>
    <w:rsid w:val="001A7EE3"/>
    <w:rsid w:val="001B07AA"/>
    <w:rsid w:val="001B0CEE"/>
    <w:rsid w:val="001B210E"/>
    <w:rsid w:val="001B47CD"/>
    <w:rsid w:val="001B4BF8"/>
    <w:rsid w:val="001B5057"/>
    <w:rsid w:val="001B5347"/>
    <w:rsid w:val="001B5653"/>
    <w:rsid w:val="001B6423"/>
    <w:rsid w:val="001B6AE3"/>
    <w:rsid w:val="001B6C86"/>
    <w:rsid w:val="001B6DF0"/>
    <w:rsid w:val="001B70DB"/>
    <w:rsid w:val="001B7430"/>
    <w:rsid w:val="001B7E50"/>
    <w:rsid w:val="001C081E"/>
    <w:rsid w:val="001C0FFF"/>
    <w:rsid w:val="001C1F6C"/>
    <w:rsid w:val="001C2103"/>
    <w:rsid w:val="001C216A"/>
    <w:rsid w:val="001C28C3"/>
    <w:rsid w:val="001C2A64"/>
    <w:rsid w:val="001C309F"/>
    <w:rsid w:val="001C3CD4"/>
    <w:rsid w:val="001C3EFD"/>
    <w:rsid w:val="001C5EA4"/>
    <w:rsid w:val="001C6012"/>
    <w:rsid w:val="001C6E77"/>
    <w:rsid w:val="001C763D"/>
    <w:rsid w:val="001C76AD"/>
    <w:rsid w:val="001D06E3"/>
    <w:rsid w:val="001D0CC1"/>
    <w:rsid w:val="001D1246"/>
    <w:rsid w:val="001D13AD"/>
    <w:rsid w:val="001D1D3B"/>
    <w:rsid w:val="001D25B6"/>
    <w:rsid w:val="001D2A3E"/>
    <w:rsid w:val="001D4850"/>
    <w:rsid w:val="001D545E"/>
    <w:rsid w:val="001D6CEC"/>
    <w:rsid w:val="001D73B1"/>
    <w:rsid w:val="001E1AEA"/>
    <w:rsid w:val="001E1FCC"/>
    <w:rsid w:val="001E2F00"/>
    <w:rsid w:val="001E4F1B"/>
    <w:rsid w:val="001E518E"/>
    <w:rsid w:val="001E5E67"/>
    <w:rsid w:val="001E678C"/>
    <w:rsid w:val="001E6F15"/>
    <w:rsid w:val="001F02E9"/>
    <w:rsid w:val="001F0B29"/>
    <w:rsid w:val="001F2093"/>
    <w:rsid w:val="001F23C5"/>
    <w:rsid w:val="001F3B0A"/>
    <w:rsid w:val="001F47BF"/>
    <w:rsid w:val="001F4896"/>
    <w:rsid w:val="001F4ACE"/>
    <w:rsid w:val="001F4CB7"/>
    <w:rsid w:val="001F4FBA"/>
    <w:rsid w:val="001F699B"/>
    <w:rsid w:val="001F7422"/>
    <w:rsid w:val="002006EE"/>
    <w:rsid w:val="002008C7"/>
    <w:rsid w:val="00201755"/>
    <w:rsid w:val="002018F5"/>
    <w:rsid w:val="00201FE7"/>
    <w:rsid w:val="0020236F"/>
    <w:rsid w:val="00202AC3"/>
    <w:rsid w:val="00203207"/>
    <w:rsid w:val="00203554"/>
    <w:rsid w:val="00204CBB"/>
    <w:rsid w:val="00205F1F"/>
    <w:rsid w:val="002061B2"/>
    <w:rsid w:val="00207B3F"/>
    <w:rsid w:val="00210716"/>
    <w:rsid w:val="0021087A"/>
    <w:rsid w:val="00210C19"/>
    <w:rsid w:val="00210F6C"/>
    <w:rsid w:val="00211BDF"/>
    <w:rsid w:val="00211DC4"/>
    <w:rsid w:val="002141C9"/>
    <w:rsid w:val="00214B3F"/>
    <w:rsid w:val="00215397"/>
    <w:rsid w:val="00215C1E"/>
    <w:rsid w:val="00215EAC"/>
    <w:rsid w:val="00216214"/>
    <w:rsid w:val="0022070C"/>
    <w:rsid w:val="00220E80"/>
    <w:rsid w:val="00221895"/>
    <w:rsid w:val="00221D77"/>
    <w:rsid w:val="002224DD"/>
    <w:rsid w:val="00223B2F"/>
    <w:rsid w:val="00223B74"/>
    <w:rsid w:val="00224931"/>
    <w:rsid w:val="0022556A"/>
    <w:rsid w:val="00227619"/>
    <w:rsid w:val="00227ACD"/>
    <w:rsid w:val="0023047B"/>
    <w:rsid w:val="00231C0B"/>
    <w:rsid w:val="00231DF9"/>
    <w:rsid w:val="00232803"/>
    <w:rsid w:val="002338D5"/>
    <w:rsid w:val="0023419A"/>
    <w:rsid w:val="00234FCF"/>
    <w:rsid w:val="002356C0"/>
    <w:rsid w:val="00236BB1"/>
    <w:rsid w:val="00237B6F"/>
    <w:rsid w:val="00237FED"/>
    <w:rsid w:val="0024013F"/>
    <w:rsid w:val="00240AF3"/>
    <w:rsid w:val="00241402"/>
    <w:rsid w:val="00241927"/>
    <w:rsid w:val="00241B78"/>
    <w:rsid w:val="00241D54"/>
    <w:rsid w:val="002421C8"/>
    <w:rsid w:val="00242882"/>
    <w:rsid w:val="00242C90"/>
    <w:rsid w:val="00242CD0"/>
    <w:rsid w:val="00243916"/>
    <w:rsid w:val="00243AB1"/>
    <w:rsid w:val="00243FCC"/>
    <w:rsid w:val="00244630"/>
    <w:rsid w:val="0024549C"/>
    <w:rsid w:val="00245A82"/>
    <w:rsid w:val="00245ACA"/>
    <w:rsid w:val="00247F33"/>
    <w:rsid w:val="00250306"/>
    <w:rsid w:val="002504E5"/>
    <w:rsid w:val="0025145F"/>
    <w:rsid w:val="002520E4"/>
    <w:rsid w:val="00252343"/>
    <w:rsid w:val="00252FC7"/>
    <w:rsid w:val="0025490A"/>
    <w:rsid w:val="0025525B"/>
    <w:rsid w:val="002555C5"/>
    <w:rsid w:val="00255CD0"/>
    <w:rsid w:val="00256CAF"/>
    <w:rsid w:val="00260338"/>
    <w:rsid w:val="002614A2"/>
    <w:rsid w:val="002614CC"/>
    <w:rsid w:val="00262A99"/>
    <w:rsid w:val="0026377B"/>
    <w:rsid w:val="00263A4F"/>
    <w:rsid w:val="00263DB6"/>
    <w:rsid w:val="00264A40"/>
    <w:rsid w:val="00266892"/>
    <w:rsid w:val="002671D0"/>
    <w:rsid w:val="00267767"/>
    <w:rsid w:val="00267955"/>
    <w:rsid w:val="00267F4A"/>
    <w:rsid w:val="00267FA6"/>
    <w:rsid w:val="00270147"/>
    <w:rsid w:val="00271738"/>
    <w:rsid w:val="00271B47"/>
    <w:rsid w:val="00271B90"/>
    <w:rsid w:val="00271E03"/>
    <w:rsid w:val="002725FD"/>
    <w:rsid w:val="00272DCA"/>
    <w:rsid w:val="00273399"/>
    <w:rsid w:val="00273475"/>
    <w:rsid w:val="00274D66"/>
    <w:rsid w:val="0027575F"/>
    <w:rsid w:val="00276D3E"/>
    <w:rsid w:val="00276DFB"/>
    <w:rsid w:val="0027704D"/>
    <w:rsid w:val="00277645"/>
    <w:rsid w:val="002778B6"/>
    <w:rsid w:val="00277C93"/>
    <w:rsid w:val="00280BAC"/>
    <w:rsid w:val="00280E1C"/>
    <w:rsid w:val="0028192F"/>
    <w:rsid w:val="00281C47"/>
    <w:rsid w:val="0028430A"/>
    <w:rsid w:val="002843CB"/>
    <w:rsid w:val="002845C8"/>
    <w:rsid w:val="00284CB4"/>
    <w:rsid w:val="002852E3"/>
    <w:rsid w:val="002853C7"/>
    <w:rsid w:val="00285A5F"/>
    <w:rsid w:val="00286B26"/>
    <w:rsid w:val="00287862"/>
    <w:rsid w:val="00287D90"/>
    <w:rsid w:val="00291B65"/>
    <w:rsid w:val="00291F74"/>
    <w:rsid w:val="00292111"/>
    <w:rsid w:val="002936D6"/>
    <w:rsid w:val="002938E4"/>
    <w:rsid w:val="00293919"/>
    <w:rsid w:val="00293CB2"/>
    <w:rsid w:val="0029402F"/>
    <w:rsid w:val="002941F1"/>
    <w:rsid w:val="002944AC"/>
    <w:rsid w:val="002947F2"/>
    <w:rsid w:val="002949E4"/>
    <w:rsid w:val="002950C5"/>
    <w:rsid w:val="0029591F"/>
    <w:rsid w:val="002962BB"/>
    <w:rsid w:val="00296CFA"/>
    <w:rsid w:val="002A03A8"/>
    <w:rsid w:val="002A08D1"/>
    <w:rsid w:val="002A09D1"/>
    <w:rsid w:val="002A0BF6"/>
    <w:rsid w:val="002A0F1E"/>
    <w:rsid w:val="002A1109"/>
    <w:rsid w:val="002A167E"/>
    <w:rsid w:val="002A2E89"/>
    <w:rsid w:val="002A37F3"/>
    <w:rsid w:val="002A4C8B"/>
    <w:rsid w:val="002A560A"/>
    <w:rsid w:val="002A619D"/>
    <w:rsid w:val="002A6E48"/>
    <w:rsid w:val="002B029D"/>
    <w:rsid w:val="002B05C2"/>
    <w:rsid w:val="002B19B2"/>
    <w:rsid w:val="002B259C"/>
    <w:rsid w:val="002B2627"/>
    <w:rsid w:val="002B318F"/>
    <w:rsid w:val="002B31E8"/>
    <w:rsid w:val="002B4A50"/>
    <w:rsid w:val="002B4CB3"/>
    <w:rsid w:val="002B4CE7"/>
    <w:rsid w:val="002B5152"/>
    <w:rsid w:val="002B61CD"/>
    <w:rsid w:val="002B64AB"/>
    <w:rsid w:val="002B686B"/>
    <w:rsid w:val="002B6A4A"/>
    <w:rsid w:val="002B6C3C"/>
    <w:rsid w:val="002B769E"/>
    <w:rsid w:val="002B78FB"/>
    <w:rsid w:val="002B79CC"/>
    <w:rsid w:val="002B7A79"/>
    <w:rsid w:val="002C038F"/>
    <w:rsid w:val="002C07C1"/>
    <w:rsid w:val="002C10CE"/>
    <w:rsid w:val="002C1714"/>
    <w:rsid w:val="002C26A5"/>
    <w:rsid w:val="002C34B6"/>
    <w:rsid w:val="002C34EB"/>
    <w:rsid w:val="002C3644"/>
    <w:rsid w:val="002C3C34"/>
    <w:rsid w:val="002C4A31"/>
    <w:rsid w:val="002C5251"/>
    <w:rsid w:val="002C5D04"/>
    <w:rsid w:val="002C65A4"/>
    <w:rsid w:val="002C6DDE"/>
    <w:rsid w:val="002C7630"/>
    <w:rsid w:val="002D08D6"/>
    <w:rsid w:val="002D0B06"/>
    <w:rsid w:val="002D16CC"/>
    <w:rsid w:val="002D32E8"/>
    <w:rsid w:val="002D3304"/>
    <w:rsid w:val="002D3713"/>
    <w:rsid w:val="002D374D"/>
    <w:rsid w:val="002D3AA6"/>
    <w:rsid w:val="002D3B26"/>
    <w:rsid w:val="002D3DCD"/>
    <w:rsid w:val="002D4BD7"/>
    <w:rsid w:val="002D5AD2"/>
    <w:rsid w:val="002D63FF"/>
    <w:rsid w:val="002D6CA8"/>
    <w:rsid w:val="002D75A7"/>
    <w:rsid w:val="002E03E4"/>
    <w:rsid w:val="002E1815"/>
    <w:rsid w:val="002E1B3A"/>
    <w:rsid w:val="002E1F05"/>
    <w:rsid w:val="002E2398"/>
    <w:rsid w:val="002E268C"/>
    <w:rsid w:val="002E2D21"/>
    <w:rsid w:val="002E2D48"/>
    <w:rsid w:val="002E42B6"/>
    <w:rsid w:val="002E4C1B"/>
    <w:rsid w:val="002E587E"/>
    <w:rsid w:val="002E6033"/>
    <w:rsid w:val="002E6042"/>
    <w:rsid w:val="002E660E"/>
    <w:rsid w:val="002E661B"/>
    <w:rsid w:val="002E783A"/>
    <w:rsid w:val="002F069C"/>
    <w:rsid w:val="002F141A"/>
    <w:rsid w:val="002F1893"/>
    <w:rsid w:val="002F1B2E"/>
    <w:rsid w:val="002F29F2"/>
    <w:rsid w:val="002F3BC1"/>
    <w:rsid w:val="002F3EA3"/>
    <w:rsid w:val="002F5222"/>
    <w:rsid w:val="002F5295"/>
    <w:rsid w:val="002F5869"/>
    <w:rsid w:val="002F6DE5"/>
    <w:rsid w:val="002F6EE8"/>
    <w:rsid w:val="00300C85"/>
    <w:rsid w:val="00300F91"/>
    <w:rsid w:val="00301006"/>
    <w:rsid w:val="00302218"/>
    <w:rsid w:val="003026C2"/>
    <w:rsid w:val="00302814"/>
    <w:rsid w:val="003028E6"/>
    <w:rsid w:val="003037B3"/>
    <w:rsid w:val="0030433A"/>
    <w:rsid w:val="003043A3"/>
    <w:rsid w:val="003049A2"/>
    <w:rsid w:val="00304CAF"/>
    <w:rsid w:val="00305856"/>
    <w:rsid w:val="00305917"/>
    <w:rsid w:val="00305C78"/>
    <w:rsid w:val="00306DE5"/>
    <w:rsid w:val="00307B04"/>
    <w:rsid w:val="003105DF"/>
    <w:rsid w:val="00310A86"/>
    <w:rsid w:val="00310D4D"/>
    <w:rsid w:val="00311041"/>
    <w:rsid w:val="0031184C"/>
    <w:rsid w:val="00311C4A"/>
    <w:rsid w:val="00312E9F"/>
    <w:rsid w:val="003135C8"/>
    <w:rsid w:val="003138D0"/>
    <w:rsid w:val="00313A40"/>
    <w:rsid w:val="003151F6"/>
    <w:rsid w:val="003155DE"/>
    <w:rsid w:val="00315FC2"/>
    <w:rsid w:val="003168BA"/>
    <w:rsid w:val="00316C73"/>
    <w:rsid w:val="003178BC"/>
    <w:rsid w:val="003205A7"/>
    <w:rsid w:val="0032101C"/>
    <w:rsid w:val="00321715"/>
    <w:rsid w:val="00321D45"/>
    <w:rsid w:val="00322EEE"/>
    <w:rsid w:val="00323059"/>
    <w:rsid w:val="00323164"/>
    <w:rsid w:val="00324D95"/>
    <w:rsid w:val="0032582C"/>
    <w:rsid w:val="00325838"/>
    <w:rsid w:val="003262EB"/>
    <w:rsid w:val="00326B56"/>
    <w:rsid w:val="00326E22"/>
    <w:rsid w:val="0033099C"/>
    <w:rsid w:val="00330A2D"/>
    <w:rsid w:val="003313C2"/>
    <w:rsid w:val="00331635"/>
    <w:rsid w:val="0033260B"/>
    <w:rsid w:val="00332D22"/>
    <w:rsid w:val="00332FA1"/>
    <w:rsid w:val="00332FC6"/>
    <w:rsid w:val="0033305C"/>
    <w:rsid w:val="00333211"/>
    <w:rsid w:val="0033381A"/>
    <w:rsid w:val="00333F83"/>
    <w:rsid w:val="0033413A"/>
    <w:rsid w:val="003344C8"/>
    <w:rsid w:val="0033483C"/>
    <w:rsid w:val="00335444"/>
    <w:rsid w:val="003366E5"/>
    <w:rsid w:val="003374E9"/>
    <w:rsid w:val="0033778A"/>
    <w:rsid w:val="00337F12"/>
    <w:rsid w:val="0034018E"/>
    <w:rsid w:val="003404D6"/>
    <w:rsid w:val="00340C62"/>
    <w:rsid w:val="00340EFB"/>
    <w:rsid w:val="003444A6"/>
    <w:rsid w:val="0034496E"/>
    <w:rsid w:val="00344CF3"/>
    <w:rsid w:val="00346EFA"/>
    <w:rsid w:val="00347D1F"/>
    <w:rsid w:val="00347EC1"/>
    <w:rsid w:val="0035041B"/>
    <w:rsid w:val="0035064E"/>
    <w:rsid w:val="00350BCB"/>
    <w:rsid w:val="00350E36"/>
    <w:rsid w:val="00351B3B"/>
    <w:rsid w:val="0035345F"/>
    <w:rsid w:val="00353607"/>
    <w:rsid w:val="00353C39"/>
    <w:rsid w:val="00354EA2"/>
    <w:rsid w:val="00355C01"/>
    <w:rsid w:val="00356F20"/>
    <w:rsid w:val="00357133"/>
    <w:rsid w:val="003600AF"/>
    <w:rsid w:val="003604E1"/>
    <w:rsid w:val="00360738"/>
    <w:rsid w:val="00360768"/>
    <w:rsid w:val="00360E95"/>
    <w:rsid w:val="0036159F"/>
    <w:rsid w:val="00361B5D"/>
    <w:rsid w:val="00362664"/>
    <w:rsid w:val="003626FA"/>
    <w:rsid w:val="00362D50"/>
    <w:rsid w:val="00363647"/>
    <w:rsid w:val="00363711"/>
    <w:rsid w:val="003640A1"/>
    <w:rsid w:val="0036446E"/>
    <w:rsid w:val="00364516"/>
    <w:rsid w:val="00364761"/>
    <w:rsid w:val="003654DC"/>
    <w:rsid w:val="003662DD"/>
    <w:rsid w:val="003665FC"/>
    <w:rsid w:val="00366CAE"/>
    <w:rsid w:val="00367C97"/>
    <w:rsid w:val="00370189"/>
    <w:rsid w:val="003714DA"/>
    <w:rsid w:val="00372C10"/>
    <w:rsid w:val="003734C3"/>
    <w:rsid w:val="0037392E"/>
    <w:rsid w:val="00373D2D"/>
    <w:rsid w:val="0037463E"/>
    <w:rsid w:val="0037487C"/>
    <w:rsid w:val="00375230"/>
    <w:rsid w:val="003759A1"/>
    <w:rsid w:val="0037652B"/>
    <w:rsid w:val="00376FB1"/>
    <w:rsid w:val="003773F1"/>
    <w:rsid w:val="003777B6"/>
    <w:rsid w:val="003779FD"/>
    <w:rsid w:val="0038237C"/>
    <w:rsid w:val="00383560"/>
    <w:rsid w:val="00383B95"/>
    <w:rsid w:val="00383C76"/>
    <w:rsid w:val="003846CC"/>
    <w:rsid w:val="00384B98"/>
    <w:rsid w:val="00384C47"/>
    <w:rsid w:val="00384E7B"/>
    <w:rsid w:val="00386C15"/>
    <w:rsid w:val="003874D5"/>
    <w:rsid w:val="00391133"/>
    <w:rsid w:val="003918BC"/>
    <w:rsid w:val="003920AF"/>
    <w:rsid w:val="00393252"/>
    <w:rsid w:val="00393F89"/>
    <w:rsid w:val="00395059"/>
    <w:rsid w:val="00395852"/>
    <w:rsid w:val="00395B71"/>
    <w:rsid w:val="0039604A"/>
    <w:rsid w:val="003977B4"/>
    <w:rsid w:val="003A0A8D"/>
    <w:rsid w:val="003A0D17"/>
    <w:rsid w:val="003A0E53"/>
    <w:rsid w:val="003A13FB"/>
    <w:rsid w:val="003A1C47"/>
    <w:rsid w:val="003A208B"/>
    <w:rsid w:val="003A344E"/>
    <w:rsid w:val="003A3BA2"/>
    <w:rsid w:val="003A4A6B"/>
    <w:rsid w:val="003A697D"/>
    <w:rsid w:val="003B0171"/>
    <w:rsid w:val="003B027D"/>
    <w:rsid w:val="003B0BE8"/>
    <w:rsid w:val="003B0CB4"/>
    <w:rsid w:val="003B10D7"/>
    <w:rsid w:val="003B1216"/>
    <w:rsid w:val="003B1662"/>
    <w:rsid w:val="003B2E42"/>
    <w:rsid w:val="003B36F9"/>
    <w:rsid w:val="003B3AAB"/>
    <w:rsid w:val="003B3D31"/>
    <w:rsid w:val="003B45CC"/>
    <w:rsid w:val="003B4739"/>
    <w:rsid w:val="003B5806"/>
    <w:rsid w:val="003B6041"/>
    <w:rsid w:val="003B66E7"/>
    <w:rsid w:val="003B682A"/>
    <w:rsid w:val="003C0FFD"/>
    <w:rsid w:val="003C1B67"/>
    <w:rsid w:val="003C283D"/>
    <w:rsid w:val="003C3146"/>
    <w:rsid w:val="003C35B8"/>
    <w:rsid w:val="003C36B3"/>
    <w:rsid w:val="003C38F9"/>
    <w:rsid w:val="003C4101"/>
    <w:rsid w:val="003C4267"/>
    <w:rsid w:val="003C44E2"/>
    <w:rsid w:val="003C469F"/>
    <w:rsid w:val="003C49B3"/>
    <w:rsid w:val="003C4D6A"/>
    <w:rsid w:val="003C638E"/>
    <w:rsid w:val="003C6DF4"/>
    <w:rsid w:val="003C78F5"/>
    <w:rsid w:val="003C78FC"/>
    <w:rsid w:val="003C7D2A"/>
    <w:rsid w:val="003D02F7"/>
    <w:rsid w:val="003D03C4"/>
    <w:rsid w:val="003D06A6"/>
    <w:rsid w:val="003D115E"/>
    <w:rsid w:val="003D1261"/>
    <w:rsid w:val="003D1573"/>
    <w:rsid w:val="003D3059"/>
    <w:rsid w:val="003D4FCF"/>
    <w:rsid w:val="003D50D8"/>
    <w:rsid w:val="003D575E"/>
    <w:rsid w:val="003D5ADF"/>
    <w:rsid w:val="003D5FD8"/>
    <w:rsid w:val="003D623E"/>
    <w:rsid w:val="003D73C1"/>
    <w:rsid w:val="003E1655"/>
    <w:rsid w:val="003E1AA4"/>
    <w:rsid w:val="003E1D10"/>
    <w:rsid w:val="003E2096"/>
    <w:rsid w:val="003E2476"/>
    <w:rsid w:val="003E2541"/>
    <w:rsid w:val="003E42A3"/>
    <w:rsid w:val="003E63C5"/>
    <w:rsid w:val="003E6B90"/>
    <w:rsid w:val="003E75AB"/>
    <w:rsid w:val="003E792A"/>
    <w:rsid w:val="003F09A8"/>
    <w:rsid w:val="003F0FC9"/>
    <w:rsid w:val="003F151B"/>
    <w:rsid w:val="003F15F9"/>
    <w:rsid w:val="003F16E7"/>
    <w:rsid w:val="003F1BFB"/>
    <w:rsid w:val="003F1F72"/>
    <w:rsid w:val="003F2614"/>
    <w:rsid w:val="003F2E26"/>
    <w:rsid w:val="003F308D"/>
    <w:rsid w:val="003F38B9"/>
    <w:rsid w:val="003F3BAA"/>
    <w:rsid w:val="003F511E"/>
    <w:rsid w:val="003F55D7"/>
    <w:rsid w:val="003F64FE"/>
    <w:rsid w:val="00400629"/>
    <w:rsid w:val="00401034"/>
    <w:rsid w:val="00401214"/>
    <w:rsid w:val="004013AA"/>
    <w:rsid w:val="004022A5"/>
    <w:rsid w:val="00402C49"/>
    <w:rsid w:val="00403584"/>
    <w:rsid w:val="00404055"/>
    <w:rsid w:val="00405739"/>
    <w:rsid w:val="004067D2"/>
    <w:rsid w:val="00406FA2"/>
    <w:rsid w:val="00407CA1"/>
    <w:rsid w:val="00407EFA"/>
    <w:rsid w:val="00410BCA"/>
    <w:rsid w:val="00411B47"/>
    <w:rsid w:val="004128C4"/>
    <w:rsid w:val="00412B01"/>
    <w:rsid w:val="00414600"/>
    <w:rsid w:val="00414B59"/>
    <w:rsid w:val="00414F5A"/>
    <w:rsid w:val="004160F5"/>
    <w:rsid w:val="00420D10"/>
    <w:rsid w:val="00421356"/>
    <w:rsid w:val="00421F72"/>
    <w:rsid w:val="004246CE"/>
    <w:rsid w:val="004248F0"/>
    <w:rsid w:val="00425BD3"/>
    <w:rsid w:val="0042701F"/>
    <w:rsid w:val="00427F72"/>
    <w:rsid w:val="00430059"/>
    <w:rsid w:val="004305FB"/>
    <w:rsid w:val="00430E87"/>
    <w:rsid w:val="00431101"/>
    <w:rsid w:val="004317A8"/>
    <w:rsid w:val="00431E43"/>
    <w:rsid w:val="0043261A"/>
    <w:rsid w:val="004335BC"/>
    <w:rsid w:val="004337F9"/>
    <w:rsid w:val="00433E44"/>
    <w:rsid w:val="004348F7"/>
    <w:rsid w:val="0043510E"/>
    <w:rsid w:val="00435A64"/>
    <w:rsid w:val="00436446"/>
    <w:rsid w:val="004364DE"/>
    <w:rsid w:val="004372D4"/>
    <w:rsid w:val="004377AA"/>
    <w:rsid w:val="0044078D"/>
    <w:rsid w:val="00441BF9"/>
    <w:rsid w:val="00444429"/>
    <w:rsid w:val="00444506"/>
    <w:rsid w:val="00444B63"/>
    <w:rsid w:val="00444F11"/>
    <w:rsid w:val="00445D49"/>
    <w:rsid w:val="00445FFE"/>
    <w:rsid w:val="00446824"/>
    <w:rsid w:val="00447147"/>
    <w:rsid w:val="004471A7"/>
    <w:rsid w:val="00447723"/>
    <w:rsid w:val="004503C1"/>
    <w:rsid w:val="004504D3"/>
    <w:rsid w:val="00450DED"/>
    <w:rsid w:val="00450F22"/>
    <w:rsid w:val="00450F2E"/>
    <w:rsid w:val="00451435"/>
    <w:rsid w:val="0045194C"/>
    <w:rsid w:val="00451BE5"/>
    <w:rsid w:val="00452AA0"/>
    <w:rsid w:val="00453446"/>
    <w:rsid w:val="0045363E"/>
    <w:rsid w:val="00453C77"/>
    <w:rsid w:val="00454609"/>
    <w:rsid w:val="00454925"/>
    <w:rsid w:val="00454AC6"/>
    <w:rsid w:val="004553DF"/>
    <w:rsid w:val="004557AC"/>
    <w:rsid w:val="00455BFE"/>
    <w:rsid w:val="00455F3B"/>
    <w:rsid w:val="004569BB"/>
    <w:rsid w:val="00456F7C"/>
    <w:rsid w:val="00457961"/>
    <w:rsid w:val="00460A48"/>
    <w:rsid w:val="00461BDE"/>
    <w:rsid w:val="00461CCD"/>
    <w:rsid w:val="00462BFB"/>
    <w:rsid w:val="00463CC5"/>
    <w:rsid w:val="00463EA9"/>
    <w:rsid w:val="004640F8"/>
    <w:rsid w:val="00464ED3"/>
    <w:rsid w:val="00465C8E"/>
    <w:rsid w:val="004664D2"/>
    <w:rsid w:val="004667EA"/>
    <w:rsid w:val="00466EFF"/>
    <w:rsid w:val="004670B0"/>
    <w:rsid w:val="004670D7"/>
    <w:rsid w:val="004703A5"/>
    <w:rsid w:val="004705F5"/>
    <w:rsid w:val="00470788"/>
    <w:rsid w:val="004709F9"/>
    <w:rsid w:val="00470BA8"/>
    <w:rsid w:val="004719B6"/>
    <w:rsid w:val="00471B96"/>
    <w:rsid w:val="00471EC7"/>
    <w:rsid w:val="00475137"/>
    <w:rsid w:val="004753B4"/>
    <w:rsid w:val="00475A6E"/>
    <w:rsid w:val="00476128"/>
    <w:rsid w:val="00477212"/>
    <w:rsid w:val="0048102B"/>
    <w:rsid w:val="00481314"/>
    <w:rsid w:val="0048198D"/>
    <w:rsid w:val="004819DE"/>
    <w:rsid w:val="00482930"/>
    <w:rsid w:val="00482E58"/>
    <w:rsid w:val="00482F39"/>
    <w:rsid w:val="004832EE"/>
    <w:rsid w:val="004845F4"/>
    <w:rsid w:val="004847AC"/>
    <w:rsid w:val="00485FAE"/>
    <w:rsid w:val="004865DF"/>
    <w:rsid w:val="00486B83"/>
    <w:rsid w:val="00486E04"/>
    <w:rsid w:val="00486EE0"/>
    <w:rsid w:val="004879D1"/>
    <w:rsid w:val="00487F11"/>
    <w:rsid w:val="00490227"/>
    <w:rsid w:val="004907E4"/>
    <w:rsid w:val="00490B01"/>
    <w:rsid w:val="00490C78"/>
    <w:rsid w:val="00490D06"/>
    <w:rsid w:val="0049150E"/>
    <w:rsid w:val="0049292D"/>
    <w:rsid w:val="00492C4F"/>
    <w:rsid w:val="004934C9"/>
    <w:rsid w:val="00493631"/>
    <w:rsid w:val="004937FD"/>
    <w:rsid w:val="00493991"/>
    <w:rsid w:val="00493CC5"/>
    <w:rsid w:val="004942A0"/>
    <w:rsid w:val="004942D1"/>
    <w:rsid w:val="00494520"/>
    <w:rsid w:val="004959A2"/>
    <w:rsid w:val="004963CC"/>
    <w:rsid w:val="00496627"/>
    <w:rsid w:val="00497584"/>
    <w:rsid w:val="0049765F"/>
    <w:rsid w:val="00497754"/>
    <w:rsid w:val="004A0164"/>
    <w:rsid w:val="004A098A"/>
    <w:rsid w:val="004A1203"/>
    <w:rsid w:val="004A12CA"/>
    <w:rsid w:val="004A2041"/>
    <w:rsid w:val="004A219C"/>
    <w:rsid w:val="004A3238"/>
    <w:rsid w:val="004A38C0"/>
    <w:rsid w:val="004A3A0E"/>
    <w:rsid w:val="004A3B03"/>
    <w:rsid w:val="004A3EC6"/>
    <w:rsid w:val="004A44EC"/>
    <w:rsid w:val="004A48B4"/>
    <w:rsid w:val="004A556D"/>
    <w:rsid w:val="004A5DAF"/>
    <w:rsid w:val="004A741D"/>
    <w:rsid w:val="004A76A9"/>
    <w:rsid w:val="004A79B4"/>
    <w:rsid w:val="004B04CE"/>
    <w:rsid w:val="004B0633"/>
    <w:rsid w:val="004B0840"/>
    <w:rsid w:val="004B1025"/>
    <w:rsid w:val="004B1B57"/>
    <w:rsid w:val="004B267C"/>
    <w:rsid w:val="004B43CC"/>
    <w:rsid w:val="004B49F6"/>
    <w:rsid w:val="004B4A8E"/>
    <w:rsid w:val="004B4B7B"/>
    <w:rsid w:val="004B4B9A"/>
    <w:rsid w:val="004B5623"/>
    <w:rsid w:val="004B5DD8"/>
    <w:rsid w:val="004B61AD"/>
    <w:rsid w:val="004B6547"/>
    <w:rsid w:val="004B6D65"/>
    <w:rsid w:val="004B7881"/>
    <w:rsid w:val="004B7E9A"/>
    <w:rsid w:val="004C00B0"/>
    <w:rsid w:val="004C019D"/>
    <w:rsid w:val="004C0609"/>
    <w:rsid w:val="004C162D"/>
    <w:rsid w:val="004C1875"/>
    <w:rsid w:val="004C1A74"/>
    <w:rsid w:val="004C1CE0"/>
    <w:rsid w:val="004C2F64"/>
    <w:rsid w:val="004C3443"/>
    <w:rsid w:val="004C3AEE"/>
    <w:rsid w:val="004C5B0E"/>
    <w:rsid w:val="004C5E2D"/>
    <w:rsid w:val="004C5F58"/>
    <w:rsid w:val="004C66ED"/>
    <w:rsid w:val="004C6991"/>
    <w:rsid w:val="004C7ACD"/>
    <w:rsid w:val="004D03ED"/>
    <w:rsid w:val="004D09D3"/>
    <w:rsid w:val="004D0E15"/>
    <w:rsid w:val="004D15D3"/>
    <w:rsid w:val="004D190B"/>
    <w:rsid w:val="004D2949"/>
    <w:rsid w:val="004D2D5B"/>
    <w:rsid w:val="004D2EDD"/>
    <w:rsid w:val="004D384D"/>
    <w:rsid w:val="004D42E5"/>
    <w:rsid w:val="004D4F3F"/>
    <w:rsid w:val="004D5B4F"/>
    <w:rsid w:val="004D5EC9"/>
    <w:rsid w:val="004D61C0"/>
    <w:rsid w:val="004D6536"/>
    <w:rsid w:val="004D6CCD"/>
    <w:rsid w:val="004D6EDA"/>
    <w:rsid w:val="004D720B"/>
    <w:rsid w:val="004D74B3"/>
    <w:rsid w:val="004D7D04"/>
    <w:rsid w:val="004E0BF0"/>
    <w:rsid w:val="004E181C"/>
    <w:rsid w:val="004E2076"/>
    <w:rsid w:val="004E267A"/>
    <w:rsid w:val="004E2DFD"/>
    <w:rsid w:val="004E37DA"/>
    <w:rsid w:val="004E388E"/>
    <w:rsid w:val="004E4E62"/>
    <w:rsid w:val="004E5175"/>
    <w:rsid w:val="004E54AB"/>
    <w:rsid w:val="004E58FC"/>
    <w:rsid w:val="004E67F1"/>
    <w:rsid w:val="004E72B3"/>
    <w:rsid w:val="004E7678"/>
    <w:rsid w:val="004F0F6B"/>
    <w:rsid w:val="004F0FD8"/>
    <w:rsid w:val="004F132A"/>
    <w:rsid w:val="004F1AF2"/>
    <w:rsid w:val="004F1CD8"/>
    <w:rsid w:val="004F1D18"/>
    <w:rsid w:val="004F20F2"/>
    <w:rsid w:val="004F27C0"/>
    <w:rsid w:val="004F2EB0"/>
    <w:rsid w:val="004F37F0"/>
    <w:rsid w:val="004F3C67"/>
    <w:rsid w:val="004F4565"/>
    <w:rsid w:val="004F4AD3"/>
    <w:rsid w:val="004F50F7"/>
    <w:rsid w:val="004F536A"/>
    <w:rsid w:val="004F5705"/>
    <w:rsid w:val="004F5BAE"/>
    <w:rsid w:val="004F611D"/>
    <w:rsid w:val="004F641A"/>
    <w:rsid w:val="004F7756"/>
    <w:rsid w:val="00500016"/>
    <w:rsid w:val="005009C4"/>
    <w:rsid w:val="0050103D"/>
    <w:rsid w:val="0050152B"/>
    <w:rsid w:val="00501603"/>
    <w:rsid w:val="0050191A"/>
    <w:rsid w:val="00501E7F"/>
    <w:rsid w:val="005020EB"/>
    <w:rsid w:val="005024F4"/>
    <w:rsid w:val="005027D7"/>
    <w:rsid w:val="00503F7C"/>
    <w:rsid w:val="00503FD9"/>
    <w:rsid w:val="005044EF"/>
    <w:rsid w:val="00505956"/>
    <w:rsid w:val="00505B76"/>
    <w:rsid w:val="0050710B"/>
    <w:rsid w:val="005073F3"/>
    <w:rsid w:val="00507C05"/>
    <w:rsid w:val="00507E46"/>
    <w:rsid w:val="00507E90"/>
    <w:rsid w:val="00510165"/>
    <w:rsid w:val="00510226"/>
    <w:rsid w:val="00510B3C"/>
    <w:rsid w:val="00510DB6"/>
    <w:rsid w:val="00510FA2"/>
    <w:rsid w:val="00511700"/>
    <w:rsid w:val="005125EC"/>
    <w:rsid w:val="005129B9"/>
    <w:rsid w:val="00512D85"/>
    <w:rsid w:val="0051359E"/>
    <w:rsid w:val="00514ACE"/>
    <w:rsid w:val="00515D31"/>
    <w:rsid w:val="00515E79"/>
    <w:rsid w:val="00516134"/>
    <w:rsid w:val="00516406"/>
    <w:rsid w:val="00516C85"/>
    <w:rsid w:val="00516DB4"/>
    <w:rsid w:val="005170F5"/>
    <w:rsid w:val="005173B3"/>
    <w:rsid w:val="00520485"/>
    <w:rsid w:val="00521579"/>
    <w:rsid w:val="005225B4"/>
    <w:rsid w:val="005229F4"/>
    <w:rsid w:val="00523A21"/>
    <w:rsid w:val="00524AA1"/>
    <w:rsid w:val="00524F29"/>
    <w:rsid w:val="00524FF8"/>
    <w:rsid w:val="005258B8"/>
    <w:rsid w:val="00526E22"/>
    <w:rsid w:val="00526ED4"/>
    <w:rsid w:val="00527253"/>
    <w:rsid w:val="00527651"/>
    <w:rsid w:val="005300B4"/>
    <w:rsid w:val="005305BE"/>
    <w:rsid w:val="005313A2"/>
    <w:rsid w:val="005323AC"/>
    <w:rsid w:val="005323E5"/>
    <w:rsid w:val="005330B2"/>
    <w:rsid w:val="00533151"/>
    <w:rsid w:val="00533B6F"/>
    <w:rsid w:val="00534EFC"/>
    <w:rsid w:val="005355CA"/>
    <w:rsid w:val="00535863"/>
    <w:rsid w:val="00535A53"/>
    <w:rsid w:val="00536722"/>
    <w:rsid w:val="0053672A"/>
    <w:rsid w:val="00536AE0"/>
    <w:rsid w:val="00537ADB"/>
    <w:rsid w:val="00540034"/>
    <w:rsid w:val="00540370"/>
    <w:rsid w:val="00540441"/>
    <w:rsid w:val="00540A77"/>
    <w:rsid w:val="00541ACA"/>
    <w:rsid w:val="00541C23"/>
    <w:rsid w:val="00541C51"/>
    <w:rsid w:val="005420CB"/>
    <w:rsid w:val="00542197"/>
    <w:rsid w:val="005429F9"/>
    <w:rsid w:val="00542A3B"/>
    <w:rsid w:val="0054334C"/>
    <w:rsid w:val="00543B3A"/>
    <w:rsid w:val="00543FAF"/>
    <w:rsid w:val="00545482"/>
    <w:rsid w:val="00545497"/>
    <w:rsid w:val="00545AD4"/>
    <w:rsid w:val="00545C34"/>
    <w:rsid w:val="0054684A"/>
    <w:rsid w:val="00546886"/>
    <w:rsid w:val="005471A9"/>
    <w:rsid w:val="005472B0"/>
    <w:rsid w:val="00547953"/>
    <w:rsid w:val="00550757"/>
    <w:rsid w:val="005510A8"/>
    <w:rsid w:val="00551C98"/>
    <w:rsid w:val="00552C23"/>
    <w:rsid w:val="00552DCD"/>
    <w:rsid w:val="00552F94"/>
    <w:rsid w:val="005532DA"/>
    <w:rsid w:val="0055420A"/>
    <w:rsid w:val="005570A5"/>
    <w:rsid w:val="0055717C"/>
    <w:rsid w:val="00557217"/>
    <w:rsid w:val="00557D94"/>
    <w:rsid w:val="005600B8"/>
    <w:rsid w:val="0056011D"/>
    <w:rsid w:val="005604FB"/>
    <w:rsid w:val="0056131E"/>
    <w:rsid w:val="00561709"/>
    <w:rsid w:val="005632DB"/>
    <w:rsid w:val="005634A9"/>
    <w:rsid w:val="0056367C"/>
    <w:rsid w:val="00563BD8"/>
    <w:rsid w:val="0056456F"/>
    <w:rsid w:val="005645DD"/>
    <w:rsid w:val="0056519E"/>
    <w:rsid w:val="0056531D"/>
    <w:rsid w:val="00565B46"/>
    <w:rsid w:val="00565C78"/>
    <w:rsid w:val="0056601A"/>
    <w:rsid w:val="005660CC"/>
    <w:rsid w:val="00566E20"/>
    <w:rsid w:val="0057197D"/>
    <w:rsid w:val="00571C9C"/>
    <w:rsid w:val="0057227B"/>
    <w:rsid w:val="00572FB7"/>
    <w:rsid w:val="00573D71"/>
    <w:rsid w:val="0057418C"/>
    <w:rsid w:val="00574639"/>
    <w:rsid w:val="00574AE5"/>
    <w:rsid w:val="00574F69"/>
    <w:rsid w:val="005756D9"/>
    <w:rsid w:val="00575707"/>
    <w:rsid w:val="00575A5E"/>
    <w:rsid w:val="00575E74"/>
    <w:rsid w:val="005768A3"/>
    <w:rsid w:val="0057730B"/>
    <w:rsid w:val="0057785F"/>
    <w:rsid w:val="00577865"/>
    <w:rsid w:val="00580F57"/>
    <w:rsid w:val="005813D3"/>
    <w:rsid w:val="005815A0"/>
    <w:rsid w:val="005816F4"/>
    <w:rsid w:val="0058190A"/>
    <w:rsid w:val="0058207E"/>
    <w:rsid w:val="00582174"/>
    <w:rsid w:val="0058262A"/>
    <w:rsid w:val="0058294C"/>
    <w:rsid w:val="005829B6"/>
    <w:rsid w:val="00582CE2"/>
    <w:rsid w:val="005833F8"/>
    <w:rsid w:val="00583861"/>
    <w:rsid w:val="00583893"/>
    <w:rsid w:val="0058452D"/>
    <w:rsid w:val="00584EA1"/>
    <w:rsid w:val="00585951"/>
    <w:rsid w:val="00585CB6"/>
    <w:rsid w:val="00586055"/>
    <w:rsid w:val="00586074"/>
    <w:rsid w:val="00587337"/>
    <w:rsid w:val="00587658"/>
    <w:rsid w:val="00591460"/>
    <w:rsid w:val="00592128"/>
    <w:rsid w:val="00594E61"/>
    <w:rsid w:val="005954F4"/>
    <w:rsid w:val="00595651"/>
    <w:rsid w:val="00595818"/>
    <w:rsid w:val="00595F60"/>
    <w:rsid w:val="005963F7"/>
    <w:rsid w:val="00597252"/>
    <w:rsid w:val="00597C15"/>
    <w:rsid w:val="005A0142"/>
    <w:rsid w:val="005A0633"/>
    <w:rsid w:val="005A0E1B"/>
    <w:rsid w:val="005A0F16"/>
    <w:rsid w:val="005A0F17"/>
    <w:rsid w:val="005A107D"/>
    <w:rsid w:val="005A176C"/>
    <w:rsid w:val="005A17DC"/>
    <w:rsid w:val="005A1C4C"/>
    <w:rsid w:val="005A2281"/>
    <w:rsid w:val="005A509A"/>
    <w:rsid w:val="005A53C3"/>
    <w:rsid w:val="005A75EB"/>
    <w:rsid w:val="005A77EA"/>
    <w:rsid w:val="005A7FF7"/>
    <w:rsid w:val="005B0AEC"/>
    <w:rsid w:val="005B10A9"/>
    <w:rsid w:val="005B13DC"/>
    <w:rsid w:val="005B1615"/>
    <w:rsid w:val="005B166E"/>
    <w:rsid w:val="005B1D59"/>
    <w:rsid w:val="005B2759"/>
    <w:rsid w:val="005B30F0"/>
    <w:rsid w:val="005B3323"/>
    <w:rsid w:val="005B3584"/>
    <w:rsid w:val="005B3A25"/>
    <w:rsid w:val="005B4658"/>
    <w:rsid w:val="005B484C"/>
    <w:rsid w:val="005B4E50"/>
    <w:rsid w:val="005B5C2D"/>
    <w:rsid w:val="005B6D38"/>
    <w:rsid w:val="005C0485"/>
    <w:rsid w:val="005C0AB9"/>
    <w:rsid w:val="005C1E84"/>
    <w:rsid w:val="005C26A0"/>
    <w:rsid w:val="005C2CEA"/>
    <w:rsid w:val="005C4594"/>
    <w:rsid w:val="005C4CBD"/>
    <w:rsid w:val="005C55EA"/>
    <w:rsid w:val="005C5737"/>
    <w:rsid w:val="005C5BA2"/>
    <w:rsid w:val="005C5D21"/>
    <w:rsid w:val="005C61EA"/>
    <w:rsid w:val="005C6A0C"/>
    <w:rsid w:val="005C75CC"/>
    <w:rsid w:val="005C7D2D"/>
    <w:rsid w:val="005D12D2"/>
    <w:rsid w:val="005D1525"/>
    <w:rsid w:val="005D197C"/>
    <w:rsid w:val="005D22BA"/>
    <w:rsid w:val="005D27DA"/>
    <w:rsid w:val="005D2B23"/>
    <w:rsid w:val="005D4256"/>
    <w:rsid w:val="005D4514"/>
    <w:rsid w:val="005D4DAE"/>
    <w:rsid w:val="005D5259"/>
    <w:rsid w:val="005D5FD1"/>
    <w:rsid w:val="005D6A62"/>
    <w:rsid w:val="005D6E05"/>
    <w:rsid w:val="005D6E79"/>
    <w:rsid w:val="005E0255"/>
    <w:rsid w:val="005E0274"/>
    <w:rsid w:val="005E081D"/>
    <w:rsid w:val="005E0970"/>
    <w:rsid w:val="005E11D0"/>
    <w:rsid w:val="005E19A1"/>
    <w:rsid w:val="005E1B37"/>
    <w:rsid w:val="005E25D2"/>
    <w:rsid w:val="005E26CA"/>
    <w:rsid w:val="005E28FA"/>
    <w:rsid w:val="005E3250"/>
    <w:rsid w:val="005E4115"/>
    <w:rsid w:val="005E4C83"/>
    <w:rsid w:val="005E5C07"/>
    <w:rsid w:val="005E6258"/>
    <w:rsid w:val="005E687E"/>
    <w:rsid w:val="005E6F9B"/>
    <w:rsid w:val="005E6FFE"/>
    <w:rsid w:val="005E703F"/>
    <w:rsid w:val="005E778E"/>
    <w:rsid w:val="005F1870"/>
    <w:rsid w:val="005F200B"/>
    <w:rsid w:val="005F2223"/>
    <w:rsid w:val="005F2936"/>
    <w:rsid w:val="005F29C7"/>
    <w:rsid w:val="005F2E3B"/>
    <w:rsid w:val="005F59A4"/>
    <w:rsid w:val="005F6045"/>
    <w:rsid w:val="0060109F"/>
    <w:rsid w:val="00601623"/>
    <w:rsid w:val="00601A3E"/>
    <w:rsid w:val="00601D02"/>
    <w:rsid w:val="006020A5"/>
    <w:rsid w:val="00602200"/>
    <w:rsid w:val="006026A4"/>
    <w:rsid w:val="00602C78"/>
    <w:rsid w:val="00602CAF"/>
    <w:rsid w:val="006031E5"/>
    <w:rsid w:val="006037DD"/>
    <w:rsid w:val="006040BA"/>
    <w:rsid w:val="0060413A"/>
    <w:rsid w:val="0060455D"/>
    <w:rsid w:val="00605B36"/>
    <w:rsid w:val="00605DD4"/>
    <w:rsid w:val="00605F6B"/>
    <w:rsid w:val="006076BA"/>
    <w:rsid w:val="006077B3"/>
    <w:rsid w:val="006100B4"/>
    <w:rsid w:val="0061235C"/>
    <w:rsid w:val="00612DCB"/>
    <w:rsid w:val="00612DDD"/>
    <w:rsid w:val="006139F7"/>
    <w:rsid w:val="00613F21"/>
    <w:rsid w:val="006143EA"/>
    <w:rsid w:val="00615AD4"/>
    <w:rsid w:val="00615F48"/>
    <w:rsid w:val="00616BA4"/>
    <w:rsid w:val="00616C9B"/>
    <w:rsid w:val="00617329"/>
    <w:rsid w:val="0061746F"/>
    <w:rsid w:val="00620D68"/>
    <w:rsid w:val="00620FB8"/>
    <w:rsid w:val="00621413"/>
    <w:rsid w:val="006217F2"/>
    <w:rsid w:val="00621BE3"/>
    <w:rsid w:val="006232D9"/>
    <w:rsid w:val="006244C8"/>
    <w:rsid w:val="00625742"/>
    <w:rsid w:val="006257CF"/>
    <w:rsid w:val="00626972"/>
    <w:rsid w:val="00627EDA"/>
    <w:rsid w:val="006304A0"/>
    <w:rsid w:val="00630851"/>
    <w:rsid w:val="00630E18"/>
    <w:rsid w:val="00630EDC"/>
    <w:rsid w:val="00630F13"/>
    <w:rsid w:val="006317B0"/>
    <w:rsid w:val="00631BD6"/>
    <w:rsid w:val="00631C58"/>
    <w:rsid w:val="00632998"/>
    <w:rsid w:val="00632D5F"/>
    <w:rsid w:val="00634D59"/>
    <w:rsid w:val="00635544"/>
    <w:rsid w:val="00635A38"/>
    <w:rsid w:val="00636C11"/>
    <w:rsid w:val="00636F24"/>
    <w:rsid w:val="00640F79"/>
    <w:rsid w:val="006431BF"/>
    <w:rsid w:val="00643D3E"/>
    <w:rsid w:val="00644003"/>
    <w:rsid w:val="00644080"/>
    <w:rsid w:val="00644119"/>
    <w:rsid w:val="00644A5D"/>
    <w:rsid w:val="006453FE"/>
    <w:rsid w:val="006454CF"/>
    <w:rsid w:val="00645A47"/>
    <w:rsid w:val="00645D17"/>
    <w:rsid w:val="00646185"/>
    <w:rsid w:val="006463D3"/>
    <w:rsid w:val="00646BB6"/>
    <w:rsid w:val="00647A89"/>
    <w:rsid w:val="00650EF5"/>
    <w:rsid w:val="00651061"/>
    <w:rsid w:val="00651514"/>
    <w:rsid w:val="006521AA"/>
    <w:rsid w:val="00652251"/>
    <w:rsid w:val="006546CF"/>
    <w:rsid w:val="00656E7A"/>
    <w:rsid w:val="00657600"/>
    <w:rsid w:val="00657CBA"/>
    <w:rsid w:val="00660C33"/>
    <w:rsid w:val="00662242"/>
    <w:rsid w:val="00662C84"/>
    <w:rsid w:val="0066351B"/>
    <w:rsid w:val="00663571"/>
    <w:rsid w:val="00663781"/>
    <w:rsid w:val="00664138"/>
    <w:rsid w:val="006648A5"/>
    <w:rsid w:val="0066515D"/>
    <w:rsid w:val="00665562"/>
    <w:rsid w:val="00665894"/>
    <w:rsid w:val="00667576"/>
    <w:rsid w:val="0066784C"/>
    <w:rsid w:val="00667B39"/>
    <w:rsid w:val="00667CCC"/>
    <w:rsid w:val="00671636"/>
    <w:rsid w:val="00672A17"/>
    <w:rsid w:val="0067303C"/>
    <w:rsid w:val="00674DB8"/>
    <w:rsid w:val="00675F69"/>
    <w:rsid w:val="006765C4"/>
    <w:rsid w:val="0067677E"/>
    <w:rsid w:val="0067719D"/>
    <w:rsid w:val="006773B2"/>
    <w:rsid w:val="00681178"/>
    <w:rsid w:val="006811E5"/>
    <w:rsid w:val="006823C0"/>
    <w:rsid w:val="0068295E"/>
    <w:rsid w:val="006830EF"/>
    <w:rsid w:val="00683248"/>
    <w:rsid w:val="00683E62"/>
    <w:rsid w:val="006845BC"/>
    <w:rsid w:val="00684849"/>
    <w:rsid w:val="00684F2C"/>
    <w:rsid w:val="00685B3F"/>
    <w:rsid w:val="00685B9E"/>
    <w:rsid w:val="006879EA"/>
    <w:rsid w:val="00690731"/>
    <w:rsid w:val="00691668"/>
    <w:rsid w:val="00691D00"/>
    <w:rsid w:val="00692944"/>
    <w:rsid w:val="0069354B"/>
    <w:rsid w:val="00694031"/>
    <w:rsid w:val="00694298"/>
    <w:rsid w:val="006944D6"/>
    <w:rsid w:val="00694768"/>
    <w:rsid w:val="00696349"/>
    <w:rsid w:val="00696E3D"/>
    <w:rsid w:val="00697826"/>
    <w:rsid w:val="006A0195"/>
    <w:rsid w:val="006A05C2"/>
    <w:rsid w:val="006A17B3"/>
    <w:rsid w:val="006A460C"/>
    <w:rsid w:val="006A46B3"/>
    <w:rsid w:val="006A48BE"/>
    <w:rsid w:val="006A4B9F"/>
    <w:rsid w:val="006A5247"/>
    <w:rsid w:val="006A7DF7"/>
    <w:rsid w:val="006B05BE"/>
    <w:rsid w:val="006B0795"/>
    <w:rsid w:val="006B0A01"/>
    <w:rsid w:val="006B109F"/>
    <w:rsid w:val="006B1A7F"/>
    <w:rsid w:val="006B1C7D"/>
    <w:rsid w:val="006B1E0E"/>
    <w:rsid w:val="006B1E21"/>
    <w:rsid w:val="006B20A5"/>
    <w:rsid w:val="006B3739"/>
    <w:rsid w:val="006B4149"/>
    <w:rsid w:val="006B414E"/>
    <w:rsid w:val="006B4C72"/>
    <w:rsid w:val="006B7CA5"/>
    <w:rsid w:val="006B7FC9"/>
    <w:rsid w:val="006C093A"/>
    <w:rsid w:val="006C0F27"/>
    <w:rsid w:val="006C20D0"/>
    <w:rsid w:val="006C3A80"/>
    <w:rsid w:val="006C4FA9"/>
    <w:rsid w:val="006C5473"/>
    <w:rsid w:val="006C6A15"/>
    <w:rsid w:val="006C6BAF"/>
    <w:rsid w:val="006C6D94"/>
    <w:rsid w:val="006C71B3"/>
    <w:rsid w:val="006C78C0"/>
    <w:rsid w:val="006D02BB"/>
    <w:rsid w:val="006D0826"/>
    <w:rsid w:val="006D0C44"/>
    <w:rsid w:val="006D102E"/>
    <w:rsid w:val="006D1E05"/>
    <w:rsid w:val="006D2829"/>
    <w:rsid w:val="006D2A95"/>
    <w:rsid w:val="006D2C0A"/>
    <w:rsid w:val="006D300C"/>
    <w:rsid w:val="006D333F"/>
    <w:rsid w:val="006D5944"/>
    <w:rsid w:val="006D5AEA"/>
    <w:rsid w:val="006D674F"/>
    <w:rsid w:val="006D6A1A"/>
    <w:rsid w:val="006D70F7"/>
    <w:rsid w:val="006D7A01"/>
    <w:rsid w:val="006E1291"/>
    <w:rsid w:val="006E16B4"/>
    <w:rsid w:val="006E18C0"/>
    <w:rsid w:val="006E20E7"/>
    <w:rsid w:val="006E249E"/>
    <w:rsid w:val="006E34A3"/>
    <w:rsid w:val="006E4017"/>
    <w:rsid w:val="006E5462"/>
    <w:rsid w:val="006E5BEA"/>
    <w:rsid w:val="006E5F72"/>
    <w:rsid w:val="006E624D"/>
    <w:rsid w:val="006E6C55"/>
    <w:rsid w:val="006E70D8"/>
    <w:rsid w:val="006E779D"/>
    <w:rsid w:val="006E7AD4"/>
    <w:rsid w:val="006E7EDF"/>
    <w:rsid w:val="006F012E"/>
    <w:rsid w:val="006F0D59"/>
    <w:rsid w:val="006F0F6E"/>
    <w:rsid w:val="006F14FF"/>
    <w:rsid w:val="006F22C3"/>
    <w:rsid w:val="006F2D96"/>
    <w:rsid w:val="006F324C"/>
    <w:rsid w:val="006F3853"/>
    <w:rsid w:val="006F38C7"/>
    <w:rsid w:val="006F4189"/>
    <w:rsid w:val="006F41E3"/>
    <w:rsid w:val="006F4F73"/>
    <w:rsid w:val="006F510D"/>
    <w:rsid w:val="006F5441"/>
    <w:rsid w:val="006F54D4"/>
    <w:rsid w:val="006F6A77"/>
    <w:rsid w:val="006F7312"/>
    <w:rsid w:val="006F7702"/>
    <w:rsid w:val="006F7B71"/>
    <w:rsid w:val="006F7FA6"/>
    <w:rsid w:val="0070035E"/>
    <w:rsid w:val="007005CD"/>
    <w:rsid w:val="00700EC0"/>
    <w:rsid w:val="007013B3"/>
    <w:rsid w:val="00701734"/>
    <w:rsid w:val="00701B62"/>
    <w:rsid w:val="00701EEB"/>
    <w:rsid w:val="00702652"/>
    <w:rsid w:val="0070384C"/>
    <w:rsid w:val="0070396C"/>
    <w:rsid w:val="007042F6"/>
    <w:rsid w:val="00704705"/>
    <w:rsid w:val="00705013"/>
    <w:rsid w:val="007056D2"/>
    <w:rsid w:val="0070604B"/>
    <w:rsid w:val="00706B52"/>
    <w:rsid w:val="00706B6B"/>
    <w:rsid w:val="00712F88"/>
    <w:rsid w:val="00713460"/>
    <w:rsid w:val="0071402C"/>
    <w:rsid w:val="00715093"/>
    <w:rsid w:val="00715760"/>
    <w:rsid w:val="0071628D"/>
    <w:rsid w:val="007164EE"/>
    <w:rsid w:val="00716AAF"/>
    <w:rsid w:val="00716C0F"/>
    <w:rsid w:val="00716D4F"/>
    <w:rsid w:val="00716D57"/>
    <w:rsid w:val="00716F2E"/>
    <w:rsid w:val="0072044D"/>
    <w:rsid w:val="0072077E"/>
    <w:rsid w:val="00720B18"/>
    <w:rsid w:val="00720B59"/>
    <w:rsid w:val="00721111"/>
    <w:rsid w:val="00721276"/>
    <w:rsid w:val="00722D1E"/>
    <w:rsid w:val="007234F6"/>
    <w:rsid w:val="00723C53"/>
    <w:rsid w:val="007240E7"/>
    <w:rsid w:val="00724395"/>
    <w:rsid w:val="00724495"/>
    <w:rsid w:val="00724F0E"/>
    <w:rsid w:val="00726088"/>
    <w:rsid w:val="00726B08"/>
    <w:rsid w:val="0073005D"/>
    <w:rsid w:val="00730EF9"/>
    <w:rsid w:val="0073217F"/>
    <w:rsid w:val="007322A0"/>
    <w:rsid w:val="007328E3"/>
    <w:rsid w:val="00732D5E"/>
    <w:rsid w:val="0073301A"/>
    <w:rsid w:val="00733108"/>
    <w:rsid w:val="00734BE2"/>
    <w:rsid w:val="00734DDF"/>
    <w:rsid w:val="00735057"/>
    <w:rsid w:val="007350D6"/>
    <w:rsid w:val="0073596F"/>
    <w:rsid w:val="007363E2"/>
    <w:rsid w:val="00736844"/>
    <w:rsid w:val="00737154"/>
    <w:rsid w:val="0073742C"/>
    <w:rsid w:val="0074043E"/>
    <w:rsid w:val="007419F9"/>
    <w:rsid w:val="00741F7E"/>
    <w:rsid w:val="0074373B"/>
    <w:rsid w:val="007446B2"/>
    <w:rsid w:val="00746E9F"/>
    <w:rsid w:val="0074708D"/>
    <w:rsid w:val="00747769"/>
    <w:rsid w:val="00750EC5"/>
    <w:rsid w:val="0075116E"/>
    <w:rsid w:val="007512B4"/>
    <w:rsid w:val="00751650"/>
    <w:rsid w:val="00751B96"/>
    <w:rsid w:val="00754507"/>
    <w:rsid w:val="007556C5"/>
    <w:rsid w:val="007564E9"/>
    <w:rsid w:val="00757708"/>
    <w:rsid w:val="007600D7"/>
    <w:rsid w:val="007609D8"/>
    <w:rsid w:val="00760FCF"/>
    <w:rsid w:val="0076102A"/>
    <w:rsid w:val="007610FA"/>
    <w:rsid w:val="0076131A"/>
    <w:rsid w:val="007617C7"/>
    <w:rsid w:val="00761862"/>
    <w:rsid w:val="00761B44"/>
    <w:rsid w:val="00761D4C"/>
    <w:rsid w:val="00761ED3"/>
    <w:rsid w:val="0076320D"/>
    <w:rsid w:val="00763250"/>
    <w:rsid w:val="00763478"/>
    <w:rsid w:val="007637AC"/>
    <w:rsid w:val="00763FC9"/>
    <w:rsid w:val="007640B0"/>
    <w:rsid w:val="007644E0"/>
    <w:rsid w:val="0076457F"/>
    <w:rsid w:val="007658BF"/>
    <w:rsid w:val="00765995"/>
    <w:rsid w:val="00765CBF"/>
    <w:rsid w:val="00765CCC"/>
    <w:rsid w:val="007660BB"/>
    <w:rsid w:val="00766F37"/>
    <w:rsid w:val="0076728E"/>
    <w:rsid w:val="00767B15"/>
    <w:rsid w:val="00767DDF"/>
    <w:rsid w:val="00770F6D"/>
    <w:rsid w:val="00772B2B"/>
    <w:rsid w:val="00772B61"/>
    <w:rsid w:val="00773450"/>
    <w:rsid w:val="00773499"/>
    <w:rsid w:val="00773A6B"/>
    <w:rsid w:val="00773F9A"/>
    <w:rsid w:val="007745FC"/>
    <w:rsid w:val="00774649"/>
    <w:rsid w:val="00774A2D"/>
    <w:rsid w:val="007757D2"/>
    <w:rsid w:val="00775AC8"/>
    <w:rsid w:val="00776774"/>
    <w:rsid w:val="00780323"/>
    <w:rsid w:val="00780917"/>
    <w:rsid w:val="007813DC"/>
    <w:rsid w:val="00781BAA"/>
    <w:rsid w:val="00782A1C"/>
    <w:rsid w:val="007836D3"/>
    <w:rsid w:val="00786504"/>
    <w:rsid w:val="0078706E"/>
    <w:rsid w:val="00787AFE"/>
    <w:rsid w:val="00787BF8"/>
    <w:rsid w:val="00787E31"/>
    <w:rsid w:val="007904E7"/>
    <w:rsid w:val="00791951"/>
    <w:rsid w:val="00791F26"/>
    <w:rsid w:val="0079202A"/>
    <w:rsid w:val="007920C5"/>
    <w:rsid w:val="0079221D"/>
    <w:rsid w:val="0079244A"/>
    <w:rsid w:val="00792D4B"/>
    <w:rsid w:val="007945FC"/>
    <w:rsid w:val="0079586C"/>
    <w:rsid w:val="007959EC"/>
    <w:rsid w:val="00796656"/>
    <w:rsid w:val="00797848"/>
    <w:rsid w:val="00797AE7"/>
    <w:rsid w:val="007A00FE"/>
    <w:rsid w:val="007A1267"/>
    <w:rsid w:val="007A18B2"/>
    <w:rsid w:val="007A1F1B"/>
    <w:rsid w:val="007A21C4"/>
    <w:rsid w:val="007A2361"/>
    <w:rsid w:val="007A24C3"/>
    <w:rsid w:val="007A27AB"/>
    <w:rsid w:val="007A29AF"/>
    <w:rsid w:val="007A2CED"/>
    <w:rsid w:val="007A2DAB"/>
    <w:rsid w:val="007A5240"/>
    <w:rsid w:val="007A624B"/>
    <w:rsid w:val="007A6250"/>
    <w:rsid w:val="007A645B"/>
    <w:rsid w:val="007A74AC"/>
    <w:rsid w:val="007B1195"/>
    <w:rsid w:val="007B21AF"/>
    <w:rsid w:val="007B30A0"/>
    <w:rsid w:val="007B317B"/>
    <w:rsid w:val="007B37D0"/>
    <w:rsid w:val="007B49CC"/>
    <w:rsid w:val="007B58DB"/>
    <w:rsid w:val="007B5E87"/>
    <w:rsid w:val="007B68C5"/>
    <w:rsid w:val="007B715C"/>
    <w:rsid w:val="007B7973"/>
    <w:rsid w:val="007B7F2C"/>
    <w:rsid w:val="007C0D0A"/>
    <w:rsid w:val="007C0D15"/>
    <w:rsid w:val="007C0F7D"/>
    <w:rsid w:val="007C1FCE"/>
    <w:rsid w:val="007C229E"/>
    <w:rsid w:val="007C3C0C"/>
    <w:rsid w:val="007C58F8"/>
    <w:rsid w:val="007C5A47"/>
    <w:rsid w:val="007C71FE"/>
    <w:rsid w:val="007C74B6"/>
    <w:rsid w:val="007C7ECA"/>
    <w:rsid w:val="007D1003"/>
    <w:rsid w:val="007D215F"/>
    <w:rsid w:val="007D32BE"/>
    <w:rsid w:val="007D3A67"/>
    <w:rsid w:val="007D4795"/>
    <w:rsid w:val="007D4FD4"/>
    <w:rsid w:val="007D535C"/>
    <w:rsid w:val="007D5B54"/>
    <w:rsid w:val="007D5F04"/>
    <w:rsid w:val="007D616D"/>
    <w:rsid w:val="007D61CC"/>
    <w:rsid w:val="007D6537"/>
    <w:rsid w:val="007D65DB"/>
    <w:rsid w:val="007D67A9"/>
    <w:rsid w:val="007D6847"/>
    <w:rsid w:val="007D6B73"/>
    <w:rsid w:val="007E003B"/>
    <w:rsid w:val="007E0417"/>
    <w:rsid w:val="007E0A8C"/>
    <w:rsid w:val="007E0E74"/>
    <w:rsid w:val="007E0F3F"/>
    <w:rsid w:val="007E109C"/>
    <w:rsid w:val="007E12C8"/>
    <w:rsid w:val="007E160E"/>
    <w:rsid w:val="007E2F44"/>
    <w:rsid w:val="007E3966"/>
    <w:rsid w:val="007E5280"/>
    <w:rsid w:val="007E5FE0"/>
    <w:rsid w:val="007E68C2"/>
    <w:rsid w:val="007E70F7"/>
    <w:rsid w:val="007E71D8"/>
    <w:rsid w:val="007E79F2"/>
    <w:rsid w:val="007F029E"/>
    <w:rsid w:val="007F0B7C"/>
    <w:rsid w:val="007F125F"/>
    <w:rsid w:val="007F12F2"/>
    <w:rsid w:val="007F307D"/>
    <w:rsid w:val="007F3FB3"/>
    <w:rsid w:val="007F5337"/>
    <w:rsid w:val="007F63BC"/>
    <w:rsid w:val="007F6715"/>
    <w:rsid w:val="007F6E1A"/>
    <w:rsid w:val="007F71C3"/>
    <w:rsid w:val="007F7C97"/>
    <w:rsid w:val="008001BC"/>
    <w:rsid w:val="00800996"/>
    <w:rsid w:val="008012DA"/>
    <w:rsid w:val="00801F26"/>
    <w:rsid w:val="00802227"/>
    <w:rsid w:val="00802627"/>
    <w:rsid w:val="00802F08"/>
    <w:rsid w:val="008032A5"/>
    <w:rsid w:val="008048C2"/>
    <w:rsid w:val="00805A2B"/>
    <w:rsid w:val="00806145"/>
    <w:rsid w:val="00806174"/>
    <w:rsid w:val="008062E0"/>
    <w:rsid w:val="008105F6"/>
    <w:rsid w:val="008107E6"/>
    <w:rsid w:val="008122F7"/>
    <w:rsid w:val="00812F07"/>
    <w:rsid w:val="008139D5"/>
    <w:rsid w:val="00813B29"/>
    <w:rsid w:val="00813DBE"/>
    <w:rsid w:val="00813E03"/>
    <w:rsid w:val="008141DC"/>
    <w:rsid w:val="0081513B"/>
    <w:rsid w:val="0081515D"/>
    <w:rsid w:val="0081602E"/>
    <w:rsid w:val="00816455"/>
    <w:rsid w:val="00816F6F"/>
    <w:rsid w:val="008170C0"/>
    <w:rsid w:val="008200E2"/>
    <w:rsid w:val="008202FC"/>
    <w:rsid w:val="00820CA9"/>
    <w:rsid w:val="00821146"/>
    <w:rsid w:val="008217ED"/>
    <w:rsid w:val="0082360A"/>
    <w:rsid w:val="00823E64"/>
    <w:rsid w:val="008240A9"/>
    <w:rsid w:val="00825022"/>
    <w:rsid w:val="008259A7"/>
    <w:rsid w:val="00825BD9"/>
    <w:rsid w:val="008261C9"/>
    <w:rsid w:val="00827B3B"/>
    <w:rsid w:val="00827D0E"/>
    <w:rsid w:val="00831E43"/>
    <w:rsid w:val="00832002"/>
    <w:rsid w:val="00834164"/>
    <w:rsid w:val="00834B84"/>
    <w:rsid w:val="00836641"/>
    <w:rsid w:val="00836807"/>
    <w:rsid w:val="008370A8"/>
    <w:rsid w:val="008370AA"/>
    <w:rsid w:val="008379B5"/>
    <w:rsid w:val="00840F4A"/>
    <w:rsid w:val="00841A53"/>
    <w:rsid w:val="00842685"/>
    <w:rsid w:val="00842A4B"/>
    <w:rsid w:val="00843E0F"/>
    <w:rsid w:val="00844600"/>
    <w:rsid w:val="00844920"/>
    <w:rsid w:val="008459DC"/>
    <w:rsid w:val="0084664F"/>
    <w:rsid w:val="00846A4E"/>
    <w:rsid w:val="008476A4"/>
    <w:rsid w:val="0085049C"/>
    <w:rsid w:val="008509E2"/>
    <w:rsid w:val="00851CDE"/>
    <w:rsid w:val="00852C6C"/>
    <w:rsid w:val="00853222"/>
    <w:rsid w:val="00853587"/>
    <w:rsid w:val="00853652"/>
    <w:rsid w:val="00853D75"/>
    <w:rsid w:val="00854489"/>
    <w:rsid w:val="00856B3E"/>
    <w:rsid w:val="00857401"/>
    <w:rsid w:val="00857BFA"/>
    <w:rsid w:val="00860BA0"/>
    <w:rsid w:val="00860F51"/>
    <w:rsid w:val="008611A2"/>
    <w:rsid w:val="00861A35"/>
    <w:rsid w:val="00862B1E"/>
    <w:rsid w:val="00862F36"/>
    <w:rsid w:val="008631E2"/>
    <w:rsid w:val="00863466"/>
    <w:rsid w:val="00864064"/>
    <w:rsid w:val="0086435B"/>
    <w:rsid w:val="00864BB8"/>
    <w:rsid w:val="00864D5E"/>
    <w:rsid w:val="0086552E"/>
    <w:rsid w:val="00865B3B"/>
    <w:rsid w:val="008661E4"/>
    <w:rsid w:val="00866930"/>
    <w:rsid w:val="00867712"/>
    <w:rsid w:val="00867D65"/>
    <w:rsid w:val="00867FF6"/>
    <w:rsid w:val="008701D9"/>
    <w:rsid w:val="00870590"/>
    <w:rsid w:val="0087102E"/>
    <w:rsid w:val="00871583"/>
    <w:rsid w:val="0087166D"/>
    <w:rsid w:val="00871A43"/>
    <w:rsid w:val="00871C38"/>
    <w:rsid w:val="00871F63"/>
    <w:rsid w:val="0087232C"/>
    <w:rsid w:val="008735BB"/>
    <w:rsid w:val="00874907"/>
    <w:rsid w:val="0087725B"/>
    <w:rsid w:val="00877998"/>
    <w:rsid w:val="00877F1B"/>
    <w:rsid w:val="0088096B"/>
    <w:rsid w:val="00880D61"/>
    <w:rsid w:val="008815D1"/>
    <w:rsid w:val="00882F88"/>
    <w:rsid w:val="00884112"/>
    <w:rsid w:val="00884671"/>
    <w:rsid w:val="00885014"/>
    <w:rsid w:val="0088648F"/>
    <w:rsid w:val="00887063"/>
    <w:rsid w:val="00890864"/>
    <w:rsid w:val="00891603"/>
    <w:rsid w:val="00891D97"/>
    <w:rsid w:val="00892380"/>
    <w:rsid w:val="00893A98"/>
    <w:rsid w:val="00894779"/>
    <w:rsid w:val="0089493B"/>
    <w:rsid w:val="008949F8"/>
    <w:rsid w:val="00894E81"/>
    <w:rsid w:val="00895E52"/>
    <w:rsid w:val="00897627"/>
    <w:rsid w:val="0089795D"/>
    <w:rsid w:val="008979CE"/>
    <w:rsid w:val="008A047F"/>
    <w:rsid w:val="008A114C"/>
    <w:rsid w:val="008A2477"/>
    <w:rsid w:val="008A2970"/>
    <w:rsid w:val="008A2A7B"/>
    <w:rsid w:val="008A2A87"/>
    <w:rsid w:val="008A2ABB"/>
    <w:rsid w:val="008A2E18"/>
    <w:rsid w:val="008A39A8"/>
    <w:rsid w:val="008A4623"/>
    <w:rsid w:val="008A4743"/>
    <w:rsid w:val="008A49B9"/>
    <w:rsid w:val="008A4BC6"/>
    <w:rsid w:val="008A5B6E"/>
    <w:rsid w:val="008A5BB4"/>
    <w:rsid w:val="008A63E5"/>
    <w:rsid w:val="008A6731"/>
    <w:rsid w:val="008A6CB5"/>
    <w:rsid w:val="008A72DB"/>
    <w:rsid w:val="008A78C4"/>
    <w:rsid w:val="008B0C1F"/>
    <w:rsid w:val="008B0C66"/>
    <w:rsid w:val="008B1126"/>
    <w:rsid w:val="008B11A8"/>
    <w:rsid w:val="008B2274"/>
    <w:rsid w:val="008B2939"/>
    <w:rsid w:val="008B2A44"/>
    <w:rsid w:val="008B2B21"/>
    <w:rsid w:val="008B391A"/>
    <w:rsid w:val="008B39EA"/>
    <w:rsid w:val="008B3B9C"/>
    <w:rsid w:val="008B416E"/>
    <w:rsid w:val="008B42A3"/>
    <w:rsid w:val="008B4491"/>
    <w:rsid w:val="008B4FDD"/>
    <w:rsid w:val="008B6284"/>
    <w:rsid w:val="008B7C66"/>
    <w:rsid w:val="008B7CC9"/>
    <w:rsid w:val="008C0A00"/>
    <w:rsid w:val="008C0A9C"/>
    <w:rsid w:val="008C0DC0"/>
    <w:rsid w:val="008C2878"/>
    <w:rsid w:val="008C357A"/>
    <w:rsid w:val="008C3F70"/>
    <w:rsid w:val="008C4F81"/>
    <w:rsid w:val="008C5047"/>
    <w:rsid w:val="008C6028"/>
    <w:rsid w:val="008C6872"/>
    <w:rsid w:val="008C69B6"/>
    <w:rsid w:val="008C7BDF"/>
    <w:rsid w:val="008D09EC"/>
    <w:rsid w:val="008D0D13"/>
    <w:rsid w:val="008D0E29"/>
    <w:rsid w:val="008D14EC"/>
    <w:rsid w:val="008D1949"/>
    <w:rsid w:val="008D1E4B"/>
    <w:rsid w:val="008D27C2"/>
    <w:rsid w:val="008D33CF"/>
    <w:rsid w:val="008D55CE"/>
    <w:rsid w:val="008D5945"/>
    <w:rsid w:val="008D5B17"/>
    <w:rsid w:val="008D5E0B"/>
    <w:rsid w:val="008D63E5"/>
    <w:rsid w:val="008D7CF7"/>
    <w:rsid w:val="008E0298"/>
    <w:rsid w:val="008E198E"/>
    <w:rsid w:val="008E1B8B"/>
    <w:rsid w:val="008E1DDE"/>
    <w:rsid w:val="008E39C4"/>
    <w:rsid w:val="008E3BEE"/>
    <w:rsid w:val="008E4F6D"/>
    <w:rsid w:val="008E583A"/>
    <w:rsid w:val="008E7C74"/>
    <w:rsid w:val="008F1112"/>
    <w:rsid w:val="008F11A9"/>
    <w:rsid w:val="008F159B"/>
    <w:rsid w:val="008F186C"/>
    <w:rsid w:val="008F1A7B"/>
    <w:rsid w:val="008F25E3"/>
    <w:rsid w:val="008F2BFB"/>
    <w:rsid w:val="008F2D33"/>
    <w:rsid w:val="008F2ED7"/>
    <w:rsid w:val="008F3823"/>
    <w:rsid w:val="008F4109"/>
    <w:rsid w:val="008F43A9"/>
    <w:rsid w:val="008F5956"/>
    <w:rsid w:val="008F5994"/>
    <w:rsid w:val="008F647F"/>
    <w:rsid w:val="008F6590"/>
    <w:rsid w:val="008F6A9B"/>
    <w:rsid w:val="008F6AD1"/>
    <w:rsid w:val="008F6B3A"/>
    <w:rsid w:val="008F6F1A"/>
    <w:rsid w:val="008F71B1"/>
    <w:rsid w:val="008F7349"/>
    <w:rsid w:val="009004FA"/>
    <w:rsid w:val="00901FB9"/>
    <w:rsid w:val="00902D6A"/>
    <w:rsid w:val="00902E40"/>
    <w:rsid w:val="009030E6"/>
    <w:rsid w:val="009036B9"/>
    <w:rsid w:val="009039F3"/>
    <w:rsid w:val="00903A42"/>
    <w:rsid w:val="00903CD2"/>
    <w:rsid w:val="00903D9F"/>
    <w:rsid w:val="009040F2"/>
    <w:rsid w:val="00904CE3"/>
    <w:rsid w:val="00906175"/>
    <w:rsid w:val="0090683D"/>
    <w:rsid w:val="00907294"/>
    <w:rsid w:val="0090742B"/>
    <w:rsid w:val="00907F08"/>
    <w:rsid w:val="009100CC"/>
    <w:rsid w:val="00910F2F"/>
    <w:rsid w:val="0091155B"/>
    <w:rsid w:val="009118A4"/>
    <w:rsid w:val="00911CAE"/>
    <w:rsid w:val="00911DC8"/>
    <w:rsid w:val="009137F8"/>
    <w:rsid w:val="00913F61"/>
    <w:rsid w:val="009141A3"/>
    <w:rsid w:val="00915360"/>
    <w:rsid w:val="00915AD0"/>
    <w:rsid w:val="0091663B"/>
    <w:rsid w:val="009168EB"/>
    <w:rsid w:val="00916ACA"/>
    <w:rsid w:val="00917C65"/>
    <w:rsid w:val="00917CEB"/>
    <w:rsid w:val="00917E61"/>
    <w:rsid w:val="0092056F"/>
    <w:rsid w:val="00920BF7"/>
    <w:rsid w:val="00921D1E"/>
    <w:rsid w:val="00921D48"/>
    <w:rsid w:val="00921DCF"/>
    <w:rsid w:val="00922541"/>
    <w:rsid w:val="00922AF8"/>
    <w:rsid w:val="00922D13"/>
    <w:rsid w:val="00923606"/>
    <w:rsid w:val="00923C66"/>
    <w:rsid w:val="0092452C"/>
    <w:rsid w:val="00924CCB"/>
    <w:rsid w:val="00924EF6"/>
    <w:rsid w:val="009256FE"/>
    <w:rsid w:val="00925986"/>
    <w:rsid w:val="00925FCE"/>
    <w:rsid w:val="00926705"/>
    <w:rsid w:val="00927452"/>
    <w:rsid w:val="00927616"/>
    <w:rsid w:val="00927B62"/>
    <w:rsid w:val="00930802"/>
    <w:rsid w:val="00930EBC"/>
    <w:rsid w:val="009318AC"/>
    <w:rsid w:val="00931DF7"/>
    <w:rsid w:val="00932110"/>
    <w:rsid w:val="00933FD9"/>
    <w:rsid w:val="00934A50"/>
    <w:rsid w:val="00934C18"/>
    <w:rsid w:val="009358F2"/>
    <w:rsid w:val="0093747A"/>
    <w:rsid w:val="00937583"/>
    <w:rsid w:val="00937865"/>
    <w:rsid w:val="00937942"/>
    <w:rsid w:val="00937CFC"/>
    <w:rsid w:val="0094036D"/>
    <w:rsid w:val="00940657"/>
    <w:rsid w:val="00941E01"/>
    <w:rsid w:val="009423CC"/>
    <w:rsid w:val="00942422"/>
    <w:rsid w:val="0094279F"/>
    <w:rsid w:val="00943F60"/>
    <w:rsid w:val="00944092"/>
    <w:rsid w:val="00944443"/>
    <w:rsid w:val="00944719"/>
    <w:rsid w:val="00945101"/>
    <w:rsid w:val="009452FF"/>
    <w:rsid w:val="009462BB"/>
    <w:rsid w:val="00946549"/>
    <w:rsid w:val="0094699E"/>
    <w:rsid w:val="009472DE"/>
    <w:rsid w:val="00947BA7"/>
    <w:rsid w:val="00950BDA"/>
    <w:rsid w:val="009516B0"/>
    <w:rsid w:val="00951DB7"/>
    <w:rsid w:val="00952526"/>
    <w:rsid w:val="0095292C"/>
    <w:rsid w:val="00953E51"/>
    <w:rsid w:val="00953ED9"/>
    <w:rsid w:val="009548F1"/>
    <w:rsid w:val="009550AA"/>
    <w:rsid w:val="00955B6D"/>
    <w:rsid w:val="00955C6A"/>
    <w:rsid w:val="00956370"/>
    <w:rsid w:val="00956CDA"/>
    <w:rsid w:val="00956E71"/>
    <w:rsid w:val="009574DD"/>
    <w:rsid w:val="00957E3A"/>
    <w:rsid w:val="00957EB6"/>
    <w:rsid w:val="0096016B"/>
    <w:rsid w:val="009603BA"/>
    <w:rsid w:val="00960B1F"/>
    <w:rsid w:val="00960E63"/>
    <w:rsid w:val="009624DC"/>
    <w:rsid w:val="00962AEF"/>
    <w:rsid w:val="00962DB2"/>
    <w:rsid w:val="00963412"/>
    <w:rsid w:val="009641D2"/>
    <w:rsid w:val="0096438E"/>
    <w:rsid w:val="009652F7"/>
    <w:rsid w:val="00965531"/>
    <w:rsid w:val="009656CD"/>
    <w:rsid w:val="00965B4D"/>
    <w:rsid w:val="009662B5"/>
    <w:rsid w:val="0096671F"/>
    <w:rsid w:val="009668AE"/>
    <w:rsid w:val="00966959"/>
    <w:rsid w:val="00966ADE"/>
    <w:rsid w:val="00966C08"/>
    <w:rsid w:val="0096772E"/>
    <w:rsid w:val="00970923"/>
    <w:rsid w:val="0097096B"/>
    <w:rsid w:val="00971E52"/>
    <w:rsid w:val="0097202F"/>
    <w:rsid w:val="00972243"/>
    <w:rsid w:val="009728F4"/>
    <w:rsid w:val="00972D62"/>
    <w:rsid w:val="0097312E"/>
    <w:rsid w:val="00973196"/>
    <w:rsid w:val="00973F0D"/>
    <w:rsid w:val="00974F8A"/>
    <w:rsid w:val="00975642"/>
    <w:rsid w:val="0097588D"/>
    <w:rsid w:val="0097614E"/>
    <w:rsid w:val="00977BDF"/>
    <w:rsid w:val="009807E6"/>
    <w:rsid w:val="00980DA5"/>
    <w:rsid w:val="009816DC"/>
    <w:rsid w:val="00981AB4"/>
    <w:rsid w:val="009821B6"/>
    <w:rsid w:val="009829DE"/>
    <w:rsid w:val="00983B40"/>
    <w:rsid w:val="00983C9E"/>
    <w:rsid w:val="00983D02"/>
    <w:rsid w:val="0098417B"/>
    <w:rsid w:val="00984A49"/>
    <w:rsid w:val="00984F88"/>
    <w:rsid w:val="00986B77"/>
    <w:rsid w:val="00986D24"/>
    <w:rsid w:val="00986D4A"/>
    <w:rsid w:val="00986E56"/>
    <w:rsid w:val="00987377"/>
    <w:rsid w:val="00987839"/>
    <w:rsid w:val="009878FE"/>
    <w:rsid w:val="00987C09"/>
    <w:rsid w:val="009900DE"/>
    <w:rsid w:val="00990A9B"/>
    <w:rsid w:val="00990CB3"/>
    <w:rsid w:val="00991101"/>
    <w:rsid w:val="009928FA"/>
    <w:rsid w:val="00992EAA"/>
    <w:rsid w:val="009939D4"/>
    <w:rsid w:val="00994699"/>
    <w:rsid w:val="0099545E"/>
    <w:rsid w:val="0099579A"/>
    <w:rsid w:val="00995D2A"/>
    <w:rsid w:val="009962F2"/>
    <w:rsid w:val="00996531"/>
    <w:rsid w:val="00996947"/>
    <w:rsid w:val="00997302"/>
    <w:rsid w:val="00997365"/>
    <w:rsid w:val="009A0EE8"/>
    <w:rsid w:val="009A10B1"/>
    <w:rsid w:val="009A1BC8"/>
    <w:rsid w:val="009A1BEB"/>
    <w:rsid w:val="009A2066"/>
    <w:rsid w:val="009A33AB"/>
    <w:rsid w:val="009A5237"/>
    <w:rsid w:val="009A53C4"/>
    <w:rsid w:val="009A5BB1"/>
    <w:rsid w:val="009A610D"/>
    <w:rsid w:val="009A6252"/>
    <w:rsid w:val="009A6846"/>
    <w:rsid w:val="009A6D88"/>
    <w:rsid w:val="009B05ED"/>
    <w:rsid w:val="009B0B81"/>
    <w:rsid w:val="009B18DD"/>
    <w:rsid w:val="009B1D3A"/>
    <w:rsid w:val="009B22F2"/>
    <w:rsid w:val="009B31F9"/>
    <w:rsid w:val="009B340D"/>
    <w:rsid w:val="009B3824"/>
    <w:rsid w:val="009B3C6C"/>
    <w:rsid w:val="009B4342"/>
    <w:rsid w:val="009B47C5"/>
    <w:rsid w:val="009B4892"/>
    <w:rsid w:val="009B4C4A"/>
    <w:rsid w:val="009B4FA8"/>
    <w:rsid w:val="009B5ED5"/>
    <w:rsid w:val="009B61B6"/>
    <w:rsid w:val="009B623F"/>
    <w:rsid w:val="009B6E58"/>
    <w:rsid w:val="009B7573"/>
    <w:rsid w:val="009C0CE7"/>
    <w:rsid w:val="009C0D19"/>
    <w:rsid w:val="009C14D7"/>
    <w:rsid w:val="009C1791"/>
    <w:rsid w:val="009C2D0F"/>
    <w:rsid w:val="009C41AA"/>
    <w:rsid w:val="009C4443"/>
    <w:rsid w:val="009C639E"/>
    <w:rsid w:val="009C6FF9"/>
    <w:rsid w:val="009C7988"/>
    <w:rsid w:val="009D047E"/>
    <w:rsid w:val="009D1398"/>
    <w:rsid w:val="009D1945"/>
    <w:rsid w:val="009D1D1B"/>
    <w:rsid w:val="009D29BD"/>
    <w:rsid w:val="009D2AE7"/>
    <w:rsid w:val="009D3625"/>
    <w:rsid w:val="009D4ADF"/>
    <w:rsid w:val="009D5472"/>
    <w:rsid w:val="009D55E4"/>
    <w:rsid w:val="009D5D84"/>
    <w:rsid w:val="009D5E19"/>
    <w:rsid w:val="009D618D"/>
    <w:rsid w:val="009D64FE"/>
    <w:rsid w:val="009D7032"/>
    <w:rsid w:val="009D7A1A"/>
    <w:rsid w:val="009D7CC2"/>
    <w:rsid w:val="009E0BDD"/>
    <w:rsid w:val="009E10C6"/>
    <w:rsid w:val="009E2328"/>
    <w:rsid w:val="009E2792"/>
    <w:rsid w:val="009E2B51"/>
    <w:rsid w:val="009E2E87"/>
    <w:rsid w:val="009E387E"/>
    <w:rsid w:val="009E39BB"/>
    <w:rsid w:val="009E3BD8"/>
    <w:rsid w:val="009E3EC7"/>
    <w:rsid w:val="009E4265"/>
    <w:rsid w:val="009E5233"/>
    <w:rsid w:val="009E55D6"/>
    <w:rsid w:val="009E563A"/>
    <w:rsid w:val="009E598A"/>
    <w:rsid w:val="009E5A66"/>
    <w:rsid w:val="009E61DD"/>
    <w:rsid w:val="009E645E"/>
    <w:rsid w:val="009E779C"/>
    <w:rsid w:val="009E7F23"/>
    <w:rsid w:val="009F0324"/>
    <w:rsid w:val="009F050E"/>
    <w:rsid w:val="009F1ECD"/>
    <w:rsid w:val="009F1F28"/>
    <w:rsid w:val="009F2E7E"/>
    <w:rsid w:val="009F2F03"/>
    <w:rsid w:val="009F406A"/>
    <w:rsid w:val="009F4341"/>
    <w:rsid w:val="009F47CD"/>
    <w:rsid w:val="009F5403"/>
    <w:rsid w:val="009F5A25"/>
    <w:rsid w:val="009F6DD5"/>
    <w:rsid w:val="009F71C9"/>
    <w:rsid w:val="009F71DC"/>
    <w:rsid w:val="009F7D0F"/>
    <w:rsid w:val="00A0008E"/>
    <w:rsid w:val="00A007C4"/>
    <w:rsid w:val="00A0099F"/>
    <w:rsid w:val="00A009DC"/>
    <w:rsid w:val="00A0240E"/>
    <w:rsid w:val="00A034E9"/>
    <w:rsid w:val="00A039BC"/>
    <w:rsid w:val="00A04C36"/>
    <w:rsid w:val="00A04E17"/>
    <w:rsid w:val="00A0504B"/>
    <w:rsid w:val="00A0549A"/>
    <w:rsid w:val="00A05893"/>
    <w:rsid w:val="00A05A3C"/>
    <w:rsid w:val="00A06288"/>
    <w:rsid w:val="00A07356"/>
    <w:rsid w:val="00A07432"/>
    <w:rsid w:val="00A0760D"/>
    <w:rsid w:val="00A07A64"/>
    <w:rsid w:val="00A10AAC"/>
    <w:rsid w:val="00A10D97"/>
    <w:rsid w:val="00A10EAF"/>
    <w:rsid w:val="00A113EA"/>
    <w:rsid w:val="00A119C7"/>
    <w:rsid w:val="00A11CC2"/>
    <w:rsid w:val="00A1212E"/>
    <w:rsid w:val="00A1269F"/>
    <w:rsid w:val="00A127AB"/>
    <w:rsid w:val="00A13384"/>
    <w:rsid w:val="00A13E1D"/>
    <w:rsid w:val="00A14AFC"/>
    <w:rsid w:val="00A14E11"/>
    <w:rsid w:val="00A1518F"/>
    <w:rsid w:val="00A151C7"/>
    <w:rsid w:val="00A157B5"/>
    <w:rsid w:val="00A1684C"/>
    <w:rsid w:val="00A169AA"/>
    <w:rsid w:val="00A176AE"/>
    <w:rsid w:val="00A17E1F"/>
    <w:rsid w:val="00A20EFF"/>
    <w:rsid w:val="00A21647"/>
    <w:rsid w:val="00A219C6"/>
    <w:rsid w:val="00A21BAA"/>
    <w:rsid w:val="00A21C28"/>
    <w:rsid w:val="00A21EF3"/>
    <w:rsid w:val="00A2629F"/>
    <w:rsid w:val="00A26E5C"/>
    <w:rsid w:val="00A275E1"/>
    <w:rsid w:val="00A27872"/>
    <w:rsid w:val="00A27A11"/>
    <w:rsid w:val="00A27E73"/>
    <w:rsid w:val="00A31B20"/>
    <w:rsid w:val="00A32B1D"/>
    <w:rsid w:val="00A3319C"/>
    <w:rsid w:val="00A33D0E"/>
    <w:rsid w:val="00A3473A"/>
    <w:rsid w:val="00A34E8D"/>
    <w:rsid w:val="00A3508C"/>
    <w:rsid w:val="00A365A7"/>
    <w:rsid w:val="00A37578"/>
    <w:rsid w:val="00A376EA"/>
    <w:rsid w:val="00A400D9"/>
    <w:rsid w:val="00A413E6"/>
    <w:rsid w:val="00A417AE"/>
    <w:rsid w:val="00A4187F"/>
    <w:rsid w:val="00A41FAB"/>
    <w:rsid w:val="00A42AE7"/>
    <w:rsid w:val="00A44177"/>
    <w:rsid w:val="00A444D6"/>
    <w:rsid w:val="00A44F87"/>
    <w:rsid w:val="00A45E8D"/>
    <w:rsid w:val="00A45F0F"/>
    <w:rsid w:val="00A45F99"/>
    <w:rsid w:val="00A4645A"/>
    <w:rsid w:val="00A464E9"/>
    <w:rsid w:val="00A464F1"/>
    <w:rsid w:val="00A469BC"/>
    <w:rsid w:val="00A46DC6"/>
    <w:rsid w:val="00A47131"/>
    <w:rsid w:val="00A47335"/>
    <w:rsid w:val="00A4738A"/>
    <w:rsid w:val="00A473F7"/>
    <w:rsid w:val="00A47DDB"/>
    <w:rsid w:val="00A50087"/>
    <w:rsid w:val="00A50E27"/>
    <w:rsid w:val="00A510D5"/>
    <w:rsid w:val="00A525AE"/>
    <w:rsid w:val="00A52F64"/>
    <w:rsid w:val="00A5300F"/>
    <w:rsid w:val="00A535AE"/>
    <w:rsid w:val="00A53807"/>
    <w:rsid w:val="00A552A4"/>
    <w:rsid w:val="00A55315"/>
    <w:rsid w:val="00A55422"/>
    <w:rsid w:val="00A5544A"/>
    <w:rsid w:val="00A55890"/>
    <w:rsid w:val="00A572A8"/>
    <w:rsid w:val="00A57306"/>
    <w:rsid w:val="00A57316"/>
    <w:rsid w:val="00A600BC"/>
    <w:rsid w:val="00A605CE"/>
    <w:rsid w:val="00A61618"/>
    <w:rsid w:val="00A61DDB"/>
    <w:rsid w:val="00A625A8"/>
    <w:rsid w:val="00A626FE"/>
    <w:rsid w:val="00A63A67"/>
    <w:rsid w:val="00A63B30"/>
    <w:rsid w:val="00A648EC"/>
    <w:rsid w:val="00A64ACE"/>
    <w:rsid w:val="00A64E1E"/>
    <w:rsid w:val="00A653CB"/>
    <w:rsid w:val="00A66691"/>
    <w:rsid w:val="00A66851"/>
    <w:rsid w:val="00A672C0"/>
    <w:rsid w:val="00A67C8A"/>
    <w:rsid w:val="00A67D35"/>
    <w:rsid w:val="00A702A3"/>
    <w:rsid w:val="00A70A60"/>
    <w:rsid w:val="00A70E10"/>
    <w:rsid w:val="00A7163A"/>
    <w:rsid w:val="00A718DF"/>
    <w:rsid w:val="00A72B19"/>
    <w:rsid w:val="00A73ABE"/>
    <w:rsid w:val="00A73B6A"/>
    <w:rsid w:val="00A73EF5"/>
    <w:rsid w:val="00A740C1"/>
    <w:rsid w:val="00A746FE"/>
    <w:rsid w:val="00A747CA"/>
    <w:rsid w:val="00A748DC"/>
    <w:rsid w:val="00A74C1C"/>
    <w:rsid w:val="00A75FD9"/>
    <w:rsid w:val="00A76258"/>
    <w:rsid w:val="00A765A0"/>
    <w:rsid w:val="00A7693D"/>
    <w:rsid w:val="00A76C58"/>
    <w:rsid w:val="00A80C04"/>
    <w:rsid w:val="00A80E58"/>
    <w:rsid w:val="00A81F10"/>
    <w:rsid w:val="00A82444"/>
    <w:rsid w:val="00A82507"/>
    <w:rsid w:val="00A82512"/>
    <w:rsid w:val="00A83443"/>
    <w:rsid w:val="00A83A5E"/>
    <w:rsid w:val="00A84504"/>
    <w:rsid w:val="00A8512A"/>
    <w:rsid w:val="00A855BB"/>
    <w:rsid w:val="00A859ED"/>
    <w:rsid w:val="00A86C23"/>
    <w:rsid w:val="00A87305"/>
    <w:rsid w:val="00A87A54"/>
    <w:rsid w:val="00A87E72"/>
    <w:rsid w:val="00A90514"/>
    <w:rsid w:val="00A90DF6"/>
    <w:rsid w:val="00A91A15"/>
    <w:rsid w:val="00A9268D"/>
    <w:rsid w:val="00A92E03"/>
    <w:rsid w:val="00A93406"/>
    <w:rsid w:val="00A954F2"/>
    <w:rsid w:val="00A9557A"/>
    <w:rsid w:val="00A95DFB"/>
    <w:rsid w:val="00A95F92"/>
    <w:rsid w:val="00A96333"/>
    <w:rsid w:val="00A970C7"/>
    <w:rsid w:val="00A97F11"/>
    <w:rsid w:val="00AA2A32"/>
    <w:rsid w:val="00AA2EE1"/>
    <w:rsid w:val="00AA3326"/>
    <w:rsid w:val="00AA3588"/>
    <w:rsid w:val="00AA3F4A"/>
    <w:rsid w:val="00AA488D"/>
    <w:rsid w:val="00AA57AA"/>
    <w:rsid w:val="00AA6625"/>
    <w:rsid w:val="00AA6A2C"/>
    <w:rsid w:val="00AA6B41"/>
    <w:rsid w:val="00AA6C6A"/>
    <w:rsid w:val="00AA73F8"/>
    <w:rsid w:val="00AA7ACB"/>
    <w:rsid w:val="00AA7CFC"/>
    <w:rsid w:val="00AB11B7"/>
    <w:rsid w:val="00AB1293"/>
    <w:rsid w:val="00AB1458"/>
    <w:rsid w:val="00AB1AC0"/>
    <w:rsid w:val="00AB21BC"/>
    <w:rsid w:val="00AB30BB"/>
    <w:rsid w:val="00AB4F1D"/>
    <w:rsid w:val="00AB5FBA"/>
    <w:rsid w:val="00AB600B"/>
    <w:rsid w:val="00AB6748"/>
    <w:rsid w:val="00AB6EBD"/>
    <w:rsid w:val="00AB750E"/>
    <w:rsid w:val="00AB79BB"/>
    <w:rsid w:val="00AC0488"/>
    <w:rsid w:val="00AC1BB1"/>
    <w:rsid w:val="00AC1DEA"/>
    <w:rsid w:val="00AC2A9D"/>
    <w:rsid w:val="00AC3BAA"/>
    <w:rsid w:val="00AC45AE"/>
    <w:rsid w:val="00AC49DC"/>
    <w:rsid w:val="00AC4C62"/>
    <w:rsid w:val="00AC525E"/>
    <w:rsid w:val="00AC79A3"/>
    <w:rsid w:val="00AC7A9E"/>
    <w:rsid w:val="00AD0A1B"/>
    <w:rsid w:val="00AD0BF0"/>
    <w:rsid w:val="00AD1D9B"/>
    <w:rsid w:val="00AD2816"/>
    <w:rsid w:val="00AD31DA"/>
    <w:rsid w:val="00AD33C0"/>
    <w:rsid w:val="00AD369D"/>
    <w:rsid w:val="00AD3CC9"/>
    <w:rsid w:val="00AD4091"/>
    <w:rsid w:val="00AD549C"/>
    <w:rsid w:val="00AD5D01"/>
    <w:rsid w:val="00AD6079"/>
    <w:rsid w:val="00AD6720"/>
    <w:rsid w:val="00AD7525"/>
    <w:rsid w:val="00AE007F"/>
    <w:rsid w:val="00AE1290"/>
    <w:rsid w:val="00AE130A"/>
    <w:rsid w:val="00AE1990"/>
    <w:rsid w:val="00AE262C"/>
    <w:rsid w:val="00AE26EA"/>
    <w:rsid w:val="00AE302C"/>
    <w:rsid w:val="00AE4C49"/>
    <w:rsid w:val="00AE502A"/>
    <w:rsid w:val="00AE622E"/>
    <w:rsid w:val="00AE6A7C"/>
    <w:rsid w:val="00AE6C0C"/>
    <w:rsid w:val="00AE7FE3"/>
    <w:rsid w:val="00AF0B65"/>
    <w:rsid w:val="00AF2D51"/>
    <w:rsid w:val="00AF2D85"/>
    <w:rsid w:val="00AF2ED2"/>
    <w:rsid w:val="00AF33ED"/>
    <w:rsid w:val="00AF3C88"/>
    <w:rsid w:val="00AF3D37"/>
    <w:rsid w:val="00AF52A8"/>
    <w:rsid w:val="00AF5E48"/>
    <w:rsid w:val="00AF6187"/>
    <w:rsid w:val="00AF730C"/>
    <w:rsid w:val="00AF74CD"/>
    <w:rsid w:val="00B00CEC"/>
    <w:rsid w:val="00B023CB"/>
    <w:rsid w:val="00B028EB"/>
    <w:rsid w:val="00B032E4"/>
    <w:rsid w:val="00B0337E"/>
    <w:rsid w:val="00B04062"/>
    <w:rsid w:val="00B0487D"/>
    <w:rsid w:val="00B04AAC"/>
    <w:rsid w:val="00B0517F"/>
    <w:rsid w:val="00B065BE"/>
    <w:rsid w:val="00B10229"/>
    <w:rsid w:val="00B108C0"/>
    <w:rsid w:val="00B10907"/>
    <w:rsid w:val="00B10979"/>
    <w:rsid w:val="00B10B07"/>
    <w:rsid w:val="00B11725"/>
    <w:rsid w:val="00B11978"/>
    <w:rsid w:val="00B119FD"/>
    <w:rsid w:val="00B11CF1"/>
    <w:rsid w:val="00B12986"/>
    <w:rsid w:val="00B129CF"/>
    <w:rsid w:val="00B13384"/>
    <w:rsid w:val="00B13955"/>
    <w:rsid w:val="00B13C7E"/>
    <w:rsid w:val="00B140FF"/>
    <w:rsid w:val="00B14A8C"/>
    <w:rsid w:val="00B14DB9"/>
    <w:rsid w:val="00B15B65"/>
    <w:rsid w:val="00B17327"/>
    <w:rsid w:val="00B20424"/>
    <w:rsid w:val="00B20939"/>
    <w:rsid w:val="00B223EB"/>
    <w:rsid w:val="00B229CF"/>
    <w:rsid w:val="00B235DA"/>
    <w:rsid w:val="00B24388"/>
    <w:rsid w:val="00B2544E"/>
    <w:rsid w:val="00B25B65"/>
    <w:rsid w:val="00B2693D"/>
    <w:rsid w:val="00B26C46"/>
    <w:rsid w:val="00B271FF"/>
    <w:rsid w:val="00B27424"/>
    <w:rsid w:val="00B279F2"/>
    <w:rsid w:val="00B30981"/>
    <w:rsid w:val="00B30A6F"/>
    <w:rsid w:val="00B30F6B"/>
    <w:rsid w:val="00B31CE3"/>
    <w:rsid w:val="00B337DD"/>
    <w:rsid w:val="00B34A09"/>
    <w:rsid w:val="00B356A9"/>
    <w:rsid w:val="00B3587C"/>
    <w:rsid w:val="00B35FE7"/>
    <w:rsid w:val="00B36D14"/>
    <w:rsid w:val="00B3753F"/>
    <w:rsid w:val="00B376FA"/>
    <w:rsid w:val="00B37A35"/>
    <w:rsid w:val="00B40619"/>
    <w:rsid w:val="00B40731"/>
    <w:rsid w:val="00B41B02"/>
    <w:rsid w:val="00B420A5"/>
    <w:rsid w:val="00B43144"/>
    <w:rsid w:val="00B438DD"/>
    <w:rsid w:val="00B45E73"/>
    <w:rsid w:val="00B474CE"/>
    <w:rsid w:val="00B50CAC"/>
    <w:rsid w:val="00B512BA"/>
    <w:rsid w:val="00B51ACF"/>
    <w:rsid w:val="00B52CA5"/>
    <w:rsid w:val="00B5303D"/>
    <w:rsid w:val="00B5343F"/>
    <w:rsid w:val="00B53B0E"/>
    <w:rsid w:val="00B53D52"/>
    <w:rsid w:val="00B549D4"/>
    <w:rsid w:val="00B549EF"/>
    <w:rsid w:val="00B55592"/>
    <w:rsid w:val="00B55610"/>
    <w:rsid w:val="00B55C29"/>
    <w:rsid w:val="00B55C51"/>
    <w:rsid w:val="00B568D2"/>
    <w:rsid w:val="00B56DE1"/>
    <w:rsid w:val="00B5792B"/>
    <w:rsid w:val="00B600AD"/>
    <w:rsid w:val="00B604AA"/>
    <w:rsid w:val="00B63DA4"/>
    <w:rsid w:val="00B64DE6"/>
    <w:rsid w:val="00B6582A"/>
    <w:rsid w:val="00B6630E"/>
    <w:rsid w:val="00B6678D"/>
    <w:rsid w:val="00B66B22"/>
    <w:rsid w:val="00B67CBC"/>
    <w:rsid w:val="00B71493"/>
    <w:rsid w:val="00B73170"/>
    <w:rsid w:val="00B73B85"/>
    <w:rsid w:val="00B73CDB"/>
    <w:rsid w:val="00B74B9E"/>
    <w:rsid w:val="00B7518A"/>
    <w:rsid w:val="00B7637F"/>
    <w:rsid w:val="00B76E95"/>
    <w:rsid w:val="00B77528"/>
    <w:rsid w:val="00B77BC8"/>
    <w:rsid w:val="00B8036B"/>
    <w:rsid w:val="00B80D56"/>
    <w:rsid w:val="00B81988"/>
    <w:rsid w:val="00B822C9"/>
    <w:rsid w:val="00B822D1"/>
    <w:rsid w:val="00B83108"/>
    <w:rsid w:val="00B84B15"/>
    <w:rsid w:val="00B86A06"/>
    <w:rsid w:val="00B86FB8"/>
    <w:rsid w:val="00B873E3"/>
    <w:rsid w:val="00B87A65"/>
    <w:rsid w:val="00B9056E"/>
    <w:rsid w:val="00B91291"/>
    <w:rsid w:val="00B9200A"/>
    <w:rsid w:val="00B92D78"/>
    <w:rsid w:val="00B9332D"/>
    <w:rsid w:val="00B93339"/>
    <w:rsid w:val="00B93366"/>
    <w:rsid w:val="00B93455"/>
    <w:rsid w:val="00B93E40"/>
    <w:rsid w:val="00B941DB"/>
    <w:rsid w:val="00B948A2"/>
    <w:rsid w:val="00B95655"/>
    <w:rsid w:val="00B96939"/>
    <w:rsid w:val="00B96F76"/>
    <w:rsid w:val="00BA01D2"/>
    <w:rsid w:val="00BA0803"/>
    <w:rsid w:val="00BA0C43"/>
    <w:rsid w:val="00BA11AE"/>
    <w:rsid w:val="00BA23EE"/>
    <w:rsid w:val="00BA2A0F"/>
    <w:rsid w:val="00BA44EC"/>
    <w:rsid w:val="00BA6450"/>
    <w:rsid w:val="00BA6621"/>
    <w:rsid w:val="00BA690D"/>
    <w:rsid w:val="00BA6C08"/>
    <w:rsid w:val="00BA7FCB"/>
    <w:rsid w:val="00BB0738"/>
    <w:rsid w:val="00BB200D"/>
    <w:rsid w:val="00BB366E"/>
    <w:rsid w:val="00BB385C"/>
    <w:rsid w:val="00BB4112"/>
    <w:rsid w:val="00BB4782"/>
    <w:rsid w:val="00BB71FF"/>
    <w:rsid w:val="00BB73CB"/>
    <w:rsid w:val="00BB781F"/>
    <w:rsid w:val="00BC00D0"/>
    <w:rsid w:val="00BC014A"/>
    <w:rsid w:val="00BC0A86"/>
    <w:rsid w:val="00BC0B2B"/>
    <w:rsid w:val="00BC0BCC"/>
    <w:rsid w:val="00BC0C54"/>
    <w:rsid w:val="00BC1782"/>
    <w:rsid w:val="00BC189C"/>
    <w:rsid w:val="00BC2295"/>
    <w:rsid w:val="00BC2448"/>
    <w:rsid w:val="00BC2EC1"/>
    <w:rsid w:val="00BC3413"/>
    <w:rsid w:val="00BC3891"/>
    <w:rsid w:val="00BC3E56"/>
    <w:rsid w:val="00BC44F8"/>
    <w:rsid w:val="00BC4882"/>
    <w:rsid w:val="00BC5B9E"/>
    <w:rsid w:val="00BC61D8"/>
    <w:rsid w:val="00BC643C"/>
    <w:rsid w:val="00BC6A50"/>
    <w:rsid w:val="00BC6CA0"/>
    <w:rsid w:val="00BC778E"/>
    <w:rsid w:val="00BD0B6D"/>
    <w:rsid w:val="00BD1161"/>
    <w:rsid w:val="00BD14B4"/>
    <w:rsid w:val="00BD3C81"/>
    <w:rsid w:val="00BD461B"/>
    <w:rsid w:val="00BD52BC"/>
    <w:rsid w:val="00BD5391"/>
    <w:rsid w:val="00BD6C41"/>
    <w:rsid w:val="00BD7925"/>
    <w:rsid w:val="00BD79A6"/>
    <w:rsid w:val="00BE16B2"/>
    <w:rsid w:val="00BE196C"/>
    <w:rsid w:val="00BE2063"/>
    <w:rsid w:val="00BE2CD0"/>
    <w:rsid w:val="00BE42FB"/>
    <w:rsid w:val="00BE45F5"/>
    <w:rsid w:val="00BE4B6B"/>
    <w:rsid w:val="00BE4FDB"/>
    <w:rsid w:val="00BE561E"/>
    <w:rsid w:val="00BE5EB2"/>
    <w:rsid w:val="00BE6761"/>
    <w:rsid w:val="00BE7BFF"/>
    <w:rsid w:val="00BF0CEE"/>
    <w:rsid w:val="00BF10C1"/>
    <w:rsid w:val="00BF1FBB"/>
    <w:rsid w:val="00BF252A"/>
    <w:rsid w:val="00BF3772"/>
    <w:rsid w:val="00BF3AF7"/>
    <w:rsid w:val="00BF458E"/>
    <w:rsid w:val="00BF4DDA"/>
    <w:rsid w:val="00BF60F1"/>
    <w:rsid w:val="00BF62F8"/>
    <w:rsid w:val="00BF65E0"/>
    <w:rsid w:val="00BF68E1"/>
    <w:rsid w:val="00BF6BB0"/>
    <w:rsid w:val="00BF729C"/>
    <w:rsid w:val="00BF7859"/>
    <w:rsid w:val="00BF7BB3"/>
    <w:rsid w:val="00C008BA"/>
    <w:rsid w:val="00C00BB5"/>
    <w:rsid w:val="00C00CFB"/>
    <w:rsid w:val="00C02302"/>
    <w:rsid w:val="00C02474"/>
    <w:rsid w:val="00C02927"/>
    <w:rsid w:val="00C02E15"/>
    <w:rsid w:val="00C040A6"/>
    <w:rsid w:val="00C04565"/>
    <w:rsid w:val="00C0461A"/>
    <w:rsid w:val="00C05192"/>
    <w:rsid w:val="00C05BBE"/>
    <w:rsid w:val="00C063E2"/>
    <w:rsid w:val="00C0658F"/>
    <w:rsid w:val="00C07033"/>
    <w:rsid w:val="00C07854"/>
    <w:rsid w:val="00C07FB3"/>
    <w:rsid w:val="00C10B02"/>
    <w:rsid w:val="00C10D6D"/>
    <w:rsid w:val="00C1104E"/>
    <w:rsid w:val="00C11524"/>
    <w:rsid w:val="00C11B0A"/>
    <w:rsid w:val="00C12899"/>
    <w:rsid w:val="00C13DB1"/>
    <w:rsid w:val="00C1468E"/>
    <w:rsid w:val="00C17616"/>
    <w:rsid w:val="00C206EB"/>
    <w:rsid w:val="00C207AA"/>
    <w:rsid w:val="00C20CB3"/>
    <w:rsid w:val="00C2107E"/>
    <w:rsid w:val="00C21B60"/>
    <w:rsid w:val="00C22AC5"/>
    <w:rsid w:val="00C22E35"/>
    <w:rsid w:val="00C231BF"/>
    <w:rsid w:val="00C23671"/>
    <w:rsid w:val="00C23D60"/>
    <w:rsid w:val="00C23FC5"/>
    <w:rsid w:val="00C24AC8"/>
    <w:rsid w:val="00C24C99"/>
    <w:rsid w:val="00C25658"/>
    <w:rsid w:val="00C257DF"/>
    <w:rsid w:val="00C259FA"/>
    <w:rsid w:val="00C30341"/>
    <w:rsid w:val="00C30797"/>
    <w:rsid w:val="00C309A7"/>
    <w:rsid w:val="00C30FEA"/>
    <w:rsid w:val="00C31D4D"/>
    <w:rsid w:val="00C3261D"/>
    <w:rsid w:val="00C3263B"/>
    <w:rsid w:val="00C32FDB"/>
    <w:rsid w:val="00C33E28"/>
    <w:rsid w:val="00C34098"/>
    <w:rsid w:val="00C352F1"/>
    <w:rsid w:val="00C353BC"/>
    <w:rsid w:val="00C354EF"/>
    <w:rsid w:val="00C3664C"/>
    <w:rsid w:val="00C4066A"/>
    <w:rsid w:val="00C41A05"/>
    <w:rsid w:val="00C41B0F"/>
    <w:rsid w:val="00C42925"/>
    <w:rsid w:val="00C42D78"/>
    <w:rsid w:val="00C43312"/>
    <w:rsid w:val="00C43D7F"/>
    <w:rsid w:val="00C43F10"/>
    <w:rsid w:val="00C444E6"/>
    <w:rsid w:val="00C447CE"/>
    <w:rsid w:val="00C44BED"/>
    <w:rsid w:val="00C44E67"/>
    <w:rsid w:val="00C44F7D"/>
    <w:rsid w:val="00C44FE7"/>
    <w:rsid w:val="00C45057"/>
    <w:rsid w:val="00C451C2"/>
    <w:rsid w:val="00C45201"/>
    <w:rsid w:val="00C45894"/>
    <w:rsid w:val="00C46220"/>
    <w:rsid w:val="00C464B0"/>
    <w:rsid w:val="00C468BE"/>
    <w:rsid w:val="00C46902"/>
    <w:rsid w:val="00C47E7C"/>
    <w:rsid w:val="00C500F3"/>
    <w:rsid w:val="00C509F6"/>
    <w:rsid w:val="00C50B00"/>
    <w:rsid w:val="00C52114"/>
    <w:rsid w:val="00C525F5"/>
    <w:rsid w:val="00C526E9"/>
    <w:rsid w:val="00C5275E"/>
    <w:rsid w:val="00C52F81"/>
    <w:rsid w:val="00C53177"/>
    <w:rsid w:val="00C532B9"/>
    <w:rsid w:val="00C533D3"/>
    <w:rsid w:val="00C5346A"/>
    <w:rsid w:val="00C54637"/>
    <w:rsid w:val="00C548FA"/>
    <w:rsid w:val="00C555D6"/>
    <w:rsid w:val="00C55AED"/>
    <w:rsid w:val="00C56650"/>
    <w:rsid w:val="00C57E01"/>
    <w:rsid w:val="00C57F3D"/>
    <w:rsid w:val="00C57F9B"/>
    <w:rsid w:val="00C60616"/>
    <w:rsid w:val="00C60B3A"/>
    <w:rsid w:val="00C6119D"/>
    <w:rsid w:val="00C617CB"/>
    <w:rsid w:val="00C617CF"/>
    <w:rsid w:val="00C628BA"/>
    <w:rsid w:val="00C62B7C"/>
    <w:rsid w:val="00C62D88"/>
    <w:rsid w:val="00C6367A"/>
    <w:rsid w:val="00C643E9"/>
    <w:rsid w:val="00C643F3"/>
    <w:rsid w:val="00C65235"/>
    <w:rsid w:val="00C65595"/>
    <w:rsid w:val="00C657C5"/>
    <w:rsid w:val="00C6595A"/>
    <w:rsid w:val="00C65ED5"/>
    <w:rsid w:val="00C66049"/>
    <w:rsid w:val="00C667F0"/>
    <w:rsid w:val="00C6694E"/>
    <w:rsid w:val="00C6713A"/>
    <w:rsid w:val="00C67215"/>
    <w:rsid w:val="00C70277"/>
    <w:rsid w:val="00C705E9"/>
    <w:rsid w:val="00C70772"/>
    <w:rsid w:val="00C71B83"/>
    <w:rsid w:val="00C74251"/>
    <w:rsid w:val="00C7456D"/>
    <w:rsid w:val="00C7537C"/>
    <w:rsid w:val="00C75465"/>
    <w:rsid w:val="00C756E2"/>
    <w:rsid w:val="00C757CF"/>
    <w:rsid w:val="00C76813"/>
    <w:rsid w:val="00C80FA9"/>
    <w:rsid w:val="00C81352"/>
    <w:rsid w:val="00C81355"/>
    <w:rsid w:val="00C81A1E"/>
    <w:rsid w:val="00C81A77"/>
    <w:rsid w:val="00C82CB6"/>
    <w:rsid w:val="00C83670"/>
    <w:rsid w:val="00C83AAD"/>
    <w:rsid w:val="00C84436"/>
    <w:rsid w:val="00C84F3A"/>
    <w:rsid w:val="00C857E7"/>
    <w:rsid w:val="00C85AA1"/>
    <w:rsid w:val="00C86157"/>
    <w:rsid w:val="00C8616C"/>
    <w:rsid w:val="00C86236"/>
    <w:rsid w:val="00C8773D"/>
    <w:rsid w:val="00C902AC"/>
    <w:rsid w:val="00C90864"/>
    <w:rsid w:val="00C909CD"/>
    <w:rsid w:val="00C91E23"/>
    <w:rsid w:val="00C91F88"/>
    <w:rsid w:val="00C92836"/>
    <w:rsid w:val="00C92908"/>
    <w:rsid w:val="00C92E10"/>
    <w:rsid w:val="00C93008"/>
    <w:rsid w:val="00C95214"/>
    <w:rsid w:val="00C95CC0"/>
    <w:rsid w:val="00C95FBE"/>
    <w:rsid w:val="00C96092"/>
    <w:rsid w:val="00C97B04"/>
    <w:rsid w:val="00CA0E48"/>
    <w:rsid w:val="00CA1818"/>
    <w:rsid w:val="00CA1847"/>
    <w:rsid w:val="00CA311D"/>
    <w:rsid w:val="00CA3781"/>
    <w:rsid w:val="00CA4194"/>
    <w:rsid w:val="00CA4395"/>
    <w:rsid w:val="00CA4904"/>
    <w:rsid w:val="00CA4BC9"/>
    <w:rsid w:val="00CA54A3"/>
    <w:rsid w:val="00CA6E9D"/>
    <w:rsid w:val="00CA7B1D"/>
    <w:rsid w:val="00CB07F7"/>
    <w:rsid w:val="00CB09FC"/>
    <w:rsid w:val="00CB1604"/>
    <w:rsid w:val="00CB17E3"/>
    <w:rsid w:val="00CB1A21"/>
    <w:rsid w:val="00CB26FB"/>
    <w:rsid w:val="00CB2B27"/>
    <w:rsid w:val="00CB336B"/>
    <w:rsid w:val="00CB3FA0"/>
    <w:rsid w:val="00CB4798"/>
    <w:rsid w:val="00CB591D"/>
    <w:rsid w:val="00CB5AFE"/>
    <w:rsid w:val="00CB6365"/>
    <w:rsid w:val="00CB68AA"/>
    <w:rsid w:val="00CB6984"/>
    <w:rsid w:val="00CB6EAF"/>
    <w:rsid w:val="00CB727A"/>
    <w:rsid w:val="00CC05B4"/>
    <w:rsid w:val="00CC08F9"/>
    <w:rsid w:val="00CC0F76"/>
    <w:rsid w:val="00CC1F5A"/>
    <w:rsid w:val="00CC2064"/>
    <w:rsid w:val="00CC2066"/>
    <w:rsid w:val="00CC508B"/>
    <w:rsid w:val="00CC6C71"/>
    <w:rsid w:val="00CC7106"/>
    <w:rsid w:val="00CD1146"/>
    <w:rsid w:val="00CD120A"/>
    <w:rsid w:val="00CD289E"/>
    <w:rsid w:val="00CD314A"/>
    <w:rsid w:val="00CD66D9"/>
    <w:rsid w:val="00CD6972"/>
    <w:rsid w:val="00CD6A48"/>
    <w:rsid w:val="00CD6DA6"/>
    <w:rsid w:val="00CE0858"/>
    <w:rsid w:val="00CE099D"/>
    <w:rsid w:val="00CE193B"/>
    <w:rsid w:val="00CE21E7"/>
    <w:rsid w:val="00CE25C4"/>
    <w:rsid w:val="00CE282A"/>
    <w:rsid w:val="00CE45F7"/>
    <w:rsid w:val="00CE464C"/>
    <w:rsid w:val="00CE5EAA"/>
    <w:rsid w:val="00CE5F35"/>
    <w:rsid w:val="00CE6A10"/>
    <w:rsid w:val="00CE7364"/>
    <w:rsid w:val="00CF14AB"/>
    <w:rsid w:val="00CF171B"/>
    <w:rsid w:val="00CF24A8"/>
    <w:rsid w:val="00CF25D0"/>
    <w:rsid w:val="00CF403A"/>
    <w:rsid w:val="00CF4CE7"/>
    <w:rsid w:val="00CF5A62"/>
    <w:rsid w:val="00CF5C86"/>
    <w:rsid w:val="00CF70CD"/>
    <w:rsid w:val="00CF73BB"/>
    <w:rsid w:val="00D00A10"/>
    <w:rsid w:val="00D01207"/>
    <w:rsid w:val="00D0207B"/>
    <w:rsid w:val="00D023F4"/>
    <w:rsid w:val="00D02B03"/>
    <w:rsid w:val="00D0311A"/>
    <w:rsid w:val="00D03B0D"/>
    <w:rsid w:val="00D03B95"/>
    <w:rsid w:val="00D03FDA"/>
    <w:rsid w:val="00D05052"/>
    <w:rsid w:val="00D057DB"/>
    <w:rsid w:val="00D05E9A"/>
    <w:rsid w:val="00D066EB"/>
    <w:rsid w:val="00D06EB2"/>
    <w:rsid w:val="00D071E4"/>
    <w:rsid w:val="00D07795"/>
    <w:rsid w:val="00D079FD"/>
    <w:rsid w:val="00D07E95"/>
    <w:rsid w:val="00D105D4"/>
    <w:rsid w:val="00D114BA"/>
    <w:rsid w:val="00D11FC0"/>
    <w:rsid w:val="00D130B3"/>
    <w:rsid w:val="00D134B6"/>
    <w:rsid w:val="00D13817"/>
    <w:rsid w:val="00D13F55"/>
    <w:rsid w:val="00D1401D"/>
    <w:rsid w:val="00D147C0"/>
    <w:rsid w:val="00D14CE1"/>
    <w:rsid w:val="00D15B75"/>
    <w:rsid w:val="00D15BA7"/>
    <w:rsid w:val="00D1670B"/>
    <w:rsid w:val="00D17143"/>
    <w:rsid w:val="00D17856"/>
    <w:rsid w:val="00D17C9C"/>
    <w:rsid w:val="00D203B4"/>
    <w:rsid w:val="00D21A89"/>
    <w:rsid w:val="00D2285E"/>
    <w:rsid w:val="00D23172"/>
    <w:rsid w:val="00D23D80"/>
    <w:rsid w:val="00D24EE0"/>
    <w:rsid w:val="00D259F3"/>
    <w:rsid w:val="00D2609A"/>
    <w:rsid w:val="00D261CF"/>
    <w:rsid w:val="00D26EC6"/>
    <w:rsid w:val="00D27D9C"/>
    <w:rsid w:val="00D30046"/>
    <w:rsid w:val="00D3103F"/>
    <w:rsid w:val="00D320ED"/>
    <w:rsid w:val="00D3317A"/>
    <w:rsid w:val="00D33199"/>
    <w:rsid w:val="00D33358"/>
    <w:rsid w:val="00D33443"/>
    <w:rsid w:val="00D33F18"/>
    <w:rsid w:val="00D34FCD"/>
    <w:rsid w:val="00D3693A"/>
    <w:rsid w:val="00D36A70"/>
    <w:rsid w:val="00D378D2"/>
    <w:rsid w:val="00D37D73"/>
    <w:rsid w:val="00D405F7"/>
    <w:rsid w:val="00D409EE"/>
    <w:rsid w:val="00D40A0F"/>
    <w:rsid w:val="00D40C93"/>
    <w:rsid w:val="00D411D2"/>
    <w:rsid w:val="00D41B20"/>
    <w:rsid w:val="00D42477"/>
    <w:rsid w:val="00D42C33"/>
    <w:rsid w:val="00D43B28"/>
    <w:rsid w:val="00D43EF9"/>
    <w:rsid w:val="00D4409F"/>
    <w:rsid w:val="00D446C5"/>
    <w:rsid w:val="00D44BAE"/>
    <w:rsid w:val="00D44E77"/>
    <w:rsid w:val="00D45063"/>
    <w:rsid w:val="00D456CB"/>
    <w:rsid w:val="00D46E24"/>
    <w:rsid w:val="00D5043C"/>
    <w:rsid w:val="00D50819"/>
    <w:rsid w:val="00D50FB2"/>
    <w:rsid w:val="00D52B2A"/>
    <w:rsid w:val="00D52B43"/>
    <w:rsid w:val="00D52F93"/>
    <w:rsid w:val="00D53471"/>
    <w:rsid w:val="00D5348F"/>
    <w:rsid w:val="00D5441D"/>
    <w:rsid w:val="00D55109"/>
    <w:rsid w:val="00D55C74"/>
    <w:rsid w:val="00D55EE6"/>
    <w:rsid w:val="00D55F43"/>
    <w:rsid w:val="00D5600B"/>
    <w:rsid w:val="00D60094"/>
    <w:rsid w:val="00D60609"/>
    <w:rsid w:val="00D62DC8"/>
    <w:rsid w:val="00D62FBE"/>
    <w:rsid w:val="00D634B1"/>
    <w:rsid w:val="00D63512"/>
    <w:rsid w:val="00D63697"/>
    <w:rsid w:val="00D63E68"/>
    <w:rsid w:val="00D64537"/>
    <w:rsid w:val="00D65A78"/>
    <w:rsid w:val="00D66A1A"/>
    <w:rsid w:val="00D67087"/>
    <w:rsid w:val="00D672E4"/>
    <w:rsid w:val="00D67EE4"/>
    <w:rsid w:val="00D70427"/>
    <w:rsid w:val="00D70F2D"/>
    <w:rsid w:val="00D7134D"/>
    <w:rsid w:val="00D71BF1"/>
    <w:rsid w:val="00D7350B"/>
    <w:rsid w:val="00D7357F"/>
    <w:rsid w:val="00D772BB"/>
    <w:rsid w:val="00D80253"/>
    <w:rsid w:val="00D80AD6"/>
    <w:rsid w:val="00D82391"/>
    <w:rsid w:val="00D831B8"/>
    <w:rsid w:val="00D834FA"/>
    <w:rsid w:val="00D84170"/>
    <w:rsid w:val="00D84B1B"/>
    <w:rsid w:val="00D85A5D"/>
    <w:rsid w:val="00D85C8F"/>
    <w:rsid w:val="00D86206"/>
    <w:rsid w:val="00D86E54"/>
    <w:rsid w:val="00D87215"/>
    <w:rsid w:val="00D872BC"/>
    <w:rsid w:val="00D90E25"/>
    <w:rsid w:val="00D92147"/>
    <w:rsid w:val="00D92ABA"/>
    <w:rsid w:val="00D92C9D"/>
    <w:rsid w:val="00D92D29"/>
    <w:rsid w:val="00D93155"/>
    <w:rsid w:val="00D958CB"/>
    <w:rsid w:val="00D9597F"/>
    <w:rsid w:val="00D9647E"/>
    <w:rsid w:val="00D976CD"/>
    <w:rsid w:val="00DA0DF9"/>
    <w:rsid w:val="00DA1287"/>
    <w:rsid w:val="00DA17A1"/>
    <w:rsid w:val="00DA1989"/>
    <w:rsid w:val="00DA217A"/>
    <w:rsid w:val="00DA2A0D"/>
    <w:rsid w:val="00DA2AC1"/>
    <w:rsid w:val="00DA2AFC"/>
    <w:rsid w:val="00DA403B"/>
    <w:rsid w:val="00DA412A"/>
    <w:rsid w:val="00DA4947"/>
    <w:rsid w:val="00DA5A68"/>
    <w:rsid w:val="00DA6AB0"/>
    <w:rsid w:val="00DA7A89"/>
    <w:rsid w:val="00DB21C3"/>
    <w:rsid w:val="00DB272F"/>
    <w:rsid w:val="00DB2BBB"/>
    <w:rsid w:val="00DB2EB1"/>
    <w:rsid w:val="00DB3191"/>
    <w:rsid w:val="00DB397C"/>
    <w:rsid w:val="00DB4B05"/>
    <w:rsid w:val="00DB4D70"/>
    <w:rsid w:val="00DB52B3"/>
    <w:rsid w:val="00DB5B7B"/>
    <w:rsid w:val="00DB5F28"/>
    <w:rsid w:val="00DB62B6"/>
    <w:rsid w:val="00DB646F"/>
    <w:rsid w:val="00DB68E4"/>
    <w:rsid w:val="00DB78EE"/>
    <w:rsid w:val="00DC021A"/>
    <w:rsid w:val="00DC090D"/>
    <w:rsid w:val="00DC0A6A"/>
    <w:rsid w:val="00DC1151"/>
    <w:rsid w:val="00DC13B7"/>
    <w:rsid w:val="00DC1AB6"/>
    <w:rsid w:val="00DC1E39"/>
    <w:rsid w:val="00DC29BD"/>
    <w:rsid w:val="00DC3257"/>
    <w:rsid w:val="00DC3DA8"/>
    <w:rsid w:val="00DC47DA"/>
    <w:rsid w:val="00DC4ABB"/>
    <w:rsid w:val="00DC4B55"/>
    <w:rsid w:val="00DC5B5A"/>
    <w:rsid w:val="00DC5DD1"/>
    <w:rsid w:val="00DC5F60"/>
    <w:rsid w:val="00DC63D3"/>
    <w:rsid w:val="00DC63F4"/>
    <w:rsid w:val="00DC714B"/>
    <w:rsid w:val="00DC734E"/>
    <w:rsid w:val="00DC7DDF"/>
    <w:rsid w:val="00DD0D8E"/>
    <w:rsid w:val="00DD128E"/>
    <w:rsid w:val="00DD1596"/>
    <w:rsid w:val="00DD1D3B"/>
    <w:rsid w:val="00DD242A"/>
    <w:rsid w:val="00DD25F4"/>
    <w:rsid w:val="00DD335E"/>
    <w:rsid w:val="00DD36E5"/>
    <w:rsid w:val="00DD410B"/>
    <w:rsid w:val="00DD4937"/>
    <w:rsid w:val="00DD49F6"/>
    <w:rsid w:val="00DD59AF"/>
    <w:rsid w:val="00DD64D7"/>
    <w:rsid w:val="00DD66FB"/>
    <w:rsid w:val="00DD7219"/>
    <w:rsid w:val="00DD7B29"/>
    <w:rsid w:val="00DE02C9"/>
    <w:rsid w:val="00DE0C31"/>
    <w:rsid w:val="00DE13BD"/>
    <w:rsid w:val="00DE1BF6"/>
    <w:rsid w:val="00DE1CDD"/>
    <w:rsid w:val="00DE1D10"/>
    <w:rsid w:val="00DE1E7C"/>
    <w:rsid w:val="00DE3053"/>
    <w:rsid w:val="00DE3E3D"/>
    <w:rsid w:val="00DE4068"/>
    <w:rsid w:val="00DE4143"/>
    <w:rsid w:val="00DE4D46"/>
    <w:rsid w:val="00DE5044"/>
    <w:rsid w:val="00DE5B87"/>
    <w:rsid w:val="00DE5E64"/>
    <w:rsid w:val="00DE602D"/>
    <w:rsid w:val="00DE61A2"/>
    <w:rsid w:val="00DE6C38"/>
    <w:rsid w:val="00DE706A"/>
    <w:rsid w:val="00DE7628"/>
    <w:rsid w:val="00DE77C8"/>
    <w:rsid w:val="00DF034D"/>
    <w:rsid w:val="00DF067B"/>
    <w:rsid w:val="00DF0BC3"/>
    <w:rsid w:val="00DF1C7D"/>
    <w:rsid w:val="00DF1D33"/>
    <w:rsid w:val="00DF1F18"/>
    <w:rsid w:val="00DF2B7E"/>
    <w:rsid w:val="00DF324E"/>
    <w:rsid w:val="00DF35AA"/>
    <w:rsid w:val="00DF35B0"/>
    <w:rsid w:val="00DF3A7A"/>
    <w:rsid w:val="00DF3C0B"/>
    <w:rsid w:val="00DF3F7D"/>
    <w:rsid w:val="00DF4436"/>
    <w:rsid w:val="00DF484A"/>
    <w:rsid w:val="00DF4DE2"/>
    <w:rsid w:val="00DF580B"/>
    <w:rsid w:val="00DF5AB2"/>
    <w:rsid w:val="00DF5EBA"/>
    <w:rsid w:val="00DF6230"/>
    <w:rsid w:val="00DF6B47"/>
    <w:rsid w:val="00DF72AE"/>
    <w:rsid w:val="00E002C0"/>
    <w:rsid w:val="00E0036C"/>
    <w:rsid w:val="00E00AB6"/>
    <w:rsid w:val="00E0199A"/>
    <w:rsid w:val="00E01FFB"/>
    <w:rsid w:val="00E0219F"/>
    <w:rsid w:val="00E02E5D"/>
    <w:rsid w:val="00E044C9"/>
    <w:rsid w:val="00E04C65"/>
    <w:rsid w:val="00E054EA"/>
    <w:rsid w:val="00E06BC1"/>
    <w:rsid w:val="00E07C30"/>
    <w:rsid w:val="00E07E3E"/>
    <w:rsid w:val="00E07E4B"/>
    <w:rsid w:val="00E10B6C"/>
    <w:rsid w:val="00E11530"/>
    <w:rsid w:val="00E13189"/>
    <w:rsid w:val="00E13CB6"/>
    <w:rsid w:val="00E14839"/>
    <w:rsid w:val="00E14B63"/>
    <w:rsid w:val="00E15B79"/>
    <w:rsid w:val="00E16AE0"/>
    <w:rsid w:val="00E178A6"/>
    <w:rsid w:val="00E20619"/>
    <w:rsid w:val="00E21938"/>
    <w:rsid w:val="00E21C2C"/>
    <w:rsid w:val="00E223E9"/>
    <w:rsid w:val="00E22ABD"/>
    <w:rsid w:val="00E22F1A"/>
    <w:rsid w:val="00E24474"/>
    <w:rsid w:val="00E255CB"/>
    <w:rsid w:val="00E255E4"/>
    <w:rsid w:val="00E25F48"/>
    <w:rsid w:val="00E26162"/>
    <w:rsid w:val="00E26910"/>
    <w:rsid w:val="00E26943"/>
    <w:rsid w:val="00E26BDC"/>
    <w:rsid w:val="00E26DBA"/>
    <w:rsid w:val="00E271D0"/>
    <w:rsid w:val="00E2742C"/>
    <w:rsid w:val="00E2787E"/>
    <w:rsid w:val="00E27919"/>
    <w:rsid w:val="00E279BB"/>
    <w:rsid w:val="00E30395"/>
    <w:rsid w:val="00E3107D"/>
    <w:rsid w:val="00E311C8"/>
    <w:rsid w:val="00E313F9"/>
    <w:rsid w:val="00E322B0"/>
    <w:rsid w:val="00E322C7"/>
    <w:rsid w:val="00E333F9"/>
    <w:rsid w:val="00E33B51"/>
    <w:rsid w:val="00E340DE"/>
    <w:rsid w:val="00E34AC1"/>
    <w:rsid w:val="00E35878"/>
    <w:rsid w:val="00E35B1A"/>
    <w:rsid w:val="00E36AC8"/>
    <w:rsid w:val="00E37DA1"/>
    <w:rsid w:val="00E41281"/>
    <w:rsid w:val="00E41577"/>
    <w:rsid w:val="00E423FE"/>
    <w:rsid w:val="00E43A24"/>
    <w:rsid w:val="00E4582D"/>
    <w:rsid w:val="00E46574"/>
    <w:rsid w:val="00E46EBF"/>
    <w:rsid w:val="00E47321"/>
    <w:rsid w:val="00E47B5D"/>
    <w:rsid w:val="00E5074D"/>
    <w:rsid w:val="00E51934"/>
    <w:rsid w:val="00E52850"/>
    <w:rsid w:val="00E53083"/>
    <w:rsid w:val="00E54137"/>
    <w:rsid w:val="00E54864"/>
    <w:rsid w:val="00E54874"/>
    <w:rsid w:val="00E54A0C"/>
    <w:rsid w:val="00E54B3E"/>
    <w:rsid w:val="00E54FC2"/>
    <w:rsid w:val="00E559EA"/>
    <w:rsid w:val="00E5639C"/>
    <w:rsid w:val="00E5795E"/>
    <w:rsid w:val="00E579DF"/>
    <w:rsid w:val="00E6115F"/>
    <w:rsid w:val="00E62233"/>
    <w:rsid w:val="00E62A62"/>
    <w:rsid w:val="00E63112"/>
    <w:rsid w:val="00E638D3"/>
    <w:rsid w:val="00E63DCD"/>
    <w:rsid w:val="00E64026"/>
    <w:rsid w:val="00E64251"/>
    <w:rsid w:val="00E64867"/>
    <w:rsid w:val="00E655D6"/>
    <w:rsid w:val="00E65BB2"/>
    <w:rsid w:val="00E65E86"/>
    <w:rsid w:val="00E6616E"/>
    <w:rsid w:val="00E664A2"/>
    <w:rsid w:val="00E669D5"/>
    <w:rsid w:val="00E66D87"/>
    <w:rsid w:val="00E708D8"/>
    <w:rsid w:val="00E70B2E"/>
    <w:rsid w:val="00E70EB0"/>
    <w:rsid w:val="00E70F74"/>
    <w:rsid w:val="00E71332"/>
    <w:rsid w:val="00E71C0B"/>
    <w:rsid w:val="00E723F1"/>
    <w:rsid w:val="00E73077"/>
    <w:rsid w:val="00E731D0"/>
    <w:rsid w:val="00E73471"/>
    <w:rsid w:val="00E734A7"/>
    <w:rsid w:val="00E736FC"/>
    <w:rsid w:val="00E746B2"/>
    <w:rsid w:val="00E755BA"/>
    <w:rsid w:val="00E75B4D"/>
    <w:rsid w:val="00E75D41"/>
    <w:rsid w:val="00E7704F"/>
    <w:rsid w:val="00E771F0"/>
    <w:rsid w:val="00E7750B"/>
    <w:rsid w:val="00E80031"/>
    <w:rsid w:val="00E803E4"/>
    <w:rsid w:val="00E81320"/>
    <w:rsid w:val="00E8148D"/>
    <w:rsid w:val="00E81AF4"/>
    <w:rsid w:val="00E81F06"/>
    <w:rsid w:val="00E82602"/>
    <w:rsid w:val="00E8292A"/>
    <w:rsid w:val="00E82E72"/>
    <w:rsid w:val="00E82FA3"/>
    <w:rsid w:val="00E838AE"/>
    <w:rsid w:val="00E83B6E"/>
    <w:rsid w:val="00E8439A"/>
    <w:rsid w:val="00E847CF"/>
    <w:rsid w:val="00E85B64"/>
    <w:rsid w:val="00E864D2"/>
    <w:rsid w:val="00E903E4"/>
    <w:rsid w:val="00E90CBA"/>
    <w:rsid w:val="00E90F6C"/>
    <w:rsid w:val="00E91425"/>
    <w:rsid w:val="00E914AC"/>
    <w:rsid w:val="00E91C16"/>
    <w:rsid w:val="00E91DF8"/>
    <w:rsid w:val="00E92AB4"/>
    <w:rsid w:val="00E945E1"/>
    <w:rsid w:val="00E94666"/>
    <w:rsid w:val="00E94A44"/>
    <w:rsid w:val="00E94DEC"/>
    <w:rsid w:val="00E96523"/>
    <w:rsid w:val="00E9695A"/>
    <w:rsid w:val="00E96E60"/>
    <w:rsid w:val="00E975A6"/>
    <w:rsid w:val="00E97883"/>
    <w:rsid w:val="00E97B89"/>
    <w:rsid w:val="00E97CAD"/>
    <w:rsid w:val="00EA02A3"/>
    <w:rsid w:val="00EA03B4"/>
    <w:rsid w:val="00EA0ECA"/>
    <w:rsid w:val="00EA1101"/>
    <w:rsid w:val="00EA1266"/>
    <w:rsid w:val="00EA14CA"/>
    <w:rsid w:val="00EA299A"/>
    <w:rsid w:val="00EA2AEF"/>
    <w:rsid w:val="00EA2F42"/>
    <w:rsid w:val="00EA30A1"/>
    <w:rsid w:val="00EA31EA"/>
    <w:rsid w:val="00EA335C"/>
    <w:rsid w:val="00EA38A9"/>
    <w:rsid w:val="00EA3A6B"/>
    <w:rsid w:val="00EA4AE5"/>
    <w:rsid w:val="00EA502C"/>
    <w:rsid w:val="00EA64D7"/>
    <w:rsid w:val="00EA6D52"/>
    <w:rsid w:val="00EA7523"/>
    <w:rsid w:val="00EA7BE8"/>
    <w:rsid w:val="00EA7CDE"/>
    <w:rsid w:val="00EB106D"/>
    <w:rsid w:val="00EB155D"/>
    <w:rsid w:val="00EB1FB5"/>
    <w:rsid w:val="00EB28B0"/>
    <w:rsid w:val="00EB2EDD"/>
    <w:rsid w:val="00EB404E"/>
    <w:rsid w:val="00EB4BA9"/>
    <w:rsid w:val="00EB5331"/>
    <w:rsid w:val="00EB59E5"/>
    <w:rsid w:val="00EB6B3A"/>
    <w:rsid w:val="00EB6CBA"/>
    <w:rsid w:val="00EB75F2"/>
    <w:rsid w:val="00EB775E"/>
    <w:rsid w:val="00EB78C9"/>
    <w:rsid w:val="00EB7BD6"/>
    <w:rsid w:val="00EC0A56"/>
    <w:rsid w:val="00EC0BA2"/>
    <w:rsid w:val="00EC227B"/>
    <w:rsid w:val="00EC2890"/>
    <w:rsid w:val="00EC324B"/>
    <w:rsid w:val="00EC37C6"/>
    <w:rsid w:val="00EC50AE"/>
    <w:rsid w:val="00EC60BF"/>
    <w:rsid w:val="00EC61C2"/>
    <w:rsid w:val="00EC6721"/>
    <w:rsid w:val="00EC6C9F"/>
    <w:rsid w:val="00EC6DC1"/>
    <w:rsid w:val="00EC774C"/>
    <w:rsid w:val="00EC7B4B"/>
    <w:rsid w:val="00ED023D"/>
    <w:rsid w:val="00ED0497"/>
    <w:rsid w:val="00ED0851"/>
    <w:rsid w:val="00ED3156"/>
    <w:rsid w:val="00ED3CA6"/>
    <w:rsid w:val="00ED4038"/>
    <w:rsid w:val="00ED44AA"/>
    <w:rsid w:val="00ED44D4"/>
    <w:rsid w:val="00ED4F5B"/>
    <w:rsid w:val="00ED5176"/>
    <w:rsid w:val="00ED5BF0"/>
    <w:rsid w:val="00ED671F"/>
    <w:rsid w:val="00ED7328"/>
    <w:rsid w:val="00ED77A5"/>
    <w:rsid w:val="00ED7C3F"/>
    <w:rsid w:val="00EE106E"/>
    <w:rsid w:val="00EE1CDD"/>
    <w:rsid w:val="00EE1D2E"/>
    <w:rsid w:val="00EE4148"/>
    <w:rsid w:val="00EE592A"/>
    <w:rsid w:val="00EE5B36"/>
    <w:rsid w:val="00EE69A7"/>
    <w:rsid w:val="00EE73B5"/>
    <w:rsid w:val="00EE767A"/>
    <w:rsid w:val="00EE77DE"/>
    <w:rsid w:val="00EF0BBA"/>
    <w:rsid w:val="00EF224F"/>
    <w:rsid w:val="00EF2456"/>
    <w:rsid w:val="00EF2B30"/>
    <w:rsid w:val="00EF2B8A"/>
    <w:rsid w:val="00EF3810"/>
    <w:rsid w:val="00EF3CB9"/>
    <w:rsid w:val="00EF46DF"/>
    <w:rsid w:val="00EF5532"/>
    <w:rsid w:val="00EF567A"/>
    <w:rsid w:val="00EF6C58"/>
    <w:rsid w:val="00EF7339"/>
    <w:rsid w:val="00EF742B"/>
    <w:rsid w:val="00EF7454"/>
    <w:rsid w:val="00EF7C48"/>
    <w:rsid w:val="00EF7CEA"/>
    <w:rsid w:val="00F00941"/>
    <w:rsid w:val="00F00E00"/>
    <w:rsid w:val="00F016E6"/>
    <w:rsid w:val="00F0237A"/>
    <w:rsid w:val="00F02528"/>
    <w:rsid w:val="00F03257"/>
    <w:rsid w:val="00F03440"/>
    <w:rsid w:val="00F037E5"/>
    <w:rsid w:val="00F040D2"/>
    <w:rsid w:val="00F0478A"/>
    <w:rsid w:val="00F075C1"/>
    <w:rsid w:val="00F104FF"/>
    <w:rsid w:val="00F107E9"/>
    <w:rsid w:val="00F10A62"/>
    <w:rsid w:val="00F10B31"/>
    <w:rsid w:val="00F116C7"/>
    <w:rsid w:val="00F11799"/>
    <w:rsid w:val="00F11A16"/>
    <w:rsid w:val="00F120C1"/>
    <w:rsid w:val="00F12165"/>
    <w:rsid w:val="00F12278"/>
    <w:rsid w:val="00F12542"/>
    <w:rsid w:val="00F125DC"/>
    <w:rsid w:val="00F125F5"/>
    <w:rsid w:val="00F12A89"/>
    <w:rsid w:val="00F12B26"/>
    <w:rsid w:val="00F12DAB"/>
    <w:rsid w:val="00F13820"/>
    <w:rsid w:val="00F14A1E"/>
    <w:rsid w:val="00F14BB7"/>
    <w:rsid w:val="00F150B1"/>
    <w:rsid w:val="00F1531B"/>
    <w:rsid w:val="00F15EE2"/>
    <w:rsid w:val="00F168B2"/>
    <w:rsid w:val="00F1704B"/>
    <w:rsid w:val="00F1714D"/>
    <w:rsid w:val="00F205F2"/>
    <w:rsid w:val="00F20856"/>
    <w:rsid w:val="00F21C79"/>
    <w:rsid w:val="00F2223C"/>
    <w:rsid w:val="00F2270B"/>
    <w:rsid w:val="00F2324B"/>
    <w:rsid w:val="00F2450B"/>
    <w:rsid w:val="00F24E17"/>
    <w:rsid w:val="00F25486"/>
    <w:rsid w:val="00F267F5"/>
    <w:rsid w:val="00F27074"/>
    <w:rsid w:val="00F27635"/>
    <w:rsid w:val="00F27BCA"/>
    <w:rsid w:val="00F3060C"/>
    <w:rsid w:val="00F321C9"/>
    <w:rsid w:val="00F342DE"/>
    <w:rsid w:val="00F34758"/>
    <w:rsid w:val="00F34E88"/>
    <w:rsid w:val="00F34EC2"/>
    <w:rsid w:val="00F35BA2"/>
    <w:rsid w:val="00F35CDE"/>
    <w:rsid w:val="00F36729"/>
    <w:rsid w:val="00F36890"/>
    <w:rsid w:val="00F371DA"/>
    <w:rsid w:val="00F3767A"/>
    <w:rsid w:val="00F37FE2"/>
    <w:rsid w:val="00F40267"/>
    <w:rsid w:val="00F403B2"/>
    <w:rsid w:val="00F40C81"/>
    <w:rsid w:val="00F40E41"/>
    <w:rsid w:val="00F414C8"/>
    <w:rsid w:val="00F422CC"/>
    <w:rsid w:val="00F42830"/>
    <w:rsid w:val="00F42897"/>
    <w:rsid w:val="00F42AED"/>
    <w:rsid w:val="00F42D9A"/>
    <w:rsid w:val="00F43356"/>
    <w:rsid w:val="00F43B21"/>
    <w:rsid w:val="00F43E2B"/>
    <w:rsid w:val="00F43EF2"/>
    <w:rsid w:val="00F44722"/>
    <w:rsid w:val="00F46172"/>
    <w:rsid w:val="00F46327"/>
    <w:rsid w:val="00F4650F"/>
    <w:rsid w:val="00F46565"/>
    <w:rsid w:val="00F473CE"/>
    <w:rsid w:val="00F4746F"/>
    <w:rsid w:val="00F474A3"/>
    <w:rsid w:val="00F47C8A"/>
    <w:rsid w:val="00F50DC7"/>
    <w:rsid w:val="00F51342"/>
    <w:rsid w:val="00F51687"/>
    <w:rsid w:val="00F518CD"/>
    <w:rsid w:val="00F530A9"/>
    <w:rsid w:val="00F53870"/>
    <w:rsid w:val="00F549E7"/>
    <w:rsid w:val="00F54F58"/>
    <w:rsid w:val="00F54F8D"/>
    <w:rsid w:val="00F565E5"/>
    <w:rsid w:val="00F568B9"/>
    <w:rsid w:val="00F57172"/>
    <w:rsid w:val="00F5739F"/>
    <w:rsid w:val="00F573AB"/>
    <w:rsid w:val="00F57725"/>
    <w:rsid w:val="00F57EA7"/>
    <w:rsid w:val="00F57EBE"/>
    <w:rsid w:val="00F61B54"/>
    <w:rsid w:val="00F625EB"/>
    <w:rsid w:val="00F645DB"/>
    <w:rsid w:val="00F646D5"/>
    <w:rsid w:val="00F6501C"/>
    <w:rsid w:val="00F65713"/>
    <w:rsid w:val="00F6639B"/>
    <w:rsid w:val="00F66E94"/>
    <w:rsid w:val="00F67E0C"/>
    <w:rsid w:val="00F703F0"/>
    <w:rsid w:val="00F7096F"/>
    <w:rsid w:val="00F713A9"/>
    <w:rsid w:val="00F71CF3"/>
    <w:rsid w:val="00F71FA0"/>
    <w:rsid w:val="00F74FA5"/>
    <w:rsid w:val="00F750E5"/>
    <w:rsid w:val="00F75102"/>
    <w:rsid w:val="00F75435"/>
    <w:rsid w:val="00F755BB"/>
    <w:rsid w:val="00F7607C"/>
    <w:rsid w:val="00F7756A"/>
    <w:rsid w:val="00F805AA"/>
    <w:rsid w:val="00F81193"/>
    <w:rsid w:val="00F8192D"/>
    <w:rsid w:val="00F81AE4"/>
    <w:rsid w:val="00F828D5"/>
    <w:rsid w:val="00F83B4F"/>
    <w:rsid w:val="00F83BAD"/>
    <w:rsid w:val="00F84669"/>
    <w:rsid w:val="00F84D57"/>
    <w:rsid w:val="00F854CC"/>
    <w:rsid w:val="00F85E31"/>
    <w:rsid w:val="00F8612E"/>
    <w:rsid w:val="00F8659C"/>
    <w:rsid w:val="00F865AA"/>
    <w:rsid w:val="00F8665D"/>
    <w:rsid w:val="00F8676E"/>
    <w:rsid w:val="00F90175"/>
    <w:rsid w:val="00F904D1"/>
    <w:rsid w:val="00F9114B"/>
    <w:rsid w:val="00F9165A"/>
    <w:rsid w:val="00F91F9A"/>
    <w:rsid w:val="00F9204B"/>
    <w:rsid w:val="00F922DF"/>
    <w:rsid w:val="00F93D9B"/>
    <w:rsid w:val="00F9416D"/>
    <w:rsid w:val="00F94BFD"/>
    <w:rsid w:val="00F95074"/>
    <w:rsid w:val="00F958FB"/>
    <w:rsid w:val="00F95CD0"/>
    <w:rsid w:val="00F95F9A"/>
    <w:rsid w:val="00F97038"/>
    <w:rsid w:val="00FA0E4A"/>
    <w:rsid w:val="00FA1B3E"/>
    <w:rsid w:val="00FA1EE7"/>
    <w:rsid w:val="00FA21B7"/>
    <w:rsid w:val="00FA288C"/>
    <w:rsid w:val="00FA3428"/>
    <w:rsid w:val="00FA3DB2"/>
    <w:rsid w:val="00FA4179"/>
    <w:rsid w:val="00FA5C97"/>
    <w:rsid w:val="00FA6287"/>
    <w:rsid w:val="00FA6397"/>
    <w:rsid w:val="00FA6813"/>
    <w:rsid w:val="00FA71D9"/>
    <w:rsid w:val="00FA7CFF"/>
    <w:rsid w:val="00FB01FD"/>
    <w:rsid w:val="00FB0435"/>
    <w:rsid w:val="00FB08F2"/>
    <w:rsid w:val="00FB0ECA"/>
    <w:rsid w:val="00FB13AD"/>
    <w:rsid w:val="00FB14F4"/>
    <w:rsid w:val="00FB18EE"/>
    <w:rsid w:val="00FB1DD9"/>
    <w:rsid w:val="00FB1E25"/>
    <w:rsid w:val="00FB1F99"/>
    <w:rsid w:val="00FB311F"/>
    <w:rsid w:val="00FB3511"/>
    <w:rsid w:val="00FB39FF"/>
    <w:rsid w:val="00FB3CB6"/>
    <w:rsid w:val="00FB445E"/>
    <w:rsid w:val="00FB45FC"/>
    <w:rsid w:val="00FB4A25"/>
    <w:rsid w:val="00FB4F09"/>
    <w:rsid w:val="00FB572D"/>
    <w:rsid w:val="00FB5746"/>
    <w:rsid w:val="00FB5841"/>
    <w:rsid w:val="00FB64F4"/>
    <w:rsid w:val="00FB66D2"/>
    <w:rsid w:val="00FB6828"/>
    <w:rsid w:val="00FB6CAB"/>
    <w:rsid w:val="00FB773A"/>
    <w:rsid w:val="00FC0822"/>
    <w:rsid w:val="00FC0C76"/>
    <w:rsid w:val="00FC2231"/>
    <w:rsid w:val="00FC3189"/>
    <w:rsid w:val="00FC395E"/>
    <w:rsid w:val="00FC3BB9"/>
    <w:rsid w:val="00FC3EA6"/>
    <w:rsid w:val="00FC4927"/>
    <w:rsid w:val="00FC4CA2"/>
    <w:rsid w:val="00FC4DBD"/>
    <w:rsid w:val="00FC5155"/>
    <w:rsid w:val="00FC5164"/>
    <w:rsid w:val="00FC547C"/>
    <w:rsid w:val="00FC5D4C"/>
    <w:rsid w:val="00FC630D"/>
    <w:rsid w:val="00FC6D2B"/>
    <w:rsid w:val="00FC788D"/>
    <w:rsid w:val="00FC7A45"/>
    <w:rsid w:val="00FC7DDA"/>
    <w:rsid w:val="00FC7F0A"/>
    <w:rsid w:val="00FD0512"/>
    <w:rsid w:val="00FD1DFA"/>
    <w:rsid w:val="00FD2D84"/>
    <w:rsid w:val="00FD37F7"/>
    <w:rsid w:val="00FD433D"/>
    <w:rsid w:val="00FD4E5C"/>
    <w:rsid w:val="00FD5644"/>
    <w:rsid w:val="00FE0239"/>
    <w:rsid w:val="00FE0802"/>
    <w:rsid w:val="00FE0B26"/>
    <w:rsid w:val="00FE0F71"/>
    <w:rsid w:val="00FE103F"/>
    <w:rsid w:val="00FE1BCC"/>
    <w:rsid w:val="00FE29EF"/>
    <w:rsid w:val="00FE2DF3"/>
    <w:rsid w:val="00FE35BA"/>
    <w:rsid w:val="00FE37A1"/>
    <w:rsid w:val="00FE3E0B"/>
    <w:rsid w:val="00FE3F54"/>
    <w:rsid w:val="00FE5295"/>
    <w:rsid w:val="00FE5C77"/>
    <w:rsid w:val="00FE6A2A"/>
    <w:rsid w:val="00FE767B"/>
    <w:rsid w:val="00FE7968"/>
    <w:rsid w:val="00FF058D"/>
    <w:rsid w:val="00FF0614"/>
    <w:rsid w:val="00FF1B56"/>
    <w:rsid w:val="00FF2031"/>
    <w:rsid w:val="00FF20F9"/>
    <w:rsid w:val="00FF2122"/>
    <w:rsid w:val="00FF25AF"/>
    <w:rsid w:val="00FF276B"/>
    <w:rsid w:val="00FF2D5D"/>
    <w:rsid w:val="00FF3EE6"/>
    <w:rsid w:val="00FF4A37"/>
    <w:rsid w:val="00FF4DBC"/>
    <w:rsid w:val="00FF4FBA"/>
    <w:rsid w:val="00FF5DA3"/>
    <w:rsid w:val="00FF63A6"/>
    <w:rsid w:val="00FF6EA6"/>
    <w:rsid w:val="00FF6EA7"/>
    <w:rsid w:val="00FF76E7"/>
    <w:rsid w:val="00FF797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B64A9F"/>
  <w15:docId w15:val="{CD34DE4A-9EF0-4DC7-A834-F300D24A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7F2"/>
    <w:pPr>
      <w:spacing w:after="0" w:line="360" w:lineRule="auto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A552A4"/>
    <w:pPr>
      <w:keepNext/>
      <w:keepLines/>
      <w:numPr>
        <w:numId w:val="36"/>
      </w:numPr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02E40"/>
    <w:pPr>
      <w:keepNext/>
      <w:keepLines/>
      <w:ind w:left="576" w:hanging="576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E40"/>
    <w:pPr>
      <w:keepNext/>
      <w:keepLines/>
      <w:ind w:left="720" w:hanging="720"/>
      <w:jc w:val="left"/>
      <w:outlineLvl w:val="2"/>
    </w:pPr>
    <w:rPr>
      <w:rFonts w:eastAsia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3CE9"/>
    <w:pPr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7197D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14CC"/>
    <w:pPr>
      <w:keepNext/>
      <w:keepLines/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52A4"/>
    <w:pPr>
      <w:keepNext/>
      <w:keepLines/>
      <w:numPr>
        <w:ilvl w:val="6"/>
        <w:numId w:val="36"/>
      </w:numPr>
      <w:outlineLvl w:val="6"/>
    </w:pPr>
    <w:rPr>
      <w:rFonts w:eastAsiaTheme="majorEastAsia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52A4"/>
    <w:pPr>
      <w:keepNext/>
      <w:keepLines/>
      <w:numPr>
        <w:ilvl w:val="7"/>
        <w:numId w:val="36"/>
      </w:numPr>
      <w:outlineLvl w:val="7"/>
    </w:pPr>
    <w:rPr>
      <w:rFonts w:eastAsiaTheme="majorEastAsi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52A4"/>
    <w:pPr>
      <w:keepNext/>
      <w:keepLines/>
      <w:numPr>
        <w:ilvl w:val="8"/>
        <w:numId w:val="36"/>
      </w:numPr>
      <w:outlineLvl w:val="8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2A4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02E40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02E40"/>
    <w:rPr>
      <w:rFonts w:ascii="Arial" w:eastAsia="Calibri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63CE9"/>
    <w:rPr>
      <w:rFonts w:ascii="Arial" w:hAnsi="Arial" w:cs="Arial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7197D"/>
    <w:rPr>
      <w:rFonts w:ascii="Arial" w:hAnsi="Arial" w:cs="Arial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614CC"/>
    <w:rPr>
      <w:rFonts w:ascii="Arial" w:eastAsiaTheme="majorEastAsia" w:hAnsi="Arial" w:cs="Arial"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552A4"/>
    <w:rPr>
      <w:rFonts w:ascii="Arial" w:eastAsiaTheme="majorEastAsia" w:hAnsi="Arial" w:cs="Arial"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52A4"/>
    <w:rPr>
      <w:rFonts w:ascii="Arial" w:eastAsiaTheme="majorEastAsia" w:hAnsi="Arial" w:cs="Arial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A552A4"/>
    <w:rPr>
      <w:rFonts w:ascii="Arial" w:eastAsiaTheme="majorEastAsia" w:hAnsi="Arial" w:cs="Arial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4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53768"/>
    <w:pPr>
      <w:keepNext/>
    </w:pPr>
    <w:rPr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A3F4A"/>
    <w:pPr>
      <w:spacing w:after="300" w:line="240" w:lineRule="auto"/>
      <w:contextualSpacing/>
    </w:pPr>
    <w:rPr>
      <w:rFonts w:eastAsiaTheme="majorEastAsia"/>
      <w:b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A3F4A"/>
    <w:rPr>
      <w:rFonts w:ascii="Arial" w:eastAsiaTheme="majorEastAsia" w:hAnsi="Arial" w:cs="Arial"/>
      <w:b/>
      <w:spacing w:val="5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F4A"/>
    <w:pPr>
      <w:numPr>
        <w:ilvl w:val="1"/>
      </w:numPr>
    </w:pPr>
    <w:rPr>
      <w:rFonts w:eastAsiaTheme="majorEastAsia"/>
      <w:b/>
      <w:iCs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A3F4A"/>
    <w:rPr>
      <w:rFonts w:ascii="Arial" w:eastAsiaTheme="majorEastAsia" w:hAnsi="Arial" w:cs="Arial"/>
      <w:b/>
      <w:iCs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C6CA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A0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6CA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A0"/>
    <w:rPr>
      <w:rFonts w:ascii="Arial" w:hAnsi="Arial" w:cs="Arial"/>
      <w:sz w:val="20"/>
      <w:szCs w:val="20"/>
    </w:rPr>
  </w:style>
  <w:style w:type="paragraph" w:customStyle="1" w:styleId="Quotation">
    <w:name w:val="Quotation"/>
    <w:basedOn w:val="Normal"/>
    <w:link w:val="QuotationChar"/>
    <w:qFormat/>
    <w:rsid w:val="00487F11"/>
    <w:pPr>
      <w:ind w:left="454" w:right="454"/>
    </w:pPr>
    <w:rPr>
      <w:i/>
    </w:rPr>
  </w:style>
  <w:style w:type="paragraph" w:styleId="FootnoteText">
    <w:name w:val="footnote text"/>
    <w:basedOn w:val="Normal"/>
    <w:link w:val="FootnoteTextChar"/>
    <w:uiPriority w:val="99"/>
    <w:unhideWhenUsed/>
    <w:rsid w:val="00630F13"/>
    <w:pPr>
      <w:spacing w:line="240" w:lineRule="auto"/>
    </w:pPr>
  </w:style>
  <w:style w:type="character" w:customStyle="1" w:styleId="QuotationChar">
    <w:name w:val="Quotation Char"/>
    <w:basedOn w:val="DefaultParagraphFont"/>
    <w:link w:val="Quotation"/>
    <w:rsid w:val="00487F11"/>
    <w:rPr>
      <w:rFonts w:ascii="Arial" w:hAnsi="Arial" w:cs="Arial"/>
      <w:i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0F13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F13"/>
    <w:rPr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630F13"/>
    <w:rPr>
      <w:sz w:val="16"/>
      <w:szCs w:val="16"/>
    </w:rPr>
  </w:style>
  <w:style w:type="character" w:customStyle="1" w:styleId="FootnoteChar">
    <w:name w:val="Footnote Char"/>
    <w:basedOn w:val="FootnoteTextChar"/>
    <w:link w:val="Footnote"/>
    <w:rsid w:val="00630F13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5A0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Quote">
    <w:name w:val="Quote"/>
    <w:basedOn w:val="Normal"/>
    <w:next w:val="Normal"/>
    <w:link w:val="QuoteChar"/>
    <w:uiPriority w:val="29"/>
    <w:rsid w:val="00541C2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41C23"/>
    <w:rPr>
      <w:rFonts w:ascii="Arial" w:hAnsi="Arial" w:cs="Arial"/>
      <w:i/>
      <w:iCs/>
      <w:color w:val="000000" w:themeColor="text1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541C23"/>
  </w:style>
  <w:style w:type="character" w:styleId="Hyperlink">
    <w:name w:val="Hyperlink"/>
    <w:basedOn w:val="DefaultParagraphFont"/>
    <w:uiPriority w:val="99"/>
    <w:unhideWhenUsed/>
    <w:rsid w:val="00541C23"/>
    <w:rPr>
      <w:color w:val="0000FF" w:themeColor="hyperlink"/>
      <w:u w:val="single"/>
    </w:rPr>
  </w:style>
  <w:style w:type="paragraph" w:customStyle="1" w:styleId="CaptionAdditionalText">
    <w:name w:val="Caption Additional Text"/>
    <w:basedOn w:val="Caption"/>
    <w:link w:val="CaptionAdditionalTextChar"/>
    <w:qFormat/>
    <w:rsid w:val="00AD5D01"/>
  </w:style>
  <w:style w:type="character" w:customStyle="1" w:styleId="CaptionChar">
    <w:name w:val="Caption Char"/>
    <w:basedOn w:val="DefaultParagraphFont"/>
    <w:link w:val="Caption"/>
    <w:uiPriority w:val="35"/>
    <w:rsid w:val="00153768"/>
    <w:rPr>
      <w:rFonts w:ascii="Arial" w:hAnsi="Arial" w:cs="Arial"/>
      <w:bCs/>
      <w:sz w:val="24"/>
      <w:szCs w:val="24"/>
    </w:rPr>
  </w:style>
  <w:style w:type="character" w:customStyle="1" w:styleId="CaptionAdditionalTextChar">
    <w:name w:val="Caption Additional Text Char"/>
    <w:basedOn w:val="CaptionChar"/>
    <w:link w:val="CaptionAdditionalText"/>
    <w:rsid w:val="00AD5D01"/>
    <w:rPr>
      <w:rFonts w:ascii="Arial" w:hAnsi="Arial" w:cs="Arial"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541C23"/>
    <w:pPr>
      <w:tabs>
        <w:tab w:val="right" w:leader="dot" w:pos="8656"/>
      </w:tabs>
      <w:spacing w:before="120" w:after="120"/>
      <w:jc w:val="left"/>
    </w:pPr>
    <w:rPr>
      <w:bCs/>
      <w:cap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41C23"/>
    <w:pPr>
      <w:tabs>
        <w:tab w:val="left" w:pos="426"/>
        <w:tab w:val="right" w:leader="dot" w:pos="8656"/>
      </w:tabs>
      <w:jc w:val="left"/>
    </w:pPr>
    <w:rPr>
      <w:rFonts w:asciiTheme="minorHAnsi" w:hAnsiTheme="minorHAnsi"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541C23"/>
    <w:pPr>
      <w:tabs>
        <w:tab w:val="left" w:pos="993"/>
        <w:tab w:val="right" w:leader="dot" w:pos="8656"/>
      </w:tabs>
      <w:ind w:left="426"/>
      <w:jc w:val="left"/>
    </w:pPr>
    <w:rPr>
      <w:rFonts w:asciiTheme="minorHAnsi" w:hAnsiTheme="minorHAnsi"/>
      <w:iCs/>
    </w:rPr>
  </w:style>
  <w:style w:type="paragraph" w:customStyle="1" w:styleId="NonNumber-Heading1">
    <w:name w:val="Non Number - Heading 1"/>
    <w:next w:val="Normal"/>
    <w:link w:val="NonNumber-Heading1Char"/>
    <w:autoRedefine/>
    <w:rsid w:val="00541C23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NonNumber-Heading1Char">
    <w:name w:val="Non Number - Heading 1 Char"/>
    <w:basedOn w:val="Heading1Char"/>
    <w:link w:val="NonNumber-Heading1"/>
    <w:rsid w:val="00541C23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paragraph" w:customStyle="1" w:styleId="AppendixHeading">
    <w:name w:val="AppendixHeading"/>
    <w:basedOn w:val="NonNumber-Heading1"/>
    <w:next w:val="Normal"/>
    <w:link w:val="AppendixHeadingChar"/>
    <w:autoRedefine/>
    <w:qFormat/>
    <w:rsid w:val="00897627"/>
    <w:pPr>
      <w:numPr>
        <w:numId w:val="1"/>
      </w:numPr>
      <w:tabs>
        <w:tab w:val="left" w:pos="1701"/>
      </w:tabs>
    </w:pPr>
  </w:style>
  <w:style w:type="character" w:customStyle="1" w:styleId="AppendixHeadingChar">
    <w:name w:val="AppendixHeading Char"/>
    <w:basedOn w:val="NonNumber-Heading1Char"/>
    <w:link w:val="AppendixHeading"/>
    <w:rsid w:val="0089762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table" w:customStyle="1" w:styleId="LightList1">
    <w:name w:val="Light List1"/>
    <w:basedOn w:val="TableNormal"/>
    <w:uiPriority w:val="61"/>
    <w:rsid w:val="00541C2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541C2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41C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C23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1C23"/>
    <w:rPr>
      <w:sz w:val="16"/>
      <w:szCs w:val="16"/>
    </w:rPr>
  </w:style>
  <w:style w:type="table" w:customStyle="1" w:styleId="TableGridLight1">
    <w:name w:val="Table Grid Light1"/>
    <w:basedOn w:val="TableNormal"/>
    <w:uiPriority w:val="40"/>
    <w:rsid w:val="00541C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541C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541C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0">
    <w:name w:val="TableGrid"/>
    <w:rsid w:val="00541C2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4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link w:val="NoSpacingChar"/>
    <w:uiPriority w:val="1"/>
    <w:qFormat/>
    <w:rsid w:val="00541C23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link w:val="NoSpacing1"/>
    <w:uiPriority w:val="1"/>
    <w:rsid w:val="00541C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41C23"/>
  </w:style>
  <w:style w:type="character" w:styleId="Strong">
    <w:name w:val="Strong"/>
    <w:uiPriority w:val="22"/>
    <w:qFormat/>
    <w:rsid w:val="00541C23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1C23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541C2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541C23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 New Roman" w:eastAsia="Calibri" w:hAnsi="Times New Roman" w:cs="Times New Roman"/>
    </w:rPr>
  </w:style>
  <w:style w:type="character" w:customStyle="1" w:styleId="EndNoteBibliographyTitleChar">
    <w:name w:val="EndNote Bibliography Title Char"/>
    <w:link w:val="EndNoteBibliographyTitle"/>
    <w:rsid w:val="00541C23"/>
    <w:rPr>
      <w:rFonts w:ascii="Times New Roman" w:eastAsia="Calibri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</w:rPr>
  </w:style>
  <w:style w:type="character" w:customStyle="1" w:styleId="EndNoteBibliographyChar">
    <w:name w:val="EndNote Bibliography Char"/>
    <w:link w:val="EndNoteBibliography"/>
    <w:rsid w:val="00541C23"/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41C23"/>
    <w:rPr>
      <w:color w:val="800080"/>
      <w:u w:val="single"/>
    </w:rPr>
  </w:style>
  <w:style w:type="paragraph" w:styleId="NoSpacing">
    <w:name w:val="No Spacing"/>
    <w:uiPriority w:val="1"/>
    <w:qFormat/>
    <w:rsid w:val="00541C2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C23"/>
    <w:pPr>
      <w:widowControl w:val="0"/>
      <w:autoSpaceDE w:val="0"/>
      <w:autoSpaceDN w:val="0"/>
      <w:adjustRightInd w:val="0"/>
      <w:jc w:val="left"/>
    </w:pPr>
    <w:rPr>
      <w:rFonts w:ascii="Times New Roman" w:eastAsia="Calibri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C23"/>
    <w:rPr>
      <w:rFonts w:ascii="Times New Roman" w:eastAsia="Calibri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541C23"/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maintitle">
    <w:name w:val="maintitle"/>
    <w:basedOn w:val="DefaultParagraphFont"/>
    <w:rsid w:val="00541C23"/>
  </w:style>
  <w:style w:type="paragraph" w:styleId="NormalWeb">
    <w:name w:val="Normal (Web)"/>
    <w:basedOn w:val="Normal"/>
    <w:uiPriority w:val="99"/>
    <w:semiHidden/>
    <w:unhideWhenUsed/>
    <w:rsid w:val="00541C2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paragraph" w:customStyle="1" w:styleId="copyright">
    <w:name w:val="copyright"/>
    <w:basedOn w:val="Normal"/>
    <w:rsid w:val="00541C2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paragraph" w:customStyle="1" w:styleId="articlecategory">
    <w:name w:val="articlecategory"/>
    <w:basedOn w:val="Normal"/>
    <w:rsid w:val="00541C2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paragraph" w:customStyle="1" w:styleId="articledetails">
    <w:name w:val="articledetails"/>
    <w:basedOn w:val="Normal"/>
    <w:rsid w:val="00541C2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41C23"/>
    <w:rPr>
      <w:i/>
      <w:iCs/>
    </w:rPr>
  </w:style>
  <w:style w:type="paragraph" w:customStyle="1" w:styleId="MediumGrid1-Accent21">
    <w:name w:val="Medium Grid 1 - Accent 21"/>
    <w:basedOn w:val="Normal"/>
    <w:uiPriority w:val="34"/>
    <w:qFormat/>
    <w:rsid w:val="00541C23"/>
    <w:pPr>
      <w:widowControl w:val="0"/>
      <w:adjustRightInd w:val="0"/>
      <w:spacing w:line="360" w:lineRule="atLeast"/>
      <w:ind w:left="720"/>
      <w:contextualSpacing/>
      <w:jc w:val="left"/>
      <w:textAlignment w:val="baseline"/>
    </w:pPr>
    <w:rPr>
      <w:rFonts w:ascii="Times New Roman" w:eastAsia="Times New Roman" w:hAnsi="Times New Roman" w:cs="Times New Roman"/>
      <w:lang w:eastAsia="en-GB"/>
    </w:rPr>
  </w:style>
  <w:style w:type="paragraph" w:customStyle="1" w:styleId="aboutpubmed1">
    <w:name w:val="aboutpubmed1"/>
    <w:basedOn w:val="Normal"/>
    <w:rsid w:val="00541C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2"/>
      <w:szCs w:val="22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1C23"/>
    <w:pPr>
      <w:spacing w:line="240" w:lineRule="auto"/>
      <w:contextualSpacing/>
      <w:jc w:val="left"/>
    </w:pPr>
    <w:rPr>
      <w:rFonts w:ascii="Tahoma" w:eastAsia="Calibri" w:hAnsi="Tahoma" w:cs="Tahoma"/>
      <w:sz w:val="16"/>
      <w:szCs w:val="16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1C23"/>
    <w:rPr>
      <w:rFonts w:ascii="Tahoma" w:eastAsia="Calibri" w:hAnsi="Tahoma" w:cs="Tahoma"/>
      <w:sz w:val="16"/>
      <w:szCs w:val="16"/>
      <w:lang w:eastAsia="en-GB"/>
    </w:rPr>
  </w:style>
  <w:style w:type="paragraph" w:styleId="Revision">
    <w:name w:val="Revision"/>
    <w:hidden/>
    <w:uiPriority w:val="99"/>
    <w:semiHidden/>
    <w:rsid w:val="0054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Style1">
    <w:name w:val="Style1"/>
    <w:uiPriority w:val="99"/>
    <w:rsid w:val="00541C23"/>
    <w:pPr>
      <w:numPr>
        <w:numId w:val="2"/>
      </w:numPr>
    </w:pPr>
  </w:style>
  <w:style w:type="paragraph" w:customStyle="1" w:styleId="last">
    <w:name w:val="last"/>
    <w:basedOn w:val="Normal"/>
    <w:rsid w:val="00541C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link w:val="DefaultChar"/>
    <w:rsid w:val="00541C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paragraph" w:customStyle="1" w:styleId="Pa6">
    <w:name w:val="Pa6"/>
    <w:basedOn w:val="Default"/>
    <w:next w:val="Default"/>
    <w:uiPriority w:val="99"/>
    <w:rsid w:val="00541C23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541C23"/>
    <w:pPr>
      <w:spacing w:line="18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541C23"/>
    <w:pPr>
      <w:spacing w:line="181" w:lineRule="atLeast"/>
    </w:pPr>
    <w:rPr>
      <w:color w:val="auto"/>
    </w:rPr>
  </w:style>
  <w:style w:type="paragraph" w:customStyle="1" w:styleId="Pa13">
    <w:name w:val="Pa13"/>
    <w:basedOn w:val="Default"/>
    <w:next w:val="Default"/>
    <w:uiPriority w:val="99"/>
    <w:rsid w:val="00541C23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541C23"/>
    <w:rPr>
      <w:rFonts w:ascii="Helvetica 55 Roman" w:hAnsi="Helvetica 55 Roman" w:cs="Helvetica 55 Roman"/>
      <w:color w:val="000000"/>
      <w:sz w:val="18"/>
      <w:szCs w:val="18"/>
    </w:rPr>
  </w:style>
  <w:style w:type="character" w:customStyle="1" w:styleId="A1">
    <w:name w:val="A1"/>
    <w:uiPriority w:val="99"/>
    <w:rsid w:val="00541C23"/>
    <w:rPr>
      <w:rFonts w:ascii="Helvetica 55 Roman" w:hAnsi="Helvetica 55 Roman" w:cs="Helvetica 55 Roman"/>
      <w:color w:val="000000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541C23"/>
    <w:pPr>
      <w:spacing w:line="241" w:lineRule="atLeast"/>
    </w:pPr>
    <w:rPr>
      <w:color w:val="auto"/>
    </w:rPr>
  </w:style>
  <w:style w:type="paragraph" w:customStyle="1" w:styleId="StyleK">
    <w:name w:val="Style K"/>
    <w:basedOn w:val="Normal"/>
    <w:link w:val="StyleKChar"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</w:rPr>
  </w:style>
  <w:style w:type="paragraph" w:customStyle="1" w:styleId="Table">
    <w:name w:val="Table"/>
    <w:basedOn w:val="Normal"/>
    <w:link w:val="TableChar"/>
    <w:qFormat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</w:rPr>
  </w:style>
  <w:style w:type="character" w:customStyle="1" w:styleId="StyleKChar">
    <w:name w:val="Style K Char"/>
    <w:basedOn w:val="DefaultParagraphFont"/>
    <w:link w:val="StyleK"/>
    <w:rsid w:val="00541C23"/>
    <w:rPr>
      <w:rFonts w:ascii="Times New Roman" w:eastAsia="Calibri" w:hAnsi="Times New Roman" w:cs="Times New Roman"/>
      <w:sz w:val="24"/>
      <w:szCs w:val="24"/>
    </w:rPr>
  </w:style>
  <w:style w:type="character" w:customStyle="1" w:styleId="TableChar">
    <w:name w:val="Table Char"/>
    <w:basedOn w:val="DefaultParagraphFont"/>
    <w:link w:val="Table"/>
    <w:rsid w:val="00541C23"/>
    <w:rPr>
      <w:rFonts w:ascii="Times New Roman" w:eastAsia="Calibri" w:hAnsi="Times New Roman" w:cs="Times New Roman"/>
      <w:sz w:val="24"/>
      <w:szCs w:val="24"/>
    </w:rPr>
  </w:style>
  <w:style w:type="paragraph" w:customStyle="1" w:styleId="Table2">
    <w:name w:val="Table 2"/>
    <w:basedOn w:val="Normal"/>
    <w:link w:val="Table2Char"/>
    <w:qFormat/>
    <w:rsid w:val="00541C2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able2Char">
    <w:name w:val="Table 2 Char"/>
    <w:basedOn w:val="DefaultParagraphFont"/>
    <w:link w:val="Table2"/>
    <w:rsid w:val="00541C23"/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A6"/>
    <w:uiPriority w:val="99"/>
    <w:rsid w:val="00541C23"/>
    <w:rPr>
      <w:rFonts w:cs="Palatino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41C23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customStyle="1" w:styleId="Table1">
    <w:name w:val="Table 1"/>
    <w:basedOn w:val="Table2"/>
    <w:link w:val="Table1Char"/>
    <w:qFormat/>
    <w:rsid w:val="00B92D78"/>
    <w:pPr>
      <w:numPr>
        <w:numId w:val="9"/>
      </w:numPr>
      <w:tabs>
        <w:tab w:val="num" w:pos="360"/>
      </w:tabs>
      <w:ind w:left="0" w:firstLine="0"/>
    </w:pPr>
    <w:rPr>
      <w:rFonts w:eastAsiaTheme="minorHAnsi"/>
      <w:b/>
      <w:noProof/>
      <w:sz w:val="24"/>
      <w:szCs w:val="24"/>
      <w:lang w:val="en-US"/>
    </w:rPr>
  </w:style>
  <w:style w:type="character" w:customStyle="1" w:styleId="Table1Char">
    <w:name w:val="Table 1 Char"/>
    <w:basedOn w:val="DefaultParagraphFont"/>
    <w:link w:val="Table1"/>
    <w:locked/>
    <w:rsid w:val="00B92D78"/>
    <w:rPr>
      <w:rFonts w:ascii="Times New Roman" w:hAnsi="Times New Roman" w:cs="Times New Roman"/>
      <w:b/>
      <w:noProof/>
      <w:sz w:val="24"/>
      <w:szCs w:val="24"/>
      <w:lang w:val="en-US"/>
    </w:rPr>
  </w:style>
  <w:style w:type="character" w:customStyle="1" w:styleId="DefaultChar">
    <w:name w:val="Default Char"/>
    <w:basedOn w:val="DefaultParagraphFont"/>
    <w:link w:val="Default"/>
    <w:rsid w:val="00B92D78"/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paragraph" w:customStyle="1" w:styleId="Pa14">
    <w:name w:val="Pa14"/>
    <w:basedOn w:val="Default"/>
    <w:next w:val="Default"/>
    <w:uiPriority w:val="99"/>
    <w:rsid w:val="00B92D78"/>
    <w:pPr>
      <w:spacing w:line="201" w:lineRule="atLeast"/>
    </w:pPr>
    <w:rPr>
      <w:rFonts w:ascii="TimesNewRomanPS" w:eastAsiaTheme="minorHAnsi" w:hAnsi="TimesNewRomanPS" w:cstheme="minorBidi"/>
      <w:color w:val="auto"/>
      <w:lang w:eastAsia="en-US"/>
    </w:rPr>
  </w:style>
  <w:style w:type="paragraph" w:customStyle="1" w:styleId="Pa28">
    <w:name w:val="Pa28"/>
    <w:basedOn w:val="Default"/>
    <w:next w:val="Default"/>
    <w:uiPriority w:val="99"/>
    <w:rsid w:val="00B92D78"/>
    <w:pPr>
      <w:spacing w:line="221" w:lineRule="atLeast"/>
    </w:pPr>
    <w:rPr>
      <w:rFonts w:ascii="Gill Sans MT" w:eastAsiaTheme="minorHAnsi" w:hAnsi="Gill Sans MT" w:cstheme="minorBidi"/>
      <w:color w:val="auto"/>
      <w:lang w:eastAsia="en-US"/>
    </w:rPr>
  </w:style>
  <w:style w:type="character" w:customStyle="1" w:styleId="A10">
    <w:name w:val="A10"/>
    <w:uiPriority w:val="99"/>
    <w:rsid w:val="00B92D78"/>
    <w:rPr>
      <w:rFonts w:cs="FoundryOldStyleNormal"/>
      <w:color w:val="000000"/>
      <w:sz w:val="11"/>
      <w:szCs w:val="11"/>
    </w:rPr>
  </w:style>
  <w:style w:type="paragraph" w:customStyle="1" w:styleId="Pa61">
    <w:name w:val="Pa61"/>
    <w:basedOn w:val="Default"/>
    <w:next w:val="Default"/>
    <w:uiPriority w:val="99"/>
    <w:rsid w:val="00B92D78"/>
    <w:pPr>
      <w:spacing w:line="181" w:lineRule="atLeast"/>
    </w:pPr>
    <w:rPr>
      <w:rFonts w:ascii="FoundrySans-Medium" w:eastAsiaTheme="minorHAnsi" w:hAnsi="FoundrySans-Medium" w:cstheme="minorBidi"/>
      <w:color w:val="auto"/>
      <w:lang w:eastAsia="en-US"/>
    </w:rPr>
  </w:style>
  <w:style w:type="paragraph" w:customStyle="1" w:styleId="Pa18">
    <w:name w:val="Pa18"/>
    <w:basedOn w:val="Default"/>
    <w:next w:val="Default"/>
    <w:uiPriority w:val="99"/>
    <w:rsid w:val="00B92D78"/>
    <w:pPr>
      <w:spacing w:line="191" w:lineRule="atLeast"/>
    </w:pPr>
    <w:rPr>
      <w:rFonts w:ascii="FoundrySans-Medium" w:eastAsiaTheme="minorHAnsi" w:hAnsi="FoundrySans-Medium" w:cstheme="minorBidi"/>
      <w:color w:val="auto"/>
      <w:lang w:eastAsia="en-US"/>
    </w:rPr>
  </w:style>
  <w:style w:type="paragraph" w:customStyle="1" w:styleId="Pa64">
    <w:name w:val="Pa64"/>
    <w:basedOn w:val="Default"/>
    <w:next w:val="Default"/>
    <w:uiPriority w:val="99"/>
    <w:rsid w:val="00B92D78"/>
    <w:pPr>
      <w:spacing w:line="171" w:lineRule="atLeast"/>
    </w:pPr>
    <w:rPr>
      <w:rFonts w:ascii="FoundrySans-Medium" w:eastAsiaTheme="minorHAnsi" w:hAnsi="FoundrySans-Medium" w:cstheme="minorBidi"/>
      <w:color w:val="auto"/>
      <w:lang w:eastAsia="en-US"/>
    </w:rPr>
  </w:style>
  <w:style w:type="character" w:customStyle="1" w:styleId="A71">
    <w:name w:val="A7+1"/>
    <w:uiPriority w:val="99"/>
    <w:rsid w:val="00B92D78"/>
    <w:rPr>
      <w:rFonts w:cs="FoundryOldStyleNormal"/>
      <w:color w:val="000000"/>
      <w:sz w:val="19"/>
      <w:szCs w:val="19"/>
    </w:rPr>
  </w:style>
  <w:style w:type="character" w:customStyle="1" w:styleId="A8">
    <w:name w:val="A8"/>
    <w:uiPriority w:val="99"/>
    <w:rsid w:val="00B92D78"/>
    <w:rPr>
      <w:rFonts w:ascii="FoundrySans-Demi" w:hAnsi="FoundrySans-Demi" w:cs="FoundrySans-Demi"/>
      <w:color w:val="000000"/>
      <w:sz w:val="18"/>
      <w:szCs w:val="18"/>
    </w:rPr>
  </w:style>
  <w:style w:type="paragraph" w:customStyle="1" w:styleId="Pa21">
    <w:name w:val="Pa21"/>
    <w:basedOn w:val="Default"/>
    <w:next w:val="Default"/>
    <w:uiPriority w:val="99"/>
    <w:rsid w:val="00B92D78"/>
    <w:pPr>
      <w:spacing w:line="281" w:lineRule="atLeast"/>
    </w:pPr>
    <w:rPr>
      <w:rFonts w:ascii="Gill Sans MT" w:eastAsiaTheme="minorHAnsi" w:hAnsi="Gill Sans MT" w:cstheme="minorBidi"/>
      <w:color w:val="auto"/>
      <w:lang w:eastAsia="en-US"/>
    </w:rPr>
  </w:style>
  <w:style w:type="paragraph" w:customStyle="1" w:styleId="Pa27">
    <w:name w:val="Pa27"/>
    <w:basedOn w:val="Default"/>
    <w:next w:val="Default"/>
    <w:uiPriority w:val="99"/>
    <w:rsid w:val="00B92D78"/>
    <w:pPr>
      <w:spacing w:line="181" w:lineRule="atLeast"/>
    </w:pPr>
    <w:rPr>
      <w:rFonts w:ascii="Gill Sans MT" w:eastAsiaTheme="minorHAnsi" w:hAnsi="Gill Sans MT" w:cstheme="minorBidi"/>
      <w:color w:val="auto"/>
      <w:lang w:eastAsia="en-US"/>
    </w:rPr>
  </w:style>
  <w:style w:type="paragraph" w:customStyle="1" w:styleId="Pa8">
    <w:name w:val="Pa8"/>
    <w:basedOn w:val="Default"/>
    <w:next w:val="Default"/>
    <w:uiPriority w:val="99"/>
    <w:rsid w:val="00B92D78"/>
    <w:pPr>
      <w:spacing w:line="281" w:lineRule="atLeast"/>
    </w:pPr>
    <w:rPr>
      <w:rFonts w:ascii="Gill Sans MT" w:eastAsiaTheme="minorHAnsi" w:hAnsi="Gill Sans MT" w:cstheme="minorBidi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B92D78"/>
    <w:pPr>
      <w:spacing w:line="181" w:lineRule="atLeast"/>
    </w:pPr>
    <w:rPr>
      <w:rFonts w:ascii="Gill Sans MT" w:eastAsiaTheme="minorHAnsi" w:hAnsi="Gill Sans MT" w:cstheme="minorBidi"/>
      <w:color w:val="auto"/>
      <w:lang w:eastAsia="en-US"/>
    </w:rPr>
  </w:style>
  <w:style w:type="paragraph" w:customStyle="1" w:styleId="Pa29">
    <w:name w:val="Pa29"/>
    <w:basedOn w:val="Default"/>
    <w:next w:val="Default"/>
    <w:uiPriority w:val="99"/>
    <w:rsid w:val="00B92D78"/>
    <w:pPr>
      <w:spacing w:line="281" w:lineRule="atLeast"/>
    </w:pPr>
    <w:rPr>
      <w:rFonts w:ascii="Gill Sans MT" w:eastAsiaTheme="minorHAnsi" w:hAnsi="Gill Sans MT" w:cstheme="minorBidi"/>
      <w:color w:val="auto"/>
      <w:lang w:eastAsia="en-US"/>
    </w:rPr>
  </w:style>
  <w:style w:type="table" w:customStyle="1" w:styleId="TableGrid5">
    <w:name w:val="Table Grid5"/>
    <w:basedOn w:val="TableNormal"/>
    <w:next w:val="TableGrid"/>
    <w:uiPriority w:val="39"/>
    <w:rsid w:val="00B9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-selection">
    <w:name w:val="current-selection"/>
    <w:basedOn w:val="DefaultParagraphFont"/>
    <w:rsid w:val="00640F79"/>
  </w:style>
  <w:style w:type="character" w:customStyle="1" w:styleId="a">
    <w:name w:val="_"/>
    <w:basedOn w:val="DefaultParagraphFont"/>
    <w:rsid w:val="00640F79"/>
  </w:style>
  <w:style w:type="paragraph" w:customStyle="1" w:styleId="Pa20">
    <w:name w:val="Pa20"/>
    <w:basedOn w:val="Default"/>
    <w:next w:val="Default"/>
    <w:uiPriority w:val="99"/>
    <w:rsid w:val="008E1DDE"/>
    <w:pPr>
      <w:spacing w:line="221" w:lineRule="atLeast"/>
    </w:pPr>
    <w:rPr>
      <w:rFonts w:ascii="Arial" w:eastAsiaTheme="minorHAnsi" w:hAnsi="Arial" w:cs="Arial"/>
      <w:color w:val="auto"/>
      <w:lang w:eastAsia="en-US"/>
    </w:rPr>
  </w:style>
  <w:style w:type="character" w:customStyle="1" w:styleId="A3">
    <w:name w:val="A3"/>
    <w:uiPriority w:val="99"/>
    <w:rsid w:val="008E1DDE"/>
    <w:rPr>
      <w:color w:val="000000"/>
      <w:sz w:val="14"/>
      <w:szCs w:val="14"/>
    </w:rPr>
  </w:style>
  <w:style w:type="paragraph" w:customStyle="1" w:styleId="Pa19">
    <w:name w:val="Pa19"/>
    <w:basedOn w:val="Default"/>
    <w:next w:val="Default"/>
    <w:uiPriority w:val="99"/>
    <w:rsid w:val="008E1DDE"/>
    <w:pPr>
      <w:spacing w:line="221" w:lineRule="atLeast"/>
    </w:pPr>
    <w:rPr>
      <w:rFonts w:ascii="Arial" w:eastAsiaTheme="minorHAnsi" w:hAnsi="Arial" w:cs="Arial"/>
      <w:color w:val="auto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E2D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39"/>
    <w:rsid w:val="00C667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39"/>
    <w:rsid w:val="008949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Table2-Accent1">
    <w:name w:val="List Table 2 Accent 1"/>
    <w:basedOn w:val="TableNormal"/>
    <w:uiPriority w:val="47"/>
    <w:rsid w:val="00BB71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A73B6A"/>
  </w:style>
  <w:style w:type="table" w:customStyle="1" w:styleId="TableGrid6">
    <w:name w:val="Table Grid6"/>
    <w:basedOn w:val="TableNormal"/>
    <w:next w:val="TableGrid"/>
    <w:uiPriority w:val="39"/>
    <w:rsid w:val="00A73B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List11">
    <w:name w:val="Light List11"/>
    <w:basedOn w:val="TableNormal"/>
    <w:uiPriority w:val="61"/>
    <w:rsid w:val="00A73B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A73B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1">
    <w:name w:val="Plain Table 111"/>
    <w:basedOn w:val="TableNormal"/>
    <w:uiPriority w:val="41"/>
    <w:rsid w:val="00A73B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1">
    <w:name w:val="Plain Table 211"/>
    <w:basedOn w:val="TableNormal"/>
    <w:uiPriority w:val="99"/>
    <w:rsid w:val="00A73B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0">
    <w:name w:val="TableGrid1"/>
    <w:rsid w:val="00A73B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A7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A7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73B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">
    <w:name w:val="Table Grid31"/>
    <w:basedOn w:val="TableNormal"/>
    <w:next w:val="TableGrid"/>
    <w:uiPriority w:val="39"/>
    <w:rsid w:val="00A73B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">
    <w:name w:val="Table Grid41"/>
    <w:basedOn w:val="TableNormal"/>
    <w:next w:val="TableGrid"/>
    <w:uiPriority w:val="39"/>
    <w:rsid w:val="00A73B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Table2-Accent11">
    <w:name w:val="List Table 2 - Accent 11"/>
    <w:basedOn w:val="TableNormal"/>
    <w:next w:val="ListTable2-Accent1"/>
    <w:uiPriority w:val="47"/>
    <w:rsid w:val="00A73B6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513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1">
    <w:name w:val="Table Grid71"/>
    <w:basedOn w:val="TableNormal"/>
    <w:next w:val="TableGrid"/>
    <w:uiPriority w:val="39"/>
    <w:rsid w:val="00685B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y\Documents\Custom%20Office%20Templates\Chapter%20with%20landscap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4E154D7-62F0-4135-AC1C-760006444CBD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7060-D516-40B7-BD50-4A5C7D6C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Chapter with landscapes.dotx</Template>
  <TotalTime>4</TotalTime>
  <Pages>6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Ellis</dc:creator>
  <cp:keywords/>
  <dc:description/>
  <cp:lastModifiedBy>Kathy Ellis</cp:lastModifiedBy>
  <cp:revision>3</cp:revision>
  <cp:lastPrinted>2017-04-15T08:51:00Z</cp:lastPrinted>
  <dcterms:created xsi:type="dcterms:W3CDTF">2017-12-20T18:19:00Z</dcterms:created>
  <dcterms:modified xsi:type="dcterms:W3CDTF">2018-04-01T13:45:00Z</dcterms:modified>
</cp:coreProperties>
</file>