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E65" w:rsidRPr="008C2E65" w:rsidRDefault="008C2E65" w:rsidP="008C2E65">
      <w:pPr>
        <w:rPr>
          <w:b/>
          <w:sz w:val="22"/>
          <w:szCs w:val="22"/>
          <w:lang w:val="en-US"/>
        </w:rPr>
      </w:pPr>
      <w:bookmarkStart w:id="0" w:name="_GoBack"/>
      <w:bookmarkEnd w:id="0"/>
      <w:r>
        <w:rPr>
          <w:b/>
          <w:sz w:val="22"/>
          <w:szCs w:val="22"/>
          <w:lang w:val="en-US"/>
        </w:rPr>
        <w:t>Additional file 1</w:t>
      </w:r>
      <w:r w:rsidRPr="008C2E65">
        <w:rPr>
          <w:b/>
          <w:sz w:val="22"/>
          <w:szCs w:val="22"/>
          <w:lang w:val="en-US"/>
        </w:rPr>
        <w:t xml:space="preserve">. </w:t>
      </w:r>
      <w:r>
        <w:rPr>
          <w:b/>
          <w:sz w:val="22"/>
          <w:szCs w:val="22"/>
          <w:lang w:val="en-US"/>
        </w:rPr>
        <w:t>Original</w:t>
      </w:r>
      <w:r w:rsidRPr="008C2E65">
        <w:rPr>
          <w:b/>
          <w:sz w:val="22"/>
          <w:szCs w:val="22"/>
          <w:lang w:val="en-US"/>
        </w:rPr>
        <w:t xml:space="preserve"> search string</w:t>
      </w:r>
    </w:p>
    <w:p w:rsidR="00EE6F5F" w:rsidRPr="008C2E65" w:rsidRDefault="00EE6F5F" w:rsidP="009F2AD1">
      <w:pPr>
        <w:rPr>
          <w:sz w:val="22"/>
          <w:szCs w:val="22"/>
          <w:lang w:val="en-US"/>
        </w:rPr>
      </w:pPr>
    </w:p>
    <w:p w:rsidR="00C72A4C" w:rsidRPr="001961D3" w:rsidRDefault="00A2703F" w:rsidP="00763877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 w:rsidRPr="001961D3">
        <w:rPr>
          <w:sz w:val="32"/>
          <w:szCs w:val="20"/>
          <w:lang w:val="en-US"/>
        </w:rPr>
        <w:t xml:space="preserve">1. </w:t>
      </w:r>
      <w:r w:rsidR="00716BE7">
        <w:rPr>
          <w:sz w:val="32"/>
          <w:szCs w:val="20"/>
          <w:lang w:val="en-US"/>
        </w:rPr>
        <w:t>Medline</w:t>
      </w:r>
    </w:p>
    <w:tbl>
      <w:tblPr>
        <w:tblStyle w:val="TableGrid"/>
        <w:tblW w:w="9745" w:type="dxa"/>
        <w:tblLook w:val="04A0" w:firstRow="1" w:lastRow="0" w:firstColumn="1" w:lastColumn="0" w:noHBand="0" w:noVBand="1"/>
      </w:tblPr>
      <w:tblGrid>
        <w:gridCol w:w="3978"/>
        <w:gridCol w:w="5767"/>
      </w:tblGrid>
      <w:tr w:rsidR="00B40B6F" w:rsidRPr="004570B7" w:rsidTr="001C3249">
        <w:trPr>
          <w:trHeight w:val="1046"/>
        </w:trPr>
        <w:tc>
          <w:tcPr>
            <w:tcW w:w="3978" w:type="dxa"/>
          </w:tcPr>
          <w:p w:rsidR="00716BE7" w:rsidRPr="00B40B6F" w:rsidRDefault="00716BE7" w:rsidP="00C72A4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Ovid</w:t>
            </w:r>
          </w:p>
          <w:p w:rsidR="00C72A4C" w:rsidRPr="00B40B6F" w:rsidRDefault="00C72A4C" w:rsidP="00C72A4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Date of Search:</w:t>
            </w:r>
            <w:r w:rsidR="00F27DF2" w:rsidRPr="00B40B6F">
              <w:rPr>
                <w:sz w:val="20"/>
                <w:lang w:val="en-US"/>
              </w:rPr>
              <w:t xml:space="preserve"> </w:t>
            </w:r>
            <w:r w:rsidR="00605F05">
              <w:rPr>
                <w:sz w:val="20"/>
                <w:lang w:val="en-US"/>
              </w:rPr>
              <w:t>21</w:t>
            </w:r>
            <w:r w:rsidR="00C85F13">
              <w:rPr>
                <w:sz w:val="20"/>
                <w:lang w:val="en-US"/>
              </w:rPr>
              <w:t xml:space="preserve"> </w:t>
            </w:r>
            <w:r w:rsidR="00605F05">
              <w:rPr>
                <w:sz w:val="20"/>
                <w:lang w:val="en-US"/>
              </w:rPr>
              <w:t>Febr</w:t>
            </w:r>
            <w:r w:rsidR="00C85F13">
              <w:rPr>
                <w:sz w:val="20"/>
                <w:lang w:val="en-US"/>
              </w:rPr>
              <w:t>uary 201</w:t>
            </w:r>
            <w:r w:rsidR="00605F05">
              <w:rPr>
                <w:sz w:val="20"/>
                <w:lang w:val="en-US"/>
              </w:rPr>
              <w:t>8</w:t>
            </w:r>
          </w:p>
          <w:p w:rsidR="00C72A4C" w:rsidRPr="00B40B6F" w:rsidRDefault="00C72A4C" w:rsidP="00F27DF2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Number of hits:</w:t>
            </w:r>
            <w:r w:rsidR="00F27DF2" w:rsidRPr="00B40B6F">
              <w:rPr>
                <w:sz w:val="20"/>
                <w:lang w:val="en-US"/>
              </w:rPr>
              <w:t xml:space="preserve"> </w:t>
            </w:r>
            <w:r w:rsidR="003931B2">
              <w:rPr>
                <w:sz w:val="20"/>
                <w:lang w:val="en-US"/>
              </w:rPr>
              <w:t>1052</w:t>
            </w:r>
          </w:p>
          <w:p w:rsidR="00716BE7" w:rsidRPr="00B40B6F" w:rsidRDefault="00716BE7" w:rsidP="00F27DF2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Comment: In Ovid, two or more words are automatically searched as phrases; i.e. no quotation marks are needed</w:t>
            </w:r>
          </w:p>
        </w:tc>
        <w:tc>
          <w:tcPr>
            <w:tcW w:w="5767" w:type="dxa"/>
          </w:tcPr>
          <w:p w:rsidR="0019170C" w:rsidRPr="00B40B6F" w:rsidRDefault="00C72A4C" w:rsidP="0019170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Field </w:t>
            </w:r>
            <w:r w:rsidR="00763877" w:rsidRPr="00B40B6F">
              <w:rPr>
                <w:sz w:val="20"/>
                <w:lang w:val="en-US"/>
              </w:rPr>
              <w:t>labels</w:t>
            </w:r>
          </w:p>
          <w:p w:rsidR="009E0260" w:rsidRPr="00B40B6F" w:rsidRDefault="009E0260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e</w:t>
            </w:r>
            <w:r w:rsidR="00BE5C0E" w:rsidRPr="00B40B6F">
              <w:rPr>
                <w:sz w:val="20"/>
                <w:lang w:val="en-US"/>
              </w:rPr>
              <w:t>xp/</w:t>
            </w:r>
            <w:r w:rsidR="00716BE7" w:rsidRPr="00B40B6F">
              <w:rPr>
                <w:sz w:val="20"/>
                <w:lang w:val="en-US"/>
              </w:rPr>
              <w:t xml:space="preserve"> </w:t>
            </w:r>
            <w:r w:rsidRPr="00B40B6F">
              <w:rPr>
                <w:sz w:val="20"/>
                <w:lang w:val="en-US"/>
              </w:rPr>
              <w:t xml:space="preserve">= exploded </w:t>
            </w:r>
            <w:proofErr w:type="spellStart"/>
            <w:r w:rsidRPr="00B40B6F">
              <w:rPr>
                <w:sz w:val="20"/>
                <w:lang w:val="en-US"/>
              </w:rPr>
              <w:t>MeSH</w:t>
            </w:r>
            <w:proofErr w:type="spellEnd"/>
            <w:r w:rsidRPr="00B40B6F">
              <w:rPr>
                <w:sz w:val="20"/>
                <w:lang w:val="en-US"/>
              </w:rPr>
              <w:t xml:space="preserve"> term</w:t>
            </w:r>
          </w:p>
          <w:p w:rsidR="009E0260" w:rsidRPr="00B40B6F" w:rsidRDefault="009E0260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/ = non exploded </w:t>
            </w:r>
            <w:proofErr w:type="spellStart"/>
            <w:r w:rsidRPr="00B40B6F">
              <w:rPr>
                <w:sz w:val="20"/>
                <w:lang w:val="en-US"/>
              </w:rPr>
              <w:t>MeSH</w:t>
            </w:r>
            <w:proofErr w:type="spellEnd"/>
            <w:r w:rsidRPr="00B40B6F">
              <w:rPr>
                <w:sz w:val="20"/>
                <w:lang w:val="en-US"/>
              </w:rPr>
              <w:t xml:space="preserve"> term</w:t>
            </w:r>
          </w:p>
          <w:p w:rsidR="00645BE4" w:rsidRPr="00B40B6F" w:rsidRDefault="00645BE4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gramStart"/>
            <w:r w:rsidRPr="00B40B6F">
              <w:rPr>
                <w:sz w:val="20"/>
                <w:lang w:val="en-US"/>
              </w:rPr>
              <w:t>.</w:t>
            </w:r>
            <w:proofErr w:type="spellStart"/>
            <w:r w:rsidRPr="00B40B6F">
              <w:rPr>
                <w:sz w:val="20"/>
                <w:lang w:val="en-US"/>
              </w:rPr>
              <w:t>ti</w:t>
            </w:r>
            <w:proofErr w:type="gramEnd"/>
            <w:r w:rsidRPr="00B40B6F">
              <w:rPr>
                <w:sz w:val="20"/>
                <w:lang w:val="en-US"/>
              </w:rPr>
              <w:t>,ab,kf</w:t>
            </w:r>
            <w:proofErr w:type="spellEnd"/>
            <w:r w:rsidRPr="00B40B6F">
              <w:rPr>
                <w:sz w:val="20"/>
                <w:lang w:val="en-US"/>
              </w:rPr>
              <w:t>. = title, abstract and author keywords</w:t>
            </w:r>
          </w:p>
          <w:p w:rsidR="009E0260" w:rsidRPr="00B40B6F" w:rsidRDefault="00BC35EA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r w:rsidRPr="00B40B6F">
              <w:rPr>
                <w:sz w:val="20"/>
                <w:lang w:val="en-US"/>
              </w:rPr>
              <w:t>adjx</w:t>
            </w:r>
            <w:proofErr w:type="spellEnd"/>
            <w:r w:rsidR="009E0260" w:rsidRPr="00B40B6F">
              <w:rPr>
                <w:sz w:val="20"/>
                <w:lang w:val="en-US"/>
              </w:rPr>
              <w:t xml:space="preserve"> = </w:t>
            </w:r>
            <w:r w:rsidRPr="00B40B6F">
              <w:rPr>
                <w:sz w:val="20"/>
                <w:lang w:val="en-US"/>
              </w:rPr>
              <w:t>within x</w:t>
            </w:r>
            <w:r w:rsidR="009E0260" w:rsidRPr="00B40B6F">
              <w:rPr>
                <w:sz w:val="20"/>
                <w:lang w:val="en-US"/>
              </w:rPr>
              <w:t xml:space="preserve"> words</w:t>
            </w:r>
            <w:r w:rsidR="00281D97" w:rsidRPr="00B40B6F">
              <w:rPr>
                <w:sz w:val="20"/>
                <w:lang w:val="en-US"/>
              </w:rPr>
              <w:t>, regardless of order</w:t>
            </w:r>
          </w:p>
          <w:p w:rsidR="00281D97" w:rsidRDefault="00281D97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</w:t>
            </w:r>
            <w:r w:rsidR="00645BE4" w:rsidRPr="00B40B6F">
              <w:rPr>
                <w:sz w:val="20"/>
                <w:lang w:val="en-US"/>
              </w:rPr>
              <w:t xml:space="preserve"> for alternate endings</w:t>
            </w:r>
          </w:p>
          <w:p w:rsidR="005F3B20" w:rsidRPr="00B40B6F" w:rsidRDefault="005F3B20" w:rsidP="005F3B20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? = </w:t>
            </w:r>
            <w:r w:rsidRPr="005F3B20">
              <w:rPr>
                <w:sz w:val="20"/>
                <w:lang w:val="en-US"/>
              </w:rPr>
              <w:t>ze</w:t>
            </w:r>
            <w:r>
              <w:rPr>
                <w:sz w:val="20"/>
                <w:lang w:val="en-US"/>
              </w:rPr>
              <w:t>ro or one character</w:t>
            </w:r>
          </w:p>
        </w:tc>
      </w:tr>
      <w:tr w:rsidR="00C72A4C" w:rsidRPr="007C1B21" w:rsidTr="001C3249">
        <w:trPr>
          <w:trHeight w:val="1053"/>
        </w:trPr>
        <w:tc>
          <w:tcPr>
            <w:tcW w:w="9745" w:type="dxa"/>
            <w:gridSpan w:val="2"/>
          </w:tcPr>
          <w:p w:rsidR="00605F05" w:rsidRDefault="00605F05" w:rsidP="00605F05">
            <w:pPr>
              <w:spacing w:after="200" w:line="276" w:lineRule="auto"/>
              <w:rPr>
                <w:color w:val="000000"/>
                <w:sz w:val="20"/>
                <w:szCs w:val="20"/>
                <w:lang w:val="en-US"/>
              </w:rPr>
            </w:pPr>
          </w:p>
          <w:p w:rsidR="00CE58E0" w:rsidRPr="005607E8" w:rsidRDefault="00B35798" w:rsidP="00CE58E0">
            <w:pPr>
              <w:rPr>
                <w:sz w:val="20"/>
                <w:szCs w:val="20"/>
                <w:lang w:val="en-US"/>
              </w:rPr>
            </w:pPr>
            <w:r w:rsidRPr="00BD5CAB">
              <w:rPr>
                <w:sz w:val="20"/>
                <w:szCs w:val="20"/>
                <w:lang w:val="en-US"/>
              </w:rPr>
              <w:t>1</w:t>
            </w:r>
            <w:r w:rsidR="00CE58E0" w:rsidRPr="005607E8">
              <w:rPr>
                <w:sz w:val="20"/>
                <w:szCs w:val="20"/>
                <w:lang w:val="en-US"/>
              </w:rPr>
              <w:t>.</w:t>
            </w:r>
            <w:r w:rsidR="00CE58E0">
              <w:rPr>
                <w:sz w:val="20"/>
                <w:szCs w:val="20"/>
                <w:lang w:val="en-US"/>
              </w:rPr>
              <w:t xml:space="preserve"> </w:t>
            </w:r>
            <w:r w:rsidR="00CE58E0" w:rsidRPr="005607E8">
              <w:rPr>
                <w:sz w:val="20"/>
                <w:szCs w:val="20"/>
                <w:lang w:val="en-US"/>
              </w:rPr>
              <w:t xml:space="preserve">((uncertain* or undefined or medically </w:t>
            </w:r>
            <w:proofErr w:type="spellStart"/>
            <w:r w:rsidR="00CE58E0" w:rsidRPr="005607E8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="00CE58E0" w:rsidRPr="005607E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="00CE58E0" w:rsidRPr="005607E8">
              <w:rPr>
                <w:sz w:val="20"/>
                <w:szCs w:val="20"/>
                <w:lang w:val="en-US"/>
              </w:rPr>
              <w:t>ambigu</w:t>
            </w:r>
            <w:proofErr w:type="spellEnd"/>
            <w:r w:rsidR="00CE58E0" w:rsidRPr="005607E8">
              <w:rPr>
                <w:sz w:val="20"/>
                <w:szCs w:val="20"/>
                <w:lang w:val="en-US"/>
              </w:rPr>
              <w:t xml:space="preserve">* or vocational threshold* or (complex* adj1 (patient* or </w:t>
            </w:r>
            <w:proofErr w:type="spellStart"/>
            <w:r w:rsidR="00CE58E0" w:rsidRPr="005607E8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="00CE58E0" w:rsidRPr="005607E8">
              <w:rPr>
                <w:sz w:val="20"/>
                <w:szCs w:val="20"/>
                <w:lang w:val="en-US"/>
              </w:rPr>
              <w:t xml:space="preserve">* or clinical*))) adj5 (education* or teaching or learning or </w:t>
            </w:r>
            <w:proofErr w:type="spellStart"/>
            <w:r w:rsidR="00CE58E0" w:rsidRPr="005607E8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="00CE58E0" w:rsidRPr="005607E8">
              <w:rPr>
                <w:sz w:val="20"/>
                <w:szCs w:val="20"/>
                <w:lang w:val="en-US"/>
              </w:rPr>
              <w:t xml:space="preserve"> or training or curriculum or tacit knowledge or student or intern? or internship* or resident? or residency or </w:t>
            </w:r>
            <w:proofErr w:type="spellStart"/>
            <w:r w:rsidR="00CE58E0" w:rsidRPr="005607E8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="00CE58E0" w:rsidRPr="005607E8">
              <w:rPr>
                <w:sz w:val="20"/>
                <w:szCs w:val="20"/>
                <w:lang w:val="en-US"/>
              </w:rPr>
              <w:t>* or skill?)).</w:t>
            </w:r>
            <w:proofErr w:type="spellStart"/>
            <w:r w:rsidR="00CE58E0" w:rsidRPr="005607E8">
              <w:rPr>
                <w:sz w:val="20"/>
                <w:szCs w:val="20"/>
                <w:lang w:val="en-US"/>
              </w:rPr>
              <w:t>ti,ab,kf</w:t>
            </w:r>
            <w:proofErr w:type="spellEnd"/>
            <w:r w:rsidR="00CE58E0" w:rsidRPr="005607E8">
              <w:rPr>
                <w:sz w:val="20"/>
                <w:szCs w:val="20"/>
                <w:lang w:val="en-US"/>
              </w:rPr>
              <w:t xml:space="preserve">. </w:t>
            </w:r>
            <w:r w:rsidR="00CE58E0"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lang w:val="en-US"/>
              </w:rPr>
            </w:pP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2. Physicians/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3. General Practitioners/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4. Physicians, Family/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5. Physicians, Primary Care/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6. Physician's Role/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7. Physician-Patient Relations/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8. exp General Practice/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9. (doctor* or physician* or general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 or family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>* or primary health care or primary healthcare or primary care or registrar*</w:t>
            </w:r>
            <w:proofErr w:type="gramStart"/>
            <w:r w:rsidRPr="005607E8">
              <w:rPr>
                <w:sz w:val="20"/>
                <w:szCs w:val="20"/>
                <w:lang w:val="en-US"/>
              </w:rPr>
              <w:t>).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ti</w:t>
            </w:r>
            <w:proofErr w:type="gramEnd"/>
            <w:r w:rsidRPr="005607E8">
              <w:rPr>
                <w:sz w:val="20"/>
                <w:szCs w:val="20"/>
                <w:lang w:val="en-US"/>
              </w:rPr>
              <w:t>,ab,kf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.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10. or/2-9 </w:t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11. 1 and 10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</w:p>
          <w:p w:rsidR="00CE58E0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12. ((uncertain* or undefined or medically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* or vocational threshold* or (complex* adj1 (patient* or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* or clinical*))) adj5 (doctor* or physician* or general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 or family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>* or primary health care or primary healthcare or primary care or registrar*)).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ti,ab,kf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. </w:t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13. exp Education, Medical/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14. Education/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15.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education.fs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.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16. exp Teaching/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17. exp Learning/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18. exp Curriculum/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19. exp Inservice Training/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20. Clinical Competence/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21. Cultural Competency/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22. Culturally Competent Care/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23. (education* or teaching or learning or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 or training or curriculum or tacit knowledge or student or intern? or internship* or resident? or residency</w:t>
            </w:r>
            <w:proofErr w:type="gramStart"/>
            <w:r w:rsidRPr="005607E8">
              <w:rPr>
                <w:sz w:val="20"/>
                <w:szCs w:val="20"/>
                <w:lang w:val="en-US"/>
              </w:rPr>
              <w:t>).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ti</w:t>
            </w:r>
            <w:proofErr w:type="gramEnd"/>
            <w:r w:rsidRPr="005607E8">
              <w:rPr>
                <w:sz w:val="20"/>
                <w:szCs w:val="20"/>
                <w:lang w:val="en-US"/>
              </w:rPr>
              <w:t>,ab,kf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.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>24. ((staff or professional or workforce or work force) adj3 development</w:t>
            </w:r>
            <w:proofErr w:type="gramStart"/>
            <w:r w:rsidRPr="005607E8">
              <w:rPr>
                <w:sz w:val="20"/>
                <w:szCs w:val="20"/>
                <w:lang w:val="en-US"/>
              </w:rPr>
              <w:t>).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ti</w:t>
            </w:r>
            <w:proofErr w:type="gramEnd"/>
            <w:r w:rsidRPr="005607E8">
              <w:rPr>
                <w:sz w:val="20"/>
                <w:szCs w:val="20"/>
                <w:lang w:val="en-US"/>
              </w:rPr>
              <w:t>,af,kf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.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>25. (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>* or skill?</w:t>
            </w:r>
            <w:proofErr w:type="gramStart"/>
            <w:r w:rsidRPr="005607E8">
              <w:rPr>
                <w:sz w:val="20"/>
                <w:szCs w:val="20"/>
                <w:lang w:val="en-US"/>
              </w:rPr>
              <w:t>).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ti</w:t>
            </w:r>
            <w:proofErr w:type="gramEnd"/>
            <w:r w:rsidRPr="005607E8">
              <w:rPr>
                <w:sz w:val="20"/>
                <w:szCs w:val="20"/>
                <w:lang w:val="en-US"/>
              </w:rPr>
              <w:t>,ab,kf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.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>26. or/13-25</w:t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27. 12 and 26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28. *Uncertainty/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29. *Medically Unexplained Symptoms/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lastRenderedPageBreak/>
              <w:t xml:space="preserve">30. *Somatoform Disorders/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31. (uncertain* or undefined or medically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* or vocational threshold* or (complex* adj1 (patient* or 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>* or clinical*))).</w:t>
            </w:r>
            <w:proofErr w:type="spellStart"/>
            <w:r w:rsidRPr="005607E8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5607E8">
              <w:rPr>
                <w:sz w:val="20"/>
                <w:szCs w:val="20"/>
                <w:lang w:val="en-US"/>
              </w:rPr>
              <w:t xml:space="preserve">.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32. or/28-31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</w:p>
          <w:p w:rsidR="00CE58E0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 xml:space="preserve">33. 10 and 26 and 32 </w:t>
            </w:r>
            <w:r w:rsidRPr="005607E8">
              <w:rPr>
                <w:sz w:val="20"/>
                <w:szCs w:val="20"/>
                <w:lang w:val="en-US"/>
              </w:rPr>
              <w:tab/>
            </w: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</w:p>
          <w:p w:rsidR="00CE58E0" w:rsidRPr="005607E8" w:rsidRDefault="00CE58E0" w:rsidP="00CE58E0">
            <w:pPr>
              <w:rPr>
                <w:sz w:val="20"/>
                <w:szCs w:val="20"/>
                <w:lang w:val="en-US"/>
              </w:rPr>
            </w:pPr>
            <w:r w:rsidRPr="005607E8">
              <w:rPr>
                <w:sz w:val="20"/>
                <w:szCs w:val="20"/>
                <w:lang w:val="en-US"/>
              </w:rPr>
              <w:t>34. 11 or 27 or 33</w:t>
            </w:r>
          </w:p>
          <w:p w:rsidR="00B35798" w:rsidRPr="00B35798" w:rsidRDefault="00B35798" w:rsidP="00B35798">
            <w:pPr>
              <w:rPr>
                <w:sz w:val="20"/>
                <w:szCs w:val="20"/>
                <w:lang w:val="en-US"/>
              </w:rPr>
            </w:pPr>
          </w:p>
          <w:p w:rsidR="00605F05" w:rsidRPr="00C85F13" w:rsidRDefault="00605F05" w:rsidP="00605F05">
            <w:pPr>
              <w:spacing w:after="200" w:line="276" w:lineRule="auto"/>
              <w:rPr>
                <w:color w:val="000000"/>
                <w:sz w:val="20"/>
                <w:szCs w:val="20"/>
                <w:lang w:val="en-US"/>
              </w:rPr>
            </w:pPr>
          </w:p>
          <w:p w:rsidR="00C72A4C" w:rsidRPr="00C85F13" w:rsidRDefault="00C85F13" w:rsidP="00C85F13">
            <w:pPr>
              <w:spacing w:after="200" w:line="276" w:lineRule="auto"/>
              <w:rPr>
                <w:color w:val="000000"/>
                <w:sz w:val="20"/>
                <w:szCs w:val="20"/>
                <w:lang w:val="en-US"/>
              </w:rPr>
            </w:pPr>
            <w:r w:rsidRPr="00C85F1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84F79" w:rsidRPr="00C85F13" w:rsidRDefault="00284F79" w:rsidP="00F27DF2">
      <w:pPr>
        <w:spacing w:after="200" w:line="276" w:lineRule="auto"/>
        <w:rPr>
          <w:lang w:val="en-US"/>
        </w:rPr>
      </w:pPr>
    </w:p>
    <w:p w:rsidR="00B15FB3" w:rsidRPr="00C85F13" w:rsidRDefault="00B15FB3" w:rsidP="00716BE7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 w:rsidRPr="00C85F13">
        <w:rPr>
          <w:sz w:val="32"/>
          <w:szCs w:val="20"/>
          <w:lang w:val="en-US"/>
        </w:rPr>
        <w:br w:type="page"/>
      </w:r>
    </w:p>
    <w:p w:rsidR="00BC35EA" w:rsidRPr="001961D3" w:rsidRDefault="00372CC7" w:rsidP="00BC35EA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lastRenderedPageBreak/>
        <w:t>2</w:t>
      </w:r>
      <w:r w:rsidR="00BC35EA">
        <w:rPr>
          <w:sz w:val="32"/>
          <w:szCs w:val="20"/>
          <w:lang w:val="en-US"/>
        </w:rPr>
        <w:t>. Web of Science Core Collection</w:t>
      </w:r>
    </w:p>
    <w:tbl>
      <w:tblPr>
        <w:tblStyle w:val="TableGrid"/>
        <w:tblW w:w="9745" w:type="dxa"/>
        <w:tblLook w:val="04A0" w:firstRow="1" w:lastRow="0" w:firstColumn="1" w:lastColumn="0" w:noHBand="0" w:noVBand="1"/>
      </w:tblPr>
      <w:tblGrid>
        <w:gridCol w:w="3174"/>
        <w:gridCol w:w="6571"/>
      </w:tblGrid>
      <w:tr w:rsidR="00BC35EA" w:rsidRPr="004570B7" w:rsidTr="001C3249">
        <w:trPr>
          <w:trHeight w:val="1046"/>
        </w:trPr>
        <w:tc>
          <w:tcPr>
            <w:tcW w:w="3174" w:type="dxa"/>
          </w:tcPr>
          <w:p w:rsidR="00BC35EA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Clarivate Analytics</w:t>
            </w:r>
          </w:p>
          <w:p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5F3B20">
              <w:rPr>
                <w:sz w:val="20"/>
                <w:lang w:val="en-US"/>
              </w:rPr>
              <w:t>21</w:t>
            </w:r>
            <w:r w:rsidR="005659D5">
              <w:rPr>
                <w:sz w:val="20"/>
                <w:lang w:val="en-US"/>
              </w:rPr>
              <w:t xml:space="preserve"> </w:t>
            </w:r>
            <w:r w:rsidR="005F3B20">
              <w:rPr>
                <w:sz w:val="20"/>
                <w:lang w:val="en-US"/>
              </w:rPr>
              <w:t>Febr</w:t>
            </w:r>
            <w:r w:rsidR="005659D5">
              <w:rPr>
                <w:sz w:val="20"/>
                <w:lang w:val="en-US"/>
              </w:rPr>
              <w:t>uary 201</w:t>
            </w:r>
            <w:r w:rsidR="00E24588">
              <w:rPr>
                <w:sz w:val="20"/>
                <w:lang w:val="en-US"/>
              </w:rPr>
              <w:t>8</w:t>
            </w:r>
          </w:p>
          <w:p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FC3B43">
              <w:rPr>
                <w:sz w:val="20"/>
                <w:lang w:val="en-US"/>
              </w:rPr>
              <w:t>962</w:t>
            </w:r>
          </w:p>
          <w:p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</w:p>
        </w:tc>
        <w:tc>
          <w:tcPr>
            <w:tcW w:w="6571" w:type="dxa"/>
          </w:tcPr>
          <w:p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:rsidR="00BC35EA" w:rsidRPr="00B40B6F" w:rsidRDefault="00BC35EA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TS/Topic = title, abstract, author keywords and Keywords Plus</w:t>
            </w:r>
          </w:p>
          <w:p w:rsidR="00BC35EA" w:rsidRPr="00B40B6F" w:rsidRDefault="00BC35EA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NEAR/x = within x words, regardless of order</w:t>
            </w:r>
          </w:p>
          <w:p w:rsidR="00BC35EA" w:rsidRDefault="00BC35EA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  <w:p w:rsidR="00057706" w:rsidRPr="00B40B6F" w:rsidRDefault="00057706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>
              <w:rPr>
                <w:rFonts w:ascii="MundoSansStd" w:hAnsi="MundoSansStd" w:cs="MundoSansStd"/>
                <w:sz w:val="19"/>
                <w:szCs w:val="19"/>
              </w:rPr>
              <w:t xml:space="preserve">$ = </w:t>
            </w:r>
            <w:r w:rsidRPr="005F3B20">
              <w:rPr>
                <w:sz w:val="20"/>
                <w:lang w:val="en-US"/>
              </w:rPr>
              <w:t>ze</w:t>
            </w:r>
            <w:r>
              <w:rPr>
                <w:sz w:val="20"/>
                <w:lang w:val="en-US"/>
              </w:rPr>
              <w:t>ro or one character</w:t>
            </w:r>
          </w:p>
        </w:tc>
      </w:tr>
      <w:tr w:rsidR="00BC35EA" w:rsidRPr="005659D5" w:rsidTr="001C3249">
        <w:trPr>
          <w:trHeight w:val="1053"/>
        </w:trPr>
        <w:tc>
          <w:tcPr>
            <w:tcW w:w="9745" w:type="dxa"/>
            <w:gridSpan w:val="2"/>
          </w:tcPr>
          <w:p w:rsidR="00D03820" w:rsidRDefault="00D03820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3B20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B7">
              <w:rPr>
                <w:rFonts w:ascii="Arial" w:hAnsi="Arial" w:cs="Arial"/>
                <w:color w:val="000000"/>
                <w:sz w:val="20"/>
                <w:szCs w:val="20"/>
              </w:rPr>
              <w:t xml:space="preserve">#1     </w:t>
            </w:r>
            <w:r w:rsidRPr="009427B7">
              <w:rPr>
                <w:rFonts w:ascii="Arial" w:hAnsi="Arial" w:cs="Arial"/>
                <w:b/>
                <w:bCs/>
                <w:sz w:val="20"/>
                <w:szCs w:val="20"/>
              </w:rPr>
              <w:t>TOPIC:</w:t>
            </w:r>
            <w:r w:rsidRPr="009427B7">
              <w:rPr>
                <w:rFonts w:ascii="Arial" w:hAnsi="Arial" w:cs="Arial"/>
                <w:sz w:val="20"/>
                <w:szCs w:val="20"/>
              </w:rPr>
              <w:t xml:space="preserve"> (((uncertain* or undefined or "medically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unexplain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*"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ambigu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 or "vocational threshold*" or (complex* NEAR/1 (patient*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diagnos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 or clinical*))) NEAR/5 (education* or teaching or learning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elearning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 or training or curriculum or "tacit knowledge" or student or intern$ or internship* or resident$ or residency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competen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>* or skill$)))</w:t>
            </w: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B7">
              <w:rPr>
                <w:rFonts w:ascii="Arial" w:hAnsi="Arial" w:cs="Arial"/>
                <w:color w:val="000000"/>
                <w:sz w:val="20"/>
                <w:szCs w:val="20"/>
              </w:rPr>
              <w:t xml:space="preserve">#2     </w:t>
            </w:r>
            <w:r w:rsidRPr="009427B7">
              <w:rPr>
                <w:rFonts w:ascii="Arial" w:hAnsi="Arial" w:cs="Arial"/>
                <w:b/>
                <w:bCs/>
                <w:sz w:val="20"/>
                <w:szCs w:val="20"/>
              </w:rPr>
              <w:t>TOPIC:</w:t>
            </w:r>
            <w:r w:rsidRPr="009427B7">
              <w:rPr>
                <w:rFonts w:ascii="Arial" w:hAnsi="Arial" w:cs="Arial"/>
                <w:sz w:val="20"/>
                <w:szCs w:val="20"/>
              </w:rPr>
              <w:t xml:space="preserve"> ((doctor* or physician* or "general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practi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*"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gp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gps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 or "family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practi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>*" or "primary health care" or "primary healthcare" or "primary care" or registrar*))</w:t>
            </w: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B7">
              <w:rPr>
                <w:rFonts w:ascii="Arial" w:hAnsi="Arial" w:cs="Arial"/>
                <w:color w:val="000000"/>
                <w:sz w:val="20"/>
                <w:szCs w:val="20"/>
              </w:rPr>
              <w:t xml:space="preserve">#3     </w:t>
            </w:r>
            <w:r w:rsidRPr="009427B7">
              <w:rPr>
                <w:rFonts w:ascii="Arial" w:hAnsi="Arial" w:cs="Arial"/>
                <w:sz w:val="20"/>
                <w:szCs w:val="20"/>
              </w:rPr>
              <w:t>#2 AND #1</w:t>
            </w: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B7">
              <w:rPr>
                <w:rFonts w:ascii="Arial" w:hAnsi="Arial" w:cs="Arial"/>
                <w:color w:val="000000"/>
                <w:sz w:val="20"/>
                <w:szCs w:val="20"/>
              </w:rPr>
              <w:t xml:space="preserve">#4     </w:t>
            </w:r>
            <w:r w:rsidRPr="009427B7">
              <w:rPr>
                <w:rFonts w:ascii="Arial" w:hAnsi="Arial" w:cs="Arial"/>
                <w:b/>
                <w:bCs/>
                <w:sz w:val="20"/>
                <w:szCs w:val="20"/>
              </w:rPr>
              <w:t>TOPIC:</w:t>
            </w:r>
            <w:r w:rsidRPr="009427B7">
              <w:rPr>
                <w:rFonts w:ascii="Arial" w:hAnsi="Arial" w:cs="Arial"/>
                <w:sz w:val="20"/>
                <w:szCs w:val="20"/>
              </w:rPr>
              <w:t xml:space="preserve"> (((uncertain* or undefined or "medically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unexplain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*"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ambigu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 or "vocational threshold*" or (complex* NEAR/1 (patient*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diagnos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 or clinical*))) NEAR/5 (doctor* or physician* or "general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practi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*"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gp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gps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 or "family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practi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>*" or "primary health care" or "primary healthcare" or "primary care" or registrar*)))</w:t>
            </w: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B7">
              <w:rPr>
                <w:rFonts w:ascii="Arial" w:hAnsi="Arial" w:cs="Arial"/>
                <w:color w:val="000000"/>
                <w:sz w:val="20"/>
                <w:szCs w:val="20"/>
              </w:rPr>
              <w:t xml:space="preserve">#5     </w:t>
            </w:r>
            <w:r w:rsidRPr="009427B7">
              <w:rPr>
                <w:rFonts w:ascii="Arial" w:hAnsi="Arial" w:cs="Arial"/>
                <w:b/>
                <w:bCs/>
                <w:sz w:val="20"/>
                <w:szCs w:val="20"/>
              </w:rPr>
              <w:t>TOPIC:</w:t>
            </w:r>
            <w:r w:rsidRPr="009427B7">
              <w:rPr>
                <w:rFonts w:ascii="Arial" w:hAnsi="Arial" w:cs="Arial"/>
                <w:sz w:val="20"/>
                <w:szCs w:val="20"/>
              </w:rPr>
              <w:t xml:space="preserve"> ((education* or teaching or learning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elearning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 or training or curriculum or "tacit knowledge" or student or intern$ or internship* or resident$ or residency)) </w:t>
            </w:r>
            <w:r w:rsidRPr="009427B7">
              <w:rPr>
                <w:rFonts w:ascii="Arial" w:hAnsi="Arial" w:cs="Arial"/>
                <w:i/>
                <w:iCs/>
                <w:sz w:val="20"/>
                <w:szCs w:val="20"/>
              </w:rPr>
              <w:t>OR</w:t>
            </w:r>
            <w:r w:rsidRPr="009427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27B7">
              <w:rPr>
                <w:rFonts w:ascii="Arial" w:hAnsi="Arial" w:cs="Arial"/>
                <w:b/>
                <w:bCs/>
                <w:sz w:val="20"/>
                <w:szCs w:val="20"/>
              </w:rPr>
              <w:t>TOPIC:</w:t>
            </w:r>
            <w:r w:rsidRPr="009427B7">
              <w:rPr>
                <w:rFonts w:ascii="Arial" w:hAnsi="Arial" w:cs="Arial"/>
                <w:sz w:val="20"/>
                <w:szCs w:val="20"/>
              </w:rPr>
              <w:t xml:space="preserve"> (((staff or professional or workforce or "work force") NEAR/3 development)) </w:t>
            </w:r>
            <w:r w:rsidRPr="009427B7">
              <w:rPr>
                <w:rFonts w:ascii="Arial" w:hAnsi="Arial" w:cs="Arial"/>
                <w:i/>
                <w:iCs/>
                <w:sz w:val="20"/>
                <w:szCs w:val="20"/>
              </w:rPr>
              <w:t>OR</w:t>
            </w:r>
            <w:r w:rsidRPr="009427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27B7">
              <w:rPr>
                <w:rFonts w:ascii="Arial" w:hAnsi="Arial" w:cs="Arial"/>
                <w:b/>
                <w:bCs/>
                <w:sz w:val="20"/>
                <w:szCs w:val="20"/>
              </w:rPr>
              <w:t>TOPIC:</w:t>
            </w:r>
            <w:r w:rsidRPr="009427B7">
              <w:rPr>
                <w:rFonts w:ascii="Arial" w:hAnsi="Arial" w:cs="Arial"/>
                <w:sz w:val="20"/>
                <w:szCs w:val="20"/>
              </w:rPr>
              <w:t xml:space="preserve"> ((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competen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>* or skill$))</w:t>
            </w: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B7">
              <w:rPr>
                <w:rFonts w:ascii="Arial" w:hAnsi="Arial" w:cs="Arial"/>
                <w:color w:val="000000"/>
                <w:sz w:val="20"/>
                <w:szCs w:val="20"/>
              </w:rPr>
              <w:t xml:space="preserve">#6     </w:t>
            </w:r>
            <w:r w:rsidRPr="009427B7">
              <w:rPr>
                <w:rFonts w:ascii="Arial" w:hAnsi="Arial" w:cs="Arial"/>
                <w:sz w:val="20"/>
                <w:szCs w:val="20"/>
              </w:rPr>
              <w:t>#5 AND #4</w:t>
            </w: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B7">
              <w:rPr>
                <w:rFonts w:ascii="Arial" w:hAnsi="Arial" w:cs="Arial"/>
                <w:color w:val="000000"/>
                <w:sz w:val="20"/>
                <w:szCs w:val="20"/>
              </w:rPr>
              <w:t xml:space="preserve">#7     </w:t>
            </w:r>
            <w:r w:rsidRPr="009427B7">
              <w:rPr>
                <w:rFonts w:ascii="Arial" w:hAnsi="Arial" w:cs="Arial"/>
                <w:b/>
                <w:bCs/>
                <w:sz w:val="20"/>
                <w:szCs w:val="20"/>
              </w:rPr>
              <w:t>TITLE:</w:t>
            </w:r>
            <w:r w:rsidRPr="009427B7">
              <w:rPr>
                <w:rFonts w:ascii="Arial" w:hAnsi="Arial" w:cs="Arial"/>
                <w:sz w:val="20"/>
                <w:szCs w:val="20"/>
              </w:rPr>
              <w:t xml:space="preserve"> ((uncertain* or undefined or "medically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unexplain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*"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ambigu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 xml:space="preserve">* or "vocational threshold*" or (complex* NEAR/1 (patient* or </w:t>
            </w:r>
            <w:proofErr w:type="spellStart"/>
            <w:r w:rsidRPr="009427B7">
              <w:rPr>
                <w:rFonts w:ascii="Arial" w:hAnsi="Arial" w:cs="Arial"/>
                <w:sz w:val="20"/>
                <w:szCs w:val="20"/>
              </w:rPr>
              <w:t>diagnos</w:t>
            </w:r>
            <w:proofErr w:type="spellEnd"/>
            <w:r w:rsidRPr="009427B7">
              <w:rPr>
                <w:rFonts w:ascii="Arial" w:hAnsi="Arial" w:cs="Arial"/>
                <w:sz w:val="20"/>
                <w:szCs w:val="20"/>
              </w:rPr>
              <w:t>* or clinical*))))</w:t>
            </w: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B7">
              <w:rPr>
                <w:rFonts w:ascii="Arial" w:hAnsi="Arial" w:cs="Arial"/>
                <w:color w:val="000000"/>
                <w:sz w:val="20"/>
                <w:szCs w:val="20"/>
              </w:rPr>
              <w:t xml:space="preserve">#8     </w:t>
            </w:r>
            <w:r w:rsidRPr="009427B7">
              <w:rPr>
                <w:rFonts w:ascii="Arial" w:hAnsi="Arial" w:cs="Arial"/>
                <w:sz w:val="20"/>
                <w:szCs w:val="20"/>
              </w:rPr>
              <w:t>#7 AND #5 AND #2</w:t>
            </w: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27B7" w:rsidRPr="009427B7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27B7">
              <w:rPr>
                <w:rFonts w:ascii="Arial" w:hAnsi="Arial" w:cs="Arial"/>
                <w:color w:val="000000"/>
                <w:sz w:val="20"/>
                <w:szCs w:val="20"/>
              </w:rPr>
              <w:t xml:space="preserve">#9     </w:t>
            </w:r>
            <w:r w:rsidRPr="009427B7">
              <w:rPr>
                <w:rFonts w:ascii="Arial" w:hAnsi="Arial" w:cs="Arial"/>
                <w:sz w:val="20"/>
                <w:szCs w:val="20"/>
              </w:rPr>
              <w:t>#8 OR #6 OR #3</w:t>
            </w:r>
          </w:p>
          <w:p w:rsidR="009427B7" w:rsidRPr="005659D5" w:rsidRDefault="009427B7" w:rsidP="00D03820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C35EA" w:rsidRPr="005659D5" w:rsidRDefault="00BC35EA" w:rsidP="00F27DF2">
      <w:pPr>
        <w:spacing w:after="200" w:line="276" w:lineRule="auto"/>
        <w:rPr>
          <w:lang w:val="en-US"/>
        </w:rPr>
      </w:pPr>
    </w:p>
    <w:p w:rsidR="007C1B21" w:rsidRDefault="007C1B21" w:rsidP="00864DCF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</w:p>
    <w:p w:rsidR="00864DCF" w:rsidRPr="001961D3" w:rsidRDefault="00372CC7" w:rsidP="00864DCF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lastRenderedPageBreak/>
        <w:t>3</w:t>
      </w:r>
      <w:r w:rsidR="00864DCF" w:rsidRPr="001961D3">
        <w:rPr>
          <w:sz w:val="32"/>
          <w:szCs w:val="20"/>
          <w:lang w:val="en-US"/>
        </w:rPr>
        <w:t xml:space="preserve">. </w:t>
      </w:r>
      <w:proofErr w:type="spellStart"/>
      <w:r w:rsidR="00864DCF">
        <w:rPr>
          <w:sz w:val="32"/>
          <w:szCs w:val="20"/>
          <w:lang w:val="en-US"/>
        </w:rPr>
        <w:t>Psycinfo</w:t>
      </w:r>
      <w:proofErr w:type="spellEnd"/>
    </w:p>
    <w:tbl>
      <w:tblPr>
        <w:tblStyle w:val="TableGrid"/>
        <w:tblW w:w="9745" w:type="dxa"/>
        <w:tblLook w:val="04A0" w:firstRow="1" w:lastRow="0" w:firstColumn="1" w:lastColumn="0" w:noHBand="0" w:noVBand="1"/>
      </w:tblPr>
      <w:tblGrid>
        <w:gridCol w:w="4024"/>
        <w:gridCol w:w="5721"/>
      </w:tblGrid>
      <w:tr w:rsidR="00B40B6F" w:rsidRPr="004570B7" w:rsidTr="001C3249">
        <w:trPr>
          <w:trHeight w:val="1046"/>
        </w:trPr>
        <w:tc>
          <w:tcPr>
            <w:tcW w:w="4024" w:type="dxa"/>
          </w:tcPr>
          <w:p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Ovid</w:t>
            </w:r>
          </w:p>
          <w:p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5F3B20">
              <w:rPr>
                <w:sz w:val="20"/>
                <w:lang w:val="en-US"/>
              </w:rPr>
              <w:t>21 Febr</w:t>
            </w:r>
            <w:r w:rsidR="00AB2D5E">
              <w:rPr>
                <w:sz w:val="20"/>
                <w:lang w:val="en-US"/>
              </w:rPr>
              <w:t>uary 2018</w:t>
            </w:r>
          </w:p>
          <w:p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B90A04">
              <w:rPr>
                <w:sz w:val="20"/>
                <w:lang w:val="en-US"/>
              </w:rPr>
              <w:t>423</w:t>
            </w:r>
          </w:p>
          <w:p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Comment: In Ovid, two or more words are automatically searched as phrases; i.e. no quotation marks are needed</w:t>
            </w:r>
          </w:p>
        </w:tc>
        <w:tc>
          <w:tcPr>
            <w:tcW w:w="5721" w:type="dxa"/>
          </w:tcPr>
          <w:p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:rsidR="00864DCF" w:rsidRPr="00B40B6F" w:rsidRDefault="00864DCF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exp/ = exploded controlled term</w:t>
            </w:r>
          </w:p>
          <w:p w:rsidR="00864DCF" w:rsidRPr="00B40B6F" w:rsidRDefault="00864DCF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/ = non exploded controlled term</w:t>
            </w:r>
          </w:p>
          <w:p w:rsidR="00864DCF" w:rsidRPr="00B40B6F" w:rsidRDefault="00864DCF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gramStart"/>
            <w:r w:rsidRPr="00B40B6F">
              <w:rPr>
                <w:sz w:val="20"/>
                <w:lang w:val="en-US"/>
              </w:rPr>
              <w:t>.</w:t>
            </w:r>
            <w:proofErr w:type="spellStart"/>
            <w:r w:rsidRPr="00B40B6F">
              <w:rPr>
                <w:sz w:val="20"/>
                <w:lang w:val="en-US"/>
              </w:rPr>
              <w:t>ti</w:t>
            </w:r>
            <w:proofErr w:type="gramEnd"/>
            <w:r w:rsidRPr="00B40B6F">
              <w:rPr>
                <w:sz w:val="20"/>
                <w:lang w:val="en-US"/>
              </w:rPr>
              <w:t>,ab,id</w:t>
            </w:r>
            <w:proofErr w:type="spellEnd"/>
            <w:r w:rsidRPr="00B40B6F">
              <w:rPr>
                <w:sz w:val="20"/>
                <w:lang w:val="en-US"/>
              </w:rPr>
              <w:t>. = title, abstract and author keywords</w:t>
            </w:r>
          </w:p>
          <w:p w:rsidR="00864DCF" w:rsidRPr="00B40B6F" w:rsidRDefault="00864DCF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r w:rsidRPr="00B40B6F">
              <w:rPr>
                <w:sz w:val="20"/>
                <w:lang w:val="en-US"/>
              </w:rPr>
              <w:t>adjx</w:t>
            </w:r>
            <w:proofErr w:type="spellEnd"/>
            <w:r w:rsidRPr="00B40B6F">
              <w:rPr>
                <w:sz w:val="20"/>
                <w:lang w:val="en-US"/>
              </w:rPr>
              <w:t xml:space="preserve"> = within x words, regardless of order</w:t>
            </w:r>
          </w:p>
          <w:p w:rsidR="00864DCF" w:rsidRDefault="00864DCF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  <w:p w:rsidR="005F3B20" w:rsidRPr="00B40B6F" w:rsidRDefault="005F3B20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? = </w:t>
            </w:r>
            <w:r w:rsidRPr="005F3B20">
              <w:rPr>
                <w:sz w:val="20"/>
                <w:lang w:val="en-US"/>
              </w:rPr>
              <w:t>ze</w:t>
            </w:r>
            <w:r>
              <w:rPr>
                <w:sz w:val="20"/>
                <w:lang w:val="en-US"/>
              </w:rPr>
              <w:t>ro or one character</w:t>
            </w:r>
          </w:p>
        </w:tc>
      </w:tr>
      <w:tr w:rsidR="00864DCF" w:rsidRPr="007C1B21" w:rsidTr="001C3249">
        <w:trPr>
          <w:trHeight w:val="1053"/>
        </w:trPr>
        <w:tc>
          <w:tcPr>
            <w:tcW w:w="9745" w:type="dxa"/>
            <w:gridSpan w:val="2"/>
          </w:tcPr>
          <w:p w:rsidR="00C84EA5" w:rsidRDefault="00C84EA5" w:rsidP="00C84EA5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6E2D78">
              <w:rPr>
                <w:sz w:val="20"/>
                <w:szCs w:val="20"/>
                <w:lang w:val="en-US"/>
              </w:rPr>
              <w:t xml:space="preserve">((uncertain* or undefined or medically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vocational threshold* or (complex* adj1 (patient*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clinical*))) adj5 (education* or teaching or learning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 or training or curriculum or tacit knowledge or student or intern? or internship* or resident? or residency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>* or skill?)).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ti,ab,id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. </w:t>
            </w:r>
          </w:p>
          <w:p w:rsidR="00B90A04" w:rsidRDefault="00B90A04" w:rsidP="00B90A04">
            <w:pPr>
              <w:rPr>
                <w:sz w:val="20"/>
                <w:szCs w:val="20"/>
                <w:lang w:val="en-US"/>
              </w:rPr>
            </w:pP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2. physicians/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3. general practitioners/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4. family physicians/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5. (doctor* or physician* or general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 or family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>* or primary health care or primary healthcare or primary care or registrar*</w:t>
            </w:r>
            <w:proofErr w:type="gramStart"/>
            <w:r w:rsidRPr="006E2D78">
              <w:rPr>
                <w:sz w:val="20"/>
                <w:szCs w:val="20"/>
                <w:lang w:val="en-US"/>
              </w:rPr>
              <w:t>).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ti</w:t>
            </w:r>
            <w:proofErr w:type="gramEnd"/>
            <w:r w:rsidRPr="006E2D78">
              <w:rPr>
                <w:sz w:val="20"/>
                <w:szCs w:val="20"/>
                <w:lang w:val="en-US"/>
              </w:rPr>
              <w:t>,ab,id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.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6. or/2-5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Default="00B90A04" w:rsidP="00B90A04">
            <w:pPr>
              <w:rPr>
                <w:sz w:val="20"/>
                <w:szCs w:val="20"/>
                <w:lang w:val="en-US"/>
              </w:rPr>
            </w:pP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7. 1 and 6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Default="00B90A04" w:rsidP="00B90A04">
            <w:pPr>
              <w:rPr>
                <w:sz w:val="20"/>
                <w:szCs w:val="20"/>
                <w:lang w:val="en-US"/>
              </w:rPr>
            </w:pP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8. ((uncertain* or undefined or medically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vocational threshold* or (complex* adj1 (patient*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clinical*))) adj5 (doctor* or physician* or general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 or family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>* or primary health care or primary healthcare or primary care or registrar*)).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ti,ab,id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. </w:t>
            </w:r>
          </w:p>
          <w:p w:rsidR="00B90A04" w:rsidRDefault="00B90A04" w:rsidP="00B90A04">
            <w:pPr>
              <w:rPr>
                <w:sz w:val="20"/>
                <w:szCs w:val="20"/>
                <w:lang w:val="en-US"/>
              </w:rPr>
            </w:pP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9. medical education/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10. education/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11. medical internship/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12. medical residency/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13. teaching/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14. exp teaching methods/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15. exp learning/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16. curriculum/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17. continuing education/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18. personnel training/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19. on the job training/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20.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inservice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 training/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21. exp competence/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22. cultural sensitivity/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23. cross cultural communication/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24. exp cross cultural treatment/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25. (education* or teaching or learning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 or training or curriculum or tacit knowledge or student or intern? or internship* or resident? or residency</w:t>
            </w:r>
            <w:proofErr w:type="gramStart"/>
            <w:r w:rsidRPr="006E2D78">
              <w:rPr>
                <w:sz w:val="20"/>
                <w:szCs w:val="20"/>
                <w:lang w:val="en-US"/>
              </w:rPr>
              <w:t>).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ti</w:t>
            </w:r>
            <w:proofErr w:type="gramEnd"/>
            <w:r w:rsidRPr="006E2D78">
              <w:rPr>
                <w:sz w:val="20"/>
                <w:szCs w:val="20"/>
                <w:lang w:val="en-US"/>
              </w:rPr>
              <w:t>,ab,id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.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>26. ((staff or professional or workforce or work force) adj3 development</w:t>
            </w:r>
            <w:proofErr w:type="gramStart"/>
            <w:r w:rsidRPr="006E2D78">
              <w:rPr>
                <w:sz w:val="20"/>
                <w:szCs w:val="20"/>
                <w:lang w:val="en-US"/>
              </w:rPr>
              <w:t>).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ti</w:t>
            </w:r>
            <w:proofErr w:type="gramEnd"/>
            <w:r w:rsidRPr="006E2D78">
              <w:rPr>
                <w:sz w:val="20"/>
                <w:szCs w:val="20"/>
                <w:lang w:val="en-US"/>
              </w:rPr>
              <w:t>,af,id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.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>27. (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>* or skill?</w:t>
            </w:r>
            <w:proofErr w:type="gramStart"/>
            <w:r w:rsidRPr="006E2D78">
              <w:rPr>
                <w:sz w:val="20"/>
                <w:szCs w:val="20"/>
                <w:lang w:val="en-US"/>
              </w:rPr>
              <w:t>).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ti</w:t>
            </w:r>
            <w:proofErr w:type="gramEnd"/>
            <w:r w:rsidRPr="006E2D78">
              <w:rPr>
                <w:sz w:val="20"/>
                <w:szCs w:val="20"/>
                <w:lang w:val="en-US"/>
              </w:rPr>
              <w:t>,ab,id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.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28. or/9-27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Default="00B90A04" w:rsidP="00B90A04">
            <w:pPr>
              <w:rPr>
                <w:sz w:val="20"/>
                <w:szCs w:val="20"/>
                <w:lang w:val="en-US"/>
              </w:rPr>
            </w:pP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29. 8 and 28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Default="00B90A04" w:rsidP="00B90A04">
            <w:pPr>
              <w:rPr>
                <w:sz w:val="20"/>
                <w:szCs w:val="20"/>
                <w:lang w:val="en-US"/>
              </w:rPr>
            </w:pP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30. exp *uncertainty/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31. somatoform disorders/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6E2D78" w:rsidRDefault="00B90A04" w:rsidP="00B90A04">
            <w:pPr>
              <w:rPr>
                <w:sz w:val="20"/>
                <w:szCs w:val="20"/>
                <w:lang w:val="en-US"/>
              </w:rPr>
            </w:pPr>
            <w:r w:rsidRPr="006E2D78">
              <w:rPr>
                <w:sz w:val="20"/>
                <w:szCs w:val="20"/>
                <w:lang w:val="en-US"/>
              </w:rPr>
              <w:t xml:space="preserve">32. (uncertain* or undefined or medically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* or vocational threshold* or (complex* adj1 </w:t>
            </w:r>
            <w:r w:rsidRPr="006E2D78">
              <w:rPr>
                <w:sz w:val="20"/>
                <w:szCs w:val="20"/>
                <w:lang w:val="en-US"/>
              </w:rPr>
              <w:lastRenderedPageBreak/>
              <w:t xml:space="preserve">(patient* or 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>* or clinical*))).</w:t>
            </w:r>
            <w:proofErr w:type="spellStart"/>
            <w:r w:rsidRPr="006E2D78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6E2D78">
              <w:rPr>
                <w:sz w:val="20"/>
                <w:szCs w:val="20"/>
                <w:lang w:val="en-US"/>
              </w:rPr>
              <w:t xml:space="preserve">. </w:t>
            </w:r>
            <w:r w:rsidRPr="006E2D78">
              <w:rPr>
                <w:sz w:val="20"/>
                <w:szCs w:val="20"/>
                <w:lang w:val="en-US"/>
              </w:rPr>
              <w:tab/>
            </w:r>
          </w:p>
          <w:p w:rsidR="00B90A04" w:rsidRPr="00B90A04" w:rsidRDefault="00B90A04" w:rsidP="00B90A04">
            <w:pPr>
              <w:rPr>
                <w:sz w:val="20"/>
                <w:szCs w:val="20"/>
                <w:lang w:val="en-US"/>
              </w:rPr>
            </w:pPr>
            <w:r w:rsidRPr="00B90A04">
              <w:rPr>
                <w:sz w:val="20"/>
                <w:szCs w:val="20"/>
                <w:lang w:val="en-US"/>
              </w:rPr>
              <w:t xml:space="preserve">33. or/30-32 </w:t>
            </w:r>
            <w:r w:rsidRPr="00B90A04">
              <w:rPr>
                <w:sz w:val="20"/>
                <w:szCs w:val="20"/>
                <w:lang w:val="en-US"/>
              </w:rPr>
              <w:tab/>
            </w:r>
          </w:p>
          <w:p w:rsidR="00B90A04" w:rsidRPr="00B90A04" w:rsidRDefault="00B90A04" w:rsidP="00B90A04">
            <w:pPr>
              <w:rPr>
                <w:sz w:val="20"/>
                <w:szCs w:val="20"/>
                <w:lang w:val="en-US"/>
              </w:rPr>
            </w:pPr>
          </w:p>
          <w:p w:rsidR="00B90A04" w:rsidRPr="00B90A04" w:rsidRDefault="00B90A04" w:rsidP="00B90A04">
            <w:pPr>
              <w:rPr>
                <w:sz w:val="20"/>
                <w:szCs w:val="20"/>
                <w:lang w:val="en-US"/>
              </w:rPr>
            </w:pPr>
            <w:r w:rsidRPr="00B90A04">
              <w:rPr>
                <w:sz w:val="20"/>
                <w:szCs w:val="20"/>
                <w:lang w:val="en-US"/>
              </w:rPr>
              <w:t xml:space="preserve">34. 6 and 28 and 33 </w:t>
            </w:r>
            <w:r w:rsidRPr="00B90A04">
              <w:rPr>
                <w:sz w:val="20"/>
                <w:szCs w:val="20"/>
                <w:lang w:val="en-US"/>
              </w:rPr>
              <w:tab/>
            </w:r>
          </w:p>
          <w:p w:rsidR="00B90A04" w:rsidRPr="00B90A04" w:rsidRDefault="00B90A04" w:rsidP="00B90A04">
            <w:pPr>
              <w:rPr>
                <w:sz w:val="20"/>
                <w:szCs w:val="20"/>
                <w:lang w:val="en-US"/>
              </w:rPr>
            </w:pPr>
          </w:p>
          <w:p w:rsidR="00B90A04" w:rsidRPr="00B90A04" w:rsidRDefault="00B90A04" w:rsidP="00B90A04">
            <w:pPr>
              <w:rPr>
                <w:sz w:val="20"/>
                <w:szCs w:val="20"/>
                <w:lang w:val="en-US"/>
              </w:rPr>
            </w:pPr>
            <w:r w:rsidRPr="00B90A04">
              <w:rPr>
                <w:sz w:val="20"/>
                <w:szCs w:val="20"/>
                <w:lang w:val="en-US"/>
              </w:rPr>
              <w:t>35. 7 or 29 or 34</w:t>
            </w:r>
          </w:p>
          <w:p w:rsidR="00C84EA5" w:rsidRDefault="00C84EA5" w:rsidP="00C84EA5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F3B20" w:rsidRPr="00C84EA5" w:rsidRDefault="005F3B20" w:rsidP="00C84EA5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64DCF" w:rsidRPr="00C84EA5" w:rsidRDefault="00864DCF" w:rsidP="00F27DF2">
      <w:pPr>
        <w:spacing w:after="200" w:line="276" w:lineRule="auto"/>
        <w:rPr>
          <w:lang w:val="en-US"/>
        </w:rPr>
      </w:pPr>
    </w:p>
    <w:p w:rsidR="00B15FB3" w:rsidRPr="00C84EA5" w:rsidRDefault="00B15FB3" w:rsidP="00864DCF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 w:rsidRPr="00C84EA5">
        <w:rPr>
          <w:sz w:val="32"/>
          <w:szCs w:val="20"/>
          <w:lang w:val="en-US"/>
        </w:rPr>
        <w:br w:type="page"/>
      </w:r>
    </w:p>
    <w:p w:rsidR="00864DCF" w:rsidRPr="001961D3" w:rsidRDefault="00372CC7" w:rsidP="00864DCF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lastRenderedPageBreak/>
        <w:t>4</w:t>
      </w:r>
      <w:r w:rsidR="00864DCF" w:rsidRPr="001961D3">
        <w:rPr>
          <w:sz w:val="32"/>
          <w:szCs w:val="20"/>
          <w:lang w:val="en-US"/>
        </w:rPr>
        <w:t xml:space="preserve">. </w:t>
      </w:r>
      <w:r w:rsidR="00C27F12">
        <w:rPr>
          <w:sz w:val="32"/>
          <w:szCs w:val="20"/>
          <w:lang w:val="en-US"/>
        </w:rPr>
        <w:t>ERIC</w:t>
      </w:r>
    </w:p>
    <w:tbl>
      <w:tblPr>
        <w:tblStyle w:val="TableGrid"/>
        <w:tblW w:w="9745" w:type="dxa"/>
        <w:tblLook w:val="04A0" w:firstRow="1" w:lastRow="0" w:firstColumn="1" w:lastColumn="0" w:noHBand="0" w:noVBand="1"/>
      </w:tblPr>
      <w:tblGrid>
        <w:gridCol w:w="3224"/>
        <w:gridCol w:w="6521"/>
      </w:tblGrid>
      <w:tr w:rsidR="00B40B6F" w:rsidRPr="007C1B21" w:rsidTr="001C3249">
        <w:trPr>
          <w:trHeight w:val="1046"/>
        </w:trPr>
        <w:tc>
          <w:tcPr>
            <w:tcW w:w="3224" w:type="dxa"/>
          </w:tcPr>
          <w:p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Interface: </w:t>
            </w:r>
            <w:r w:rsidR="00C27F12">
              <w:rPr>
                <w:sz w:val="20"/>
                <w:lang w:val="en-US"/>
              </w:rPr>
              <w:t>ProQuest</w:t>
            </w:r>
          </w:p>
          <w:p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5F3B20">
              <w:rPr>
                <w:sz w:val="20"/>
                <w:lang w:val="en-US"/>
              </w:rPr>
              <w:t>21</w:t>
            </w:r>
            <w:r w:rsidR="00CF5245">
              <w:rPr>
                <w:sz w:val="20"/>
                <w:lang w:val="en-US"/>
              </w:rPr>
              <w:t xml:space="preserve"> </w:t>
            </w:r>
            <w:r w:rsidR="005F3B20">
              <w:rPr>
                <w:sz w:val="20"/>
                <w:lang w:val="en-US"/>
              </w:rPr>
              <w:t>Febr</w:t>
            </w:r>
            <w:r w:rsidR="00CF5245">
              <w:rPr>
                <w:sz w:val="20"/>
                <w:lang w:val="en-US"/>
              </w:rPr>
              <w:t>uary 2018</w:t>
            </w:r>
          </w:p>
          <w:p w:rsidR="00864DCF" w:rsidRPr="00B40B6F" w:rsidRDefault="00864DCF" w:rsidP="00C27F12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6C4F91">
              <w:rPr>
                <w:sz w:val="20"/>
                <w:lang w:val="en-US"/>
              </w:rPr>
              <w:t>71</w:t>
            </w:r>
          </w:p>
        </w:tc>
        <w:tc>
          <w:tcPr>
            <w:tcW w:w="6521" w:type="dxa"/>
          </w:tcPr>
          <w:p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:rsidR="00B75A13" w:rsidRPr="00B40B6F" w:rsidRDefault="00B75A13" w:rsidP="00B75A13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75A13">
              <w:rPr>
                <w:sz w:val="20"/>
                <w:szCs w:val="20"/>
                <w:lang w:val="en-US"/>
              </w:rPr>
              <w:t>MAINSUBJECT.EXACT.EXPLODE</w:t>
            </w:r>
            <w:r w:rsidRPr="00B40B6F">
              <w:rPr>
                <w:sz w:val="20"/>
                <w:lang w:val="en-US"/>
              </w:rPr>
              <w:t xml:space="preserve"> = exploded controlled term</w:t>
            </w:r>
          </w:p>
          <w:p w:rsidR="00B75A13" w:rsidRPr="00B40B6F" w:rsidRDefault="00B75A13" w:rsidP="00B75A13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75A13">
              <w:rPr>
                <w:sz w:val="20"/>
                <w:szCs w:val="20"/>
                <w:lang w:val="en-US"/>
              </w:rPr>
              <w:t>MAINSUBJECT.EXACT</w:t>
            </w:r>
            <w:r w:rsidRPr="00B40B6F">
              <w:rPr>
                <w:sz w:val="20"/>
                <w:lang w:val="en-US"/>
              </w:rPr>
              <w:t xml:space="preserve"> = non exploded controlled term</w:t>
            </w:r>
          </w:p>
          <w:p w:rsidR="00B75A13" w:rsidRDefault="00B75A13" w:rsidP="00B75A13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r w:rsidRPr="00B40B6F">
              <w:rPr>
                <w:sz w:val="20"/>
                <w:lang w:val="en-US"/>
              </w:rPr>
              <w:t>t</w:t>
            </w:r>
            <w:r>
              <w:rPr>
                <w:sz w:val="20"/>
                <w:lang w:val="en-US"/>
              </w:rPr>
              <w:t>i</w:t>
            </w:r>
            <w:proofErr w:type="spellEnd"/>
            <w:r w:rsidRPr="00B40B6F">
              <w:rPr>
                <w:sz w:val="20"/>
                <w:lang w:val="en-US"/>
              </w:rPr>
              <w:t xml:space="preserve"> = title</w:t>
            </w:r>
          </w:p>
          <w:p w:rsidR="00B75A13" w:rsidRPr="00B40B6F" w:rsidRDefault="00B75A13" w:rsidP="00B75A13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ab = abstract</w:t>
            </w:r>
          </w:p>
          <w:p w:rsidR="00B75A13" w:rsidRPr="00B40B6F" w:rsidRDefault="00B75A13" w:rsidP="00B75A13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5F3B20">
              <w:rPr>
                <w:sz w:val="20"/>
                <w:szCs w:val="20"/>
                <w:lang w:val="en-US"/>
              </w:rPr>
              <w:t>NEAR/</w:t>
            </w:r>
            <w:r w:rsidRPr="00B40B6F">
              <w:rPr>
                <w:sz w:val="20"/>
                <w:lang w:val="en-US"/>
              </w:rPr>
              <w:t>x = within x words, regardless of order</w:t>
            </w:r>
          </w:p>
          <w:p w:rsidR="00864DCF" w:rsidRDefault="00B75A13" w:rsidP="00B75A13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  <w:p w:rsidR="00B75A13" w:rsidRPr="00B40B6F" w:rsidRDefault="00B75A13" w:rsidP="00B75A13">
            <w:pPr>
              <w:pStyle w:val="NoSpacing"/>
              <w:ind w:left="720"/>
              <w:rPr>
                <w:sz w:val="20"/>
                <w:lang w:val="en-US"/>
              </w:rPr>
            </w:pPr>
          </w:p>
        </w:tc>
      </w:tr>
      <w:tr w:rsidR="00864DCF" w:rsidRPr="007C1B21" w:rsidTr="001C3249">
        <w:trPr>
          <w:trHeight w:val="1053"/>
        </w:trPr>
        <w:tc>
          <w:tcPr>
            <w:tcW w:w="9745" w:type="dxa"/>
            <w:gridSpan w:val="2"/>
          </w:tcPr>
          <w:p w:rsidR="00CF5245" w:rsidRPr="00CF5245" w:rsidRDefault="00CF5245" w:rsidP="00242CFD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93EDE" w:rsidRPr="00093EDE" w:rsidRDefault="00093EDE" w:rsidP="00093ED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93EDE">
              <w:rPr>
                <w:sz w:val="20"/>
                <w:szCs w:val="20"/>
                <w:lang w:val="en-US"/>
              </w:rPr>
              <w:t>((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(((uncertain* OR undefined OR "medically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"vocational threshold*" OR (complex* NEAR/1 (patient*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clinical*))) NEAR/5 (education* OR teaching OR learning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training OR curriculum OR "tacit knowledge" OR student OR intern OR interns OR internship* OR resident OR residents OR residency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skill OR skills))) OR ab(((uncertain* OR undefined OR "medically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"vocational threshold*" OR (complex* NEAR/1 (patient*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clinical*))) NEAR/5 (education* OR teaching OR learning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training OR curriculum OR "tacit knowledge" OR student OR intern OR interns OR internship* OR resident OR residents OR residency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>* OR skill OR skills)))) AND ((MAINSUBJECT.EXACT("Physicians") OR MAINSUBJECT.EXACT("Physician Patient Relationship") OR MAINSUBJECT.EXACT("Family Practice (Medicine)")) OR 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((doctor* OR physician* OR "general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"family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"primary health care" OR "primary healthcare" OR "primary care" OR registrar*)) OR ab((doctor* OR physician* OR "general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"family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>*" OR "primary health care" OR "primary healthcare" OR "primary care" OR registrar*))))) OR ((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(((uncertain* OR undefined OR "medically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"vocational threshold*" OR (complex* NEAR/1 (patient*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clinical*))) NEAR/5 (doctor* OR physician* OR "general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"family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"primary health care" OR "primary healthcare" OR "primary care" OR registrar*))) OR ab(((uncertain* OR undefined OR "medically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"vocational threshold*" OR (complex* NEAR/1 (patient*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clinical*))) NEAR/5 (doctor* OR physician* OR "general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"family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"primary health care" OR "primary healthcare" OR "primary care" OR registrar*)))) AND ((MAINSUBJECT.EXACT("Medical Education") OR MAINSUBJECT.EXACT("Graduate Medical Education") OR MAINSUBJECT.EXACT.EXPLODE("Education") OR MAINSUBJECT.EXACT("Professional Education") OR MAINSUBJECT.EXACT.EXPLODE("Educational Methods") OR MAINSUBJECT.EXACT("Teaching") OR MAINSUBJECT.EXACT.EXPLODE("Learning") OR MAINSUBJECT.EXACT.EXPLODE("Curriculum") OR MAINSUBJECT.EXACT("Hidden Curriculum") OR MAINSUBJECT.EXACT("Informal Education") OR </w:t>
            </w:r>
            <w:r w:rsidRPr="00093EDE">
              <w:rPr>
                <w:rStyle w:val="Strong"/>
                <w:b w:val="0"/>
                <w:sz w:val="20"/>
                <w:szCs w:val="20"/>
                <w:lang w:val="en-US"/>
              </w:rPr>
              <w:t>MAINSUBJECT.EXACT("Competence") OR MAINSUBJECT.EXACT("Cultural Literacy")</w:t>
            </w:r>
            <w:r w:rsidRPr="00093EDE">
              <w:rPr>
                <w:sz w:val="20"/>
                <w:szCs w:val="20"/>
                <w:lang w:val="en-US"/>
              </w:rPr>
              <w:t>) OR MAINSUBJECT.EXACT("Teaching (Occupation)") OR 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(((education* OR teaching OR learning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training OR curriculum OR "tacit knowledge" OR student OR intern OR interns OR internship* OR resident OR residents OR residency) OR ((staff OR professional OR workforce OR "work force") NEAR/3 development) OR 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skill OR skills))) OR ab(((education* OR teaching OR learning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training OR curriculum OR "tacit knowledge" OR student OR intern OR interns OR internship* OR resident OR residents OR residency) OR ((staff OR professional OR workforce OR "work force") NEAR/3 development) OR 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>* OR skill OR skills)))))) OR (((MAINSUBJECT.EXACT("Physicians") OR MAINSUBJECT.EXACT("Physician Patient Relationship") OR MAINSUBJECT.EXACT("Family Practice (Medicine)")) OR 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((doctor* OR physician* OR "general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"family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"primary health care" OR "primary healthcare" OR "primary care" OR registrar*)) OR ab((doctor* OR physician* OR "general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gps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"family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practi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"primary health care" OR "primary healthcare" OR "primary care" OR registrar*)))) AND ((MAINSUBJECT.EXACT("Medical Education") OR MAINSUBJECT.EXACT("Graduate Medical Education") OR MAINSUBJECT.EXACT.EXPLODE("Education") OR MAINSUBJECT.EXACT("Professional Education") OR MAINSUBJECT.EXACT.EXPLODE("Educational Methods") OR MAINSUBJECT.EXACT("Teaching") OR MAINSUBJECT.EXACT.EXPLODE("Learning") OR MAINSUBJECT.EXACT.EXPLODE("Curriculum") OR MAINSUBJECT.EXACT("Hidden Curriculum") OR MAINSUBJECT.EXACT("Informal Education") OR </w:t>
            </w:r>
            <w:r w:rsidRPr="00093EDE">
              <w:rPr>
                <w:rStyle w:val="Strong"/>
                <w:b w:val="0"/>
                <w:sz w:val="20"/>
                <w:szCs w:val="20"/>
                <w:lang w:val="en-US"/>
              </w:rPr>
              <w:t>MAINSUBJECT.EXACT("Competence") OR MAINSUBJECT.EXACT("Cultural Literacy")</w:t>
            </w:r>
            <w:r w:rsidRPr="00093EDE">
              <w:rPr>
                <w:sz w:val="20"/>
                <w:szCs w:val="20"/>
                <w:lang w:val="en-US"/>
              </w:rPr>
              <w:t>) OR MAINSUBJECT.EXACT("Teaching (Occupation)") OR 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(((education* OR teaching OR learning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training OR curriculum OR "tacit knowledge" OR student OR intern OR interns OR internship* </w:t>
            </w:r>
            <w:r w:rsidRPr="00093EDE">
              <w:rPr>
                <w:sz w:val="20"/>
                <w:szCs w:val="20"/>
                <w:lang w:val="en-US"/>
              </w:rPr>
              <w:lastRenderedPageBreak/>
              <w:t>OR resident OR residents OR residency) OR ((staff OR professional OR workforce OR "work force") NEAR/3 development) OR 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skill OR skills))) OR ab(((education* OR teaching OR learning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elearning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 OR training OR curriculum OR "tacit knowledge" OR student OR intern OR interns OR internship* OR resident OR residents OR residency) OR ((staff OR professional OR workforce OR "work force") NEAR/3 development) OR (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competen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skill OR skills))))) AND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ti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((uncertain* OR undefined OR "medically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unexplain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*"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ambigu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 xml:space="preserve">* OR "vocational threshold*" OR (complex* NEAR/1 (patient* OR </w:t>
            </w:r>
            <w:proofErr w:type="spellStart"/>
            <w:r w:rsidRPr="00093EDE">
              <w:rPr>
                <w:sz w:val="20"/>
                <w:szCs w:val="20"/>
                <w:lang w:val="en-US"/>
              </w:rPr>
              <w:t>diagnos</w:t>
            </w:r>
            <w:proofErr w:type="spellEnd"/>
            <w:r w:rsidRPr="00093EDE">
              <w:rPr>
                <w:sz w:val="20"/>
                <w:szCs w:val="20"/>
                <w:lang w:val="en-US"/>
              </w:rPr>
              <w:t>* OR clinical*)))))</w:t>
            </w:r>
          </w:p>
          <w:p w:rsidR="00CF5245" w:rsidRPr="00CF5245" w:rsidRDefault="00CF5245" w:rsidP="003931B2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CF5245" w:rsidRPr="00CF5245" w:rsidRDefault="00CF5245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87E35" w:rsidRDefault="00E87E35" w:rsidP="00E87E35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</w:p>
    <w:p w:rsidR="00E87E35" w:rsidRDefault="00E87E35">
      <w:pPr>
        <w:spacing w:after="200" w:line="276" w:lineRule="auto"/>
        <w:rPr>
          <w:sz w:val="32"/>
          <w:szCs w:val="20"/>
          <w:lang w:val="en-US"/>
        </w:rPr>
      </w:pPr>
    </w:p>
    <w:sectPr w:rsidR="00E87E35" w:rsidSect="00B0708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ABD" w:rsidRDefault="00172ABD" w:rsidP="00CD4EB0">
      <w:r>
        <w:separator/>
      </w:r>
    </w:p>
  </w:endnote>
  <w:endnote w:type="continuationSeparator" w:id="0">
    <w:p w:rsidR="00172ABD" w:rsidRDefault="00172ABD" w:rsidP="00CD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oSans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5B0" w:rsidRDefault="005835B0" w:rsidP="00CD4E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35B0" w:rsidRDefault="005835B0" w:rsidP="00CD4E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5B0" w:rsidRPr="00EE6F5F" w:rsidRDefault="005835B0" w:rsidP="00CD4EB0">
    <w:pPr>
      <w:pStyle w:val="Footer"/>
      <w:framePr w:wrap="around" w:vAnchor="text" w:hAnchor="margin" w:xAlign="center" w:y="1"/>
      <w:rPr>
        <w:rStyle w:val="PageNumber"/>
      </w:rPr>
    </w:pPr>
    <w:r w:rsidRPr="00EE6F5F">
      <w:rPr>
        <w:rStyle w:val="PageNumber"/>
      </w:rPr>
      <w:fldChar w:fldCharType="begin"/>
    </w:r>
    <w:r w:rsidRPr="00EE6F5F">
      <w:rPr>
        <w:rStyle w:val="PageNumber"/>
      </w:rPr>
      <w:instrText xml:space="preserve">PAGE  </w:instrText>
    </w:r>
    <w:r w:rsidRPr="00EE6F5F">
      <w:rPr>
        <w:rStyle w:val="PageNumber"/>
      </w:rPr>
      <w:fldChar w:fldCharType="separate"/>
    </w:r>
    <w:r w:rsidR="001C3249">
      <w:rPr>
        <w:rStyle w:val="PageNumber"/>
        <w:noProof/>
      </w:rPr>
      <w:t>1</w:t>
    </w:r>
    <w:r w:rsidRPr="00EE6F5F">
      <w:rPr>
        <w:rStyle w:val="PageNumber"/>
      </w:rPr>
      <w:fldChar w:fldCharType="end"/>
    </w:r>
  </w:p>
  <w:p w:rsidR="005835B0" w:rsidRDefault="005835B0" w:rsidP="00CD4EB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ABD" w:rsidRDefault="00172ABD" w:rsidP="00CD4EB0">
      <w:r>
        <w:separator/>
      </w:r>
    </w:p>
  </w:footnote>
  <w:footnote w:type="continuationSeparator" w:id="0">
    <w:p w:rsidR="00172ABD" w:rsidRDefault="00172ABD" w:rsidP="00CD4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35B0" w:rsidRPr="001961D3" w:rsidRDefault="00172ABD">
    <w:pPr>
      <w:pStyle w:val="Header"/>
      <w:rPr>
        <w:lang w:val="en-US"/>
      </w:rPr>
    </w:pPr>
    <w:sdt>
      <w:sdtPr>
        <w:id w:val="1141998480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  <w:r w:rsidR="005835B0">
      <w:ptab w:relativeTo="margin" w:alignment="center" w:leader="none"/>
    </w:r>
    <w:sdt>
      <w:sdtPr>
        <w:id w:val="2074623894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  <w:r w:rsidR="005835B0">
      <w:ptab w:relativeTo="margin" w:alignment="right" w:leader="none"/>
    </w:r>
    <w:sdt>
      <w:sdtPr>
        <w:id w:val="-1532943055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</w:p>
  <w:p w:rsidR="005835B0" w:rsidRPr="001961D3" w:rsidRDefault="005835B0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6476"/>
      <w:gridCol w:w="4028"/>
    </w:tblGrid>
    <w:tr w:rsidR="005835B0" w:rsidRPr="00EF02A6" w:rsidTr="00EE6F5F">
      <w:trPr>
        <w:trHeight w:hRule="exact" w:val="227"/>
      </w:trPr>
      <w:tc>
        <w:tcPr>
          <w:tcW w:w="5291" w:type="dxa"/>
          <w:vMerge w:val="restart"/>
        </w:tcPr>
        <w:p w:rsidR="005835B0" w:rsidRPr="00332C0C" w:rsidRDefault="005835B0" w:rsidP="00EE6F5F">
          <w:pPr>
            <w:pStyle w:val="Header"/>
            <w:tabs>
              <w:tab w:val="left" w:pos="4395"/>
            </w:tabs>
            <w:ind w:left="755" w:right="600"/>
          </w:pPr>
          <w:r>
            <w:tab/>
          </w:r>
        </w:p>
      </w:tc>
      <w:tc>
        <w:tcPr>
          <w:tcW w:w="3291" w:type="dxa"/>
        </w:tcPr>
        <w:p w:rsidR="005835B0" w:rsidRPr="00EF02A6" w:rsidRDefault="005835B0" w:rsidP="00EE6F5F">
          <w:pPr>
            <w:pStyle w:val="Header"/>
          </w:pPr>
        </w:p>
      </w:tc>
    </w:tr>
    <w:tr w:rsidR="005835B0" w:rsidRPr="00EF02A6" w:rsidTr="00EE6F5F">
      <w:tc>
        <w:tcPr>
          <w:tcW w:w="5291" w:type="dxa"/>
          <w:vMerge/>
        </w:tcPr>
        <w:p w:rsidR="005835B0" w:rsidRPr="00332C0C" w:rsidRDefault="005835B0" w:rsidP="00EE6F5F">
          <w:pPr>
            <w:pStyle w:val="Header"/>
          </w:pPr>
        </w:p>
      </w:tc>
      <w:tc>
        <w:tcPr>
          <w:tcW w:w="3291" w:type="dxa"/>
        </w:tcPr>
        <w:p w:rsidR="005835B0" w:rsidRPr="00EF02A6" w:rsidRDefault="005835B0" w:rsidP="00EE6F5F">
          <w:pPr>
            <w:pStyle w:val="Header"/>
            <w:rPr>
              <w:b/>
              <w:sz w:val="20"/>
              <w:szCs w:val="20"/>
              <w:highlight w:val="darkMagenta"/>
            </w:rPr>
          </w:pPr>
        </w:p>
      </w:tc>
    </w:tr>
    <w:tr w:rsidR="005835B0" w:rsidRPr="00EF02A6" w:rsidTr="00EE6F5F">
      <w:tc>
        <w:tcPr>
          <w:tcW w:w="5291" w:type="dxa"/>
          <w:vMerge/>
        </w:tcPr>
        <w:p w:rsidR="005835B0" w:rsidRPr="00332C0C" w:rsidRDefault="005835B0" w:rsidP="00EE6F5F">
          <w:pPr>
            <w:pStyle w:val="Header"/>
          </w:pPr>
        </w:p>
      </w:tc>
      <w:tc>
        <w:tcPr>
          <w:tcW w:w="3291" w:type="dxa"/>
        </w:tcPr>
        <w:p w:rsidR="005835B0" w:rsidRPr="009F2AD1" w:rsidRDefault="005835B0" w:rsidP="009F2AD1">
          <w:pPr>
            <w:pStyle w:val="Header"/>
            <w:tabs>
              <w:tab w:val="right" w:pos="3277"/>
            </w:tabs>
            <w:jc w:val="right"/>
            <w:rPr>
              <w:sz w:val="20"/>
              <w:szCs w:val="20"/>
              <w:highlight w:val="red"/>
            </w:rPr>
          </w:pPr>
          <w:r w:rsidRPr="009F2AD1">
            <w:rPr>
              <w:sz w:val="20"/>
              <w:szCs w:val="20"/>
            </w:rPr>
            <w:tab/>
          </w:r>
        </w:p>
      </w:tc>
    </w:tr>
  </w:tbl>
  <w:p w:rsidR="005835B0" w:rsidRDefault="005835B0" w:rsidP="00EE6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0550C"/>
    <w:multiLevelType w:val="hybridMultilevel"/>
    <w:tmpl w:val="BD3068BC"/>
    <w:lvl w:ilvl="0" w:tplc="78FA8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3721C"/>
    <w:multiLevelType w:val="hybridMultilevel"/>
    <w:tmpl w:val="FBD48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A629A"/>
    <w:multiLevelType w:val="hybridMultilevel"/>
    <w:tmpl w:val="D2548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C43DE"/>
    <w:multiLevelType w:val="hybridMultilevel"/>
    <w:tmpl w:val="9F50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6178E"/>
    <w:multiLevelType w:val="hybridMultilevel"/>
    <w:tmpl w:val="CBBEB6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0236E7"/>
    <w:multiLevelType w:val="hybridMultilevel"/>
    <w:tmpl w:val="DBA2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D3405"/>
    <w:multiLevelType w:val="hybridMultilevel"/>
    <w:tmpl w:val="4D3EA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6B9F"/>
    <w:multiLevelType w:val="hybridMultilevel"/>
    <w:tmpl w:val="1520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6169D"/>
    <w:multiLevelType w:val="hybridMultilevel"/>
    <w:tmpl w:val="5F70B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55B17"/>
    <w:multiLevelType w:val="multilevel"/>
    <w:tmpl w:val="E450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C1555D"/>
    <w:multiLevelType w:val="hybridMultilevel"/>
    <w:tmpl w:val="2772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B670C"/>
    <w:multiLevelType w:val="hybridMultilevel"/>
    <w:tmpl w:val="2364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74F89"/>
    <w:multiLevelType w:val="hybridMultilevel"/>
    <w:tmpl w:val="10142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E20B3"/>
    <w:multiLevelType w:val="hybridMultilevel"/>
    <w:tmpl w:val="7C0AF8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C6EBE"/>
    <w:multiLevelType w:val="hybridMultilevel"/>
    <w:tmpl w:val="9410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815A7"/>
    <w:multiLevelType w:val="hybridMultilevel"/>
    <w:tmpl w:val="9A5A1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42EC4"/>
    <w:multiLevelType w:val="hybridMultilevel"/>
    <w:tmpl w:val="6FB8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B29BA"/>
    <w:multiLevelType w:val="hybridMultilevel"/>
    <w:tmpl w:val="B6CEA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B3786"/>
    <w:multiLevelType w:val="hybridMultilevel"/>
    <w:tmpl w:val="B39E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8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17"/>
  </w:num>
  <w:num w:numId="11">
    <w:abstractNumId w:val="10"/>
  </w:num>
  <w:num w:numId="12">
    <w:abstractNumId w:val="4"/>
  </w:num>
  <w:num w:numId="13">
    <w:abstractNumId w:val="16"/>
  </w:num>
  <w:num w:numId="14">
    <w:abstractNumId w:val="11"/>
  </w:num>
  <w:num w:numId="15">
    <w:abstractNumId w:val="7"/>
  </w:num>
  <w:num w:numId="16">
    <w:abstractNumId w:val="5"/>
  </w:num>
  <w:num w:numId="17">
    <w:abstractNumId w:val="15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B2"/>
    <w:rsid w:val="00006DE3"/>
    <w:rsid w:val="00032FC5"/>
    <w:rsid w:val="00057706"/>
    <w:rsid w:val="000616CA"/>
    <w:rsid w:val="0007228B"/>
    <w:rsid w:val="00090B6D"/>
    <w:rsid w:val="00093EDE"/>
    <w:rsid w:val="000B3987"/>
    <w:rsid w:val="00100F15"/>
    <w:rsid w:val="00127359"/>
    <w:rsid w:val="0013088E"/>
    <w:rsid w:val="00172060"/>
    <w:rsid w:val="00172ABD"/>
    <w:rsid w:val="00174036"/>
    <w:rsid w:val="00187932"/>
    <w:rsid w:val="0019170C"/>
    <w:rsid w:val="001961D3"/>
    <w:rsid w:val="001A1E45"/>
    <w:rsid w:val="001C3249"/>
    <w:rsid w:val="001F22AB"/>
    <w:rsid w:val="002073FD"/>
    <w:rsid w:val="00214766"/>
    <w:rsid w:val="002264F1"/>
    <w:rsid w:val="00242CFD"/>
    <w:rsid w:val="00244855"/>
    <w:rsid w:val="0024743D"/>
    <w:rsid w:val="00263693"/>
    <w:rsid w:val="00280112"/>
    <w:rsid w:val="00281D97"/>
    <w:rsid w:val="00284F79"/>
    <w:rsid w:val="002969A4"/>
    <w:rsid w:val="002A5255"/>
    <w:rsid w:val="003311DC"/>
    <w:rsid w:val="0033734B"/>
    <w:rsid w:val="003454B7"/>
    <w:rsid w:val="003543A5"/>
    <w:rsid w:val="00372CC7"/>
    <w:rsid w:val="003931B2"/>
    <w:rsid w:val="003B1B9E"/>
    <w:rsid w:val="00402590"/>
    <w:rsid w:val="004129D6"/>
    <w:rsid w:val="004403BB"/>
    <w:rsid w:val="004570B7"/>
    <w:rsid w:val="004644D1"/>
    <w:rsid w:val="0046596F"/>
    <w:rsid w:val="00471852"/>
    <w:rsid w:val="00483015"/>
    <w:rsid w:val="004872B9"/>
    <w:rsid w:val="004A1AC6"/>
    <w:rsid w:val="004A2ADA"/>
    <w:rsid w:val="004C711B"/>
    <w:rsid w:val="00507693"/>
    <w:rsid w:val="00542ACE"/>
    <w:rsid w:val="0054320C"/>
    <w:rsid w:val="00560359"/>
    <w:rsid w:val="005659D5"/>
    <w:rsid w:val="00581AA9"/>
    <w:rsid w:val="00582A26"/>
    <w:rsid w:val="005835B0"/>
    <w:rsid w:val="00592CFD"/>
    <w:rsid w:val="00595101"/>
    <w:rsid w:val="005F3B20"/>
    <w:rsid w:val="005F3CDA"/>
    <w:rsid w:val="00605F05"/>
    <w:rsid w:val="0062407E"/>
    <w:rsid w:val="00625D07"/>
    <w:rsid w:val="00645BE4"/>
    <w:rsid w:val="00653444"/>
    <w:rsid w:val="00672341"/>
    <w:rsid w:val="00672469"/>
    <w:rsid w:val="0067313D"/>
    <w:rsid w:val="006B6D0F"/>
    <w:rsid w:val="006C4F91"/>
    <w:rsid w:val="006D475A"/>
    <w:rsid w:val="00716BE7"/>
    <w:rsid w:val="00763504"/>
    <w:rsid w:val="00763877"/>
    <w:rsid w:val="00782049"/>
    <w:rsid w:val="007A187B"/>
    <w:rsid w:val="007A29CF"/>
    <w:rsid w:val="007C1B21"/>
    <w:rsid w:val="0080598A"/>
    <w:rsid w:val="00825FC8"/>
    <w:rsid w:val="0082660C"/>
    <w:rsid w:val="00834DB3"/>
    <w:rsid w:val="00851908"/>
    <w:rsid w:val="00856F7D"/>
    <w:rsid w:val="00864DCF"/>
    <w:rsid w:val="008840E9"/>
    <w:rsid w:val="00885325"/>
    <w:rsid w:val="008C2E65"/>
    <w:rsid w:val="008D3344"/>
    <w:rsid w:val="009427B7"/>
    <w:rsid w:val="00992989"/>
    <w:rsid w:val="009B2B73"/>
    <w:rsid w:val="009E0260"/>
    <w:rsid w:val="009E2E33"/>
    <w:rsid w:val="009F2AD1"/>
    <w:rsid w:val="009F3A7A"/>
    <w:rsid w:val="00A2703F"/>
    <w:rsid w:val="00A4011C"/>
    <w:rsid w:val="00A953A8"/>
    <w:rsid w:val="00AA3564"/>
    <w:rsid w:val="00AA7E42"/>
    <w:rsid w:val="00AB2D5E"/>
    <w:rsid w:val="00AE114F"/>
    <w:rsid w:val="00AF56B1"/>
    <w:rsid w:val="00B0471B"/>
    <w:rsid w:val="00B0708A"/>
    <w:rsid w:val="00B15FB3"/>
    <w:rsid w:val="00B25BC7"/>
    <w:rsid w:val="00B35798"/>
    <w:rsid w:val="00B37855"/>
    <w:rsid w:val="00B40B6F"/>
    <w:rsid w:val="00B568CF"/>
    <w:rsid w:val="00B613B2"/>
    <w:rsid w:val="00B65B6B"/>
    <w:rsid w:val="00B75A13"/>
    <w:rsid w:val="00B90A04"/>
    <w:rsid w:val="00B97C33"/>
    <w:rsid w:val="00BC1B65"/>
    <w:rsid w:val="00BC2D8A"/>
    <w:rsid w:val="00BC35EA"/>
    <w:rsid w:val="00BE5C0E"/>
    <w:rsid w:val="00C011C8"/>
    <w:rsid w:val="00C16F69"/>
    <w:rsid w:val="00C276D9"/>
    <w:rsid w:val="00C27F12"/>
    <w:rsid w:val="00C568DF"/>
    <w:rsid w:val="00C632BC"/>
    <w:rsid w:val="00C72A4C"/>
    <w:rsid w:val="00C84EA5"/>
    <w:rsid w:val="00C85F13"/>
    <w:rsid w:val="00CB5DA4"/>
    <w:rsid w:val="00CD4EB0"/>
    <w:rsid w:val="00CE58E0"/>
    <w:rsid w:val="00CE6D97"/>
    <w:rsid w:val="00CF080C"/>
    <w:rsid w:val="00CF5245"/>
    <w:rsid w:val="00D02BBC"/>
    <w:rsid w:val="00D03820"/>
    <w:rsid w:val="00D54B43"/>
    <w:rsid w:val="00D93E9B"/>
    <w:rsid w:val="00D978B6"/>
    <w:rsid w:val="00DA286B"/>
    <w:rsid w:val="00DB60CB"/>
    <w:rsid w:val="00DE5196"/>
    <w:rsid w:val="00DF24F7"/>
    <w:rsid w:val="00E02B88"/>
    <w:rsid w:val="00E24588"/>
    <w:rsid w:val="00E37248"/>
    <w:rsid w:val="00E732F9"/>
    <w:rsid w:val="00E77C6F"/>
    <w:rsid w:val="00E83835"/>
    <w:rsid w:val="00E87E35"/>
    <w:rsid w:val="00EA3EE2"/>
    <w:rsid w:val="00EC640E"/>
    <w:rsid w:val="00EE20E8"/>
    <w:rsid w:val="00EE6F5F"/>
    <w:rsid w:val="00F048A1"/>
    <w:rsid w:val="00F1008D"/>
    <w:rsid w:val="00F2151D"/>
    <w:rsid w:val="00F27DF2"/>
    <w:rsid w:val="00F559A6"/>
    <w:rsid w:val="00F93116"/>
    <w:rsid w:val="00F95004"/>
    <w:rsid w:val="00FB55E6"/>
    <w:rsid w:val="00FC3B43"/>
    <w:rsid w:val="00FD4358"/>
    <w:rsid w:val="00FD4B13"/>
    <w:rsid w:val="00FF12A8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5B38E1-DA8D-4583-9013-C445BA8C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F22AB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qFormat/>
    <w:rsid w:val="00AF56B1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A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Tabelltext">
    <w:name w:val="17_Tabelltext"/>
    <w:rsid w:val="001F22AB"/>
    <w:pPr>
      <w:spacing w:before="40" w:after="20" w:line="240" w:lineRule="auto"/>
      <w:jc w:val="both"/>
    </w:pPr>
    <w:rPr>
      <w:rFonts w:eastAsia="Times New Roman" w:cs="Times New Roman"/>
      <w:sz w:val="18"/>
      <w:lang w:eastAsia="sv-SE"/>
    </w:rPr>
  </w:style>
  <w:style w:type="paragraph" w:customStyle="1" w:styleId="16Tabellhuvud">
    <w:name w:val="16_Tabellhuvud"/>
    <w:basedOn w:val="Normal"/>
    <w:next w:val="17Tabelltext"/>
    <w:rsid w:val="001F22AB"/>
  </w:style>
  <w:style w:type="character" w:styleId="CommentReference">
    <w:name w:val="annotation reference"/>
    <w:basedOn w:val="DefaultParagraphFont"/>
    <w:uiPriority w:val="99"/>
    <w:semiHidden/>
    <w:unhideWhenUsed/>
    <w:rsid w:val="001F2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2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2AB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2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2AB"/>
    <w:rPr>
      <w:rFonts w:ascii="Tahoma" w:eastAsia="Times New Roman" w:hAnsi="Tahoma" w:cs="Tahoma"/>
      <w:sz w:val="16"/>
      <w:szCs w:val="16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A7A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apple-converted-space">
    <w:name w:val="apple-converted-space"/>
    <w:basedOn w:val="DefaultParagraphFont"/>
    <w:rsid w:val="00782049"/>
  </w:style>
  <w:style w:type="paragraph" w:styleId="ListParagraph">
    <w:name w:val="List Paragraph"/>
    <w:basedOn w:val="Normal"/>
    <w:uiPriority w:val="34"/>
    <w:qFormat/>
    <w:rsid w:val="007820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204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D4EB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EB0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PageNumber">
    <w:name w:val="page number"/>
    <w:basedOn w:val="DefaultParagraphFont"/>
    <w:uiPriority w:val="99"/>
    <w:semiHidden/>
    <w:unhideWhenUsed/>
    <w:rsid w:val="00CD4EB0"/>
  </w:style>
  <w:style w:type="paragraph" w:styleId="Header">
    <w:name w:val="header"/>
    <w:basedOn w:val="Normal"/>
    <w:link w:val="HeaderChar"/>
    <w:unhideWhenUsed/>
    <w:rsid w:val="00EE6F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F5F"/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leGrid">
    <w:name w:val="Table Grid"/>
    <w:basedOn w:val="TableNormal"/>
    <w:uiPriority w:val="39"/>
    <w:rsid w:val="00CE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AF56B1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FootnoteText">
    <w:name w:val="footnote text"/>
    <w:basedOn w:val="Normal"/>
    <w:link w:val="FootnoteTextChar"/>
    <w:uiPriority w:val="99"/>
    <w:unhideWhenUsed/>
    <w:rsid w:val="00592CFD"/>
  </w:style>
  <w:style w:type="character" w:customStyle="1" w:styleId="FootnoteTextChar">
    <w:name w:val="Footnote Text Char"/>
    <w:basedOn w:val="DefaultParagraphFont"/>
    <w:link w:val="FootnoteText"/>
    <w:uiPriority w:val="99"/>
    <w:rsid w:val="00592CFD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otnoteReference">
    <w:name w:val="footnote reference"/>
    <w:basedOn w:val="DefaultParagraphFont"/>
    <w:uiPriority w:val="99"/>
    <w:unhideWhenUsed/>
    <w:rsid w:val="00592CF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92CFD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A4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C72A4C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styleId="NoSpacing">
    <w:name w:val="No Spacing"/>
    <w:uiPriority w:val="1"/>
    <w:qFormat/>
    <w:rsid w:val="00645BE4"/>
    <w:pPr>
      <w:spacing w:after="0" w:line="240" w:lineRule="auto"/>
    </w:pPr>
  </w:style>
  <w:style w:type="character" w:customStyle="1" w:styleId="medium-normal">
    <w:name w:val="medium-normal"/>
    <w:basedOn w:val="DefaultParagraphFont"/>
    <w:rsid w:val="00CF5245"/>
  </w:style>
  <w:style w:type="character" w:styleId="Strong">
    <w:name w:val="Strong"/>
    <w:basedOn w:val="DefaultParagraphFont"/>
    <w:uiPriority w:val="22"/>
    <w:qFormat/>
    <w:rsid w:val="00093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22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601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76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31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91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39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00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961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23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53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5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10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047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47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61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18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09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61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9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05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0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9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1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5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80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89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44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61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8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5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83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74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20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9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24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25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8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26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61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62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0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300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85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4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77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50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93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2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6450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29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0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80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683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6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36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37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15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1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3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4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0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52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17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6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22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79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82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7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8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0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12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69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808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31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6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65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5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64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0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4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892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2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87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1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1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68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07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8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56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6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872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2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36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57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49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5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7807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4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9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1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44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4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130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47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59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7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15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52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239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9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61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92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125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19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3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7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47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8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58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095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3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866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30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31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8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56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33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895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991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08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57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6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94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100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52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51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4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200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04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046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1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191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94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07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51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52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22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37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794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40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40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7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22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72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3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0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73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92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69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993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5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13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43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43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88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9639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83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1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770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185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559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35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vdelningar%20&amp;%20Enheter\Forskningsn&#228;ra%20tj&#228;nster\S&#246;karna\Guider%20&amp;%20mall\Leverans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057F86-C030-4A5C-9904-ABA06F2A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Leveransmall</Template>
  <TotalTime>1</TotalTime>
  <Pages>7</Pages>
  <Words>1846</Words>
  <Characters>9788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SBU</Company>
  <LinksUpToDate>false</LinksUpToDate>
  <CharactersWithSpaces>11611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Svanberg</dc:creator>
  <cp:lastModifiedBy>Erica Rothlind</cp:lastModifiedBy>
  <cp:revision>2</cp:revision>
  <cp:lastPrinted>2013-12-13T13:28:00Z</cp:lastPrinted>
  <dcterms:created xsi:type="dcterms:W3CDTF">2020-02-20T09:36:00Z</dcterms:created>
  <dcterms:modified xsi:type="dcterms:W3CDTF">2020-02-20T09:36:00Z</dcterms:modified>
</cp:coreProperties>
</file>