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256A" w:rsidRDefault="00CF256A" w:rsidP="00FF0043">
      <w:pPr>
        <w:spacing w:line="480" w:lineRule="auto"/>
        <w:rPr>
          <w:b/>
          <w:bCs/>
          <w:szCs w:val="24"/>
          <w:lang w:val="en-US"/>
        </w:rPr>
      </w:pPr>
      <w:r>
        <w:rPr>
          <w:b/>
          <w:bCs/>
          <w:szCs w:val="24"/>
          <w:lang w:val="en-US"/>
        </w:rPr>
        <w:t>Additional file 1</w:t>
      </w:r>
    </w:p>
    <w:p w:rsidR="00FF0043" w:rsidRPr="00FF0043" w:rsidRDefault="00FF0043" w:rsidP="00FF0043">
      <w:pPr>
        <w:spacing w:line="480" w:lineRule="auto"/>
        <w:rPr>
          <w:b/>
          <w:bCs/>
          <w:szCs w:val="24"/>
          <w:lang w:val="en-US"/>
        </w:rPr>
      </w:pPr>
      <w:bookmarkStart w:id="0" w:name="_GoBack"/>
      <w:bookmarkEnd w:id="0"/>
      <w:r w:rsidRPr="00FF0043">
        <w:rPr>
          <w:b/>
          <w:bCs/>
          <w:szCs w:val="24"/>
          <w:lang w:val="en-US"/>
        </w:rPr>
        <w:t xml:space="preserve">The focus group guide: </w:t>
      </w:r>
    </w:p>
    <w:p w:rsidR="00FF0043" w:rsidRDefault="00FF0043" w:rsidP="00FF0043">
      <w:pPr>
        <w:spacing w:line="480" w:lineRule="auto"/>
        <w:rPr>
          <w:szCs w:val="24"/>
          <w:lang w:val="en-US"/>
        </w:rPr>
      </w:pPr>
    </w:p>
    <w:p w:rsidR="00FF0043" w:rsidRDefault="00FF0043" w:rsidP="00FF0043">
      <w:pPr>
        <w:spacing w:line="480" w:lineRule="auto"/>
        <w:rPr>
          <w:szCs w:val="24"/>
          <w:lang w:val="en-US"/>
        </w:rPr>
      </w:pPr>
      <w:r>
        <w:rPr>
          <w:szCs w:val="24"/>
          <w:lang w:val="en-US"/>
        </w:rPr>
        <w:t>What does collaboration mean to you?</w:t>
      </w:r>
    </w:p>
    <w:p w:rsidR="00FF0043" w:rsidRDefault="00FF0043" w:rsidP="00FF0043">
      <w:pPr>
        <w:spacing w:line="480" w:lineRule="auto"/>
        <w:rPr>
          <w:szCs w:val="24"/>
          <w:lang w:val="en-US"/>
        </w:rPr>
      </w:pPr>
      <w:r>
        <w:rPr>
          <w:szCs w:val="24"/>
          <w:lang w:val="en-US"/>
        </w:rPr>
        <w:t xml:space="preserve">How do you perceive early contacts with the employer? </w:t>
      </w:r>
    </w:p>
    <w:p w:rsidR="00FF0043" w:rsidRDefault="00FF0043" w:rsidP="00FF0043">
      <w:pPr>
        <w:spacing w:line="480" w:lineRule="auto"/>
        <w:rPr>
          <w:szCs w:val="24"/>
          <w:lang w:val="en-US"/>
        </w:rPr>
      </w:pPr>
      <w:r>
        <w:rPr>
          <w:szCs w:val="24"/>
          <w:lang w:val="en-US"/>
        </w:rPr>
        <w:t xml:space="preserve">How do you perceive the collaboration among the CM and RC? </w:t>
      </w:r>
    </w:p>
    <w:p w:rsidR="00FF0043" w:rsidRDefault="00FF0043" w:rsidP="00FF0043">
      <w:pPr>
        <w:spacing w:line="480" w:lineRule="auto"/>
        <w:rPr>
          <w:szCs w:val="24"/>
          <w:lang w:val="en-US"/>
        </w:rPr>
      </w:pPr>
      <w:r>
        <w:rPr>
          <w:szCs w:val="24"/>
          <w:lang w:val="en-US"/>
        </w:rPr>
        <w:t xml:space="preserve">How does this collaboration impact the communication among RC, patient and the employer? </w:t>
      </w:r>
    </w:p>
    <w:p w:rsidR="00873CC2" w:rsidRPr="00FF0043" w:rsidRDefault="00CF256A">
      <w:pPr>
        <w:rPr>
          <w:lang w:val="en-US"/>
        </w:rPr>
      </w:pPr>
    </w:p>
    <w:sectPr w:rsidR="00873CC2" w:rsidRPr="00FF00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043"/>
    <w:rsid w:val="00035D16"/>
    <w:rsid w:val="00097ACF"/>
    <w:rsid w:val="0056558D"/>
    <w:rsid w:val="005867BA"/>
    <w:rsid w:val="00CF256A"/>
    <w:rsid w:val="00D03287"/>
    <w:rsid w:val="00D54FC5"/>
    <w:rsid w:val="00FB78F0"/>
    <w:rsid w:val="00FF0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551E9"/>
  <w15:chartTrackingRefBased/>
  <w15:docId w15:val="{BBBDF73F-5558-4631-9209-CF5037D08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F0043"/>
    <w:rPr>
      <w:rFonts w:ascii="Times New Roman" w:hAnsi="Times New Roman"/>
      <w:sz w:val="24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FF00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F004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F84558BB</Template>
  <TotalTime>9</TotalTime>
  <Pages>1</Pages>
  <Words>45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Svenningsson</dc:creator>
  <cp:keywords/>
  <dc:description/>
  <cp:lastModifiedBy>Irene Svenningsson</cp:lastModifiedBy>
  <cp:revision>2</cp:revision>
  <dcterms:created xsi:type="dcterms:W3CDTF">2020-11-03T14:20:00Z</dcterms:created>
  <dcterms:modified xsi:type="dcterms:W3CDTF">2020-11-11T08:41:00Z</dcterms:modified>
</cp:coreProperties>
</file>