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272A7" w14:textId="77777777" w:rsidR="008B179D" w:rsidRPr="00243F73" w:rsidRDefault="008B179D" w:rsidP="008B179D">
      <w:pPr>
        <w:pStyle w:val="KopstijlWESP1"/>
        <w:rPr>
          <w:color w:val="auto"/>
        </w:rPr>
      </w:pPr>
      <w:bookmarkStart w:id="0" w:name="_Toc60763956"/>
      <w:r w:rsidRPr="00243F73">
        <w:rPr>
          <w:color w:val="auto"/>
        </w:rPr>
        <w:t>Appendix</w:t>
      </w:r>
      <w:bookmarkStart w:id="1" w:name="_GoBack"/>
      <w:bookmarkEnd w:id="0"/>
      <w:bookmarkEnd w:id="1"/>
    </w:p>
    <w:p w14:paraId="7BD54628" w14:textId="22179D80" w:rsidR="008B179D" w:rsidRPr="005E6DE1" w:rsidRDefault="008B179D" w:rsidP="008B179D">
      <w:pPr>
        <w:pStyle w:val="KopstijlWESP2"/>
        <w:rPr>
          <w:color w:val="000000" w:themeColor="text1"/>
          <w:lang w:val="en-US"/>
        </w:rPr>
      </w:pPr>
      <w:r w:rsidRPr="005E6DE1">
        <w:rPr>
          <w:color w:val="000000" w:themeColor="text1"/>
          <w:lang w:val="en-US"/>
        </w:rPr>
        <w:t xml:space="preserve">Appendix 1. Overview of costs of per individual test or </w:t>
      </w:r>
      <w:r w:rsidR="00F25B24">
        <w:rPr>
          <w:color w:val="000000" w:themeColor="text1"/>
          <w:lang w:val="en-US"/>
        </w:rPr>
        <w:t>panels of</w:t>
      </w:r>
      <w:r w:rsidR="00F25B24" w:rsidRPr="005E6DE1">
        <w:rPr>
          <w:color w:val="000000" w:themeColor="text1"/>
          <w:lang w:val="en-US"/>
        </w:rPr>
        <w:t xml:space="preserve"> </w:t>
      </w:r>
      <w:r w:rsidRPr="005E6DE1">
        <w:rPr>
          <w:color w:val="000000" w:themeColor="text1"/>
          <w:lang w:val="en-US"/>
        </w:rPr>
        <w:t>test</w:t>
      </w:r>
    </w:p>
    <w:tbl>
      <w:tblPr>
        <w:tblStyle w:val="Tabelraster"/>
        <w:tblW w:w="84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7"/>
        <w:gridCol w:w="561"/>
        <w:gridCol w:w="81"/>
        <w:gridCol w:w="2228"/>
        <w:gridCol w:w="542"/>
        <w:gridCol w:w="81"/>
        <w:gridCol w:w="2228"/>
        <w:gridCol w:w="542"/>
      </w:tblGrid>
      <w:tr w:rsidR="008B179D" w:rsidRPr="005C656D" w14:paraId="42F2E995" w14:textId="77777777" w:rsidTr="00EA7015">
        <w:tc>
          <w:tcPr>
            <w:tcW w:w="209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14:paraId="3FF17666" w14:textId="7F01EC2C" w:rsidR="008B179D" w:rsidRPr="005C656D" w:rsidRDefault="008B179D" w:rsidP="00EA7015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Individually pri</w:t>
            </w:r>
            <w:r w:rsidR="009E2CC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ed tests</w:t>
            </w:r>
          </w:p>
        </w:tc>
        <w:tc>
          <w:tcPr>
            <w:tcW w:w="529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14:paraId="2D58094A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Costs </w:t>
            </w: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br/>
              <w:t>(€)</w:t>
            </w:r>
          </w:p>
        </w:tc>
        <w:tc>
          <w:tcPr>
            <w:tcW w:w="57" w:type="dxa"/>
            <w:vMerge w:val="restart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25691461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14:paraId="4B3FA56E" w14:textId="0FBD3B91" w:rsidR="008B179D" w:rsidRPr="005C656D" w:rsidRDefault="009E2CCD" w:rsidP="00EA7015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Panel of</w:t>
            </w: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B179D" w:rsidRPr="005C656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pri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="008B179D" w:rsidRPr="005C656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ed tests</w:t>
            </w:r>
          </w:p>
        </w:tc>
        <w:tc>
          <w:tcPr>
            <w:tcW w:w="510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14:paraId="63BA3EC8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Costs</w:t>
            </w: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br/>
              <w:t>(€)</w:t>
            </w:r>
          </w:p>
        </w:tc>
        <w:tc>
          <w:tcPr>
            <w:tcW w:w="57" w:type="dxa"/>
            <w:vMerge w:val="restart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7B0765FB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</w:tcPr>
          <w:p w14:paraId="65E03A87" w14:textId="69A2E577" w:rsidR="008B179D" w:rsidRPr="009E2CCD" w:rsidRDefault="008B179D" w:rsidP="00EA7015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9E2CC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Individually + </w:t>
            </w:r>
            <w:r w:rsidR="00F25B24" w:rsidRPr="009E2CC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panels of  </w:t>
            </w:r>
          </w:p>
          <w:p w14:paraId="6632400E" w14:textId="294A047D" w:rsidR="008B179D" w:rsidRPr="009E2CCD" w:rsidRDefault="008B179D" w:rsidP="00EA7015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9E2CC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pri</w:t>
            </w:r>
            <w:r w:rsidR="009E2CC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Pr="009E2CC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ed tests</w:t>
            </w:r>
          </w:p>
        </w:tc>
        <w:tc>
          <w:tcPr>
            <w:tcW w:w="510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0D05252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Costs</w:t>
            </w: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br/>
              <w:t>(€)</w:t>
            </w:r>
          </w:p>
        </w:tc>
      </w:tr>
      <w:tr w:rsidR="008B179D" w:rsidRPr="005C656D" w14:paraId="169CD5AE" w14:textId="77777777" w:rsidTr="00EA7015">
        <w:tc>
          <w:tcPr>
            <w:tcW w:w="2098" w:type="dxa"/>
            <w:tcBorders>
              <w:top w:val="single" w:sz="18" w:space="0" w:color="000000" w:themeColor="text1"/>
              <w:left w:val="single" w:sz="12" w:space="0" w:color="000000" w:themeColor="text1"/>
            </w:tcBorders>
          </w:tcPr>
          <w:p w14:paraId="7BF7D224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Thrombocytes</w:t>
            </w:r>
          </w:p>
        </w:tc>
        <w:tc>
          <w:tcPr>
            <w:tcW w:w="529" w:type="dxa"/>
            <w:tcBorders>
              <w:top w:val="single" w:sz="18" w:space="0" w:color="000000" w:themeColor="text1"/>
              <w:right w:val="single" w:sz="12" w:space="0" w:color="000000" w:themeColor="text1"/>
            </w:tcBorders>
          </w:tcPr>
          <w:p w14:paraId="6D45A730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1,78</w:t>
            </w:r>
          </w:p>
        </w:tc>
        <w:tc>
          <w:tcPr>
            <w:tcW w:w="57" w:type="dxa"/>
            <w:vMerge/>
            <w:tcBorders>
              <w:top w:val="single" w:sz="18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242BBCDF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18" w:space="0" w:color="000000" w:themeColor="text1"/>
              <w:left w:val="single" w:sz="12" w:space="0" w:color="000000" w:themeColor="text1"/>
            </w:tcBorders>
          </w:tcPr>
          <w:p w14:paraId="3CF98829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Creatinine + EGFR</w:t>
            </w:r>
          </w:p>
        </w:tc>
        <w:tc>
          <w:tcPr>
            <w:tcW w:w="510" w:type="dxa"/>
            <w:tcBorders>
              <w:top w:val="single" w:sz="18" w:space="0" w:color="000000" w:themeColor="text1"/>
              <w:right w:val="single" w:sz="12" w:space="0" w:color="000000" w:themeColor="text1"/>
            </w:tcBorders>
          </w:tcPr>
          <w:p w14:paraId="4BE95BDE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1,64</w:t>
            </w:r>
          </w:p>
        </w:tc>
        <w:tc>
          <w:tcPr>
            <w:tcW w:w="57" w:type="dxa"/>
            <w:vMerge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52763EB8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18" w:space="0" w:color="000000" w:themeColor="text1"/>
              <w:left w:val="single" w:sz="12" w:space="0" w:color="000000" w:themeColor="text1"/>
            </w:tcBorders>
          </w:tcPr>
          <w:p w14:paraId="1D510857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Potassium (K)</w:t>
            </w:r>
          </w:p>
        </w:tc>
        <w:tc>
          <w:tcPr>
            <w:tcW w:w="510" w:type="dxa"/>
            <w:tcBorders>
              <w:top w:val="single" w:sz="18" w:space="0" w:color="000000" w:themeColor="text1"/>
              <w:right w:val="single" w:sz="12" w:space="0" w:color="000000" w:themeColor="text1"/>
            </w:tcBorders>
          </w:tcPr>
          <w:p w14:paraId="48B9AFDF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1,63</w:t>
            </w:r>
          </w:p>
        </w:tc>
      </w:tr>
      <w:tr w:rsidR="008B179D" w:rsidRPr="005C656D" w14:paraId="7CD5007B" w14:textId="77777777" w:rsidTr="00EA7015"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19BE3B9F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Leukocytes</w:t>
            </w:r>
          </w:p>
        </w:tc>
        <w:tc>
          <w:tcPr>
            <w:tcW w:w="529" w:type="dxa"/>
            <w:tcBorders>
              <w:right w:val="single" w:sz="12" w:space="0" w:color="000000" w:themeColor="text1"/>
            </w:tcBorders>
          </w:tcPr>
          <w:p w14:paraId="3201FA36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1,80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10E8ACFB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4940D7F9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Hb, MCV</w:t>
            </w:r>
          </w:p>
        </w:tc>
        <w:tc>
          <w:tcPr>
            <w:tcW w:w="510" w:type="dxa"/>
            <w:tcBorders>
              <w:right w:val="single" w:sz="12" w:space="0" w:color="000000" w:themeColor="text1"/>
            </w:tcBorders>
          </w:tcPr>
          <w:p w14:paraId="57AA4D89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1,73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3B6D780E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71A39184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Glucose</w:t>
            </w:r>
          </w:p>
        </w:tc>
        <w:tc>
          <w:tcPr>
            <w:tcW w:w="510" w:type="dxa"/>
            <w:tcBorders>
              <w:right w:val="single" w:sz="12" w:space="0" w:color="000000" w:themeColor="text1"/>
            </w:tcBorders>
          </w:tcPr>
          <w:p w14:paraId="2B126C64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1,64</w:t>
            </w:r>
          </w:p>
        </w:tc>
      </w:tr>
      <w:tr w:rsidR="008B179D" w:rsidRPr="005C656D" w14:paraId="15CFFF37" w14:textId="77777777" w:rsidTr="00EA7015"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12806BD1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ALAT</w:t>
            </w:r>
          </w:p>
        </w:tc>
        <w:tc>
          <w:tcPr>
            <w:tcW w:w="529" w:type="dxa"/>
            <w:tcBorders>
              <w:right w:val="single" w:sz="12" w:space="0" w:color="000000" w:themeColor="text1"/>
            </w:tcBorders>
          </w:tcPr>
          <w:p w14:paraId="63B4F196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1,90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2FA4FE54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67BDB980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Sodium(Na), Potassium(K)</w:t>
            </w:r>
          </w:p>
        </w:tc>
        <w:tc>
          <w:tcPr>
            <w:tcW w:w="510" w:type="dxa"/>
            <w:tcBorders>
              <w:right w:val="single" w:sz="12" w:space="0" w:color="000000" w:themeColor="text1"/>
            </w:tcBorders>
          </w:tcPr>
          <w:p w14:paraId="74824D4C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3,28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45DC48BB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tcBorders>
              <w:left w:val="single" w:sz="12" w:space="0" w:color="000000" w:themeColor="text1"/>
              <w:bottom w:val="single" w:sz="4" w:space="0" w:color="auto"/>
            </w:tcBorders>
            <w:shd w:val="clear" w:color="auto" w:fill="auto"/>
          </w:tcPr>
          <w:p w14:paraId="2EDF0BF8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Sodium (Na)</w:t>
            </w:r>
          </w:p>
        </w:tc>
        <w:tc>
          <w:tcPr>
            <w:tcW w:w="510" w:type="dxa"/>
            <w:tcBorders>
              <w:bottom w:val="single" w:sz="4" w:space="0" w:color="auto"/>
              <w:right w:val="single" w:sz="12" w:space="0" w:color="000000" w:themeColor="text1"/>
            </w:tcBorders>
          </w:tcPr>
          <w:p w14:paraId="3DDB015C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1,65</w:t>
            </w:r>
          </w:p>
        </w:tc>
      </w:tr>
      <w:tr w:rsidR="008B179D" w:rsidRPr="005C656D" w14:paraId="15D7E469" w14:textId="77777777" w:rsidTr="00EA7015"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677E9DD2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ESR</w:t>
            </w:r>
          </w:p>
        </w:tc>
        <w:tc>
          <w:tcPr>
            <w:tcW w:w="529" w:type="dxa"/>
            <w:tcBorders>
              <w:right w:val="single" w:sz="12" w:space="0" w:color="000000" w:themeColor="text1"/>
            </w:tcBorders>
          </w:tcPr>
          <w:p w14:paraId="7F796E02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1,92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707E3211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3453B362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TSH (+ Free T4)</w:t>
            </w:r>
          </w:p>
        </w:tc>
        <w:tc>
          <w:tcPr>
            <w:tcW w:w="510" w:type="dxa"/>
            <w:tcBorders>
              <w:right w:val="single" w:sz="12" w:space="0" w:color="000000" w:themeColor="text1"/>
            </w:tcBorders>
          </w:tcPr>
          <w:p w14:paraId="0A157E29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4,77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7595B046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10" w:type="dxa"/>
            <w:gridSpan w:val="2"/>
            <w:vMerge w:val="restart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0A987547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B179D" w:rsidRPr="005C656D" w14:paraId="4256BB45" w14:textId="77777777" w:rsidTr="00EA7015"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16624BCA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TSH</w:t>
            </w:r>
          </w:p>
        </w:tc>
        <w:tc>
          <w:tcPr>
            <w:tcW w:w="529" w:type="dxa"/>
            <w:tcBorders>
              <w:right w:val="single" w:sz="12" w:space="0" w:color="000000" w:themeColor="text1"/>
            </w:tcBorders>
          </w:tcPr>
          <w:p w14:paraId="54024E56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4,77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77841DCB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2277EBCF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H103</w:t>
            </w: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 Glucose, Creatinine + eGFR, LDL</w:t>
            </w:r>
          </w:p>
        </w:tc>
        <w:tc>
          <w:tcPr>
            <w:tcW w:w="510" w:type="dxa"/>
            <w:tcBorders>
              <w:right w:val="single" w:sz="12" w:space="0" w:color="000000" w:themeColor="text1"/>
            </w:tcBorders>
          </w:tcPr>
          <w:p w14:paraId="6D9E2FCD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7,30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689CAFE0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10" w:type="dxa"/>
            <w:gridSpan w:val="2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5E140D7F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B179D" w:rsidRPr="005C656D" w14:paraId="64960E97" w14:textId="77777777" w:rsidTr="00EA7015"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145B22C1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Folic acid</w:t>
            </w:r>
          </w:p>
        </w:tc>
        <w:tc>
          <w:tcPr>
            <w:tcW w:w="529" w:type="dxa"/>
            <w:tcBorders>
              <w:right w:val="single" w:sz="12" w:space="0" w:color="000000" w:themeColor="text1"/>
            </w:tcBorders>
          </w:tcPr>
          <w:p w14:paraId="0751140B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5,64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4C7A99E0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166E02D7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21"/>
                <w:szCs w:val="21"/>
                <w:lang w:val="en-US"/>
              </w:rPr>
            </w:pP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H065</w:t>
            </w: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 Hb, K, TSH (+ Free T4)</w:t>
            </w:r>
          </w:p>
        </w:tc>
        <w:tc>
          <w:tcPr>
            <w:tcW w:w="510" w:type="dxa"/>
            <w:tcBorders>
              <w:right w:val="single" w:sz="12" w:space="0" w:color="000000" w:themeColor="text1"/>
            </w:tcBorders>
          </w:tcPr>
          <w:p w14:paraId="156FAB21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8,13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7804CD3A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10" w:type="dxa"/>
            <w:gridSpan w:val="2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6B422BC5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B179D" w:rsidRPr="005C656D" w14:paraId="169E25FF" w14:textId="77777777" w:rsidTr="00EA7015"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6BBA9197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Vitamin B12</w:t>
            </w:r>
          </w:p>
        </w:tc>
        <w:tc>
          <w:tcPr>
            <w:tcW w:w="529" w:type="dxa"/>
            <w:tcBorders>
              <w:right w:val="single" w:sz="12" w:space="0" w:color="000000" w:themeColor="text1"/>
            </w:tcBorders>
          </w:tcPr>
          <w:p w14:paraId="6F704CC8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6,20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423E8978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742CA153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H104</w:t>
            </w: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 Glucose, Kreatinine +eGFR, Cholesterol, HDL+ratio, LDL, Triglycerides</w:t>
            </w:r>
          </w:p>
        </w:tc>
        <w:tc>
          <w:tcPr>
            <w:tcW w:w="510" w:type="dxa"/>
            <w:tcBorders>
              <w:right w:val="single" w:sz="12" w:space="0" w:color="000000" w:themeColor="text1"/>
            </w:tcBorders>
          </w:tcPr>
          <w:p w14:paraId="6F35DA18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9,71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7FFCCF1D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10" w:type="dxa"/>
            <w:gridSpan w:val="2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20A28A3E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B179D" w:rsidRPr="005C656D" w14:paraId="4F84B440" w14:textId="77777777" w:rsidTr="00EA7015">
        <w:tc>
          <w:tcPr>
            <w:tcW w:w="2098" w:type="dxa"/>
            <w:tcBorders>
              <w:left w:val="single" w:sz="12" w:space="0" w:color="000000" w:themeColor="text1"/>
            </w:tcBorders>
          </w:tcPr>
          <w:p w14:paraId="4C246753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Anti-CCP</w:t>
            </w:r>
          </w:p>
        </w:tc>
        <w:tc>
          <w:tcPr>
            <w:tcW w:w="529" w:type="dxa"/>
            <w:tcBorders>
              <w:right w:val="single" w:sz="12" w:space="0" w:color="000000" w:themeColor="text1"/>
            </w:tcBorders>
          </w:tcPr>
          <w:p w14:paraId="2B9CC421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12,01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381CEBD2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98" w:type="dxa"/>
            <w:tcBorders>
              <w:left w:val="single" w:sz="12" w:space="0" w:color="000000" w:themeColor="text1"/>
              <w:bottom w:val="single" w:sz="4" w:space="0" w:color="auto"/>
            </w:tcBorders>
          </w:tcPr>
          <w:p w14:paraId="488FBC38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5C656D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H037</w:t>
            </w: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: Hb, MCV, </w:t>
            </w: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br/>
              <w:t>+ follow-up</w:t>
            </w:r>
          </w:p>
        </w:tc>
        <w:tc>
          <w:tcPr>
            <w:tcW w:w="510" w:type="dxa"/>
            <w:tcBorders>
              <w:bottom w:val="single" w:sz="4" w:space="0" w:color="auto"/>
              <w:right w:val="single" w:sz="12" w:space="0" w:color="000000" w:themeColor="text1"/>
            </w:tcBorders>
          </w:tcPr>
          <w:p w14:paraId="4D347D85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45,49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71C03499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10" w:type="dxa"/>
            <w:gridSpan w:val="2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75AED740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B179D" w:rsidRPr="005C656D" w14:paraId="28BDE383" w14:textId="77777777" w:rsidTr="00EA7015">
        <w:tc>
          <w:tcPr>
            <w:tcW w:w="209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103DAC9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NT pro-BNP</w:t>
            </w:r>
          </w:p>
        </w:tc>
        <w:tc>
          <w:tcPr>
            <w:tcW w:w="529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7BED1B32" w14:textId="77777777" w:rsidR="008B179D" w:rsidRPr="005C656D" w:rsidRDefault="008B179D" w:rsidP="00EA7015">
            <w:pPr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5C656D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15,67</w:t>
            </w:r>
          </w:p>
        </w:tc>
        <w:tc>
          <w:tcPr>
            <w:tcW w:w="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5239469F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7A572C88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7D545763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10" w:type="dxa"/>
            <w:gridSpan w:val="2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pct10" w:color="auto" w:fill="auto"/>
          </w:tcPr>
          <w:p w14:paraId="27A96614" w14:textId="77777777" w:rsidR="008B179D" w:rsidRPr="005C656D" w:rsidRDefault="008B179D" w:rsidP="00EA7015">
            <w:p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4001CEAC" w14:textId="5F7D179A" w:rsidR="008B179D" w:rsidRPr="005C656D" w:rsidRDefault="008B179D" w:rsidP="001B08ED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sectPr w:rsidR="008B179D" w:rsidRPr="005C656D" w:rsidSect="00A903E9">
      <w:footerReference w:type="even" r:id="rId8"/>
      <w:footerReference w:type="default" r:id="rId9"/>
      <w:pgSz w:w="11900" w:h="16840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329CD" w16cex:dateUtc="2021-03-22T13:35:00Z"/>
  <w16cex:commentExtensible w16cex:durableId="24032A29" w16cex:dateUtc="2021-03-22T13:37:00Z"/>
  <w16cex:commentExtensible w16cex:durableId="24032DA8" w16cex:dateUtc="2021-03-22T13:52:00Z"/>
  <w16cex:commentExtensible w16cex:durableId="24032E0C" w16cex:dateUtc="2021-03-22T13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1098279" w16cid:durableId="23F1D63B"/>
  <w16cid:commentId w16cid:paraId="08DDA218" w16cid:durableId="240329CD"/>
  <w16cid:commentId w16cid:paraId="0C36AFDA" w16cid:durableId="24032A29"/>
  <w16cid:commentId w16cid:paraId="559722BA" w16cid:durableId="23F1D63C"/>
  <w16cid:commentId w16cid:paraId="1817DD5D" w16cid:durableId="24032DA8"/>
  <w16cid:commentId w16cid:paraId="3BBF0207" w16cid:durableId="24032E0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516EA" w14:textId="77777777" w:rsidR="00B66F02" w:rsidRDefault="00B66F02" w:rsidP="00A903E9">
      <w:r>
        <w:separator/>
      </w:r>
    </w:p>
  </w:endnote>
  <w:endnote w:type="continuationSeparator" w:id="0">
    <w:p w14:paraId="1430B00A" w14:textId="77777777" w:rsidR="00B66F02" w:rsidRDefault="00B66F02" w:rsidP="00A9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inanummer"/>
      </w:rPr>
      <w:id w:val="161230975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992BFA7" w14:textId="77777777" w:rsidR="00EA7015" w:rsidRDefault="00EA7015" w:rsidP="00686C0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DCF3DA9" w14:textId="77777777" w:rsidR="00EA7015" w:rsidRDefault="00EA7015" w:rsidP="00A903E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inanummer"/>
        <w:rFonts w:asciiTheme="minorHAnsi" w:hAnsiTheme="minorHAnsi"/>
      </w:rPr>
      <w:id w:val="85785315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F14479" w14:textId="390BE1BC" w:rsidR="00EA7015" w:rsidRPr="0041626B" w:rsidRDefault="00EA7015" w:rsidP="00686C09">
        <w:pPr>
          <w:pStyle w:val="Voettekst"/>
          <w:framePr w:wrap="none" w:vAnchor="text" w:hAnchor="margin" w:xAlign="right" w:y="1"/>
          <w:rPr>
            <w:rStyle w:val="Paginanummer"/>
            <w:rFonts w:asciiTheme="minorHAnsi" w:hAnsiTheme="minorHAnsi"/>
          </w:rPr>
        </w:pPr>
        <w:r w:rsidRPr="0041626B">
          <w:rPr>
            <w:rStyle w:val="Paginanummer"/>
            <w:rFonts w:asciiTheme="minorHAnsi" w:hAnsiTheme="minorHAnsi"/>
          </w:rPr>
          <w:fldChar w:fldCharType="begin"/>
        </w:r>
        <w:r w:rsidRPr="0041626B">
          <w:rPr>
            <w:rStyle w:val="Paginanummer"/>
            <w:rFonts w:asciiTheme="minorHAnsi" w:hAnsiTheme="minorHAnsi"/>
          </w:rPr>
          <w:instrText xml:space="preserve"> PAGE </w:instrText>
        </w:r>
        <w:r w:rsidRPr="0041626B">
          <w:rPr>
            <w:rStyle w:val="Paginanummer"/>
            <w:rFonts w:asciiTheme="minorHAnsi" w:hAnsiTheme="minorHAnsi"/>
          </w:rPr>
          <w:fldChar w:fldCharType="separate"/>
        </w:r>
        <w:r w:rsidR="00C87B53">
          <w:rPr>
            <w:rStyle w:val="Paginanummer"/>
            <w:rFonts w:asciiTheme="minorHAnsi" w:hAnsiTheme="minorHAnsi"/>
            <w:noProof/>
          </w:rPr>
          <w:t>1</w:t>
        </w:r>
        <w:r w:rsidRPr="0041626B">
          <w:rPr>
            <w:rStyle w:val="Paginanummer"/>
            <w:rFonts w:asciiTheme="minorHAnsi" w:hAnsiTheme="minorHAnsi"/>
          </w:rPr>
          <w:fldChar w:fldCharType="end"/>
        </w:r>
      </w:p>
    </w:sdtContent>
  </w:sdt>
  <w:p w14:paraId="22DCAD53" w14:textId="77777777" w:rsidR="00EA7015" w:rsidRDefault="00EA7015" w:rsidP="00A903E9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68031" w14:textId="77777777" w:rsidR="00B66F02" w:rsidRDefault="00B66F02" w:rsidP="00A903E9">
      <w:r>
        <w:separator/>
      </w:r>
    </w:p>
  </w:footnote>
  <w:footnote w:type="continuationSeparator" w:id="0">
    <w:p w14:paraId="307C796C" w14:textId="77777777" w:rsidR="00B66F02" w:rsidRDefault="00B66F02" w:rsidP="00A9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6A1266"/>
    <w:multiLevelType w:val="hybridMultilevel"/>
    <w:tmpl w:val="38C092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C7D"/>
    <w:multiLevelType w:val="hybridMultilevel"/>
    <w:tmpl w:val="F7E492F6"/>
    <w:lvl w:ilvl="0" w:tplc="0413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04BDF"/>
    <w:multiLevelType w:val="hybridMultilevel"/>
    <w:tmpl w:val="1CC04350"/>
    <w:lvl w:ilvl="0" w:tplc="5D24A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776E3"/>
    <w:multiLevelType w:val="hybridMultilevel"/>
    <w:tmpl w:val="FFE46AFC"/>
    <w:lvl w:ilvl="0" w:tplc="A0263C6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auto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B60CE"/>
    <w:multiLevelType w:val="hybridMultilevel"/>
    <w:tmpl w:val="1AE4D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F234C"/>
    <w:multiLevelType w:val="multilevel"/>
    <w:tmpl w:val="C698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261E6"/>
    <w:multiLevelType w:val="hybridMultilevel"/>
    <w:tmpl w:val="90C2CB20"/>
    <w:lvl w:ilvl="0" w:tplc="A60811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F683F"/>
    <w:multiLevelType w:val="hybridMultilevel"/>
    <w:tmpl w:val="97C00B76"/>
    <w:lvl w:ilvl="0" w:tplc="124C67C6">
      <w:start w:val="288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42396"/>
    <w:multiLevelType w:val="hybridMultilevel"/>
    <w:tmpl w:val="838C3012"/>
    <w:lvl w:ilvl="0" w:tplc="9050E4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C0CED"/>
    <w:multiLevelType w:val="hybridMultilevel"/>
    <w:tmpl w:val="8AB27A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A52E1"/>
    <w:multiLevelType w:val="hybridMultilevel"/>
    <w:tmpl w:val="3EF0C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C13E8"/>
    <w:multiLevelType w:val="multilevel"/>
    <w:tmpl w:val="C25E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7"/>
  </w:num>
  <w:num w:numId="5">
    <w:abstractNumId w:val="11"/>
  </w:num>
  <w:num w:numId="6">
    <w:abstractNumId w:val="0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6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5df9wd8zzsaqeaa53vwsxma0sdf9vd9vv5&quot;&gt;My EndNote Library&lt;record-ids&gt;&lt;item&gt;1&lt;/item&gt;&lt;item&gt;2&lt;/item&gt;&lt;item&gt;3&lt;/item&gt;&lt;item&gt;5&lt;/item&gt;&lt;item&gt;7&lt;/item&gt;&lt;item&gt;8&lt;/item&gt;&lt;item&gt;10&lt;/item&gt;&lt;item&gt;11&lt;/item&gt;&lt;item&gt;12&lt;/item&gt;&lt;item&gt;13&lt;/item&gt;&lt;item&gt;16&lt;/item&gt;&lt;item&gt;19&lt;/item&gt;&lt;item&gt;20&lt;/item&gt;&lt;item&gt;21&lt;/item&gt;&lt;item&gt;22&lt;/item&gt;&lt;item&gt;23&lt;/item&gt;&lt;item&gt;24&lt;/item&gt;&lt;item&gt;48&lt;/item&gt;&lt;item&gt;49&lt;/item&gt;&lt;item&gt;50&lt;/item&gt;&lt;item&gt;51&lt;/item&gt;&lt;item&gt;52&lt;/item&gt;&lt;item&gt;53&lt;/item&gt;&lt;item&gt;54&lt;/item&gt;&lt;item&gt;55&lt;/item&gt;&lt;/record-ids&gt;&lt;/item&gt;&lt;/Libraries&gt;"/>
  </w:docVars>
  <w:rsids>
    <w:rsidRoot w:val="001B08ED"/>
    <w:rsid w:val="00002CEF"/>
    <w:rsid w:val="000051F6"/>
    <w:rsid w:val="000069C5"/>
    <w:rsid w:val="00014291"/>
    <w:rsid w:val="00015AE5"/>
    <w:rsid w:val="00016147"/>
    <w:rsid w:val="0001729F"/>
    <w:rsid w:val="00022889"/>
    <w:rsid w:val="00023254"/>
    <w:rsid w:val="00023442"/>
    <w:rsid w:val="0002539E"/>
    <w:rsid w:val="0002541F"/>
    <w:rsid w:val="000330B5"/>
    <w:rsid w:val="00036F97"/>
    <w:rsid w:val="000400A7"/>
    <w:rsid w:val="00040EA5"/>
    <w:rsid w:val="0004650C"/>
    <w:rsid w:val="00047CC0"/>
    <w:rsid w:val="00051DE6"/>
    <w:rsid w:val="00053A12"/>
    <w:rsid w:val="00053E77"/>
    <w:rsid w:val="00060FA6"/>
    <w:rsid w:val="0006122A"/>
    <w:rsid w:val="00061C7D"/>
    <w:rsid w:val="0006416D"/>
    <w:rsid w:val="00066BB2"/>
    <w:rsid w:val="00070B3D"/>
    <w:rsid w:val="00071CDF"/>
    <w:rsid w:val="00073ED8"/>
    <w:rsid w:val="00080FDD"/>
    <w:rsid w:val="00084968"/>
    <w:rsid w:val="0008604D"/>
    <w:rsid w:val="00087B5B"/>
    <w:rsid w:val="0009115E"/>
    <w:rsid w:val="000A0532"/>
    <w:rsid w:val="000A3E0F"/>
    <w:rsid w:val="000A4A9D"/>
    <w:rsid w:val="000A4D38"/>
    <w:rsid w:val="000A68DB"/>
    <w:rsid w:val="000A7C63"/>
    <w:rsid w:val="000A7E1D"/>
    <w:rsid w:val="000B07B7"/>
    <w:rsid w:val="000B5D12"/>
    <w:rsid w:val="000B6E41"/>
    <w:rsid w:val="000B7399"/>
    <w:rsid w:val="000C0CBE"/>
    <w:rsid w:val="000C1EF9"/>
    <w:rsid w:val="000C3C9F"/>
    <w:rsid w:val="000C42F3"/>
    <w:rsid w:val="000C4741"/>
    <w:rsid w:val="000D4196"/>
    <w:rsid w:val="000D464B"/>
    <w:rsid w:val="000D4A8D"/>
    <w:rsid w:val="000D5C5E"/>
    <w:rsid w:val="000D64D3"/>
    <w:rsid w:val="000D747D"/>
    <w:rsid w:val="000E1D69"/>
    <w:rsid w:val="000E211E"/>
    <w:rsid w:val="000E266D"/>
    <w:rsid w:val="000E568B"/>
    <w:rsid w:val="000E5773"/>
    <w:rsid w:val="000E5867"/>
    <w:rsid w:val="000E5E1F"/>
    <w:rsid w:val="000F3C86"/>
    <w:rsid w:val="000F3E17"/>
    <w:rsid w:val="000F4B40"/>
    <w:rsid w:val="000F5A7F"/>
    <w:rsid w:val="000F5E49"/>
    <w:rsid w:val="000F7D43"/>
    <w:rsid w:val="00102182"/>
    <w:rsid w:val="001035DB"/>
    <w:rsid w:val="001038BD"/>
    <w:rsid w:val="0010396D"/>
    <w:rsid w:val="00105453"/>
    <w:rsid w:val="00106B08"/>
    <w:rsid w:val="00106B73"/>
    <w:rsid w:val="001079EC"/>
    <w:rsid w:val="00113820"/>
    <w:rsid w:val="00114E45"/>
    <w:rsid w:val="001155A8"/>
    <w:rsid w:val="00116592"/>
    <w:rsid w:val="00117EF2"/>
    <w:rsid w:val="00121EEB"/>
    <w:rsid w:val="00125BB5"/>
    <w:rsid w:val="001269AE"/>
    <w:rsid w:val="001302C8"/>
    <w:rsid w:val="00133AE3"/>
    <w:rsid w:val="001345BA"/>
    <w:rsid w:val="00134B76"/>
    <w:rsid w:val="001360A8"/>
    <w:rsid w:val="00136675"/>
    <w:rsid w:val="00136B5A"/>
    <w:rsid w:val="00142053"/>
    <w:rsid w:val="00146B34"/>
    <w:rsid w:val="00153B76"/>
    <w:rsid w:val="001557C2"/>
    <w:rsid w:val="00157192"/>
    <w:rsid w:val="00157257"/>
    <w:rsid w:val="00160FD1"/>
    <w:rsid w:val="001653AC"/>
    <w:rsid w:val="00165BDC"/>
    <w:rsid w:val="00166048"/>
    <w:rsid w:val="00170DF0"/>
    <w:rsid w:val="00172D39"/>
    <w:rsid w:val="001734A1"/>
    <w:rsid w:val="00173A05"/>
    <w:rsid w:val="001747EE"/>
    <w:rsid w:val="00175062"/>
    <w:rsid w:val="00182550"/>
    <w:rsid w:val="001830FA"/>
    <w:rsid w:val="00183DD2"/>
    <w:rsid w:val="00184AD3"/>
    <w:rsid w:val="00186D43"/>
    <w:rsid w:val="00187305"/>
    <w:rsid w:val="00196346"/>
    <w:rsid w:val="001A1AED"/>
    <w:rsid w:val="001A2B5C"/>
    <w:rsid w:val="001A5F16"/>
    <w:rsid w:val="001A64C6"/>
    <w:rsid w:val="001A653B"/>
    <w:rsid w:val="001B08ED"/>
    <w:rsid w:val="001B2F98"/>
    <w:rsid w:val="001B466B"/>
    <w:rsid w:val="001B5288"/>
    <w:rsid w:val="001C1C23"/>
    <w:rsid w:val="001C22E1"/>
    <w:rsid w:val="001C46FB"/>
    <w:rsid w:val="001C6C0C"/>
    <w:rsid w:val="001D2FA2"/>
    <w:rsid w:val="001E1D15"/>
    <w:rsid w:val="001E3112"/>
    <w:rsid w:val="001E3DFD"/>
    <w:rsid w:val="001E48AB"/>
    <w:rsid w:val="001E5B99"/>
    <w:rsid w:val="001F0CB0"/>
    <w:rsid w:val="001F18DC"/>
    <w:rsid w:val="001F22C1"/>
    <w:rsid w:val="001F361B"/>
    <w:rsid w:val="001F5213"/>
    <w:rsid w:val="002022C4"/>
    <w:rsid w:val="00202A62"/>
    <w:rsid w:val="0020324D"/>
    <w:rsid w:val="0021401C"/>
    <w:rsid w:val="00216914"/>
    <w:rsid w:val="00217237"/>
    <w:rsid w:val="00221C81"/>
    <w:rsid w:val="00224A60"/>
    <w:rsid w:val="00224D52"/>
    <w:rsid w:val="00225FAD"/>
    <w:rsid w:val="0023079C"/>
    <w:rsid w:val="002327AE"/>
    <w:rsid w:val="002333B4"/>
    <w:rsid w:val="00234794"/>
    <w:rsid w:val="002348B9"/>
    <w:rsid w:val="00236876"/>
    <w:rsid w:val="002400B1"/>
    <w:rsid w:val="00243F73"/>
    <w:rsid w:val="0024522E"/>
    <w:rsid w:val="00251EA1"/>
    <w:rsid w:val="00254DC3"/>
    <w:rsid w:val="00260534"/>
    <w:rsid w:val="002609A6"/>
    <w:rsid w:val="00261082"/>
    <w:rsid w:val="00265AD0"/>
    <w:rsid w:val="00266C70"/>
    <w:rsid w:val="002748D2"/>
    <w:rsid w:val="002772BB"/>
    <w:rsid w:val="00280453"/>
    <w:rsid w:val="00281158"/>
    <w:rsid w:val="0028190B"/>
    <w:rsid w:val="00283A30"/>
    <w:rsid w:val="0028488F"/>
    <w:rsid w:val="00287A53"/>
    <w:rsid w:val="00293C9A"/>
    <w:rsid w:val="002A25F8"/>
    <w:rsid w:val="002A4EB9"/>
    <w:rsid w:val="002A612D"/>
    <w:rsid w:val="002A6E38"/>
    <w:rsid w:val="002B342D"/>
    <w:rsid w:val="002B3663"/>
    <w:rsid w:val="002B5300"/>
    <w:rsid w:val="002B59FC"/>
    <w:rsid w:val="002C1086"/>
    <w:rsid w:val="002D0445"/>
    <w:rsid w:val="002D7CB8"/>
    <w:rsid w:val="002E00B8"/>
    <w:rsid w:val="002E3DA9"/>
    <w:rsid w:val="002E642B"/>
    <w:rsid w:val="002E69BB"/>
    <w:rsid w:val="002F1B1A"/>
    <w:rsid w:val="002F1E21"/>
    <w:rsid w:val="002F36E9"/>
    <w:rsid w:val="002F432F"/>
    <w:rsid w:val="002F5586"/>
    <w:rsid w:val="002F7E03"/>
    <w:rsid w:val="003073C3"/>
    <w:rsid w:val="003102E7"/>
    <w:rsid w:val="0031317D"/>
    <w:rsid w:val="00313268"/>
    <w:rsid w:val="00316E8A"/>
    <w:rsid w:val="00317F9F"/>
    <w:rsid w:val="00321546"/>
    <w:rsid w:val="003253E6"/>
    <w:rsid w:val="003261DA"/>
    <w:rsid w:val="00331EDB"/>
    <w:rsid w:val="00332C33"/>
    <w:rsid w:val="0033633F"/>
    <w:rsid w:val="00341864"/>
    <w:rsid w:val="00341BA3"/>
    <w:rsid w:val="00342C80"/>
    <w:rsid w:val="00342F69"/>
    <w:rsid w:val="00343ED6"/>
    <w:rsid w:val="00343FFA"/>
    <w:rsid w:val="003453AD"/>
    <w:rsid w:val="00350C70"/>
    <w:rsid w:val="003535C9"/>
    <w:rsid w:val="00355F4D"/>
    <w:rsid w:val="00356FD0"/>
    <w:rsid w:val="00360ABC"/>
    <w:rsid w:val="003616BB"/>
    <w:rsid w:val="0036225A"/>
    <w:rsid w:val="0037013E"/>
    <w:rsid w:val="003722E0"/>
    <w:rsid w:val="00374136"/>
    <w:rsid w:val="00374311"/>
    <w:rsid w:val="003759FD"/>
    <w:rsid w:val="003771A3"/>
    <w:rsid w:val="00384B9F"/>
    <w:rsid w:val="00391F1C"/>
    <w:rsid w:val="00391FF5"/>
    <w:rsid w:val="003929A3"/>
    <w:rsid w:val="00392EE2"/>
    <w:rsid w:val="003A453D"/>
    <w:rsid w:val="003A51DE"/>
    <w:rsid w:val="003A5417"/>
    <w:rsid w:val="003A56BF"/>
    <w:rsid w:val="003B6889"/>
    <w:rsid w:val="003B71DE"/>
    <w:rsid w:val="003C1368"/>
    <w:rsid w:val="003C289F"/>
    <w:rsid w:val="003C316D"/>
    <w:rsid w:val="003C3DE5"/>
    <w:rsid w:val="003D1C18"/>
    <w:rsid w:val="003D2705"/>
    <w:rsid w:val="003E1CC8"/>
    <w:rsid w:val="003E2D05"/>
    <w:rsid w:val="003E3A77"/>
    <w:rsid w:val="003F052E"/>
    <w:rsid w:val="003F7EF5"/>
    <w:rsid w:val="00407AFA"/>
    <w:rsid w:val="00407FF8"/>
    <w:rsid w:val="004106F0"/>
    <w:rsid w:val="00412A98"/>
    <w:rsid w:val="0041385E"/>
    <w:rsid w:val="00414B96"/>
    <w:rsid w:val="00415D84"/>
    <w:rsid w:val="0041626B"/>
    <w:rsid w:val="00417724"/>
    <w:rsid w:val="00420C5D"/>
    <w:rsid w:val="00425C72"/>
    <w:rsid w:val="00431D5F"/>
    <w:rsid w:val="00433B95"/>
    <w:rsid w:val="00436370"/>
    <w:rsid w:val="00442EB4"/>
    <w:rsid w:val="00442F58"/>
    <w:rsid w:val="00443642"/>
    <w:rsid w:val="004472C3"/>
    <w:rsid w:val="00451A91"/>
    <w:rsid w:val="004537C0"/>
    <w:rsid w:val="00453B65"/>
    <w:rsid w:val="00454DDF"/>
    <w:rsid w:val="004550C0"/>
    <w:rsid w:val="00456B42"/>
    <w:rsid w:val="004577CA"/>
    <w:rsid w:val="00467E78"/>
    <w:rsid w:val="004701CB"/>
    <w:rsid w:val="004718DC"/>
    <w:rsid w:val="004748C5"/>
    <w:rsid w:val="004748D5"/>
    <w:rsid w:val="00477E13"/>
    <w:rsid w:val="00481895"/>
    <w:rsid w:val="004820BF"/>
    <w:rsid w:val="00482AD0"/>
    <w:rsid w:val="00483B3E"/>
    <w:rsid w:val="00484A6A"/>
    <w:rsid w:val="004860D6"/>
    <w:rsid w:val="00487DB9"/>
    <w:rsid w:val="004900FB"/>
    <w:rsid w:val="004905CA"/>
    <w:rsid w:val="0049295A"/>
    <w:rsid w:val="0049375F"/>
    <w:rsid w:val="004A03FC"/>
    <w:rsid w:val="004A18D2"/>
    <w:rsid w:val="004A1B89"/>
    <w:rsid w:val="004A5A27"/>
    <w:rsid w:val="004A70F4"/>
    <w:rsid w:val="004B1715"/>
    <w:rsid w:val="004B43C2"/>
    <w:rsid w:val="004C04F2"/>
    <w:rsid w:val="004C3507"/>
    <w:rsid w:val="004C49CA"/>
    <w:rsid w:val="004D249A"/>
    <w:rsid w:val="004D2B8A"/>
    <w:rsid w:val="004D4B48"/>
    <w:rsid w:val="004E1109"/>
    <w:rsid w:val="004E18F2"/>
    <w:rsid w:val="004E4500"/>
    <w:rsid w:val="004E5631"/>
    <w:rsid w:val="004E572B"/>
    <w:rsid w:val="004E5C33"/>
    <w:rsid w:val="004E5FB7"/>
    <w:rsid w:val="004E68FB"/>
    <w:rsid w:val="004F06D4"/>
    <w:rsid w:val="004F2A66"/>
    <w:rsid w:val="004F3C67"/>
    <w:rsid w:val="004F4191"/>
    <w:rsid w:val="004F475A"/>
    <w:rsid w:val="004F4B58"/>
    <w:rsid w:val="00500B21"/>
    <w:rsid w:val="00502324"/>
    <w:rsid w:val="005043DE"/>
    <w:rsid w:val="005131DF"/>
    <w:rsid w:val="00515C64"/>
    <w:rsid w:val="00521104"/>
    <w:rsid w:val="00531D2E"/>
    <w:rsid w:val="005327F4"/>
    <w:rsid w:val="00532DF0"/>
    <w:rsid w:val="0053684A"/>
    <w:rsid w:val="00536F37"/>
    <w:rsid w:val="00537274"/>
    <w:rsid w:val="00540F90"/>
    <w:rsid w:val="00542102"/>
    <w:rsid w:val="00553BE5"/>
    <w:rsid w:val="005570D8"/>
    <w:rsid w:val="00557A53"/>
    <w:rsid w:val="0056523B"/>
    <w:rsid w:val="00571752"/>
    <w:rsid w:val="00571A67"/>
    <w:rsid w:val="00571D19"/>
    <w:rsid w:val="0057252D"/>
    <w:rsid w:val="005731A0"/>
    <w:rsid w:val="005735CB"/>
    <w:rsid w:val="00577A07"/>
    <w:rsid w:val="00580034"/>
    <w:rsid w:val="005836E7"/>
    <w:rsid w:val="0059551A"/>
    <w:rsid w:val="00595780"/>
    <w:rsid w:val="005964A6"/>
    <w:rsid w:val="005A6BE8"/>
    <w:rsid w:val="005A7D6D"/>
    <w:rsid w:val="005B2913"/>
    <w:rsid w:val="005B5E15"/>
    <w:rsid w:val="005B689A"/>
    <w:rsid w:val="005B6C08"/>
    <w:rsid w:val="005B6E22"/>
    <w:rsid w:val="005B7CD5"/>
    <w:rsid w:val="005C2DCB"/>
    <w:rsid w:val="005C3ABB"/>
    <w:rsid w:val="005C656D"/>
    <w:rsid w:val="005C7EFB"/>
    <w:rsid w:val="005D20A0"/>
    <w:rsid w:val="005E00CA"/>
    <w:rsid w:val="005E5665"/>
    <w:rsid w:val="005E5D88"/>
    <w:rsid w:val="005E6DE1"/>
    <w:rsid w:val="005E7094"/>
    <w:rsid w:val="005F1561"/>
    <w:rsid w:val="005F23C1"/>
    <w:rsid w:val="005F29B7"/>
    <w:rsid w:val="005F5FD7"/>
    <w:rsid w:val="0060383F"/>
    <w:rsid w:val="00605822"/>
    <w:rsid w:val="00606584"/>
    <w:rsid w:val="0060753F"/>
    <w:rsid w:val="006111A1"/>
    <w:rsid w:val="0061375B"/>
    <w:rsid w:val="00615B18"/>
    <w:rsid w:val="00624693"/>
    <w:rsid w:val="006257C3"/>
    <w:rsid w:val="006276D8"/>
    <w:rsid w:val="00627A51"/>
    <w:rsid w:val="00632062"/>
    <w:rsid w:val="0063526F"/>
    <w:rsid w:val="00637FB9"/>
    <w:rsid w:val="00643A44"/>
    <w:rsid w:val="00644BF9"/>
    <w:rsid w:val="00651B62"/>
    <w:rsid w:val="00651C53"/>
    <w:rsid w:val="00655472"/>
    <w:rsid w:val="00655AA7"/>
    <w:rsid w:val="006579CF"/>
    <w:rsid w:val="006604AB"/>
    <w:rsid w:val="00662B4C"/>
    <w:rsid w:val="00664648"/>
    <w:rsid w:val="00664C4D"/>
    <w:rsid w:val="00667023"/>
    <w:rsid w:val="0067265A"/>
    <w:rsid w:val="00672771"/>
    <w:rsid w:val="006778CD"/>
    <w:rsid w:val="0068495F"/>
    <w:rsid w:val="00686845"/>
    <w:rsid w:val="00686C09"/>
    <w:rsid w:val="006905F1"/>
    <w:rsid w:val="006A010A"/>
    <w:rsid w:val="006A3272"/>
    <w:rsid w:val="006A59E0"/>
    <w:rsid w:val="006A646D"/>
    <w:rsid w:val="006A71C3"/>
    <w:rsid w:val="006A7EFA"/>
    <w:rsid w:val="006B290E"/>
    <w:rsid w:val="006B3C87"/>
    <w:rsid w:val="006B43C0"/>
    <w:rsid w:val="006B5F15"/>
    <w:rsid w:val="006B75B6"/>
    <w:rsid w:val="006C2DF8"/>
    <w:rsid w:val="006C3C7E"/>
    <w:rsid w:val="006C4E2E"/>
    <w:rsid w:val="006C6D86"/>
    <w:rsid w:val="006C78C7"/>
    <w:rsid w:val="006C7CCC"/>
    <w:rsid w:val="006D4AC0"/>
    <w:rsid w:val="006E6A39"/>
    <w:rsid w:val="006F1AC8"/>
    <w:rsid w:val="006F5641"/>
    <w:rsid w:val="006F58A2"/>
    <w:rsid w:val="006F59D5"/>
    <w:rsid w:val="006F5EFA"/>
    <w:rsid w:val="006F697D"/>
    <w:rsid w:val="006F7521"/>
    <w:rsid w:val="00700081"/>
    <w:rsid w:val="007031C2"/>
    <w:rsid w:val="00704AA3"/>
    <w:rsid w:val="007067F7"/>
    <w:rsid w:val="00707073"/>
    <w:rsid w:val="00711B0F"/>
    <w:rsid w:val="0071253B"/>
    <w:rsid w:val="00714FF6"/>
    <w:rsid w:val="00716E77"/>
    <w:rsid w:val="00720C73"/>
    <w:rsid w:val="007252ED"/>
    <w:rsid w:val="00730BE3"/>
    <w:rsid w:val="00734490"/>
    <w:rsid w:val="00734E61"/>
    <w:rsid w:val="007401B3"/>
    <w:rsid w:val="00740573"/>
    <w:rsid w:val="007555E6"/>
    <w:rsid w:val="00766AB8"/>
    <w:rsid w:val="007713D1"/>
    <w:rsid w:val="007751DE"/>
    <w:rsid w:val="00777F6B"/>
    <w:rsid w:val="00786038"/>
    <w:rsid w:val="00786810"/>
    <w:rsid w:val="00792385"/>
    <w:rsid w:val="007935BD"/>
    <w:rsid w:val="007939CF"/>
    <w:rsid w:val="00797556"/>
    <w:rsid w:val="00797833"/>
    <w:rsid w:val="007A36E1"/>
    <w:rsid w:val="007A6044"/>
    <w:rsid w:val="007B3A0C"/>
    <w:rsid w:val="007B3BCB"/>
    <w:rsid w:val="007B40B3"/>
    <w:rsid w:val="007B7405"/>
    <w:rsid w:val="007B763F"/>
    <w:rsid w:val="007D3145"/>
    <w:rsid w:val="007D53D6"/>
    <w:rsid w:val="007D70DD"/>
    <w:rsid w:val="007E3D63"/>
    <w:rsid w:val="007E6816"/>
    <w:rsid w:val="007F3305"/>
    <w:rsid w:val="007F3710"/>
    <w:rsid w:val="007F45DC"/>
    <w:rsid w:val="00810856"/>
    <w:rsid w:val="00810F2F"/>
    <w:rsid w:val="00814326"/>
    <w:rsid w:val="00815364"/>
    <w:rsid w:val="0082550B"/>
    <w:rsid w:val="00831203"/>
    <w:rsid w:val="00834880"/>
    <w:rsid w:val="00835705"/>
    <w:rsid w:val="00841619"/>
    <w:rsid w:val="0084345B"/>
    <w:rsid w:val="00850DC5"/>
    <w:rsid w:val="00853575"/>
    <w:rsid w:val="00855A3B"/>
    <w:rsid w:val="0086119E"/>
    <w:rsid w:val="00863939"/>
    <w:rsid w:val="0087018E"/>
    <w:rsid w:val="008702CF"/>
    <w:rsid w:val="00874304"/>
    <w:rsid w:val="00875A8C"/>
    <w:rsid w:val="00876E5C"/>
    <w:rsid w:val="00877AED"/>
    <w:rsid w:val="00881028"/>
    <w:rsid w:val="00883F94"/>
    <w:rsid w:val="00890770"/>
    <w:rsid w:val="00891DBB"/>
    <w:rsid w:val="00894A1C"/>
    <w:rsid w:val="008956F2"/>
    <w:rsid w:val="00895CFF"/>
    <w:rsid w:val="008A04A1"/>
    <w:rsid w:val="008A4C9A"/>
    <w:rsid w:val="008A6E12"/>
    <w:rsid w:val="008A746D"/>
    <w:rsid w:val="008B179D"/>
    <w:rsid w:val="008B3313"/>
    <w:rsid w:val="008B3E88"/>
    <w:rsid w:val="008B55B9"/>
    <w:rsid w:val="008B74C6"/>
    <w:rsid w:val="008C0A59"/>
    <w:rsid w:val="008C32F9"/>
    <w:rsid w:val="008C5122"/>
    <w:rsid w:val="008C7FD5"/>
    <w:rsid w:val="008D00C8"/>
    <w:rsid w:val="008D35E0"/>
    <w:rsid w:val="008E1FC9"/>
    <w:rsid w:val="008E394A"/>
    <w:rsid w:val="008F08D9"/>
    <w:rsid w:val="008F65CD"/>
    <w:rsid w:val="008F73AF"/>
    <w:rsid w:val="008F7C55"/>
    <w:rsid w:val="0090369B"/>
    <w:rsid w:val="009043B0"/>
    <w:rsid w:val="0090644D"/>
    <w:rsid w:val="00910729"/>
    <w:rsid w:val="009146D6"/>
    <w:rsid w:val="00915C5C"/>
    <w:rsid w:val="00915E01"/>
    <w:rsid w:val="00917B30"/>
    <w:rsid w:val="009226A9"/>
    <w:rsid w:val="00930553"/>
    <w:rsid w:val="009352D7"/>
    <w:rsid w:val="0093644F"/>
    <w:rsid w:val="00936B2B"/>
    <w:rsid w:val="009378BB"/>
    <w:rsid w:val="00940193"/>
    <w:rsid w:val="00950C46"/>
    <w:rsid w:val="0096181A"/>
    <w:rsid w:val="00964076"/>
    <w:rsid w:val="00972BD1"/>
    <w:rsid w:val="00980181"/>
    <w:rsid w:val="00980C10"/>
    <w:rsid w:val="00983A70"/>
    <w:rsid w:val="00983EEB"/>
    <w:rsid w:val="00984512"/>
    <w:rsid w:val="009869E8"/>
    <w:rsid w:val="0099441A"/>
    <w:rsid w:val="009964DE"/>
    <w:rsid w:val="009A0F52"/>
    <w:rsid w:val="009A16BE"/>
    <w:rsid w:val="009B3FDA"/>
    <w:rsid w:val="009B4998"/>
    <w:rsid w:val="009C0F02"/>
    <w:rsid w:val="009C4AFB"/>
    <w:rsid w:val="009C4FE4"/>
    <w:rsid w:val="009C7448"/>
    <w:rsid w:val="009C777C"/>
    <w:rsid w:val="009D28D8"/>
    <w:rsid w:val="009D55F1"/>
    <w:rsid w:val="009D7FC2"/>
    <w:rsid w:val="009E023D"/>
    <w:rsid w:val="009E044D"/>
    <w:rsid w:val="009E097E"/>
    <w:rsid w:val="009E0CBF"/>
    <w:rsid w:val="009E1C6F"/>
    <w:rsid w:val="009E1DCA"/>
    <w:rsid w:val="009E2694"/>
    <w:rsid w:val="009E2CCD"/>
    <w:rsid w:val="009E362D"/>
    <w:rsid w:val="009E3992"/>
    <w:rsid w:val="009E49F6"/>
    <w:rsid w:val="009F146E"/>
    <w:rsid w:val="009F1DF5"/>
    <w:rsid w:val="009F40EB"/>
    <w:rsid w:val="009F45BE"/>
    <w:rsid w:val="009F4AC0"/>
    <w:rsid w:val="009F7515"/>
    <w:rsid w:val="00A04913"/>
    <w:rsid w:val="00A04EE3"/>
    <w:rsid w:val="00A062D9"/>
    <w:rsid w:val="00A06E4C"/>
    <w:rsid w:val="00A07083"/>
    <w:rsid w:val="00A11D46"/>
    <w:rsid w:val="00A1339D"/>
    <w:rsid w:val="00A139FF"/>
    <w:rsid w:val="00A13B04"/>
    <w:rsid w:val="00A15A44"/>
    <w:rsid w:val="00A17E37"/>
    <w:rsid w:val="00A219F0"/>
    <w:rsid w:val="00A23227"/>
    <w:rsid w:val="00A2455A"/>
    <w:rsid w:val="00A339A6"/>
    <w:rsid w:val="00A35838"/>
    <w:rsid w:val="00A45780"/>
    <w:rsid w:val="00A470A6"/>
    <w:rsid w:val="00A5259E"/>
    <w:rsid w:val="00A53938"/>
    <w:rsid w:val="00A543D8"/>
    <w:rsid w:val="00A56739"/>
    <w:rsid w:val="00A5674B"/>
    <w:rsid w:val="00A57491"/>
    <w:rsid w:val="00A57D61"/>
    <w:rsid w:val="00A638F9"/>
    <w:rsid w:val="00A65AE2"/>
    <w:rsid w:val="00A7211B"/>
    <w:rsid w:val="00A76A31"/>
    <w:rsid w:val="00A83DF0"/>
    <w:rsid w:val="00A85B8C"/>
    <w:rsid w:val="00A903E9"/>
    <w:rsid w:val="00A90A2B"/>
    <w:rsid w:val="00A913C6"/>
    <w:rsid w:val="00A93872"/>
    <w:rsid w:val="00A94F61"/>
    <w:rsid w:val="00AA0323"/>
    <w:rsid w:val="00AA25D9"/>
    <w:rsid w:val="00AA4378"/>
    <w:rsid w:val="00AA5810"/>
    <w:rsid w:val="00AA761B"/>
    <w:rsid w:val="00AA7B53"/>
    <w:rsid w:val="00AB0D61"/>
    <w:rsid w:val="00AB4A5C"/>
    <w:rsid w:val="00AB54F6"/>
    <w:rsid w:val="00AB5669"/>
    <w:rsid w:val="00AB78F2"/>
    <w:rsid w:val="00AC1558"/>
    <w:rsid w:val="00AC1DD8"/>
    <w:rsid w:val="00AC33E2"/>
    <w:rsid w:val="00AC6C86"/>
    <w:rsid w:val="00AC7A25"/>
    <w:rsid w:val="00AD3C94"/>
    <w:rsid w:val="00AD440B"/>
    <w:rsid w:val="00AD7436"/>
    <w:rsid w:val="00AE1172"/>
    <w:rsid w:val="00AE1288"/>
    <w:rsid w:val="00AE12C8"/>
    <w:rsid w:val="00AE1D7C"/>
    <w:rsid w:val="00AE4217"/>
    <w:rsid w:val="00AE609F"/>
    <w:rsid w:val="00AE6D75"/>
    <w:rsid w:val="00AE7D1D"/>
    <w:rsid w:val="00AF68F8"/>
    <w:rsid w:val="00B0124F"/>
    <w:rsid w:val="00B04835"/>
    <w:rsid w:val="00B07204"/>
    <w:rsid w:val="00B07641"/>
    <w:rsid w:val="00B07C8F"/>
    <w:rsid w:val="00B1151E"/>
    <w:rsid w:val="00B1241B"/>
    <w:rsid w:val="00B12DE8"/>
    <w:rsid w:val="00B14235"/>
    <w:rsid w:val="00B179EC"/>
    <w:rsid w:val="00B2124A"/>
    <w:rsid w:val="00B2195E"/>
    <w:rsid w:val="00B25D08"/>
    <w:rsid w:val="00B30715"/>
    <w:rsid w:val="00B32C7D"/>
    <w:rsid w:val="00B32FC9"/>
    <w:rsid w:val="00B3441D"/>
    <w:rsid w:val="00B354CB"/>
    <w:rsid w:val="00B35A7C"/>
    <w:rsid w:val="00B4257E"/>
    <w:rsid w:val="00B4529D"/>
    <w:rsid w:val="00B51670"/>
    <w:rsid w:val="00B54417"/>
    <w:rsid w:val="00B6489C"/>
    <w:rsid w:val="00B66F02"/>
    <w:rsid w:val="00B70841"/>
    <w:rsid w:val="00B72431"/>
    <w:rsid w:val="00B76139"/>
    <w:rsid w:val="00B77FDC"/>
    <w:rsid w:val="00B8222F"/>
    <w:rsid w:val="00B85165"/>
    <w:rsid w:val="00B90541"/>
    <w:rsid w:val="00B92D13"/>
    <w:rsid w:val="00B93FCF"/>
    <w:rsid w:val="00B94847"/>
    <w:rsid w:val="00BB1E61"/>
    <w:rsid w:val="00BB2878"/>
    <w:rsid w:val="00BB2907"/>
    <w:rsid w:val="00BB6E04"/>
    <w:rsid w:val="00BC0EE4"/>
    <w:rsid w:val="00BC38C6"/>
    <w:rsid w:val="00BD1A57"/>
    <w:rsid w:val="00BD27DC"/>
    <w:rsid w:val="00BD70F4"/>
    <w:rsid w:val="00BE0078"/>
    <w:rsid w:val="00BE6082"/>
    <w:rsid w:val="00BE6676"/>
    <w:rsid w:val="00BF0740"/>
    <w:rsid w:val="00BF155E"/>
    <w:rsid w:val="00BF5CCA"/>
    <w:rsid w:val="00C01CFC"/>
    <w:rsid w:val="00C0274D"/>
    <w:rsid w:val="00C02CEA"/>
    <w:rsid w:val="00C03530"/>
    <w:rsid w:val="00C114AF"/>
    <w:rsid w:val="00C149CA"/>
    <w:rsid w:val="00C157E5"/>
    <w:rsid w:val="00C17934"/>
    <w:rsid w:val="00C17E7B"/>
    <w:rsid w:val="00C20FC7"/>
    <w:rsid w:val="00C220EE"/>
    <w:rsid w:val="00C25731"/>
    <w:rsid w:val="00C27CBF"/>
    <w:rsid w:val="00C31FF9"/>
    <w:rsid w:val="00C341C4"/>
    <w:rsid w:val="00C41420"/>
    <w:rsid w:val="00C4272F"/>
    <w:rsid w:val="00C45D57"/>
    <w:rsid w:val="00C460BD"/>
    <w:rsid w:val="00C46151"/>
    <w:rsid w:val="00C50919"/>
    <w:rsid w:val="00C51583"/>
    <w:rsid w:val="00C53AF4"/>
    <w:rsid w:val="00C556BF"/>
    <w:rsid w:val="00C56D3B"/>
    <w:rsid w:val="00C5771A"/>
    <w:rsid w:val="00C659B0"/>
    <w:rsid w:val="00C71B53"/>
    <w:rsid w:val="00C72BA7"/>
    <w:rsid w:val="00C74F0E"/>
    <w:rsid w:val="00C75133"/>
    <w:rsid w:val="00C75706"/>
    <w:rsid w:val="00C82D54"/>
    <w:rsid w:val="00C84712"/>
    <w:rsid w:val="00C874DF"/>
    <w:rsid w:val="00C87B53"/>
    <w:rsid w:val="00C92ECE"/>
    <w:rsid w:val="00C92F82"/>
    <w:rsid w:val="00C9352F"/>
    <w:rsid w:val="00C964E9"/>
    <w:rsid w:val="00CA657F"/>
    <w:rsid w:val="00CA6A44"/>
    <w:rsid w:val="00CB1D62"/>
    <w:rsid w:val="00CB216A"/>
    <w:rsid w:val="00CB364F"/>
    <w:rsid w:val="00CB4B47"/>
    <w:rsid w:val="00CB65AB"/>
    <w:rsid w:val="00CB6954"/>
    <w:rsid w:val="00CC16DE"/>
    <w:rsid w:val="00CC2285"/>
    <w:rsid w:val="00CC3FAA"/>
    <w:rsid w:val="00CC59AB"/>
    <w:rsid w:val="00CC7C1B"/>
    <w:rsid w:val="00CD358A"/>
    <w:rsid w:val="00CD4766"/>
    <w:rsid w:val="00CD7F8A"/>
    <w:rsid w:val="00CE1A42"/>
    <w:rsid w:val="00CE7EBC"/>
    <w:rsid w:val="00CF0847"/>
    <w:rsid w:val="00CF5E2C"/>
    <w:rsid w:val="00CF75AB"/>
    <w:rsid w:val="00CF7CFD"/>
    <w:rsid w:val="00D01E7A"/>
    <w:rsid w:val="00D04B78"/>
    <w:rsid w:val="00D04EEA"/>
    <w:rsid w:val="00D1509F"/>
    <w:rsid w:val="00D235E1"/>
    <w:rsid w:val="00D23ED7"/>
    <w:rsid w:val="00D25427"/>
    <w:rsid w:val="00D26834"/>
    <w:rsid w:val="00D34936"/>
    <w:rsid w:val="00D360BE"/>
    <w:rsid w:val="00D4253A"/>
    <w:rsid w:val="00D42C34"/>
    <w:rsid w:val="00D440E2"/>
    <w:rsid w:val="00D47571"/>
    <w:rsid w:val="00D54A6A"/>
    <w:rsid w:val="00D54F56"/>
    <w:rsid w:val="00D639F9"/>
    <w:rsid w:val="00D6404A"/>
    <w:rsid w:val="00D70756"/>
    <w:rsid w:val="00D712C1"/>
    <w:rsid w:val="00D71C79"/>
    <w:rsid w:val="00D7289E"/>
    <w:rsid w:val="00D72D99"/>
    <w:rsid w:val="00D73801"/>
    <w:rsid w:val="00D802E9"/>
    <w:rsid w:val="00D80429"/>
    <w:rsid w:val="00D80489"/>
    <w:rsid w:val="00D820FF"/>
    <w:rsid w:val="00D835FD"/>
    <w:rsid w:val="00D846C1"/>
    <w:rsid w:val="00D87D18"/>
    <w:rsid w:val="00D93753"/>
    <w:rsid w:val="00D9689F"/>
    <w:rsid w:val="00DB15FB"/>
    <w:rsid w:val="00DB311C"/>
    <w:rsid w:val="00DC07B2"/>
    <w:rsid w:val="00DC1146"/>
    <w:rsid w:val="00DC1985"/>
    <w:rsid w:val="00DC22C0"/>
    <w:rsid w:val="00DC2A40"/>
    <w:rsid w:val="00DC2FD1"/>
    <w:rsid w:val="00DC32D1"/>
    <w:rsid w:val="00DC42AF"/>
    <w:rsid w:val="00DC75F5"/>
    <w:rsid w:val="00DD00CE"/>
    <w:rsid w:val="00DD3634"/>
    <w:rsid w:val="00DD3B97"/>
    <w:rsid w:val="00DD6C82"/>
    <w:rsid w:val="00DE149B"/>
    <w:rsid w:val="00DE1ADC"/>
    <w:rsid w:val="00DE46FD"/>
    <w:rsid w:val="00DE5C39"/>
    <w:rsid w:val="00DE680B"/>
    <w:rsid w:val="00DF0757"/>
    <w:rsid w:val="00DF1713"/>
    <w:rsid w:val="00DF21C3"/>
    <w:rsid w:val="00DF3467"/>
    <w:rsid w:val="00E026A4"/>
    <w:rsid w:val="00E051C7"/>
    <w:rsid w:val="00E06CAA"/>
    <w:rsid w:val="00E13BEA"/>
    <w:rsid w:val="00E14BEF"/>
    <w:rsid w:val="00E14D22"/>
    <w:rsid w:val="00E2535D"/>
    <w:rsid w:val="00E25661"/>
    <w:rsid w:val="00E34CD6"/>
    <w:rsid w:val="00E3607F"/>
    <w:rsid w:val="00E37C0F"/>
    <w:rsid w:val="00E37E4A"/>
    <w:rsid w:val="00E43E6A"/>
    <w:rsid w:val="00E4785D"/>
    <w:rsid w:val="00E479CE"/>
    <w:rsid w:val="00E51AD4"/>
    <w:rsid w:val="00E63C44"/>
    <w:rsid w:val="00E65234"/>
    <w:rsid w:val="00E65B6E"/>
    <w:rsid w:val="00E6759C"/>
    <w:rsid w:val="00E708E1"/>
    <w:rsid w:val="00E7243E"/>
    <w:rsid w:val="00E727BE"/>
    <w:rsid w:val="00E7569C"/>
    <w:rsid w:val="00E75E12"/>
    <w:rsid w:val="00E77E1B"/>
    <w:rsid w:val="00E814D2"/>
    <w:rsid w:val="00E82DDF"/>
    <w:rsid w:val="00E85544"/>
    <w:rsid w:val="00E87059"/>
    <w:rsid w:val="00E870C8"/>
    <w:rsid w:val="00E941A6"/>
    <w:rsid w:val="00E96B5F"/>
    <w:rsid w:val="00E979E6"/>
    <w:rsid w:val="00EA1ADB"/>
    <w:rsid w:val="00EA7015"/>
    <w:rsid w:val="00EA7F7F"/>
    <w:rsid w:val="00EB09C0"/>
    <w:rsid w:val="00EB5715"/>
    <w:rsid w:val="00EC3FDD"/>
    <w:rsid w:val="00EC576D"/>
    <w:rsid w:val="00ED0146"/>
    <w:rsid w:val="00ED0460"/>
    <w:rsid w:val="00ED1DD5"/>
    <w:rsid w:val="00ED4EE3"/>
    <w:rsid w:val="00ED6294"/>
    <w:rsid w:val="00ED767E"/>
    <w:rsid w:val="00EE1C91"/>
    <w:rsid w:val="00EE46BA"/>
    <w:rsid w:val="00EE4F75"/>
    <w:rsid w:val="00EE7B85"/>
    <w:rsid w:val="00EF02F5"/>
    <w:rsid w:val="00EF0C47"/>
    <w:rsid w:val="00EF17C1"/>
    <w:rsid w:val="00EF409C"/>
    <w:rsid w:val="00EF6FB1"/>
    <w:rsid w:val="00EF709C"/>
    <w:rsid w:val="00F00013"/>
    <w:rsid w:val="00F00074"/>
    <w:rsid w:val="00F00D4E"/>
    <w:rsid w:val="00F010F7"/>
    <w:rsid w:val="00F016BA"/>
    <w:rsid w:val="00F01EAC"/>
    <w:rsid w:val="00F020BB"/>
    <w:rsid w:val="00F101E8"/>
    <w:rsid w:val="00F1046D"/>
    <w:rsid w:val="00F16990"/>
    <w:rsid w:val="00F175E3"/>
    <w:rsid w:val="00F21D8B"/>
    <w:rsid w:val="00F22F11"/>
    <w:rsid w:val="00F25B24"/>
    <w:rsid w:val="00F26287"/>
    <w:rsid w:val="00F30EC8"/>
    <w:rsid w:val="00F3285D"/>
    <w:rsid w:val="00F33587"/>
    <w:rsid w:val="00F359BA"/>
    <w:rsid w:val="00F37A4F"/>
    <w:rsid w:val="00F404B8"/>
    <w:rsid w:val="00F419B3"/>
    <w:rsid w:val="00F461B4"/>
    <w:rsid w:val="00F47875"/>
    <w:rsid w:val="00F47BF2"/>
    <w:rsid w:val="00F54EFF"/>
    <w:rsid w:val="00F57814"/>
    <w:rsid w:val="00F62226"/>
    <w:rsid w:val="00F64983"/>
    <w:rsid w:val="00F65872"/>
    <w:rsid w:val="00F735B5"/>
    <w:rsid w:val="00F7398E"/>
    <w:rsid w:val="00F75957"/>
    <w:rsid w:val="00F774D0"/>
    <w:rsid w:val="00F818BE"/>
    <w:rsid w:val="00F933AA"/>
    <w:rsid w:val="00F975ED"/>
    <w:rsid w:val="00FA17AA"/>
    <w:rsid w:val="00FA47EA"/>
    <w:rsid w:val="00FA4877"/>
    <w:rsid w:val="00FA4A29"/>
    <w:rsid w:val="00FA4BE8"/>
    <w:rsid w:val="00FA5607"/>
    <w:rsid w:val="00FA5F53"/>
    <w:rsid w:val="00FA7177"/>
    <w:rsid w:val="00FB250B"/>
    <w:rsid w:val="00FB2BF3"/>
    <w:rsid w:val="00FB2E03"/>
    <w:rsid w:val="00FB2EA3"/>
    <w:rsid w:val="00FB7741"/>
    <w:rsid w:val="00FC1C80"/>
    <w:rsid w:val="00FC38B0"/>
    <w:rsid w:val="00FC53EF"/>
    <w:rsid w:val="00FC5790"/>
    <w:rsid w:val="00FD258A"/>
    <w:rsid w:val="00FD2D73"/>
    <w:rsid w:val="00FD411D"/>
    <w:rsid w:val="00FD4A92"/>
    <w:rsid w:val="00FD6BF9"/>
    <w:rsid w:val="00FD6E72"/>
    <w:rsid w:val="00FD754B"/>
    <w:rsid w:val="00FE1849"/>
    <w:rsid w:val="00FE1C2E"/>
    <w:rsid w:val="00FE3EC9"/>
    <w:rsid w:val="00FE52AD"/>
    <w:rsid w:val="00FE6859"/>
    <w:rsid w:val="00FF0005"/>
    <w:rsid w:val="00FF0317"/>
    <w:rsid w:val="00FF293F"/>
    <w:rsid w:val="00FF587B"/>
    <w:rsid w:val="00FF5C19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5FF2512"/>
  <w15:chartTrackingRefBased/>
  <w15:docId w15:val="{F5E5C8EE-4E4F-E94C-B529-52DDC7AA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3587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360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E26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08ED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08ED"/>
    <w:rPr>
      <w:rFonts w:ascii="Times New Roman" w:hAnsi="Times New Roman" w:cs="Times New Roman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903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903E9"/>
  </w:style>
  <w:style w:type="paragraph" w:styleId="Voettekst">
    <w:name w:val="footer"/>
    <w:basedOn w:val="Standaard"/>
    <w:link w:val="VoettekstChar"/>
    <w:uiPriority w:val="99"/>
    <w:unhideWhenUsed/>
    <w:rsid w:val="00A903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903E9"/>
  </w:style>
  <w:style w:type="character" w:styleId="Paginanummer">
    <w:name w:val="page number"/>
    <w:basedOn w:val="Standaardalinea-lettertype"/>
    <w:uiPriority w:val="99"/>
    <w:semiHidden/>
    <w:unhideWhenUsed/>
    <w:rsid w:val="00A903E9"/>
  </w:style>
  <w:style w:type="character" w:customStyle="1" w:styleId="Kop1Char">
    <w:name w:val="Kop 1 Char"/>
    <w:basedOn w:val="Standaardalinea-lettertype"/>
    <w:link w:val="Kop1"/>
    <w:uiPriority w:val="9"/>
    <w:rsid w:val="00D36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KopstijlWESP1">
    <w:name w:val="KopstijlWESP1"/>
    <w:basedOn w:val="Kop1"/>
    <w:qFormat/>
    <w:rsid w:val="008C7FD5"/>
    <w:pPr>
      <w:spacing w:line="360" w:lineRule="auto"/>
    </w:pPr>
    <w:rPr>
      <w:rFonts w:asciiTheme="minorHAnsi" w:hAnsiTheme="minorHAnsi" w:cstheme="minorHAnsi"/>
      <w:b/>
      <w:color w:val="0070C0"/>
      <w:sz w:val="24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360BE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D360BE"/>
    <w:pPr>
      <w:spacing w:before="240" w:after="120"/>
    </w:pPr>
    <w:rPr>
      <w:rFonts w:cstheme="minorHAnsi"/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360BE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D360BE"/>
    <w:pPr>
      <w:spacing w:before="120"/>
      <w:ind w:left="240"/>
    </w:pPr>
    <w:rPr>
      <w:rFonts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D360BE"/>
    <w:pPr>
      <w:ind w:left="480"/>
    </w:pPr>
    <w:rPr>
      <w:rFonts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D360BE"/>
    <w:pPr>
      <w:ind w:left="72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D360BE"/>
    <w:pPr>
      <w:ind w:left="96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D360BE"/>
    <w:pPr>
      <w:ind w:left="1200"/>
    </w:pPr>
    <w:rPr>
      <w:rFonts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D360BE"/>
    <w:pPr>
      <w:ind w:left="1440"/>
    </w:pPr>
    <w:rPr>
      <w:rFonts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D360BE"/>
    <w:pPr>
      <w:ind w:left="1680"/>
    </w:pPr>
    <w:rPr>
      <w:rFonts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D360BE"/>
    <w:pPr>
      <w:ind w:left="1920"/>
    </w:pPr>
    <w:rPr>
      <w:rFonts w:cstheme="minorHAnsi"/>
      <w:sz w:val="20"/>
      <w:szCs w:val="20"/>
    </w:rPr>
  </w:style>
  <w:style w:type="paragraph" w:customStyle="1" w:styleId="KopstijlWESP2">
    <w:name w:val="KopstijlWESP2"/>
    <w:basedOn w:val="Standaard"/>
    <w:link w:val="KopstijlWESP2Char"/>
    <w:qFormat/>
    <w:rsid w:val="005C656D"/>
    <w:pPr>
      <w:spacing w:line="360" w:lineRule="auto"/>
    </w:pPr>
    <w:rPr>
      <w:rFonts w:asciiTheme="minorHAnsi" w:hAnsiTheme="minorHAnsi"/>
      <w:color w:val="0070C0"/>
    </w:rPr>
  </w:style>
  <w:style w:type="paragraph" w:customStyle="1" w:styleId="Stijl1">
    <w:name w:val="Stijl1"/>
    <w:basedOn w:val="Standaard"/>
    <w:qFormat/>
    <w:rsid w:val="008C7FD5"/>
    <w:pPr>
      <w:spacing w:line="360" w:lineRule="auto"/>
    </w:pPr>
  </w:style>
  <w:style w:type="paragraph" w:customStyle="1" w:styleId="WESPstandaartekst1">
    <w:name w:val="WESPstandaartekst1"/>
    <w:basedOn w:val="Standaard"/>
    <w:link w:val="WESPstandaartekst1Char"/>
    <w:qFormat/>
    <w:rsid w:val="000C0CBE"/>
    <w:pPr>
      <w:spacing w:line="360" w:lineRule="auto"/>
    </w:pPr>
    <w:rPr>
      <w:sz w:val="22"/>
    </w:rPr>
  </w:style>
  <w:style w:type="character" w:customStyle="1" w:styleId="WESPstandaartekst1Char">
    <w:name w:val="WESPstandaartekst1 Char"/>
    <w:basedOn w:val="Standaardalinea-lettertype"/>
    <w:link w:val="WESPstandaartekst1"/>
    <w:rsid w:val="000C0CBE"/>
    <w:rPr>
      <w:sz w:val="22"/>
    </w:rPr>
  </w:style>
  <w:style w:type="paragraph" w:customStyle="1" w:styleId="EndNoteBibliographyTitle">
    <w:name w:val="EndNote Bibliography Title"/>
    <w:basedOn w:val="Standaard"/>
    <w:link w:val="EndNoteBibliographyTitleChar"/>
    <w:rsid w:val="00E4785D"/>
    <w:pPr>
      <w:jc w:val="center"/>
    </w:pPr>
    <w:rPr>
      <w:rFonts w:ascii="Calibri" w:eastAsiaTheme="minorHAnsi" w:hAnsi="Calibri" w:cs="Calibri"/>
      <w:sz w:val="22"/>
      <w:lang w:val="en-US" w:eastAsia="en-US"/>
    </w:rPr>
  </w:style>
  <w:style w:type="character" w:customStyle="1" w:styleId="EndNoteBibliographyTitleChar">
    <w:name w:val="EndNote Bibliography Title Char"/>
    <w:basedOn w:val="WESPstandaartekst1Char"/>
    <w:link w:val="EndNoteBibliographyTitle"/>
    <w:rsid w:val="00E4785D"/>
    <w:rPr>
      <w:rFonts w:ascii="Calibri" w:hAnsi="Calibri" w:cs="Calibri"/>
      <w:sz w:val="22"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E4785D"/>
    <w:pPr>
      <w:jc w:val="both"/>
    </w:pPr>
    <w:rPr>
      <w:rFonts w:ascii="Calibri" w:eastAsiaTheme="minorHAnsi" w:hAnsi="Calibri" w:cs="Calibri"/>
      <w:sz w:val="22"/>
      <w:lang w:val="en-US" w:eastAsia="en-US"/>
    </w:rPr>
  </w:style>
  <w:style w:type="character" w:customStyle="1" w:styleId="EndNoteBibliographyChar">
    <w:name w:val="EndNote Bibliography Char"/>
    <w:basedOn w:val="WESPstandaartekst1Char"/>
    <w:link w:val="EndNoteBibliography"/>
    <w:rsid w:val="00E4785D"/>
    <w:rPr>
      <w:rFonts w:ascii="Calibri" w:hAnsi="Calibri" w:cs="Calibri"/>
      <w:sz w:val="22"/>
      <w:lang w:val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4785D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00081"/>
    <w:pPr>
      <w:ind w:left="720"/>
      <w:contextualSpacing/>
    </w:pPr>
  </w:style>
  <w:style w:type="table" w:styleId="Onopgemaaktetabel2">
    <w:name w:val="Plain Table 2"/>
    <w:basedOn w:val="Standaardtabel"/>
    <w:uiPriority w:val="42"/>
    <w:rsid w:val="00DB15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B6E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B6E2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B6E2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6E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6E22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FE1C2E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26108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61082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260534"/>
    <w:rPr>
      <w:rFonts w:ascii="Times New Roman" w:eastAsia="Times New Roman" w:hAnsi="Times New Roman" w:cs="Times New Roman"/>
      <w:lang w:eastAsia="nl-NL"/>
    </w:rPr>
  </w:style>
  <w:style w:type="table" w:styleId="Tabelraster">
    <w:name w:val="Table Grid"/>
    <w:basedOn w:val="Standaardtabel"/>
    <w:uiPriority w:val="39"/>
    <w:rsid w:val="007F3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">
    <w:name w:val="para"/>
    <w:basedOn w:val="Standaard"/>
    <w:rsid w:val="00F01EAC"/>
    <w:pPr>
      <w:spacing w:before="100" w:beforeAutospacing="1" w:after="100" w:afterAutospacing="1"/>
    </w:pPr>
  </w:style>
  <w:style w:type="character" w:styleId="Nadruk">
    <w:name w:val="Emphasis"/>
    <w:basedOn w:val="Standaardalinea-lettertype"/>
    <w:uiPriority w:val="20"/>
    <w:qFormat/>
    <w:rsid w:val="00E63C44"/>
    <w:rPr>
      <w:i/>
      <w:iCs/>
    </w:rPr>
  </w:style>
  <w:style w:type="paragraph" w:styleId="Normaalweb">
    <w:name w:val="Normal (Web)"/>
    <w:basedOn w:val="Standaard"/>
    <w:uiPriority w:val="99"/>
    <w:unhideWhenUsed/>
    <w:rsid w:val="00E37C0F"/>
    <w:pPr>
      <w:spacing w:before="100" w:beforeAutospacing="1" w:after="100" w:afterAutospacing="1"/>
    </w:pPr>
  </w:style>
  <w:style w:type="character" w:customStyle="1" w:styleId="KopstijlWESP2Char">
    <w:name w:val="KopstijlWESP2 Char"/>
    <w:basedOn w:val="Standaardalinea-lettertype"/>
    <w:link w:val="KopstijlWESP2"/>
    <w:rsid w:val="005C656D"/>
    <w:rPr>
      <w:rFonts w:eastAsia="Times New Roman" w:cs="Times New Roman"/>
      <w:color w:val="0070C0"/>
      <w:lang w:eastAsia="nl-NL"/>
    </w:rPr>
  </w:style>
  <w:style w:type="character" w:styleId="Zwaar">
    <w:name w:val="Strong"/>
    <w:basedOn w:val="Standaardalinea-lettertype"/>
    <w:uiPriority w:val="22"/>
    <w:qFormat/>
    <w:rsid w:val="000E266D"/>
    <w:rPr>
      <w:b/>
      <w:bCs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266D"/>
    <w:rPr>
      <w:rFonts w:asciiTheme="majorHAnsi" w:eastAsiaTheme="majorEastAsia" w:hAnsiTheme="majorHAnsi" w:cstheme="majorBidi"/>
      <w:color w:val="1F3763" w:themeColor="accent1" w:themeShade="7F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9F45BE"/>
    <w:rPr>
      <w:rFonts w:ascii="Calibri" w:hAnsi="Calibri" w:cstheme="minorBidi"/>
      <w:sz w:val="22"/>
      <w:szCs w:val="21"/>
      <w:lang w:val="nl-NL"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F45BE"/>
    <w:rPr>
      <w:rFonts w:ascii="Calibri" w:eastAsia="Times New Roman" w:hAnsi="Calibri"/>
      <w:sz w:val="22"/>
      <w:szCs w:val="21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2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102">
          <w:marLeft w:val="0"/>
          <w:marRight w:val="0"/>
          <w:marTop w:val="4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5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613867-9118-4E0A-A98A-B5C5DFCB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4E7BB6D7</Template>
  <TotalTime>2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Dennis Muris / MCC-Omnes</cp:lastModifiedBy>
  <cp:revision>4</cp:revision>
  <cp:lastPrinted>2021-01-12T08:34:00Z</cp:lastPrinted>
  <dcterms:created xsi:type="dcterms:W3CDTF">2021-10-05T09:25:00Z</dcterms:created>
  <dcterms:modified xsi:type="dcterms:W3CDTF">2021-10-07T07:19:00Z</dcterms:modified>
</cp:coreProperties>
</file>