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DE7AD" w14:textId="2992BD25" w:rsidR="00B70C6E" w:rsidRDefault="004C404D">
      <w:r>
        <w:t xml:space="preserve">Interview guide for </w:t>
      </w:r>
      <w:r w:rsidR="00F267C1">
        <w:t xml:space="preserve">the </w:t>
      </w:r>
      <w:r>
        <w:t xml:space="preserve">patient interviews </w:t>
      </w:r>
    </w:p>
    <w:p w14:paraId="57E2D26E" w14:textId="77777777" w:rsidR="004C404D" w:rsidRDefault="004C404D"/>
    <w:tbl>
      <w:tblPr>
        <w:tblW w:w="11321" w:type="dxa"/>
        <w:tblInd w:w="-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6"/>
        <w:gridCol w:w="3358"/>
        <w:gridCol w:w="5307"/>
      </w:tblGrid>
      <w:tr w:rsidR="003F197A" w14:paraId="375C435A" w14:textId="77777777" w:rsidTr="008A55DC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13EE554D" w14:textId="77777777" w:rsidR="00B70C6E" w:rsidRDefault="00B70C6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Layer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2D6B00C6" w14:textId="4DB78175" w:rsidR="003F197A" w:rsidRDefault="00B70C6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="003F197A">
              <w:rPr>
                <w:rFonts w:ascii="Times New Roman" w:hAnsi="Times New Roman"/>
                <w:b/>
                <w:sz w:val="24"/>
                <w:szCs w:val="24"/>
              </w:rPr>
              <w:t>verall questions</w:t>
            </w: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1180ACBC" w14:textId="77777777" w:rsidR="00B70C6E" w:rsidRDefault="00B70C6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Layer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D097582" w14:textId="3C6889F1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Research questions</w:t>
            </w: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00604722" w14:textId="77777777" w:rsidR="00B70C6E" w:rsidRDefault="00B70C6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Layer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6EEDE44D" w14:textId="373ED438" w:rsidR="003F197A" w:rsidRPr="00B70C6E" w:rsidRDefault="003F197A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Interview questions</w:t>
            </w:r>
          </w:p>
        </w:tc>
      </w:tr>
      <w:tr w:rsidR="003F197A" w:rsidRPr="003F197A" w14:paraId="4F206E9D" w14:textId="77777777" w:rsidTr="008A55DC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6990A464" w14:textId="4D75CD46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Potential themes. Overall questions</w:t>
            </w:r>
            <w:r w:rsidR="008A55D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6CFF8237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What do we as a research team want to know more about</w:t>
            </w: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21337BC8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Suggestions for specific questions, cases, prompts and follow-up questions</w:t>
            </w:r>
          </w:p>
        </w:tc>
      </w:tr>
      <w:tr w:rsidR="003F197A" w:rsidRPr="003F197A" w14:paraId="1681959F" w14:textId="77777777" w:rsidTr="008A55DC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2A405766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What are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some of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the barriers to talk about alcohol from a patient perspective?</w:t>
            </w: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165C025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the participants have any positive or negative experiences with alcohol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being addressed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in a health care setting? - and if so, how?</w:t>
            </w:r>
          </w:p>
          <w:p w14:paraId="378907FC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041F66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354A9E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C82F1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E63B46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7CB437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1A6CEA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 the participants perceive general practice as a place to talk about alcohol habits - and why/why not?</w:t>
            </w:r>
          </w:p>
          <w:p w14:paraId="04D0F2B3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FB7E83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315E59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FD78B7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the participants experience/fear/perceive the doctor-patient or nurse-patient relationship changes due to a conversation on alcohol? </w:t>
            </w:r>
          </w:p>
          <w:p w14:paraId="500CCC09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How so? 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why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not?</w:t>
            </w: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F24A520" w14:textId="0DEB8941" w:rsidR="005E0D99" w:rsidRDefault="00100C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3F197A">
              <w:rPr>
                <w:rFonts w:ascii="Times New Roman" w:hAnsi="Times New Roman"/>
                <w:sz w:val="24"/>
                <w:szCs w:val="24"/>
              </w:rPr>
              <w:t>ase example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3F197A">
              <w:rPr>
                <w:rFonts w:ascii="Times New Roman" w:hAnsi="Times New Roman"/>
                <w:sz w:val="24"/>
                <w:szCs w:val="24"/>
              </w:rPr>
              <w:t xml:space="preserve"> a 50-year-old woman. She keeps a busy job. She enjoys wine after work and uses alcohol to “settle down” after a busy day. She drinks 3-4 glasses of wine each night</w:t>
            </w:r>
            <w:r w:rsidR="003E6AC5">
              <w:rPr>
                <w:rFonts w:ascii="Times New Roman" w:hAnsi="Times New Roman"/>
                <w:sz w:val="24"/>
                <w:szCs w:val="24"/>
              </w:rPr>
              <w:t xml:space="preserve"> to help fall asleep. She has reoccurring headaches and trouble getting a good night</w:t>
            </w:r>
            <w:r w:rsidR="005E0D99">
              <w:rPr>
                <w:rFonts w:ascii="Times New Roman" w:hAnsi="Times New Roman"/>
                <w:sz w:val="24"/>
                <w:szCs w:val="24"/>
              </w:rPr>
              <w:t xml:space="preserve">’s sleep. She </w:t>
            </w:r>
            <w:proofErr w:type="gramStart"/>
            <w:r w:rsidR="005E0D99">
              <w:rPr>
                <w:rFonts w:ascii="Times New Roman" w:hAnsi="Times New Roman"/>
                <w:sz w:val="24"/>
                <w:szCs w:val="24"/>
              </w:rPr>
              <w:t>was diagnosed</w:t>
            </w:r>
            <w:proofErr w:type="gramEnd"/>
            <w:r w:rsidR="005E0D99">
              <w:rPr>
                <w:rFonts w:ascii="Times New Roman" w:hAnsi="Times New Roman"/>
                <w:sz w:val="24"/>
                <w:szCs w:val="24"/>
              </w:rPr>
              <w:t xml:space="preserve"> with hypertension during a </w:t>
            </w:r>
            <w:r w:rsidR="006F1F75">
              <w:rPr>
                <w:rFonts w:ascii="Times New Roman" w:hAnsi="Times New Roman"/>
                <w:sz w:val="24"/>
                <w:szCs w:val="24"/>
              </w:rPr>
              <w:t xml:space="preserve">recent routine check-up. </w:t>
            </w:r>
          </w:p>
          <w:p w14:paraId="143AE3C2" w14:textId="77777777" w:rsidR="006F1F75" w:rsidRDefault="006F1F7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3B879B" w14:textId="246AAB13" w:rsidR="003F197A" w:rsidRPr="00100C81" w:rsidRDefault="003F197A" w:rsidP="00100C8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What thoughts, if any, do you think the woman in the case has about her alcohol habits? </w:t>
            </w:r>
          </w:p>
          <w:p w14:paraId="58CE39BF" w14:textId="77777777" w:rsidR="003F197A" w:rsidRDefault="003F197A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CFE46FF" w14:textId="2C44DBD7" w:rsidR="006A7289" w:rsidRDefault="006666BE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What would be an opportune place to discuss alcohol habits in general, when thinking about the Danish healthcare system? </w:t>
            </w:r>
          </w:p>
          <w:p w14:paraId="38A91570" w14:textId="77777777" w:rsidR="00405915" w:rsidRDefault="00405915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353B055" w14:textId="29E0F42B" w:rsidR="00405915" w:rsidRPr="006A7289" w:rsidRDefault="00405915">
            <w:pPr>
              <w:spacing w:line="36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Where would you look for information on </w:t>
            </w:r>
            <w:r w:rsidR="006533B9">
              <w:rPr>
                <w:rFonts w:ascii="Times New Roman" w:hAnsi="Times New Roman"/>
                <w:iCs/>
                <w:sz w:val="24"/>
                <w:szCs w:val="24"/>
              </w:rPr>
              <w:t xml:space="preserve">alcohol or potential alcohol-related problems? </w:t>
            </w:r>
          </w:p>
          <w:p w14:paraId="237D06D6" w14:textId="77777777" w:rsidR="00BD323D" w:rsidRDefault="00BD323D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3AEA6A3" w14:textId="4B12A661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What do you think about talking to your GP or nurse about alcohol habits? </w:t>
            </w:r>
          </w:p>
          <w:p w14:paraId="7E3B9341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8D0EDC" w14:textId="33302B03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Who do you think can/cannot raise the question of alcohol in a health care setting? </w:t>
            </w:r>
          </w:p>
          <w:p w14:paraId="3AF8EF10" w14:textId="77777777" w:rsidR="006533B9" w:rsidRDefault="006533B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7FFDA5" w14:textId="019B397C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you think your relationship to your doctor/nurse will change (or has changed) if you discuss alcohol? </w:t>
            </w:r>
          </w:p>
          <w:p w14:paraId="78EAFA07" w14:textId="77777777" w:rsidR="006533B9" w:rsidRDefault="006533B9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2A440D" w14:textId="5CE1EBC5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what way does the approach to the topic alter the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conversation? </w:t>
            </w:r>
          </w:p>
        </w:tc>
      </w:tr>
      <w:tr w:rsidR="003F197A" w:rsidRPr="003F197A" w14:paraId="06F2D6E0" w14:textId="77777777" w:rsidTr="008A55DC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0455A1A6" w14:textId="6986D42E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The perceived barriers to talk about alcohol with a healthcare professional </w:t>
            </w: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4270936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What type of barriers do the patient experience in their encounter with e.g. nurses, doctors, administrative staff in general practice? </w:t>
            </w:r>
          </w:p>
          <w:p w14:paraId="48994764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549AF3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What physical or concrete barriers have they experienced or perceive, e.g. time, location/consultation room, staff. </w:t>
            </w:r>
          </w:p>
          <w:p w14:paraId="37C92B07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8481B6" w14:textId="19F551BF" w:rsidR="003F197A" w:rsidRDefault="00FE28F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  <w:r w:rsidR="003F197A">
              <w:rPr>
                <w:rFonts w:ascii="Times New Roman" w:hAnsi="Times New Roman"/>
                <w:sz w:val="24"/>
                <w:szCs w:val="24"/>
              </w:rPr>
              <w:t>o they experience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any barriers related to communication</w:t>
            </w:r>
            <w:r w:rsidR="003F197A">
              <w:rPr>
                <w:rFonts w:ascii="Times New Roman" w:hAnsi="Times New Roman"/>
                <w:sz w:val="24"/>
                <w:szCs w:val="24"/>
              </w:rPr>
              <w:t>?</w:t>
            </w:r>
          </w:p>
          <w:p w14:paraId="6570F89C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FE5C2D" w14:textId="60DE33ED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do the participant perceive barriers in relation to the 15-method in terms of: structure, approach, presentation of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factual information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staff resources and interdisciplinary work?</w:t>
            </w: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E230C93" w14:textId="71EAE0FE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A668A0" w14:textId="77777777" w:rsidR="003F197A" w:rsidRDefault="003F197A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8089A76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would you feel about talking about your alcohol habits with your practice nurse or your GP? </w:t>
            </w:r>
          </w:p>
          <w:p w14:paraId="7D1AA6FC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851726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D5BB2F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what ways would it be difficult/easy - and why? </w:t>
            </w:r>
          </w:p>
          <w:p w14:paraId="107AE4A1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A1A3D8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you find any differences between talking about alcohol with different staff groups? </w:t>
            </w:r>
          </w:p>
          <w:p w14:paraId="35176784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EB08D2" w14:textId="44478B22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Any situations that make it easier/harder?</w:t>
            </w:r>
            <w:r w:rsidR="009025B4">
              <w:rPr>
                <w:rFonts w:ascii="Times New Roman" w:hAnsi="Times New Roman"/>
                <w:sz w:val="24"/>
                <w:szCs w:val="24"/>
              </w:rPr>
              <w:t xml:space="preserve"> What happened? </w:t>
            </w:r>
          </w:p>
          <w:p w14:paraId="1CBE4046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3F9078" w14:textId="77777777" w:rsidR="00766541" w:rsidRDefault="0076654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B48B0E" w14:textId="57084681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what way </w:t>
            </w:r>
            <w:r w:rsidR="00FE28F6">
              <w:rPr>
                <w:rFonts w:ascii="Times New Roman" w:hAnsi="Times New Roman"/>
                <w:sz w:val="24"/>
                <w:szCs w:val="24"/>
              </w:rPr>
              <w:t xml:space="preserve">can you imagine </w:t>
            </w:r>
            <w:r>
              <w:rPr>
                <w:rFonts w:ascii="Times New Roman" w:hAnsi="Times New Roman"/>
                <w:sz w:val="24"/>
                <w:szCs w:val="24"/>
              </w:rPr>
              <w:t>alternative approach</w:t>
            </w:r>
            <w:r w:rsidR="00FE28F6">
              <w:rPr>
                <w:rFonts w:ascii="Times New Roman" w:hAnsi="Times New Roman"/>
                <w:sz w:val="24"/>
                <w:szCs w:val="24"/>
              </w:rPr>
              <w:t>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FE28F6">
              <w:rPr>
                <w:rFonts w:ascii="Times New Roman" w:hAnsi="Times New Roman"/>
                <w:sz w:val="24"/>
                <w:szCs w:val="24"/>
              </w:rPr>
              <w:t>What would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you find helpful in the conversation on alcohol habits (why/why not)?</w:t>
            </w:r>
          </w:p>
          <w:p w14:paraId="5595C458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4778D2" w14:textId="50130B25" w:rsidR="00933BC0" w:rsidRDefault="00933B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How does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logistics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382">
              <w:rPr>
                <w:rFonts w:ascii="Times New Roman" w:hAnsi="Times New Roman"/>
                <w:sz w:val="24"/>
                <w:szCs w:val="24"/>
              </w:rPr>
              <w:t xml:space="preserve">or availability of offers affect option for treatment? Have you any personal experiences or reflections you would like to share? </w:t>
            </w:r>
          </w:p>
        </w:tc>
      </w:tr>
      <w:tr w:rsidR="003F197A" w:rsidRPr="003F197A" w14:paraId="4E0084CF" w14:textId="77777777" w:rsidTr="008A55DC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2D2A06E6" w14:textId="51326997" w:rsidR="003F197A" w:rsidRDefault="003F197A">
            <w:pPr>
              <w:spacing w:line="36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Perceived facilitators</w:t>
            </w:r>
            <w:r w:rsidR="00697382">
              <w:rPr>
                <w:rFonts w:ascii="Times New Roman" w:hAnsi="Times New Roman"/>
                <w:sz w:val="24"/>
                <w:szCs w:val="24"/>
              </w:rPr>
              <w:t xml:space="preserve"> for addressing alcohol in general practice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1D6AA34" w14:textId="03239AE2" w:rsidR="003E5C76" w:rsidRPr="003E5C76" w:rsidRDefault="003E5C76" w:rsidP="003E5C7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E5C76">
              <w:rPr>
                <w:rFonts w:ascii="Times New Roman" w:hAnsi="Times New Roman"/>
                <w:sz w:val="24"/>
                <w:szCs w:val="24"/>
                <w:lang w:val="en"/>
              </w:rPr>
              <w:t>Which elements/facilitators do the patient experience as helpful for a conversation about alcohol (problems)?</w:t>
            </w:r>
          </w:p>
          <w:p w14:paraId="134C5AE5" w14:textId="77777777" w:rsidR="003E5C76" w:rsidRPr="003E5C76" w:rsidRDefault="003E5C76" w:rsidP="003E5C7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7347BA09" w14:textId="77777777" w:rsidR="003E5C76" w:rsidRPr="003E5C76" w:rsidRDefault="003E5C76" w:rsidP="003E5C7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E5C76">
              <w:rPr>
                <w:rFonts w:ascii="Times New Roman" w:hAnsi="Times New Roman"/>
                <w:sz w:val="24"/>
                <w:szCs w:val="24"/>
                <w:lang w:val="en"/>
              </w:rPr>
              <w:t>When does it feel transgressive/not transgressive to talk about alcohol with professionals in practice?</w:t>
            </w:r>
          </w:p>
          <w:p w14:paraId="40576FE2" w14:textId="465FFAC1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1C20C36" w14:textId="32BFFA40" w:rsidR="003710AF" w:rsidRPr="003710AF" w:rsidRDefault="003710AF" w:rsidP="003710A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710AF">
              <w:rPr>
                <w:rFonts w:ascii="Times New Roman" w:hAnsi="Times New Roman"/>
                <w:sz w:val="24"/>
                <w:szCs w:val="24"/>
                <w:lang w:val="en"/>
              </w:rPr>
              <w:t xml:space="preserve">What would it take to make it easier to talk to others/the doctor about alcohol problems? </w:t>
            </w:r>
          </w:p>
          <w:p w14:paraId="6268EB20" w14:textId="77777777" w:rsidR="003710AF" w:rsidRPr="003710AF" w:rsidRDefault="003710AF" w:rsidP="003710A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6E1125F5" w14:textId="12C53765" w:rsidR="003710AF" w:rsidRPr="003710AF" w:rsidRDefault="003710AF" w:rsidP="003710A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710AF">
              <w:rPr>
                <w:rFonts w:ascii="Times New Roman" w:hAnsi="Times New Roman"/>
                <w:sz w:val="24"/>
                <w:szCs w:val="24"/>
                <w:lang w:val="en"/>
              </w:rPr>
              <w:t xml:space="preserve">Is it easier/harder to talk about alcohol if the focus is on what it does to the body? / </w:t>
            </w:r>
            <w:proofErr w:type="gramStart"/>
            <w:r w:rsidRPr="003710AF">
              <w:rPr>
                <w:rFonts w:ascii="Times New Roman" w:hAnsi="Times New Roman"/>
                <w:sz w:val="24"/>
                <w:szCs w:val="24"/>
                <w:lang w:val="en"/>
              </w:rPr>
              <w:t>if</w:t>
            </w:r>
            <w:proofErr w:type="gramEnd"/>
            <w:r w:rsidRPr="003710AF">
              <w:rPr>
                <w:rFonts w:ascii="Times New Roman" w:hAnsi="Times New Roman"/>
                <w:sz w:val="24"/>
                <w:szCs w:val="24"/>
                <w:lang w:val="en"/>
              </w:rPr>
              <w:t xml:space="preserve"> it is brought up on the basis of a symptom / </w:t>
            </w:r>
            <w:r>
              <w:rPr>
                <w:rFonts w:ascii="Times New Roman" w:hAnsi="Times New Roman"/>
                <w:sz w:val="24"/>
                <w:szCs w:val="24"/>
                <w:lang w:val="en"/>
              </w:rPr>
              <w:t>reasons for contact?</w:t>
            </w:r>
          </w:p>
          <w:p w14:paraId="22EA0C8F" w14:textId="77777777" w:rsidR="003710AF" w:rsidRPr="003710AF" w:rsidRDefault="003710AF" w:rsidP="003710A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07F09ACD" w14:textId="77777777" w:rsidR="003710AF" w:rsidRPr="003710AF" w:rsidRDefault="003710AF" w:rsidP="003710AF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710AF">
              <w:rPr>
                <w:rFonts w:ascii="Times New Roman" w:hAnsi="Times New Roman"/>
                <w:sz w:val="24"/>
                <w:szCs w:val="24"/>
                <w:lang w:val="en"/>
              </w:rPr>
              <w:t>Do you feel that there may be a limit to what health professionals can/should ask about alcohol habits?</w:t>
            </w:r>
          </w:p>
          <w:p w14:paraId="346F5D93" w14:textId="77777777" w:rsidR="003710AF" w:rsidRPr="003710AF" w:rsidRDefault="003710AF" w:rsidP="003710A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710AF">
              <w:rPr>
                <w:rFonts w:ascii="Times New Roman" w:hAnsi="Times New Roman"/>
                <w:sz w:val="24"/>
                <w:szCs w:val="24"/>
                <w:lang w:val="en"/>
              </w:rPr>
              <w:t xml:space="preserve">What, if anything, would be a limit for you in terms of </w:t>
            </w:r>
            <w:r w:rsidRPr="003710AF">
              <w:rPr>
                <w:rFonts w:ascii="Times New Roman" w:hAnsi="Times New Roman"/>
                <w:sz w:val="24"/>
                <w:szCs w:val="24"/>
                <w:lang w:val="en"/>
              </w:rPr>
              <w:lastRenderedPageBreak/>
              <w:t>talking about the topic (e.g. way of asking, time or the content of the question itself)?</w:t>
            </w:r>
          </w:p>
          <w:p w14:paraId="756C1221" w14:textId="77777777" w:rsidR="003F197A" w:rsidRDefault="003F197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3E1B" w:rsidRPr="003F197A" w14:paraId="13B5A7C9" w14:textId="77777777" w:rsidTr="008A55DC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3001B00" w14:textId="77777777" w:rsidR="003E3E1B" w:rsidRDefault="003E3E1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0E9278D" w14:textId="7C40F774" w:rsidR="00FF4066" w:rsidRPr="00FF4066" w:rsidRDefault="00FF4066" w:rsidP="00FF406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FF4066">
              <w:rPr>
                <w:rFonts w:ascii="Times New Roman" w:hAnsi="Times New Roman"/>
                <w:sz w:val="24"/>
                <w:szCs w:val="24"/>
                <w:lang w:val="en"/>
              </w:rPr>
              <w:t>According to the patients, how is alcohol consumption best/easiest discuss</w:t>
            </w:r>
            <w:r>
              <w:rPr>
                <w:rFonts w:ascii="Times New Roman" w:hAnsi="Times New Roman"/>
                <w:sz w:val="24"/>
                <w:szCs w:val="24"/>
                <w:lang w:val="en"/>
              </w:rPr>
              <w:t>ed</w:t>
            </w:r>
            <w:r w:rsidRPr="00FF4066">
              <w:rPr>
                <w:rFonts w:ascii="Times New Roman" w:hAnsi="Times New Roman"/>
                <w:sz w:val="24"/>
                <w:szCs w:val="24"/>
                <w:lang w:val="en"/>
              </w:rPr>
              <w:t xml:space="preserve"> in a consultation?</w:t>
            </w:r>
          </w:p>
          <w:p w14:paraId="2850C9E8" w14:textId="77777777" w:rsidR="00FF4066" w:rsidRPr="00FF4066" w:rsidRDefault="00FF4066" w:rsidP="00FF406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3E5E7E8E" w14:textId="7593CA27" w:rsidR="00FF4066" w:rsidRPr="00FF4066" w:rsidRDefault="00FF4066" w:rsidP="00FF406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FF4066">
              <w:rPr>
                <w:rFonts w:ascii="Times New Roman" w:hAnsi="Times New Roman"/>
                <w:sz w:val="24"/>
                <w:szCs w:val="24"/>
                <w:lang w:val="en"/>
              </w:rPr>
              <w:t>Does the person in question wish to receive something (material, advice) at the first consultation?</w:t>
            </w:r>
          </w:p>
          <w:p w14:paraId="38C59AD0" w14:textId="77777777" w:rsidR="00FF4066" w:rsidRPr="00FF4066" w:rsidRDefault="00FF4066" w:rsidP="00FF406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0FD0F48F" w14:textId="79FB5615" w:rsidR="00FF4066" w:rsidRPr="00FF4066" w:rsidRDefault="00FF4066" w:rsidP="00FF406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FF4066">
              <w:rPr>
                <w:rFonts w:ascii="Times New Roman" w:hAnsi="Times New Roman"/>
                <w:sz w:val="24"/>
                <w:szCs w:val="24"/>
                <w:lang w:val="en"/>
              </w:rPr>
              <w:t xml:space="preserve">To what extent </w:t>
            </w:r>
            <w:r w:rsidR="009B328C">
              <w:rPr>
                <w:rFonts w:ascii="Times New Roman" w:hAnsi="Times New Roman"/>
                <w:sz w:val="24"/>
                <w:szCs w:val="24"/>
                <w:lang w:val="en"/>
              </w:rPr>
              <w:t>does the patient want to take</w:t>
            </w:r>
            <w:r w:rsidRPr="00FF4066">
              <w:rPr>
                <w:rFonts w:ascii="Times New Roman" w:hAnsi="Times New Roman"/>
                <w:sz w:val="24"/>
                <w:szCs w:val="24"/>
                <w:lang w:val="en"/>
              </w:rPr>
              <w:t xml:space="preserve"> material home?</w:t>
            </w:r>
          </w:p>
          <w:p w14:paraId="5E42C101" w14:textId="77777777" w:rsidR="00FF4066" w:rsidRPr="00FF4066" w:rsidRDefault="00FF4066" w:rsidP="00FF406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41F31FE6" w14:textId="77777777" w:rsidR="00FF4066" w:rsidRPr="00FF4066" w:rsidRDefault="00FF4066" w:rsidP="00FF406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FF4066">
              <w:rPr>
                <w:rFonts w:ascii="Times New Roman" w:hAnsi="Times New Roman"/>
                <w:sz w:val="24"/>
                <w:szCs w:val="24"/>
                <w:lang w:val="en"/>
              </w:rPr>
              <w:t xml:space="preserve">What increases the chances of the material </w:t>
            </w:r>
            <w:proofErr w:type="gramStart"/>
            <w:r w:rsidRPr="00FF4066">
              <w:rPr>
                <w:rFonts w:ascii="Times New Roman" w:hAnsi="Times New Roman"/>
                <w:sz w:val="24"/>
                <w:szCs w:val="24"/>
                <w:lang w:val="en"/>
              </w:rPr>
              <w:t>being used</w:t>
            </w:r>
            <w:proofErr w:type="gramEnd"/>
            <w:r w:rsidRPr="00FF4066">
              <w:rPr>
                <w:rFonts w:ascii="Times New Roman" w:hAnsi="Times New Roman"/>
                <w:sz w:val="24"/>
                <w:szCs w:val="24"/>
                <w:lang w:val="en"/>
              </w:rPr>
              <w:t>?</w:t>
            </w:r>
          </w:p>
          <w:p w14:paraId="271BA0E9" w14:textId="77777777" w:rsidR="00FF4066" w:rsidRPr="00FF4066" w:rsidRDefault="00FF4066" w:rsidP="00FF4066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4618B1AE" w14:textId="62DF24C5" w:rsidR="003E3E1B" w:rsidRPr="00FF4066" w:rsidRDefault="00FF4066" w:rsidP="003E5C7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4066">
              <w:rPr>
                <w:rFonts w:ascii="Times New Roman" w:hAnsi="Times New Roman"/>
                <w:sz w:val="24"/>
                <w:szCs w:val="24"/>
                <w:lang w:val="en"/>
              </w:rPr>
              <w:t xml:space="preserve">What has worked well in previous </w:t>
            </w:r>
            <w:r w:rsidR="009B328C">
              <w:rPr>
                <w:rFonts w:ascii="Times New Roman" w:hAnsi="Times New Roman"/>
                <w:sz w:val="24"/>
                <w:szCs w:val="24"/>
                <w:lang w:val="en"/>
              </w:rPr>
              <w:t>instances</w:t>
            </w:r>
            <w:r w:rsidRPr="00FF4066">
              <w:rPr>
                <w:rFonts w:ascii="Times New Roman" w:hAnsi="Times New Roman"/>
                <w:sz w:val="24"/>
                <w:szCs w:val="24"/>
                <w:lang w:val="en"/>
              </w:rPr>
              <w:t xml:space="preserve">? (e.g. elements, structure, </w:t>
            </w:r>
            <w:proofErr w:type="gramStart"/>
            <w:r w:rsidR="00552D8E">
              <w:rPr>
                <w:rFonts w:ascii="Times New Roman" w:hAnsi="Times New Roman"/>
                <w:sz w:val="24"/>
                <w:szCs w:val="24"/>
                <w:lang w:val="en"/>
              </w:rPr>
              <w:t>ice-breakers</w:t>
            </w:r>
            <w:proofErr w:type="gramEnd"/>
            <w:r w:rsidRPr="00FF4066">
              <w:rPr>
                <w:rFonts w:ascii="Times New Roman" w:hAnsi="Times New Roman"/>
                <w:sz w:val="24"/>
                <w:szCs w:val="24"/>
                <w:lang w:val="en"/>
              </w:rPr>
              <w:t>)</w:t>
            </w:r>
            <w:r w:rsidR="009B328C">
              <w:rPr>
                <w:rFonts w:ascii="Times New Roman" w:hAnsi="Times New Rom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5F5A9FC7" w14:textId="4B3A9DED" w:rsidR="00B717AE" w:rsidRPr="00B717AE" w:rsidRDefault="00B717AE" w:rsidP="00B717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sz w:val="24"/>
                <w:szCs w:val="24"/>
                <w:lang w:val="en"/>
              </w:rPr>
              <w:t xml:space="preserve">How would </w:t>
            </w:r>
            <w:r w:rsidR="005B61CC">
              <w:rPr>
                <w:rFonts w:ascii="Times New Roman" w:hAnsi="Times New Roman"/>
                <w:sz w:val="24"/>
                <w:szCs w:val="24"/>
                <w:lang w:val="en"/>
              </w:rPr>
              <w:t>you</w:t>
            </w:r>
            <w:r>
              <w:rPr>
                <w:rFonts w:ascii="Times New Roman" w:hAnsi="Times New Roman"/>
                <w:sz w:val="24"/>
                <w:szCs w:val="24"/>
                <w:lang w:val="en"/>
              </w:rPr>
              <w:t xml:space="preserve"> prefer a topic </w:t>
            </w:r>
            <w:r w:rsidR="005B61CC">
              <w:rPr>
                <w:rFonts w:ascii="Times New Roman" w:hAnsi="Times New Roman"/>
                <w:sz w:val="24"/>
                <w:szCs w:val="24"/>
                <w:lang w:val="en"/>
              </w:rPr>
              <w:t xml:space="preserve">like alcohol </w:t>
            </w:r>
            <w:proofErr w:type="gramStart"/>
            <w:r w:rsidR="005B61CC">
              <w:rPr>
                <w:rFonts w:ascii="Times New Roman" w:hAnsi="Times New Roman"/>
                <w:sz w:val="24"/>
                <w:szCs w:val="24"/>
                <w:lang w:val="en"/>
              </w:rPr>
              <w:t>is brought</w:t>
            </w:r>
            <w:proofErr w:type="gramEnd"/>
            <w:r w:rsidR="005B61CC">
              <w:rPr>
                <w:rFonts w:ascii="Times New Roman" w:hAnsi="Times New Roman"/>
                <w:sz w:val="24"/>
                <w:szCs w:val="24"/>
                <w:lang w:val="en"/>
              </w:rPr>
              <w:t xml:space="preserve"> up – and when? </w:t>
            </w:r>
          </w:p>
          <w:p w14:paraId="32B07CB2" w14:textId="77777777" w:rsidR="00B717AE" w:rsidRPr="00B717AE" w:rsidRDefault="00B717AE" w:rsidP="00B717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37AC859E" w14:textId="2F3E7556" w:rsidR="00B717AE" w:rsidRPr="00B717AE" w:rsidRDefault="00B717AE" w:rsidP="00B717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B717AE">
              <w:rPr>
                <w:rFonts w:ascii="Times New Roman" w:hAnsi="Times New Roman"/>
                <w:sz w:val="24"/>
                <w:szCs w:val="24"/>
                <w:lang w:val="en"/>
              </w:rPr>
              <w:t>If you could decide</w:t>
            </w:r>
            <w:r w:rsidR="005B61CC">
              <w:rPr>
                <w:rFonts w:ascii="Times New Roman" w:hAnsi="Times New Roman"/>
                <w:sz w:val="24"/>
                <w:szCs w:val="24"/>
                <w:lang w:val="en"/>
              </w:rPr>
              <w:t xml:space="preserve">, </w:t>
            </w:r>
            <w:r w:rsidR="000D4DA1">
              <w:rPr>
                <w:rFonts w:ascii="Times New Roman" w:hAnsi="Times New Roman"/>
                <w:sz w:val="24"/>
                <w:szCs w:val="24"/>
                <w:lang w:val="en"/>
              </w:rPr>
              <w:t>what</w:t>
            </w:r>
            <w:r w:rsidR="005B61CC">
              <w:rPr>
                <w:rFonts w:ascii="Times New Roman" w:hAnsi="Times New Roman"/>
                <w:sz w:val="24"/>
                <w:szCs w:val="24"/>
                <w:lang w:val="en"/>
              </w:rPr>
              <w:t xml:space="preserve"> would the </w:t>
            </w:r>
            <w:r w:rsidR="000D4DA1">
              <w:rPr>
                <w:rFonts w:ascii="Times New Roman" w:hAnsi="Times New Roman"/>
                <w:sz w:val="24"/>
                <w:szCs w:val="24"/>
                <w:lang w:val="en"/>
              </w:rPr>
              <w:t>best-case</w:t>
            </w:r>
            <w:r w:rsidR="005B61CC">
              <w:rPr>
                <w:rFonts w:ascii="Times New Roman" w:hAnsi="Times New Roman"/>
                <w:sz w:val="24"/>
                <w:szCs w:val="24"/>
                <w:lang w:val="en"/>
              </w:rPr>
              <w:t xml:space="preserve"> scenario for alcohol treatment </w:t>
            </w:r>
            <w:r w:rsidR="000D4DA1">
              <w:rPr>
                <w:rFonts w:ascii="Times New Roman" w:hAnsi="Times New Roman"/>
                <w:sz w:val="24"/>
                <w:szCs w:val="24"/>
                <w:lang w:val="en"/>
              </w:rPr>
              <w:t>in Denmark look like?</w:t>
            </w:r>
          </w:p>
          <w:p w14:paraId="708EC6C7" w14:textId="77777777" w:rsidR="00B717AE" w:rsidRPr="00B717AE" w:rsidRDefault="00B717AE" w:rsidP="00B717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41F5C86A" w14:textId="6A96F0D2" w:rsidR="00B717AE" w:rsidRDefault="00B717AE" w:rsidP="00B717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B717AE">
              <w:rPr>
                <w:rFonts w:ascii="Times New Roman" w:hAnsi="Times New Roman"/>
                <w:sz w:val="24"/>
                <w:szCs w:val="24"/>
                <w:lang w:val="en"/>
              </w:rPr>
              <w:t xml:space="preserve">Who should be the </w:t>
            </w:r>
            <w:r w:rsidR="000D4DA1">
              <w:rPr>
                <w:rFonts w:ascii="Times New Roman" w:hAnsi="Times New Roman"/>
                <w:sz w:val="24"/>
                <w:szCs w:val="24"/>
                <w:lang w:val="en"/>
              </w:rPr>
              <w:t xml:space="preserve">first </w:t>
            </w:r>
            <w:r w:rsidRPr="00B717AE">
              <w:rPr>
                <w:rFonts w:ascii="Times New Roman" w:hAnsi="Times New Roman"/>
                <w:sz w:val="24"/>
                <w:szCs w:val="24"/>
                <w:lang w:val="en"/>
              </w:rPr>
              <w:t xml:space="preserve">contact? How could the contact </w:t>
            </w:r>
            <w:proofErr w:type="gramStart"/>
            <w:r w:rsidRPr="00B717AE">
              <w:rPr>
                <w:rFonts w:ascii="Times New Roman" w:hAnsi="Times New Roman"/>
                <w:sz w:val="24"/>
                <w:szCs w:val="24"/>
                <w:lang w:val="en"/>
              </w:rPr>
              <w:t>be made</w:t>
            </w:r>
            <w:proofErr w:type="gramEnd"/>
            <w:r w:rsidR="000D4DA1">
              <w:rPr>
                <w:rFonts w:ascii="Times New Roman" w:hAnsi="Times New Roman"/>
                <w:sz w:val="24"/>
                <w:szCs w:val="24"/>
                <w:lang w:val="en"/>
              </w:rPr>
              <w:t>?</w:t>
            </w:r>
          </w:p>
          <w:p w14:paraId="40B61EE1" w14:textId="77777777" w:rsidR="000D4DA1" w:rsidRPr="00B717AE" w:rsidRDefault="000D4DA1" w:rsidP="00B717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05049D3D" w14:textId="4D8E4CC6" w:rsidR="00B717AE" w:rsidRPr="00B717AE" w:rsidRDefault="000D4DA1" w:rsidP="00B717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sz w:val="24"/>
                <w:szCs w:val="24"/>
                <w:lang w:val="en"/>
              </w:rPr>
              <w:t>Would you like to receive any material</w:t>
            </w:r>
            <w:r w:rsidR="00E33A9B">
              <w:rPr>
                <w:rFonts w:ascii="Times New Roman" w:hAnsi="Times New Roman"/>
                <w:sz w:val="24"/>
                <w:szCs w:val="24"/>
                <w:lang w:val="en"/>
              </w:rPr>
              <w:t>? S</w:t>
            </w:r>
            <w:r w:rsidR="00B717AE" w:rsidRPr="00B717AE">
              <w:rPr>
                <w:rFonts w:ascii="Times New Roman" w:hAnsi="Times New Roman"/>
                <w:sz w:val="24"/>
                <w:szCs w:val="24"/>
                <w:lang w:val="en"/>
              </w:rPr>
              <w:t>hould the material be online or physical?</w:t>
            </w:r>
          </w:p>
          <w:p w14:paraId="1D10D40D" w14:textId="77777777" w:rsidR="00B717AE" w:rsidRPr="00B717AE" w:rsidRDefault="00B717AE" w:rsidP="00B717A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29A3B49D" w14:textId="3AA79047" w:rsidR="00B717AE" w:rsidRPr="00B717AE" w:rsidRDefault="00E33A9B" w:rsidP="00B717A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"/>
              </w:rPr>
              <w:t>Do you have any e</w:t>
            </w:r>
            <w:r w:rsidR="00B717AE" w:rsidRPr="00B717AE">
              <w:rPr>
                <w:rFonts w:ascii="Times New Roman" w:hAnsi="Times New Roman"/>
                <w:sz w:val="24"/>
                <w:szCs w:val="24"/>
                <w:lang w:val="en"/>
              </w:rPr>
              <w:t xml:space="preserve">xperiences </w:t>
            </w:r>
            <w:r>
              <w:rPr>
                <w:rFonts w:ascii="Times New Roman" w:hAnsi="Times New Roman"/>
                <w:sz w:val="24"/>
                <w:szCs w:val="24"/>
                <w:lang w:val="en"/>
              </w:rPr>
              <w:t xml:space="preserve">with </w:t>
            </w:r>
            <w:r w:rsidR="00B717AE" w:rsidRPr="00B717AE">
              <w:rPr>
                <w:rFonts w:ascii="Times New Roman" w:hAnsi="Times New Roman"/>
                <w:sz w:val="24"/>
                <w:szCs w:val="24"/>
                <w:lang w:val="en"/>
              </w:rPr>
              <w:t xml:space="preserve">previous </w:t>
            </w:r>
            <w:r>
              <w:rPr>
                <w:rFonts w:ascii="Times New Roman" w:hAnsi="Times New Roman"/>
                <w:sz w:val="24"/>
                <w:szCs w:val="24"/>
                <w:lang w:val="en"/>
              </w:rPr>
              <w:t xml:space="preserve">use of materials or procedures </w:t>
            </w:r>
            <w:r w:rsidR="00B717AE" w:rsidRPr="00B717AE">
              <w:rPr>
                <w:rFonts w:ascii="Times New Roman" w:hAnsi="Times New Roman"/>
                <w:sz w:val="24"/>
                <w:szCs w:val="24"/>
                <w:lang w:val="en"/>
              </w:rPr>
              <w:t xml:space="preserve">that have worked </w:t>
            </w:r>
            <w:r w:rsidRPr="00B717AE">
              <w:rPr>
                <w:rFonts w:ascii="Times New Roman" w:hAnsi="Times New Roman"/>
                <w:sz w:val="24"/>
                <w:szCs w:val="24"/>
                <w:lang w:val="en"/>
              </w:rPr>
              <w:t>well</w:t>
            </w:r>
            <w:r w:rsidR="00B717AE" w:rsidRPr="00B717AE">
              <w:rPr>
                <w:rFonts w:ascii="Times New Roman" w:hAnsi="Times New Roman"/>
                <w:sz w:val="24"/>
                <w:szCs w:val="24"/>
                <w:lang w:val="en"/>
              </w:rPr>
              <w:t>?</w:t>
            </w:r>
          </w:p>
          <w:p w14:paraId="3C654284" w14:textId="77777777" w:rsidR="003E3E1B" w:rsidRPr="00B717AE" w:rsidRDefault="003E3E1B" w:rsidP="003710A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5AAC38" w14:textId="77777777" w:rsidR="00AB7991" w:rsidRDefault="00AB7991" w:rsidP="006D56F4"/>
    <w:p w14:paraId="1264ABF4" w14:textId="0494E4DC" w:rsidR="004C404D" w:rsidRDefault="004C404D" w:rsidP="006D56F4">
      <w:r>
        <w:t xml:space="preserve">Interview guide for </w:t>
      </w:r>
      <w:r w:rsidR="00F267C1">
        <w:t xml:space="preserve">the </w:t>
      </w:r>
      <w:r>
        <w:t>healthcare professional interviews</w:t>
      </w:r>
    </w:p>
    <w:p w14:paraId="614AD501" w14:textId="77777777" w:rsidR="00F267C1" w:rsidRDefault="00F267C1" w:rsidP="006D56F4"/>
    <w:p w14:paraId="5B4B5E81" w14:textId="77777777" w:rsidR="004C404D" w:rsidRDefault="004C404D" w:rsidP="006D56F4"/>
    <w:tbl>
      <w:tblPr>
        <w:tblW w:w="11321" w:type="dxa"/>
        <w:tblInd w:w="-8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6"/>
        <w:gridCol w:w="3358"/>
        <w:gridCol w:w="5307"/>
      </w:tblGrid>
      <w:tr w:rsidR="009B2B23" w:rsidRPr="00B70C6E" w14:paraId="3CD153AE" w14:textId="77777777" w:rsidTr="00DA6E2D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05E81E6E" w14:textId="77777777" w:rsidR="009B2B23" w:rsidRDefault="009B2B23" w:rsidP="00DA6E2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Layer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34E410A4" w14:textId="77777777" w:rsidR="009B2B23" w:rsidRDefault="009B2B23" w:rsidP="00DA6E2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Overall questions</w:t>
            </w: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2C5F43A3" w14:textId="77777777" w:rsidR="009B2B23" w:rsidRDefault="009B2B23" w:rsidP="00DA6E2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Layer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5DB298CF" w14:textId="77777777" w:rsidR="009B2B23" w:rsidRDefault="009B2B23" w:rsidP="00DA6E2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Research questions</w:t>
            </w: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hideMark/>
          </w:tcPr>
          <w:p w14:paraId="279D19D0" w14:textId="77777777" w:rsidR="009B2B23" w:rsidRDefault="009B2B23" w:rsidP="00DA6E2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Layer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50F40785" w14:textId="77777777" w:rsidR="009B2B23" w:rsidRPr="00B70C6E" w:rsidRDefault="009B2B23" w:rsidP="00DA6E2D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Interview questions</w:t>
            </w:r>
          </w:p>
        </w:tc>
      </w:tr>
      <w:tr w:rsidR="009B2B23" w:rsidRPr="0056039D" w14:paraId="45D48984" w14:textId="77777777" w:rsidTr="00DA6E2D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785442D" w14:textId="0DF677F7" w:rsidR="0056039D" w:rsidRPr="0056039D" w:rsidRDefault="0056039D" w:rsidP="0056039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6039D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Positive experiences from consultations 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regarding alcohol habits</w:t>
            </w:r>
          </w:p>
          <w:p w14:paraId="0F745221" w14:textId="77777777" w:rsidR="009B2B23" w:rsidRPr="0056039D" w:rsidRDefault="009B2B23" w:rsidP="0056039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D92C149" w14:textId="77777777" w:rsidR="009B2B23" w:rsidRDefault="008419FA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Do</w:t>
            </w:r>
            <w:r w:rsidR="00B76AE5">
              <w:rPr>
                <w:rFonts w:ascii="Times New Roman" w:hAnsi="Times New Roman"/>
                <w:bCs/>
                <w:sz w:val="24"/>
                <w:szCs w:val="24"/>
              </w:rPr>
              <w:t xml:space="preserve"> they ask about alcohol? </w:t>
            </w:r>
          </w:p>
          <w:p w14:paraId="4103CEA1" w14:textId="77777777" w:rsidR="00532105" w:rsidRDefault="00532105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7F6259" w14:textId="5358352D" w:rsidR="00B76AE5" w:rsidRPr="0056039D" w:rsidRDefault="00B76AE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09BB66C" w14:textId="77777777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Do you have experience talking to patients about alcohol?</w:t>
            </w:r>
          </w:p>
          <w:p w14:paraId="60B20F78" w14:textId="77777777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1E16F63C" w14:textId="12F385E0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Are you 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the ones </w:t>
            </w: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bringing it up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(staff group) </w:t>
            </w: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How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do you usually </w:t>
            </w:r>
            <w:r w:rsidR="00121F86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go about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it</w:t>
            </w: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?</w:t>
            </w:r>
          </w:p>
          <w:p w14:paraId="71F12719" w14:textId="77777777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4B75D8FA" w14:textId="77777777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Do you ever fail to ask? Why?</w:t>
            </w:r>
          </w:p>
          <w:p w14:paraId="7AD27830" w14:textId="77777777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7759B40F" w14:textId="2BDB1E3A" w:rsidR="00532105" w:rsidRPr="00532105" w:rsidRDefault="00121F86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lastRenderedPageBreak/>
              <w:t>W</w:t>
            </w:r>
            <w:r w:rsidR="00532105"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hat could help you get better?</w:t>
            </w:r>
          </w:p>
          <w:p w14:paraId="475D8F92" w14:textId="77777777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6B59B212" w14:textId="3C496542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Have you experienced </w:t>
            </w:r>
            <w:r w:rsidR="00121F86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positive</w:t>
            </w: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situations – a dialogue, a problem, a relationship, an opportunity or something else</w:t>
            </w:r>
            <w:r w:rsidR="00831CB4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– that lead to a conversation on alcohol habits/change</w:t>
            </w: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?</w:t>
            </w:r>
          </w:p>
          <w:p w14:paraId="6B115B2A" w14:textId="66BE73C2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What happened? </w:t>
            </w:r>
          </w:p>
          <w:p w14:paraId="13E35990" w14:textId="77777777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6DDF9AB4" w14:textId="474C587A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Was it what you expected? Why</w:t>
            </w:r>
            <w:r w:rsidR="00831CB4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/</w:t>
            </w: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</w:t>
            </w:r>
            <w:r w:rsidR="00831CB4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why </w:t>
            </w: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not?</w:t>
            </w:r>
          </w:p>
          <w:p w14:paraId="363ED75D" w14:textId="77777777" w:rsidR="00532105" w:rsidRP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3DECF089" w14:textId="61D49DAA" w:rsidR="009B2B23" w:rsidRPr="00AB7991" w:rsidRDefault="00532105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da-DK"/>
              </w:rPr>
            </w:pPr>
            <w:r w:rsidRPr="0053210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Did you feel that your relationship with the patient changed by talking about alcohol habits? Why/why not?</w:t>
            </w:r>
          </w:p>
        </w:tc>
      </w:tr>
      <w:tr w:rsidR="0056039D" w:rsidRPr="0056039D" w14:paraId="7F11884C" w14:textId="77777777" w:rsidTr="00DA6E2D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313F54A" w14:textId="77777777" w:rsidR="007E0C9E" w:rsidRPr="0056039D" w:rsidRDefault="007E0C9E" w:rsidP="007E0C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6039D">
              <w:rPr>
                <w:rFonts w:ascii="Times New Roman" w:hAnsi="Times New Roman"/>
                <w:bCs/>
                <w:sz w:val="24"/>
                <w:szCs w:val="24"/>
                <w:lang w:val="en"/>
              </w:rPr>
              <w:lastRenderedPageBreak/>
              <w:t xml:space="preserve">Facilitators 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for talking</w:t>
            </w:r>
            <w:r w:rsidRPr="0056039D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alcohol in a consultation</w:t>
            </w:r>
          </w:p>
          <w:p w14:paraId="064479D5" w14:textId="77777777" w:rsidR="0056039D" w:rsidRPr="007E0C9E" w:rsidRDefault="0056039D" w:rsidP="007E0C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9A96902" w14:textId="77777777" w:rsid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What works for them? </w:t>
            </w:r>
          </w:p>
          <w:p w14:paraId="032E5144" w14:textId="77777777" w:rsid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2F04185" w14:textId="77777777" w:rsidR="00532105" w:rsidRDefault="00532105" w:rsidP="00532105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How do they frame it and when? </w:t>
            </w:r>
          </w:p>
          <w:p w14:paraId="0C02A34B" w14:textId="77777777" w:rsidR="0056039D" w:rsidRPr="0056039D" w:rsidRDefault="0056039D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AD0B34F" w14:textId="77777777" w:rsidR="00095F7C" w:rsidRDefault="00B337F3" w:rsidP="00095F7C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B337F3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In what situations </w:t>
            </w:r>
            <w:r w:rsidR="00095F7C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do</w:t>
            </w:r>
            <w:r w:rsidRPr="00B337F3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you ask</w:t>
            </w:r>
            <w:r w:rsidR="00095F7C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about alcohol</w:t>
            </w:r>
            <w:r w:rsidRPr="00B337F3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? Why?</w:t>
            </w:r>
          </w:p>
          <w:p w14:paraId="228D7EE4" w14:textId="77777777" w:rsidR="00095F7C" w:rsidRDefault="00095F7C" w:rsidP="00095F7C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What makes it easier? </w:t>
            </w:r>
          </w:p>
          <w:p w14:paraId="5FA39A73" w14:textId="376EB111" w:rsidR="00B337F3" w:rsidRPr="00B337F3" w:rsidRDefault="00095F7C" w:rsidP="00B337F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B337F3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</w:t>
            </w:r>
          </w:p>
          <w:p w14:paraId="22691F98" w14:textId="128A157A" w:rsidR="00B337F3" w:rsidRDefault="00B80DB4" w:rsidP="00B337F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Do you have a “go-to” sentence or way of framing the question(s)?</w:t>
            </w:r>
          </w:p>
          <w:p w14:paraId="383E3F6E" w14:textId="77777777" w:rsidR="00B80DB4" w:rsidRDefault="00B80DB4" w:rsidP="00B337F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3F2F97" w14:textId="51D95DE5" w:rsidR="0056039D" w:rsidRPr="0056039D" w:rsidRDefault="009C7B03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How much emphasis do you usually put on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possible </w:t>
            </w:r>
            <w:r w:rsidR="007B0DA2">
              <w:rPr>
                <w:rFonts w:ascii="Times New Roman" w:hAnsi="Times New Roman"/>
                <w:bCs/>
                <w:sz w:val="24"/>
                <w:szCs w:val="24"/>
              </w:rPr>
              <w:t>affects</w:t>
            </w:r>
            <w:proofErr w:type="gramEnd"/>
            <w:r w:rsidR="007B0DA2">
              <w:rPr>
                <w:rFonts w:ascii="Times New Roman" w:hAnsi="Times New Roman"/>
                <w:bCs/>
                <w:sz w:val="24"/>
                <w:szCs w:val="24"/>
              </w:rPr>
              <w:t xml:space="preserve"> of alcohol on the patient’s symptom?</w:t>
            </w:r>
          </w:p>
        </w:tc>
      </w:tr>
      <w:tr w:rsidR="0056039D" w:rsidRPr="0056039D" w14:paraId="2EBDF7BB" w14:textId="77777777" w:rsidTr="00DA6E2D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8D591C8" w14:textId="77777777" w:rsidR="0056039D" w:rsidRPr="0056039D" w:rsidRDefault="0056039D" w:rsidP="0056039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6039D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Experiences from consultations concerning other "difficult topics"</w:t>
            </w:r>
          </w:p>
          <w:p w14:paraId="4F91A690" w14:textId="77777777" w:rsidR="0056039D" w:rsidRPr="0056039D" w:rsidRDefault="0056039D" w:rsidP="0056039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6A203D4" w14:textId="77777777" w:rsidR="006F154A" w:rsidRPr="006F154A" w:rsidRDefault="006F154A" w:rsidP="006F154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6F154A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Difficult conversations and difficult clinical issues:</w:t>
            </w:r>
          </w:p>
          <w:p w14:paraId="5079BA20" w14:textId="3CC33A55" w:rsidR="006F154A" w:rsidRPr="006F154A" w:rsidRDefault="000C2DD4" w:rsidP="006F154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Which topics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are perceived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as difficult (if any)</w:t>
            </w:r>
          </w:p>
          <w:p w14:paraId="68E63CDB" w14:textId="77777777" w:rsidR="006F154A" w:rsidRPr="006F154A" w:rsidRDefault="006F154A" w:rsidP="006F154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6F154A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How were these </w:t>
            </w:r>
            <w:proofErr w:type="gramStart"/>
            <w:r w:rsidRPr="006F154A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handled</w:t>
            </w:r>
            <w:proofErr w:type="gramEnd"/>
            <w:r w:rsidRPr="006F154A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? Did it require structure, courage, knowledge, openness?</w:t>
            </w:r>
          </w:p>
          <w:p w14:paraId="63B99897" w14:textId="77777777" w:rsidR="006F154A" w:rsidRPr="006F154A" w:rsidRDefault="006F154A" w:rsidP="006F154A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6F154A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Did they miss anything in these situations that can be related to the subject of alcohol?</w:t>
            </w:r>
          </w:p>
          <w:p w14:paraId="21AFBCAE" w14:textId="0195CCCE" w:rsidR="0056039D" w:rsidRPr="00AB7991" w:rsidRDefault="006F154A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What were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some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aspects that worked well?</w:t>
            </w: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5CCE757" w14:textId="1011B34E" w:rsidR="00FB4B5F" w:rsidRDefault="00FB4B5F" w:rsidP="00FB4B5F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FB4B5F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Can you see parallels to other difficult conversation topics? Is there something that repeats itself – such as structure, openness, courage, knowledge or something else you can draw on – or feel you need</w:t>
            </w:r>
            <w:r w:rsidR="000C2DD4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more of</w:t>
            </w:r>
            <w:r w:rsidR="001978C2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/try to be better at</w:t>
            </w:r>
            <w:r w:rsidRPr="00FB4B5F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?</w:t>
            </w:r>
          </w:p>
          <w:p w14:paraId="4E2F6A83" w14:textId="77777777" w:rsidR="001978C2" w:rsidRDefault="001978C2" w:rsidP="00FB4B5F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5EB4107" w14:textId="1201E103" w:rsidR="001978C2" w:rsidRPr="00FB4B5F" w:rsidRDefault="001978C2" w:rsidP="00FB4B5F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DE614EF" w14:textId="77777777" w:rsidR="0056039D" w:rsidRPr="0056039D" w:rsidRDefault="0056039D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039D" w:rsidRPr="0056039D" w14:paraId="6F747C5E" w14:textId="77777777" w:rsidTr="00DA6E2D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15C2B9F" w14:textId="77777777" w:rsidR="0056039D" w:rsidRDefault="007E0C9E" w:rsidP="007E0C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6039D">
              <w:rPr>
                <w:rFonts w:ascii="Times New Roman" w:hAnsi="Times New Roman"/>
                <w:bCs/>
                <w:sz w:val="24"/>
                <w:szCs w:val="24"/>
                <w:lang w:val="en"/>
              </w:rPr>
              <w:lastRenderedPageBreak/>
              <w:t xml:space="preserve">Barriers to 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addressing</w:t>
            </w:r>
            <w:r w:rsidRPr="0056039D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alcohol in a consultation</w:t>
            </w:r>
          </w:p>
          <w:p w14:paraId="40236D19" w14:textId="264A388D" w:rsidR="007E0C9E" w:rsidRPr="007E0C9E" w:rsidRDefault="007E0C9E" w:rsidP="007E0C9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A1D2782" w14:textId="1FA70109" w:rsidR="0056039D" w:rsidRPr="0056039D" w:rsidRDefault="00854E61" w:rsidP="00854E61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E61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Is it a problem that 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they perceive as</w:t>
            </w:r>
            <w:r w:rsidRPr="00854E61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e.g. </w:t>
            </w:r>
            <w:r w:rsidRPr="00854E61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communicative, cultural, structural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? Do they lack knowledge? </w:t>
            </w: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534781A" w14:textId="77777777" w:rsidR="002672FE" w:rsidRPr="002672FE" w:rsidRDefault="002672FE" w:rsidP="002672F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2672FE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What can hold someone back from asking about alcohol habits?</w:t>
            </w:r>
          </w:p>
          <w:p w14:paraId="2D9FB285" w14:textId="77777777" w:rsidR="001978C2" w:rsidRDefault="001978C2" w:rsidP="002672F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51E4FBA8" w14:textId="37F7846A" w:rsidR="002672FE" w:rsidRPr="002672FE" w:rsidRDefault="002672FE" w:rsidP="002672F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2672FE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What could help you to ask more often about patients' alcohol problems?</w:t>
            </w:r>
          </w:p>
          <w:p w14:paraId="58973100" w14:textId="77777777" w:rsidR="002672FE" w:rsidRPr="002672FE" w:rsidRDefault="002672FE" w:rsidP="002672F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3B3FA617" w14:textId="77777777" w:rsidR="002672FE" w:rsidRPr="002672FE" w:rsidRDefault="002672FE" w:rsidP="002672F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2672FE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Is time a factor?</w:t>
            </w:r>
          </w:p>
          <w:p w14:paraId="37A423C7" w14:textId="77777777" w:rsidR="002672FE" w:rsidRPr="002672FE" w:rsidRDefault="002672FE" w:rsidP="002672F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2672FE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Experience?</w:t>
            </w:r>
          </w:p>
          <w:p w14:paraId="2EFD53C6" w14:textId="056B988B" w:rsidR="002672FE" w:rsidRDefault="002672FE" w:rsidP="002672F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2672FE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Knowledge of alcohol? / </w:t>
            </w:r>
            <w:proofErr w:type="gramStart"/>
            <w:r w:rsidRPr="002672FE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treatment</w:t>
            </w:r>
            <w:proofErr w:type="gramEnd"/>
            <w:r w:rsidR="006D48F2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for alcohol problems? </w:t>
            </w:r>
          </w:p>
          <w:p w14:paraId="07FC6AAC" w14:textId="77777777" w:rsidR="00C869DC" w:rsidRDefault="00C869DC" w:rsidP="002672FE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B816E62" w14:textId="79EFD9D8" w:rsidR="0056039D" w:rsidRPr="0056039D" w:rsidRDefault="00C869DC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Does the organization </w:t>
            </w:r>
            <w:r w:rsidR="00583ECE">
              <w:rPr>
                <w:rFonts w:ascii="Times New Roman" w:hAnsi="Times New Roman"/>
                <w:bCs/>
                <w:sz w:val="24"/>
                <w:szCs w:val="24"/>
              </w:rPr>
              <w:t xml:space="preserve">matter (e.g. workflow or who sees the patient first/at follow-up)? </w:t>
            </w:r>
          </w:p>
        </w:tc>
      </w:tr>
      <w:tr w:rsidR="0056039D" w:rsidRPr="0056039D" w14:paraId="04CC2BC6" w14:textId="77777777" w:rsidTr="00DA6E2D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7B80899" w14:textId="3B4A79E9" w:rsidR="0056039D" w:rsidRPr="0056039D" w:rsidRDefault="007E0C9E" w:rsidP="0056039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Can we make the topic of alcohol easier to address</w:t>
            </w:r>
            <w:r w:rsidR="0056039D" w:rsidRPr="0056039D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?</w:t>
            </w:r>
          </w:p>
          <w:p w14:paraId="59979B33" w14:textId="77777777" w:rsidR="0056039D" w:rsidRPr="0056039D" w:rsidRDefault="0056039D" w:rsidP="0056039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21ED3607" w14:textId="77777777" w:rsidR="00C373B9" w:rsidRPr="00C373B9" w:rsidRDefault="00C373B9" w:rsidP="00C373B9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C373B9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Do staff feel they know when to ask?</w:t>
            </w:r>
          </w:p>
          <w:p w14:paraId="243E7DCA" w14:textId="2F47697D" w:rsidR="00C373B9" w:rsidRPr="00C373B9" w:rsidRDefault="00C373B9" w:rsidP="00C373B9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C373B9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Do they feel they know how to ask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?</w:t>
            </w:r>
          </w:p>
          <w:p w14:paraId="2829E8B8" w14:textId="77777777" w:rsidR="0056039D" w:rsidRPr="00C373B9" w:rsidRDefault="0056039D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7923064" w14:textId="77777777" w:rsidR="002A20B0" w:rsidRPr="002A20B0" w:rsidRDefault="002A20B0" w:rsidP="002A20B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2A20B0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Is there anything you think will make it easier to talk about/ask questions/help you talk about the topic?</w:t>
            </w:r>
          </w:p>
          <w:p w14:paraId="6E57559A" w14:textId="346C2316" w:rsidR="002A20B0" w:rsidRPr="002A20B0" w:rsidRDefault="003C26B4" w:rsidP="002A20B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2A20B0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e.g.</w:t>
            </w:r>
            <w:r w:rsidR="002A20B0" w:rsidRPr="002A20B0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material?</w:t>
            </w:r>
          </w:p>
          <w:p w14:paraId="277BD6A7" w14:textId="77777777" w:rsidR="002A20B0" w:rsidRPr="002A20B0" w:rsidRDefault="002A20B0" w:rsidP="002A20B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2A20B0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Does it help to have a fixed structure?</w:t>
            </w:r>
          </w:p>
          <w:p w14:paraId="54E6991C" w14:textId="77777777" w:rsidR="002A20B0" w:rsidRPr="002A20B0" w:rsidRDefault="002A20B0" w:rsidP="002A20B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2D8CBC36" w14:textId="21D8C2EC" w:rsidR="002A20B0" w:rsidRPr="002A20B0" w:rsidRDefault="002A20B0" w:rsidP="002A20B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2A20B0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Does accessibility matter? (online material, easy access to material)</w:t>
            </w:r>
          </w:p>
          <w:p w14:paraId="0B1D32D2" w14:textId="77777777" w:rsidR="002A20B0" w:rsidRPr="002A20B0" w:rsidRDefault="002A20B0" w:rsidP="002A20B0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6AD1919D" w14:textId="52FE5460" w:rsidR="0056039D" w:rsidRPr="00AB7991" w:rsidRDefault="002A20B0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da-DK"/>
              </w:rPr>
            </w:pPr>
            <w:r w:rsidRPr="002A20B0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Does the way you work in the clinic have an influence on the presentation/problem? How do you think it can </w:t>
            </w:r>
            <w:proofErr w:type="gramStart"/>
            <w:r w:rsidRPr="002A20B0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be made</w:t>
            </w:r>
            <w:proofErr w:type="gramEnd"/>
            <w:r w:rsidRPr="002A20B0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easier to talk about/handle/follow up - based on how you work in the clinic? (e.g. follow-up, groups, screening, collaboration)</w:t>
            </w:r>
          </w:p>
        </w:tc>
      </w:tr>
      <w:tr w:rsidR="0056039D" w:rsidRPr="0056039D" w14:paraId="39B01BA3" w14:textId="77777777" w:rsidTr="00DA6E2D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34210BA4" w14:textId="07DC12C5" w:rsidR="0056039D" w:rsidRPr="0056039D" w:rsidRDefault="0056039D" w:rsidP="0056039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6039D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The staff's sense of when and how </w:t>
            </w:r>
            <w:r w:rsidR="007E0C9E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to inquire about alcohol</w:t>
            </w:r>
          </w:p>
          <w:p w14:paraId="1C31968B" w14:textId="77777777" w:rsidR="0056039D" w:rsidRPr="0056039D" w:rsidRDefault="0056039D" w:rsidP="0056039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191CAA76" w14:textId="77777777" w:rsidR="00C46ED8" w:rsidRPr="00C46ED8" w:rsidRDefault="00C46ED8" w:rsidP="00C46ED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46ED8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Do they feel that they know enough about alcohol (problems) and treatment to be able to help patients further?</w:t>
            </w:r>
          </w:p>
          <w:p w14:paraId="3569158F" w14:textId="77777777" w:rsidR="0056039D" w:rsidRPr="0056039D" w:rsidRDefault="0056039D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19BCB6C" w14:textId="77777777" w:rsidR="007A61B3" w:rsidRPr="007A61B3" w:rsidRDefault="007A61B3" w:rsidP="007A61B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7A61B3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As professionals, do you feel that you know when you can/should ask?</w:t>
            </w:r>
          </w:p>
          <w:p w14:paraId="644DEE1A" w14:textId="0BE807FD" w:rsidR="007A61B3" w:rsidRPr="007A61B3" w:rsidRDefault="007A61B3" w:rsidP="007A61B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7A61B3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Is it easier if things </w:t>
            </w:r>
            <w:proofErr w:type="gramStart"/>
            <w:r w:rsidRPr="007A61B3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are standardized</w:t>
            </w:r>
            <w:proofErr w:type="gramEnd"/>
            <w:r w:rsidR="00583ECE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?</w:t>
            </w:r>
            <w:r w:rsidR="00FD7919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Or do you prefer a flexible approach? </w:t>
            </w:r>
          </w:p>
          <w:p w14:paraId="730B8943" w14:textId="77777777" w:rsidR="007A61B3" w:rsidRPr="007A61B3" w:rsidRDefault="007A61B3" w:rsidP="007A61B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1C9DD637" w14:textId="77777777" w:rsidR="007A61B3" w:rsidRPr="007A61B3" w:rsidRDefault="007A61B3" w:rsidP="007A61B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7A61B3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Does it make a difference to you whether it is the doctor or the nurse who brings up the subject? Why?</w:t>
            </w:r>
          </w:p>
          <w:p w14:paraId="1B6CD83B" w14:textId="549DBFE5" w:rsidR="0056039D" w:rsidRPr="0056039D" w:rsidRDefault="007A61B3" w:rsidP="00C43C0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61B3">
              <w:rPr>
                <w:rFonts w:ascii="Times New Roman" w:hAnsi="Times New Roman"/>
                <w:bCs/>
                <w:sz w:val="24"/>
                <w:szCs w:val="24"/>
                <w:lang w:val="en"/>
              </w:rPr>
              <w:lastRenderedPageBreak/>
              <w:t>What works well/less well?</w:t>
            </w:r>
          </w:p>
        </w:tc>
      </w:tr>
      <w:tr w:rsidR="0056039D" w:rsidRPr="0056039D" w14:paraId="510D0471" w14:textId="77777777" w:rsidTr="00DA6E2D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B704FFE" w14:textId="2299125F" w:rsidR="0056039D" w:rsidRPr="0056039D" w:rsidRDefault="0056039D" w:rsidP="0056039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6039D">
              <w:rPr>
                <w:rFonts w:ascii="Times New Roman" w:hAnsi="Times New Roman"/>
                <w:bCs/>
                <w:sz w:val="24"/>
                <w:szCs w:val="24"/>
                <w:lang w:val="en"/>
              </w:rPr>
              <w:lastRenderedPageBreak/>
              <w:t>Use of and need for material</w:t>
            </w:r>
            <w:r w:rsidR="007E0C9E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e.g. manual, hand-outs and patient material</w:t>
            </w:r>
          </w:p>
          <w:p w14:paraId="68A257F2" w14:textId="77777777" w:rsidR="0056039D" w:rsidRPr="0056039D" w:rsidRDefault="0056039D" w:rsidP="0056039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4FCE4A11" w14:textId="78CFBAF3" w:rsidR="00C46ED8" w:rsidRPr="00C46ED8" w:rsidRDefault="009A70C0" w:rsidP="00C46ED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Can they think of barriers to using </w:t>
            </w:r>
            <w:r w:rsidRPr="00C46ED8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material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(e.g. manual or hand-outs)</w:t>
            </w:r>
            <w:r w:rsidR="00C46ED8" w:rsidRPr="00C46ED8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? </w:t>
            </w:r>
          </w:p>
          <w:p w14:paraId="37FC47DE" w14:textId="4C3EA2F1" w:rsidR="00C46ED8" w:rsidRDefault="00A267D8" w:rsidP="00C46ED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Do they perceive specific patient groups to be particularly positive (or negative) or more/less opportune </w:t>
            </w:r>
            <w:r w:rsidR="00913BE5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in terms of hand-out material</w:t>
            </w:r>
            <w:r w:rsidR="00C46ED8" w:rsidRPr="00C46ED8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? </w:t>
            </w:r>
          </w:p>
          <w:p w14:paraId="3714BEE6" w14:textId="4E65B244" w:rsidR="0056039D" w:rsidRPr="0056039D" w:rsidRDefault="00913BE5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What would the perfect </w:t>
            </w:r>
            <w:r w:rsidR="00544584">
              <w:rPr>
                <w:rFonts w:ascii="Times New Roman" w:hAnsi="Times New Roman"/>
                <w:bCs/>
                <w:sz w:val="24"/>
                <w:szCs w:val="24"/>
              </w:rPr>
              <w:t xml:space="preserve">instruction manual for staff, and perfect patient material look like? </w:t>
            </w: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028240C0" w14:textId="4E08401D" w:rsidR="000040CC" w:rsidRPr="000040CC" w:rsidRDefault="000040CC" w:rsidP="000040CC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0040CC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When does it feel right to use patient material and homework - and to what extent?</w:t>
            </w:r>
          </w:p>
          <w:p w14:paraId="59FAAEF6" w14:textId="77777777" w:rsidR="000040CC" w:rsidRPr="000040CC" w:rsidRDefault="000040CC" w:rsidP="000040CC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1B31B641" w14:textId="64DD71BF" w:rsidR="000040CC" w:rsidRPr="000040CC" w:rsidRDefault="000040CC" w:rsidP="000040CC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0040CC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What makes you want to use it/not want to use it? Why?</w:t>
            </w:r>
          </w:p>
          <w:p w14:paraId="5D29A365" w14:textId="77777777" w:rsidR="000040CC" w:rsidRPr="000040CC" w:rsidRDefault="000040CC" w:rsidP="000040CC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216E33FB" w14:textId="3EC8B1BB" w:rsidR="000040CC" w:rsidRPr="000040CC" w:rsidRDefault="000040CC" w:rsidP="000040CC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0040CC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Are there any consultations or issues where it is particularly relevant or good to have</w:t>
            </w:r>
            <w:r w:rsidR="00167812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patient material ready</w:t>
            </w:r>
            <w:r w:rsidRPr="000040CC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?</w:t>
            </w:r>
          </w:p>
          <w:p w14:paraId="31EC4B2E" w14:textId="77777777" w:rsidR="0056039D" w:rsidRPr="0056039D" w:rsidRDefault="0056039D" w:rsidP="00167812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6039D" w:rsidRPr="0056039D" w14:paraId="384D2F1C" w14:textId="77777777" w:rsidTr="00DA6E2D">
        <w:tc>
          <w:tcPr>
            <w:tcW w:w="265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733B835E" w14:textId="1CF95DAF" w:rsidR="0056039D" w:rsidRPr="0056039D" w:rsidRDefault="007E0C9E" w:rsidP="001B05A3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W</w:t>
            </w:r>
            <w:r w:rsidR="0056039D" w:rsidRPr="0056039D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hat is essential for them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to make an alcohol intervention work?</w:t>
            </w:r>
          </w:p>
        </w:tc>
        <w:tc>
          <w:tcPr>
            <w:tcW w:w="33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49A8B5A" w14:textId="307B904B" w:rsidR="00544584" w:rsidRPr="00544584" w:rsidRDefault="00544584" w:rsidP="00544584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44584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What gives the professionals more/less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motivation</w:t>
            </w:r>
            <w:r w:rsidRPr="00544584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to 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work</w:t>
            </w:r>
            <w:r w:rsidR="00742C5B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with the topic of alcohol on a regular basis</w:t>
            </w:r>
            <w:r w:rsidRPr="00544584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?</w:t>
            </w:r>
          </w:p>
          <w:p w14:paraId="17E0F455" w14:textId="77777777" w:rsidR="00544584" w:rsidRPr="00544584" w:rsidRDefault="00544584" w:rsidP="00544584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2C0A254A" w14:textId="1F91353B" w:rsidR="00544584" w:rsidRDefault="00544584" w:rsidP="00544584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44584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How do they see it most easily becoming a part of their daily </w:t>
            </w:r>
            <w:r w:rsidR="00742C5B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work</w:t>
            </w:r>
            <w:r w:rsidRPr="00544584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?</w:t>
            </w:r>
          </w:p>
          <w:p w14:paraId="62186E27" w14:textId="182D1C02" w:rsidR="00742C5B" w:rsidRDefault="00742C5B" w:rsidP="00544584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D2BB315" w14:textId="0758827F" w:rsidR="0056039D" w:rsidRPr="0056039D" w:rsidRDefault="00742C5B" w:rsidP="00DA6E2D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Examples of other projects/materials </w:t>
            </w:r>
            <w:r w:rsidR="003B3A7F">
              <w:rPr>
                <w:rFonts w:ascii="Times New Roman" w:hAnsi="Times New Roman"/>
                <w:bCs/>
                <w:sz w:val="24"/>
                <w:szCs w:val="24"/>
              </w:rPr>
              <w:t xml:space="preserve">that have worked well/they still use/have found helpful. </w:t>
            </w:r>
          </w:p>
        </w:tc>
        <w:tc>
          <w:tcPr>
            <w:tcW w:w="530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</w:tcPr>
          <w:p w14:paraId="610DC694" w14:textId="4C425579" w:rsidR="00574458" w:rsidRPr="00574458" w:rsidRDefault="00574458" w:rsidP="0057445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 w:rsidRPr="00574458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In the ideal world, how </w:t>
            </w:r>
            <w:r w:rsidR="00167812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can </w:t>
            </w:r>
            <w:r w:rsidRPr="00574458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we help patients with alcohol problems? Material, options, </w:t>
            </w:r>
            <w:r w:rsidR="00167812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place of contact</w:t>
            </w:r>
            <w:r w:rsidR="00792E29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, routines. </w:t>
            </w:r>
          </w:p>
          <w:p w14:paraId="688815D2" w14:textId="77777777" w:rsidR="00574458" w:rsidRDefault="00574458" w:rsidP="0057445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1C8B9168" w14:textId="77777777" w:rsidR="00AB7991" w:rsidRPr="00574458" w:rsidRDefault="00AB7991" w:rsidP="0057445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</w:p>
          <w:p w14:paraId="47BA155F" w14:textId="543EE673" w:rsidR="00574458" w:rsidRDefault="00792E29" w:rsidP="0057445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  <w:lang w:val="e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W</w:t>
            </w:r>
            <w:r w:rsidR="00574458" w:rsidRPr="00574458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>hat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would make it easier</w:t>
            </w:r>
            <w:r w:rsidR="00574458" w:rsidRPr="00574458"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 for you </w:t>
            </w:r>
            <w:r>
              <w:rPr>
                <w:rFonts w:ascii="Times New Roman" w:hAnsi="Times New Roman"/>
                <w:bCs/>
                <w:sz w:val="24"/>
                <w:szCs w:val="24"/>
                <w:lang w:val="en"/>
              </w:rPr>
              <w:t xml:space="preserve">to work with this topic, in general? </w:t>
            </w:r>
          </w:p>
          <w:p w14:paraId="027220C6" w14:textId="77777777" w:rsidR="0056039D" w:rsidRDefault="0056039D" w:rsidP="00792E29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C92A312" w14:textId="77777777" w:rsidR="00792E29" w:rsidRDefault="00792E29" w:rsidP="00792E29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What would that look like in your practice? </w:t>
            </w:r>
          </w:p>
          <w:p w14:paraId="730F8C5A" w14:textId="77777777" w:rsidR="00792E29" w:rsidRDefault="00792E29" w:rsidP="00792E29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0820D83" w14:textId="69E4B58A" w:rsidR="00792E29" w:rsidRPr="00792E29" w:rsidRDefault="00C43C03" w:rsidP="00792E29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Do you have experiences from other projects that have work well? E.g. changes in routines, materials that work well. Favorite projects/initiatives that you still use? </w:t>
            </w:r>
          </w:p>
        </w:tc>
      </w:tr>
    </w:tbl>
    <w:p w14:paraId="34B4A73B" w14:textId="77777777" w:rsidR="004C404D" w:rsidRPr="0056039D" w:rsidRDefault="004C404D" w:rsidP="003C26B4">
      <w:pPr>
        <w:rPr>
          <w:bCs/>
        </w:rPr>
      </w:pPr>
    </w:p>
    <w:sectPr w:rsidR="004C404D" w:rsidRPr="0056039D" w:rsidSect="00B70C6E">
      <w:headerReference w:type="default" r:id="rId8"/>
      <w:pgSz w:w="11906" w:h="16838"/>
      <w:pgMar w:top="142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56C10" w14:textId="77777777" w:rsidR="0098323F" w:rsidRDefault="0098323F" w:rsidP="00115E35">
      <w:r>
        <w:separator/>
      </w:r>
    </w:p>
  </w:endnote>
  <w:endnote w:type="continuationSeparator" w:id="0">
    <w:p w14:paraId="0356FA69" w14:textId="77777777" w:rsidR="0098323F" w:rsidRDefault="0098323F" w:rsidP="0011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8647F" w14:textId="77777777" w:rsidR="0098323F" w:rsidRDefault="0098323F" w:rsidP="00115E35">
      <w:r>
        <w:separator/>
      </w:r>
    </w:p>
  </w:footnote>
  <w:footnote w:type="continuationSeparator" w:id="0">
    <w:p w14:paraId="5413A676" w14:textId="77777777" w:rsidR="0098323F" w:rsidRDefault="0098323F" w:rsidP="00115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19E4" w14:textId="77777777" w:rsidR="00B70C6E" w:rsidRDefault="00B70C6E" w:rsidP="00B70C6E">
    <w:pPr>
      <w:pStyle w:val="Sidehoved"/>
    </w:pPr>
  </w:p>
  <w:p w14:paraId="5E594DDF" w14:textId="77777777" w:rsidR="00B70C6E" w:rsidRPr="00B70C6E" w:rsidRDefault="00B70C6E">
    <w:pPr>
      <w:pStyle w:val="Sidehoved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7A"/>
    <w:rsid w:val="000040CC"/>
    <w:rsid w:val="00033327"/>
    <w:rsid w:val="0003486B"/>
    <w:rsid w:val="00095F7C"/>
    <w:rsid w:val="000C2DD4"/>
    <w:rsid w:val="000D4DA1"/>
    <w:rsid w:val="00100C81"/>
    <w:rsid w:val="00115E35"/>
    <w:rsid w:val="00121F86"/>
    <w:rsid w:val="00167812"/>
    <w:rsid w:val="00174AE2"/>
    <w:rsid w:val="001978C2"/>
    <w:rsid w:val="001B05A3"/>
    <w:rsid w:val="002672FE"/>
    <w:rsid w:val="002A1263"/>
    <w:rsid w:val="002A20B0"/>
    <w:rsid w:val="003710AF"/>
    <w:rsid w:val="003B3A7F"/>
    <w:rsid w:val="003C26B4"/>
    <w:rsid w:val="003C3083"/>
    <w:rsid w:val="003E3E1B"/>
    <w:rsid w:val="003E5C76"/>
    <w:rsid w:val="003E6AC5"/>
    <w:rsid w:val="003F197A"/>
    <w:rsid w:val="00405915"/>
    <w:rsid w:val="004C404D"/>
    <w:rsid w:val="00532105"/>
    <w:rsid w:val="00544584"/>
    <w:rsid w:val="00552D8E"/>
    <w:rsid w:val="0056039D"/>
    <w:rsid w:val="00574458"/>
    <w:rsid w:val="00583ECE"/>
    <w:rsid w:val="005B61CC"/>
    <w:rsid w:val="005E0D99"/>
    <w:rsid w:val="006533B9"/>
    <w:rsid w:val="006666BE"/>
    <w:rsid w:val="00691EDE"/>
    <w:rsid w:val="00697382"/>
    <w:rsid w:val="006A7289"/>
    <w:rsid w:val="006D48F2"/>
    <w:rsid w:val="006D56F4"/>
    <w:rsid w:val="006E0973"/>
    <w:rsid w:val="006F154A"/>
    <w:rsid w:val="006F1F75"/>
    <w:rsid w:val="0074293F"/>
    <w:rsid w:val="00742C5B"/>
    <w:rsid w:val="00766541"/>
    <w:rsid w:val="00792E29"/>
    <w:rsid w:val="007A61B3"/>
    <w:rsid w:val="007B0DA2"/>
    <w:rsid w:val="007E0C9E"/>
    <w:rsid w:val="00831CB4"/>
    <w:rsid w:val="008419FA"/>
    <w:rsid w:val="00854E61"/>
    <w:rsid w:val="008A55DC"/>
    <w:rsid w:val="009025B4"/>
    <w:rsid w:val="00913BE5"/>
    <w:rsid w:val="00931E05"/>
    <w:rsid w:val="00933BC0"/>
    <w:rsid w:val="0098323F"/>
    <w:rsid w:val="009A70C0"/>
    <w:rsid w:val="009B2B23"/>
    <w:rsid w:val="009B328C"/>
    <w:rsid w:val="009C7B03"/>
    <w:rsid w:val="00A267D8"/>
    <w:rsid w:val="00A72CF2"/>
    <w:rsid w:val="00AB7991"/>
    <w:rsid w:val="00B337F3"/>
    <w:rsid w:val="00B70C6E"/>
    <w:rsid w:val="00B717AE"/>
    <w:rsid w:val="00B76AE5"/>
    <w:rsid w:val="00B80DB4"/>
    <w:rsid w:val="00B82872"/>
    <w:rsid w:val="00BD323D"/>
    <w:rsid w:val="00BE32A1"/>
    <w:rsid w:val="00C373B9"/>
    <w:rsid w:val="00C43C03"/>
    <w:rsid w:val="00C46ED8"/>
    <w:rsid w:val="00C869DC"/>
    <w:rsid w:val="00D7251C"/>
    <w:rsid w:val="00E33A9B"/>
    <w:rsid w:val="00E87314"/>
    <w:rsid w:val="00EE1CD7"/>
    <w:rsid w:val="00F267C1"/>
    <w:rsid w:val="00FB4B5F"/>
    <w:rsid w:val="00FD7919"/>
    <w:rsid w:val="00FE28F6"/>
    <w:rsid w:val="00F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DE6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9B2B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CD7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sz w:val="32"/>
      <w:szCs w:val="32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1CD7"/>
    <w:pPr>
      <w:keepNext/>
      <w:keepLines/>
      <w:widowControl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sz w:val="26"/>
      <w:szCs w:val="26"/>
      <w:lang w:val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15E35"/>
    <w:pPr>
      <w:widowControl/>
      <w:tabs>
        <w:tab w:val="center" w:pos="4819"/>
        <w:tab w:val="right" w:pos="96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115E35"/>
  </w:style>
  <w:style w:type="paragraph" w:styleId="Sidefod">
    <w:name w:val="footer"/>
    <w:basedOn w:val="Normal"/>
    <w:link w:val="SidefodTegn"/>
    <w:uiPriority w:val="99"/>
    <w:unhideWhenUsed/>
    <w:rsid w:val="00115E35"/>
    <w:pPr>
      <w:widowControl/>
      <w:tabs>
        <w:tab w:val="center" w:pos="4819"/>
        <w:tab w:val="right" w:pos="96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SidefodTegn">
    <w:name w:val="Sidefod Tegn"/>
    <w:basedOn w:val="Standardskrifttypeiafsnit"/>
    <w:link w:val="Sidefod"/>
    <w:uiPriority w:val="99"/>
    <w:rsid w:val="00115E35"/>
  </w:style>
  <w:style w:type="character" w:customStyle="1" w:styleId="Overskrift1Tegn">
    <w:name w:val="Overskrift 1 Tegn"/>
    <w:basedOn w:val="Standardskrifttypeiafsnit"/>
    <w:link w:val="Overskrift1"/>
    <w:uiPriority w:val="9"/>
    <w:rsid w:val="00EE1CD7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E1CD7"/>
    <w:rPr>
      <w:rFonts w:asciiTheme="majorHAnsi" w:eastAsiaTheme="majorEastAsia" w:hAnsiTheme="majorHAnsi" w:cstheme="majorBidi"/>
      <w:sz w:val="2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E1CD7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inorEastAsia" w:hAnsiTheme="minorHAnsi" w:cstheme="minorBidi"/>
      <w:spacing w:val="15"/>
      <w:sz w:val="22"/>
      <w:szCs w:val="22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E1CD7"/>
    <w:rPr>
      <w:rFonts w:eastAsiaTheme="minorEastAsia"/>
      <w:spacing w:val="15"/>
    </w:rPr>
  </w:style>
  <w:style w:type="character" w:styleId="Svagfremhvning">
    <w:name w:val="Subtle Emphasis"/>
    <w:basedOn w:val="Standardskrifttypeiafsnit"/>
    <w:uiPriority w:val="19"/>
    <w:qFormat/>
    <w:rsid w:val="00EE1CD7"/>
    <w:rPr>
      <w:i/>
      <w:iCs/>
      <w:color w:val="auto"/>
    </w:rPr>
  </w:style>
  <w:style w:type="character" w:styleId="Kraftigfremhvning">
    <w:name w:val="Intense Emphasis"/>
    <w:basedOn w:val="Standardskrifttypeiafsnit"/>
    <w:uiPriority w:val="21"/>
    <w:qFormat/>
    <w:rsid w:val="00EE1CD7"/>
    <w:rPr>
      <w:i/>
      <w:iCs/>
      <w:color w:val="auto"/>
    </w:rPr>
  </w:style>
  <w:style w:type="character" w:styleId="Fremhv">
    <w:name w:val="Emphasis"/>
    <w:basedOn w:val="Standardskrifttypeiafsnit"/>
    <w:uiPriority w:val="20"/>
    <w:qFormat/>
    <w:rsid w:val="00EE1CD7"/>
    <w:rPr>
      <w:i/>
      <w:iCs/>
    </w:rPr>
  </w:style>
  <w:style w:type="character" w:styleId="Strk">
    <w:name w:val="Strong"/>
    <w:basedOn w:val="Standardskrifttypeiafsnit"/>
    <w:uiPriority w:val="22"/>
    <w:qFormat/>
    <w:rsid w:val="00EE1CD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EE1CD7"/>
    <w:pPr>
      <w:widowControl/>
      <w:autoSpaceDE/>
      <w:autoSpaceDN/>
      <w:adjustRightInd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z w:val="22"/>
      <w:szCs w:val="22"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EE1CD7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E1CD7"/>
    <w:pPr>
      <w:widowControl/>
      <w:pBdr>
        <w:top w:val="single" w:sz="4" w:space="10" w:color="auto"/>
        <w:bottom w:val="single" w:sz="4" w:space="10" w:color="auto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z w:val="22"/>
      <w:szCs w:val="22"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E1CD7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EE1CD7"/>
    <w:rPr>
      <w:smallCaps/>
      <w:color w:val="auto"/>
    </w:rPr>
  </w:style>
  <w:style w:type="character" w:styleId="Kraftighenvisning">
    <w:name w:val="Intense Reference"/>
    <w:basedOn w:val="Standardskrifttypeiafsnit"/>
    <w:uiPriority w:val="32"/>
    <w:qFormat/>
    <w:rsid w:val="00EE1CD7"/>
    <w:rPr>
      <w:b/>
      <w:bCs/>
      <w:smallCaps/>
      <w:color w:val="auto"/>
      <w:spacing w:val="5"/>
    </w:rPr>
  </w:style>
  <w:style w:type="character" w:styleId="Bogenstitel">
    <w:name w:val="Book Title"/>
    <w:basedOn w:val="Standardskrifttypeiafsnit"/>
    <w:uiPriority w:val="33"/>
    <w:qFormat/>
    <w:rsid w:val="00EE1CD7"/>
    <w:rPr>
      <w:b/>
      <w:bCs/>
      <w:i/>
      <w:iCs/>
      <w:spacing w:val="5"/>
    </w:rPr>
  </w:style>
  <w:style w:type="paragraph" w:styleId="Listeafsnit">
    <w:name w:val="List Paragraph"/>
    <w:basedOn w:val="Normal"/>
    <w:uiPriority w:val="34"/>
    <w:qFormat/>
    <w:rsid w:val="00EE1CD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choler\AppData\Local\Temp\2\Templafy\WordVsto\icbmvpzl.dotx" TargetMode="External"/></Relationships>
</file>

<file path=word/theme/theme1.xml><?xml version="1.0" encoding="utf-8"?>
<a:theme xmlns:a="http://schemas.openxmlformats.org/drawingml/2006/main" name="SDU">
  <a:themeElements>
    <a:clrScheme name="SDU">
      <a:dk1>
        <a:srgbClr val="000000"/>
      </a:dk1>
      <a:lt1>
        <a:sysClr val="window" lastClr="FFFFFF"/>
      </a:lt1>
      <a:dk2>
        <a:srgbClr val="7A6040"/>
      </a:dk2>
      <a:lt2>
        <a:srgbClr val="DDCBA4"/>
      </a:lt2>
      <a:accent1>
        <a:srgbClr val="AEB862"/>
      </a:accent1>
      <a:accent2>
        <a:srgbClr val="789D4A"/>
      </a:accent2>
      <a:accent3>
        <a:srgbClr val="F2C75C"/>
      </a:accent3>
      <a:accent4>
        <a:srgbClr val="E07E3C"/>
      </a:accent4>
      <a:accent5>
        <a:srgbClr val="E1BBB4"/>
      </a:accent5>
      <a:accent6>
        <a:srgbClr val="D05A57"/>
      </a:accent6>
      <a:hlink>
        <a:srgbClr val="0563C1"/>
      </a:hlink>
      <a:folHlink>
        <a:srgbClr val="954F72"/>
      </a:folHlink>
    </a:clrScheme>
    <a:fontScheme name="SD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lIns="72000" tIns="72000" rIns="72000" bIns="72000" rtlCol="0" anchor="ctr"/>
      <a:lstStyle>
        <a:defPPr algn="ctr">
          <a:defRPr sz="1600" dirty="0" err="1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sz="1600" dirty="0" err="1"/>
        </a:defPPr>
      </a:lstStyle>
    </a:txDef>
  </a:objectDefaults>
  <a:extraClrSchemeLst/>
  <a:custClrLst>
    <a:custClr name="Grøn 1">
      <a:srgbClr val="4E5B31"/>
    </a:custClr>
    <a:custClr name="Grøn 2">
      <a:srgbClr val="789D4A"/>
    </a:custClr>
    <a:custClr name="Grøn 3">
      <a:srgbClr val="AEB862"/>
    </a:custClr>
    <a:custClr name="Grøn 4">
      <a:srgbClr val="EAE7B9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 1">
      <a:srgbClr val="D38235"/>
    </a:custClr>
    <a:custClr name="Orange 2">
      <a:srgbClr val="E0A526"/>
    </a:custClr>
    <a:custClr name="Orange 3">
      <a:srgbClr val="EED484"/>
    </a:custClr>
    <a:custClr name="Orange 4">
      <a:srgbClr val="FCF0C4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Rød 1">
      <a:srgbClr val="862633"/>
    </a:custClr>
    <a:custClr name="Rød 2">
      <a:srgbClr val="D05A57"/>
    </a:custClr>
    <a:custClr name="Rød 3">
      <a:srgbClr val="E1BBB4"/>
    </a:custClr>
    <a:custClr name="Rød 4">
      <a:srgbClr val="F4E2D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run 1">
      <a:srgbClr val="473729"/>
    </a:custClr>
    <a:custClr name="Brun 2">
      <a:srgbClr val="946037"/>
    </a:custClr>
    <a:custClr name="Brun 3">
      <a:srgbClr val="DDCBA4"/>
    </a:custClr>
    <a:custClr name="Brun 4">
      <a:srgbClr val="EFE5D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ort">
      <a:srgbClr val="000000"/>
    </a:custClr>
    <a:custClr name="Hvid">
      <a:srgbClr val="FFFFFF"/>
    </a:custClr>
  </a:custClrLst>
  <a:extLst>
    <a:ext uri="{05A4C25C-085E-4340-85A3-A5531E510DB2}">
      <thm15:themeFamily xmlns:thm15="http://schemas.microsoft.com/office/thememl/2012/main" name="SDU" id="{DE6ED73B-E157-4C0D-B072-864F00008F05}" vid="{42B93E90-1664-416E-ACDB-AE723854CF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4438C9D5-CA01-495F-81BB-547FFFD0DF0C}">
  <ds:schemaRefs/>
</ds:datastoreItem>
</file>

<file path=customXml/itemProps2.xml><?xml version="1.0" encoding="utf-8"?>
<ds:datastoreItem xmlns:ds="http://schemas.openxmlformats.org/officeDocument/2006/customXml" ds:itemID="{4AB8C649-791A-43C6-B77A-F03E4A584C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icbmvpzl.dotx</Template>
  <TotalTime>0</TotalTime>
  <Pages>6</Pages>
  <Words>1293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2024-03-12T10:57:00Z</dcterms:created>
  <dcterms:modified xsi:type="dcterms:W3CDTF">2024-03-12T11:55:00Z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sdu</vt:lpwstr>
  </property>
  <property fmtid="{D5CDD505-2E9C-101B-9397-08002B2CF9AE}" pid="3" name="TemplafyTemplateId">
    <vt:lpwstr>637927942855034817</vt:lpwstr>
  </property>
  <property fmtid="{D5CDD505-2E9C-101B-9397-08002B2CF9AE}" pid="4" name="TemplafyUserProfileId">
    <vt:lpwstr>637830425964231886</vt:lpwstr>
  </property>
  <property fmtid="{D5CDD505-2E9C-101B-9397-08002B2CF9AE}" pid="5" name="TemplafyLanguageCode">
    <vt:lpwstr>da-DK</vt:lpwstr>
  </property>
  <property fmtid="{D5CDD505-2E9C-101B-9397-08002B2CF9AE}" pid="6" name="TemplafyFromBlank">
    <vt:bool>true</vt:bool>
  </property>
</Properties>
</file>