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1"/>
        <w:tblpPr w:leftFromText="141" w:rightFromText="141" w:vertAnchor="page" w:horzAnchor="margin" w:tblpXSpec="center" w:tblpY="1636"/>
        <w:tblW w:w="11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1015"/>
        <w:gridCol w:w="6300"/>
        <w:gridCol w:w="1297"/>
      </w:tblGrid>
      <w:tr w:rsidR="001D70D4" w14:paraId="141C3D4C" w14:textId="77777777" w:rsidTr="001D70D4">
        <w:trPr>
          <w:trHeight w:val="15"/>
        </w:trPr>
        <w:tc>
          <w:tcPr>
            <w:tcW w:w="2563" w:type="dxa"/>
            <w:shd w:val="clear" w:color="auto" w:fill="C0C0C0"/>
          </w:tcPr>
          <w:p w14:paraId="6C5CB54D" w14:textId="77777777" w:rsidR="001D70D4" w:rsidRDefault="001D70D4" w:rsidP="001D70D4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15" w:type="dxa"/>
            <w:shd w:val="clear" w:color="auto" w:fill="C0C0C0"/>
          </w:tcPr>
          <w:p w14:paraId="3BA439A4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300" w:type="dxa"/>
            <w:shd w:val="clear" w:color="auto" w:fill="C0C0C0"/>
          </w:tcPr>
          <w:p w14:paraId="26442D5C" w14:textId="77777777" w:rsidR="001D70D4" w:rsidRDefault="001D70D4" w:rsidP="001D70D4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97" w:type="dxa"/>
            <w:shd w:val="clear" w:color="auto" w:fill="C0C0C0"/>
          </w:tcPr>
          <w:p w14:paraId="208CE1AA" w14:textId="77777777" w:rsidR="001D70D4" w:rsidRDefault="001D70D4" w:rsidP="001D70D4">
            <w:pPr>
              <w:pStyle w:val="TableParagraph"/>
              <w:ind w:left="106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57B9F5EC" w14:textId="77777777" w:rsidR="001D70D4" w:rsidRDefault="001D70D4" w:rsidP="001D70D4">
            <w:pPr>
              <w:pStyle w:val="TableParagraph"/>
              <w:spacing w:before="36" w:line="240" w:lineRule="auto"/>
              <w:ind w:left="106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1D70D4" w14:paraId="1BDDEB40" w14:textId="77777777" w:rsidTr="001D70D4">
        <w:trPr>
          <w:trHeight w:val="15"/>
        </w:trPr>
        <w:tc>
          <w:tcPr>
            <w:tcW w:w="11175" w:type="dxa"/>
            <w:gridSpan w:val="4"/>
          </w:tcPr>
          <w:p w14:paraId="1A6848EE" w14:textId="77777777" w:rsidR="001D70D4" w:rsidRDefault="001D70D4" w:rsidP="001D70D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Research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team</w:t>
            </w:r>
          </w:p>
          <w:p w14:paraId="2DC28E68" w14:textId="77777777" w:rsidR="001D70D4" w:rsidRDefault="001D70D4" w:rsidP="001D70D4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reﬂexivity</w:t>
            </w:r>
          </w:p>
        </w:tc>
      </w:tr>
      <w:tr w:rsidR="001D70D4" w14:paraId="4D1CC033" w14:textId="77777777" w:rsidTr="001D70D4">
        <w:trPr>
          <w:trHeight w:val="7"/>
        </w:trPr>
        <w:tc>
          <w:tcPr>
            <w:tcW w:w="11175" w:type="dxa"/>
            <w:gridSpan w:val="4"/>
          </w:tcPr>
          <w:p w14:paraId="2B96A3F5" w14:textId="77777777" w:rsidR="001D70D4" w:rsidRDefault="001D70D4" w:rsidP="001D70D4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Personal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characteristics</w:t>
            </w:r>
          </w:p>
        </w:tc>
      </w:tr>
      <w:tr w:rsidR="001D70D4" w14:paraId="37D50685" w14:textId="77777777" w:rsidTr="001D70D4">
        <w:trPr>
          <w:trHeight w:val="7"/>
        </w:trPr>
        <w:tc>
          <w:tcPr>
            <w:tcW w:w="2563" w:type="dxa"/>
          </w:tcPr>
          <w:p w14:paraId="63064854" w14:textId="77777777" w:rsidR="001D70D4" w:rsidRDefault="001D70D4" w:rsidP="001D70D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15" w:type="dxa"/>
          </w:tcPr>
          <w:p w14:paraId="0311BCA0" w14:textId="77777777" w:rsidR="001D70D4" w:rsidRDefault="001D70D4" w:rsidP="001D70D4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300" w:type="dxa"/>
          </w:tcPr>
          <w:p w14:paraId="5A7DEE23" w14:textId="77777777" w:rsidR="001D70D4" w:rsidRDefault="001D70D4" w:rsidP="001D70D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author/s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interview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97" w:type="dxa"/>
          </w:tcPr>
          <w:p w14:paraId="2C258E68" w14:textId="4681CA6A" w:rsidR="001D70D4" w:rsidRDefault="00FA6F9A" w:rsidP="001D70D4">
            <w:pPr>
              <w:pStyle w:val="TableParagraph"/>
              <w:spacing w:before="5" w:line="240" w:lineRule="auto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7</w:t>
            </w:r>
          </w:p>
        </w:tc>
      </w:tr>
      <w:tr w:rsidR="001D70D4" w14:paraId="17028862" w14:textId="77777777" w:rsidTr="001D70D4">
        <w:trPr>
          <w:trHeight w:val="7"/>
        </w:trPr>
        <w:tc>
          <w:tcPr>
            <w:tcW w:w="2563" w:type="dxa"/>
          </w:tcPr>
          <w:p w14:paraId="0267F4E3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Credentials</w:t>
            </w:r>
          </w:p>
        </w:tc>
        <w:tc>
          <w:tcPr>
            <w:tcW w:w="1015" w:type="dxa"/>
          </w:tcPr>
          <w:p w14:paraId="692A5066" w14:textId="77777777" w:rsidR="001D70D4" w:rsidRDefault="001D70D4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0" w:type="dxa"/>
          </w:tcPr>
          <w:p w14:paraId="175B5225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credentials?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MD</w:t>
            </w:r>
          </w:p>
        </w:tc>
        <w:tc>
          <w:tcPr>
            <w:tcW w:w="1297" w:type="dxa"/>
          </w:tcPr>
          <w:p w14:paraId="256B0DF0" w14:textId="01480CC5" w:rsidR="001D70D4" w:rsidRDefault="00E82397" w:rsidP="001D70D4">
            <w:pPr>
              <w:pStyle w:val="TableParagraph"/>
              <w:spacing w:before="15" w:line="240" w:lineRule="auto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6</w:t>
            </w:r>
          </w:p>
        </w:tc>
      </w:tr>
      <w:tr w:rsidR="001D70D4" w14:paraId="6710E148" w14:textId="77777777" w:rsidTr="001D70D4">
        <w:trPr>
          <w:trHeight w:val="7"/>
        </w:trPr>
        <w:tc>
          <w:tcPr>
            <w:tcW w:w="2563" w:type="dxa"/>
          </w:tcPr>
          <w:p w14:paraId="5736C30F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Occupation</w:t>
            </w:r>
          </w:p>
        </w:tc>
        <w:tc>
          <w:tcPr>
            <w:tcW w:w="1015" w:type="dxa"/>
          </w:tcPr>
          <w:p w14:paraId="6AE5FDC6" w14:textId="77777777" w:rsidR="001D70D4" w:rsidRDefault="001D70D4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300" w:type="dxa"/>
          </w:tcPr>
          <w:p w14:paraId="14458147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occupation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97" w:type="dxa"/>
          </w:tcPr>
          <w:p w14:paraId="497D4D72" w14:textId="6196B7B5" w:rsidR="001D70D4" w:rsidRDefault="00E82397" w:rsidP="001D70D4">
            <w:pPr>
              <w:pStyle w:val="TableParagraph"/>
              <w:spacing w:before="77" w:line="184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6</w:t>
            </w:r>
          </w:p>
        </w:tc>
      </w:tr>
      <w:tr w:rsidR="001D70D4" w14:paraId="429A66E2" w14:textId="77777777" w:rsidTr="001D70D4">
        <w:trPr>
          <w:trHeight w:val="7"/>
        </w:trPr>
        <w:tc>
          <w:tcPr>
            <w:tcW w:w="2563" w:type="dxa"/>
          </w:tcPr>
          <w:p w14:paraId="0D9F8351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Gender</w:t>
            </w:r>
          </w:p>
        </w:tc>
        <w:tc>
          <w:tcPr>
            <w:tcW w:w="1015" w:type="dxa"/>
          </w:tcPr>
          <w:p w14:paraId="3B7D6D14" w14:textId="77777777" w:rsidR="001D70D4" w:rsidRDefault="001D70D4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300" w:type="dxa"/>
          </w:tcPr>
          <w:p w14:paraId="55CE6A03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female?</w:t>
            </w:r>
          </w:p>
        </w:tc>
        <w:tc>
          <w:tcPr>
            <w:tcW w:w="1297" w:type="dxa"/>
          </w:tcPr>
          <w:p w14:paraId="6AC5D572" w14:textId="77777777" w:rsidR="001D70D4" w:rsidRDefault="001D70D4" w:rsidP="001D70D4">
            <w:pPr>
              <w:pStyle w:val="TableParagraph"/>
              <w:spacing w:line="233" w:lineRule="exact"/>
              <w:ind w:left="82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1D70D4" w14:paraId="5599C24B" w14:textId="77777777" w:rsidTr="001D70D4">
        <w:trPr>
          <w:trHeight w:val="7"/>
        </w:trPr>
        <w:tc>
          <w:tcPr>
            <w:tcW w:w="2563" w:type="dxa"/>
          </w:tcPr>
          <w:p w14:paraId="3869B84E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</w:t>
            </w:r>
          </w:p>
        </w:tc>
        <w:tc>
          <w:tcPr>
            <w:tcW w:w="1015" w:type="dxa"/>
          </w:tcPr>
          <w:p w14:paraId="4AD057C2" w14:textId="77777777" w:rsidR="001D70D4" w:rsidRDefault="001D70D4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300" w:type="dxa"/>
          </w:tcPr>
          <w:p w14:paraId="35C39BFF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have?</w:t>
            </w:r>
          </w:p>
        </w:tc>
        <w:tc>
          <w:tcPr>
            <w:tcW w:w="1297" w:type="dxa"/>
          </w:tcPr>
          <w:p w14:paraId="2C445C68" w14:textId="5574585D" w:rsidR="001D70D4" w:rsidRDefault="00E82397" w:rsidP="001D70D4">
            <w:pPr>
              <w:pStyle w:val="TableParagraph"/>
              <w:spacing w:before="34" w:line="226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7</w:t>
            </w:r>
          </w:p>
        </w:tc>
      </w:tr>
      <w:tr w:rsidR="001D70D4" w14:paraId="530DD92B" w14:textId="77777777" w:rsidTr="001D70D4">
        <w:trPr>
          <w:trHeight w:val="15"/>
        </w:trPr>
        <w:tc>
          <w:tcPr>
            <w:tcW w:w="11175" w:type="dxa"/>
            <w:gridSpan w:val="4"/>
          </w:tcPr>
          <w:p w14:paraId="06BFA026" w14:textId="77777777" w:rsidR="001D70D4" w:rsidRDefault="001D70D4" w:rsidP="001D70D4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Relationship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with</w:t>
            </w:r>
          </w:p>
          <w:p w14:paraId="006F90AC" w14:textId="77777777" w:rsidR="001D70D4" w:rsidRDefault="001D70D4" w:rsidP="001D70D4">
            <w:pPr>
              <w:pStyle w:val="TableParagraph"/>
              <w:spacing w:before="36" w:line="240" w:lineRule="auto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Participants</w:t>
            </w:r>
          </w:p>
        </w:tc>
      </w:tr>
      <w:tr w:rsidR="001D70D4" w14:paraId="7E5792C6" w14:textId="77777777" w:rsidTr="001D70D4">
        <w:trPr>
          <w:trHeight w:val="7"/>
        </w:trPr>
        <w:tc>
          <w:tcPr>
            <w:tcW w:w="2563" w:type="dxa"/>
          </w:tcPr>
          <w:p w14:paraId="555139C9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Relationship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established</w:t>
            </w:r>
          </w:p>
        </w:tc>
        <w:tc>
          <w:tcPr>
            <w:tcW w:w="1015" w:type="dxa"/>
          </w:tcPr>
          <w:p w14:paraId="2822C04B" w14:textId="77777777" w:rsidR="001D70D4" w:rsidRDefault="001D70D4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300" w:type="dxa"/>
          </w:tcPr>
          <w:p w14:paraId="5837C2C7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relationship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established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commencement?</w:t>
            </w:r>
          </w:p>
        </w:tc>
        <w:tc>
          <w:tcPr>
            <w:tcW w:w="1297" w:type="dxa"/>
          </w:tcPr>
          <w:p w14:paraId="6E383BB5" w14:textId="1A8ED9BE" w:rsidR="001D70D4" w:rsidRDefault="00E82397" w:rsidP="001D70D4">
            <w:pPr>
              <w:pStyle w:val="TableParagraph"/>
              <w:spacing w:before="30" w:line="230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8</w:t>
            </w:r>
            <w:r w:rsidR="00841F1E">
              <w:rPr>
                <w:w w:val="101"/>
                <w:sz w:val="20"/>
              </w:rPr>
              <w:t>-9</w:t>
            </w:r>
          </w:p>
        </w:tc>
      </w:tr>
      <w:tr w:rsidR="00F92847" w14:paraId="60ADD008" w14:textId="77777777" w:rsidTr="001040E7">
        <w:trPr>
          <w:trHeight w:val="516"/>
        </w:trPr>
        <w:tc>
          <w:tcPr>
            <w:tcW w:w="2563" w:type="dxa"/>
          </w:tcPr>
          <w:p w14:paraId="00A6B83C" w14:textId="77777777" w:rsidR="00F92847" w:rsidRDefault="00F92847" w:rsidP="001D70D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14:paraId="16F6847B" w14:textId="77777777" w:rsidR="00F92847" w:rsidRDefault="00F92847" w:rsidP="001D70D4">
            <w:pPr>
              <w:pStyle w:val="TableParagraph"/>
              <w:spacing w:before="37" w:line="240" w:lineRule="auto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interviewer</w:t>
            </w:r>
          </w:p>
        </w:tc>
        <w:tc>
          <w:tcPr>
            <w:tcW w:w="1015" w:type="dxa"/>
          </w:tcPr>
          <w:p w14:paraId="0A451C62" w14:textId="77777777" w:rsidR="00F92847" w:rsidRDefault="00F92847" w:rsidP="001D70D4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300" w:type="dxa"/>
          </w:tcPr>
          <w:p w14:paraId="185E9556" w14:textId="77777777" w:rsidR="00F92847" w:rsidRDefault="00F92847" w:rsidP="001D70D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researcher?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</w:t>
            </w:r>
          </w:p>
          <w:p w14:paraId="7F93C923" w14:textId="77777777" w:rsidR="00F92847" w:rsidRDefault="00F92847" w:rsidP="001D70D4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goals,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</w:t>
            </w:r>
          </w:p>
        </w:tc>
        <w:tc>
          <w:tcPr>
            <w:tcW w:w="1297" w:type="dxa"/>
          </w:tcPr>
          <w:p w14:paraId="63983172" w14:textId="50CE9112" w:rsidR="00F92847" w:rsidRDefault="0057256A" w:rsidP="001040E7">
            <w:pPr>
              <w:pStyle w:val="TableParagraph"/>
              <w:spacing w:before="44" w:line="240" w:lineRule="auto"/>
              <w:ind w:left="82"/>
              <w:rPr>
                <w:rFonts w:ascii="Times New Roman"/>
                <w:sz w:val="4"/>
              </w:rPr>
            </w:pPr>
            <w:r>
              <w:rPr>
                <w:spacing w:val="-10"/>
                <w:sz w:val="20"/>
              </w:rPr>
              <w:t>8</w:t>
            </w:r>
            <w:r w:rsidR="00841F1E">
              <w:rPr>
                <w:spacing w:val="-10"/>
                <w:sz w:val="20"/>
              </w:rPr>
              <w:t>-9</w:t>
            </w:r>
          </w:p>
        </w:tc>
      </w:tr>
      <w:tr w:rsidR="00F92847" w14:paraId="4D934A08" w14:textId="77777777" w:rsidTr="00E47547">
        <w:trPr>
          <w:trHeight w:val="513"/>
        </w:trPr>
        <w:tc>
          <w:tcPr>
            <w:tcW w:w="2563" w:type="dxa"/>
          </w:tcPr>
          <w:p w14:paraId="117BA782" w14:textId="77777777" w:rsidR="00F92847" w:rsidRDefault="00F92847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Interviewer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characteristics</w:t>
            </w:r>
          </w:p>
        </w:tc>
        <w:tc>
          <w:tcPr>
            <w:tcW w:w="1015" w:type="dxa"/>
          </w:tcPr>
          <w:p w14:paraId="4FD5DB33" w14:textId="77777777" w:rsidR="00F92847" w:rsidRDefault="00F92847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300" w:type="dxa"/>
          </w:tcPr>
          <w:p w14:paraId="5A471D7A" w14:textId="41B154AB" w:rsidR="00F92847" w:rsidRDefault="00F92847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reported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2"/>
                <w:sz w:val="20"/>
              </w:rPr>
              <w:t>viewer/facilitator?</w:t>
            </w:r>
          </w:p>
          <w:p w14:paraId="7542A503" w14:textId="77777777" w:rsidR="00F92847" w:rsidRDefault="00F92847" w:rsidP="001D70D4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assumptions,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reasons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interests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topic</w:t>
            </w:r>
          </w:p>
        </w:tc>
        <w:tc>
          <w:tcPr>
            <w:tcW w:w="1297" w:type="dxa"/>
          </w:tcPr>
          <w:p w14:paraId="18C1602C" w14:textId="4E9FC871" w:rsidR="00F92847" w:rsidRDefault="007C2C84" w:rsidP="00E47547">
            <w:pPr>
              <w:pStyle w:val="TableParagraph"/>
              <w:spacing w:before="44" w:line="240" w:lineRule="auto"/>
              <w:ind w:left="82"/>
              <w:rPr>
                <w:rFonts w:ascii="Times New Roman"/>
                <w:sz w:val="4"/>
              </w:rPr>
            </w:pPr>
            <w:r>
              <w:rPr>
                <w:w w:val="101"/>
                <w:sz w:val="20"/>
              </w:rPr>
              <w:t>6</w:t>
            </w:r>
            <w:r w:rsidR="00841F1E">
              <w:rPr>
                <w:w w:val="101"/>
                <w:sz w:val="20"/>
              </w:rPr>
              <w:t>-</w:t>
            </w:r>
            <w:r>
              <w:rPr>
                <w:w w:val="101"/>
                <w:sz w:val="20"/>
              </w:rPr>
              <w:t>9</w:t>
            </w:r>
          </w:p>
        </w:tc>
      </w:tr>
      <w:tr w:rsidR="001D70D4" w14:paraId="5C93E938" w14:textId="77777777" w:rsidTr="001D70D4">
        <w:trPr>
          <w:trHeight w:val="7"/>
        </w:trPr>
        <w:tc>
          <w:tcPr>
            <w:tcW w:w="11175" w:type="dxa"/>
            <w:gridSpan w:val="4"/>
          </w:tcPr>
          <w:p w14:paraId="6FE919E9" w14:textId="77777777" w:rsidR="001D70D4" w:rsidRDefault="001D70D4" w:rsidP="001D70D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Study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</w:t>
            </w:r>
          </w:p>
        </w:tc>
      </w:tr>
      <w:tr w:rsidR="001D70D4" w14:paraId="52C49824" w14:textId="77777777" w:rsidTr="001D70D4">
        <w:trPr>
          <w:trHeight w:val="7"/>
        </w:trPr>
        <w:tc>
          <w:tcPr>
            <w:tcW w:w="11175" w:type="dxa"/>
            <w:gridSpan w:val="4"/>
          </w:tcPr>
          <w:p w14:paraId="3166E0A3" w14:textId="77777777" w:rsidR="001D70D4" w:rsidRDefault="001D70D4" w:rsidP="001D70D4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Theoretical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framework</w:t>
            </w:r>
          </w:p>
        </w:tc>
      </w:tr>
      <w:tr w:rsidR="00F92847" w14:paraId="4DE759E0" w14:textId="77777777" w:rsidTr="00205C1B">
        <w:trPr>
          <w:trHeight w:val="796"/>
        </w:trPr>
        <w:tc>
          <w:tcPr>
            <w:tcW w:w="2563" w:type="dxa"/>
          </w:tcPr>
          <w:p w14:paraId="5B0D8F7E" w14:textId="77777777" w:rsidR="00F92847" w:rsidRDefault="00F92847" w:rsidP="001D70D4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Methodological orientation </w:t>
            </w:r>
            <w:r>
              <w:rPr>
                <w:sz w:val="20"/>
              </w:rPr>
              <w:t>and Theory</w:t>
            </w:r>
          </w:p>
        </w:tc>
        <w:tc>
          <w:tcPr>
            <w:tcW w:w="1015" w:type="dxa"/>
          </w:tcPr>
          <w:p w14:paraId="3246BCA0" w14:textId="77777777" w:rsidR="00F92847" w:rsidRDefault="00F92847" w:rsidP="001D70D4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300" w:type="dxa"/>
          </w:tcPr>
          <w:p w14:paraId="5EBF1686" w14:textId="77777777" w:rsidR="00F92847" w:rsidRDefault="00F92847" w:rsidP="001D70D4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orientation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underpin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study? e.g. grounded theory, discourse analysis, ethnography, phenomenology,</w:t>
            </w:r>
          </w:p>
          <w:p w14:paraId="63CFE8B2" w14:textId="77777777" w:rsidR="00F92847" w:rsidRDefault="00F92847" w:rsidP="001D70D4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content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analysis</w:t>
            </w:r>
          </w:p>
        </w:tc>
        <w:tc>
          <w:tcPr>
            <w:tcW w:w="1297" w:type="dxa"/>
          </w:tcPr>
          <w:p w14:paraId="3A1EE296" w14:textId="7233016E" w:rsidR="00F92847" w:rsidRDefault="003478E4" w:rsidP="00205C1B">
            <w:pPr>
              <w:pStyle w:val="TableParagraph"/>
              <w:spacing w:before="44" w:line="240" w:lineRule="auto"/>
              <w:ind w:left="82"/>
              <w:rPr>
                <w:rFonts w:ascii="Times New Roman"/>
                <w:sz w:val="12"/>
              </w:rPr>
            </w:pPr>
            <w:r>
              <w:rPr>
                <w:w w:val="105"/>
                <w:sz w:val="20"/>
              </w:rPr>
              <w:t>12-13</w:t>
            </w:r>
          </w:p>
        </w:tc>
      </w:tr>
      <w:tr w:rsidR="001D70D4" w14:paraId="0A6826BD" w14:textId="77777777" w:rsidTr="001D70D4">
        <w:trPr>
          <w:trHeight w:val="7"/>
        </w:trPr>
        <w:tc>
          <w:tcPr>
            <w:tcW w:w="11175" w:type="dxa"/>
            <w:gridSpan w:val="4"/>
          </w:tcPr>
          <w:p w14:paraId="050ACD07" w14:textId="77777777" w:rsidR="001D70D4" w:rsidRDefault="001D70D4" w:rsidP="001D70D4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Participant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selection</w:t>
            </w:r>
          </w:p>
        </w:tc>
      </w:tr>
      <w:tr w:rsidR="00F92847" w14:paraId="2A26840C" w14:textId="77777777" w:rsidTr="008B6927">
        <w:trPr>
          <w:trHeight w:val="513"/>
        </w:trPr>
        <w:tc>
          <w:tcPr>
            <w:tcW w:w="2563" w:type="dxa"/>
          </w:tcPr>
          <w:p w14:paraId="58A2E60B" w14:textId="77777777" w:rsidR="00F92847" w:rsidRDefault="00F92847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Sampling</w:t>
            </w:r>
          </w:p>
        </w:tc>
        <w:tc>
          <w:tcPr>
            <w:tcW w:w="1015" w:type="dxa"/>
          </w:tcPr>
          <w:p w14:paraId="7C601579" w14:textId="77777777" w:rsidR="00F92847" w:rsidRDefault="00F92847" w:rsidP="001D70D4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300" w:type="dxa"/>
          </w:tcPr>
          <w:p w14:paraId="0D24CF3A" w14:textId="77777777" w:rsidR="00F92847" w:rsidRDefault="00F92847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selected?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purposive,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convenience,</w:t>
            </w:r>
          </w:p>
          <w:p w14:paraId="582E98BE" w14:textId="77777777" w:rsidR="00F92847" w:rsidRDefault="00F92847" w:rsidP="001D70D4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consecutive,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snowball</w:t>
            </w:r>
          </w:p>
        </w:tc>
        <w:tc>
          <w:tcPr>
            <w:tcW w:w="1297" w:type="dxa"/>
          </w:tcPr>
          <w:p w14:paraId="0EA6A577" w14:textId="6C9D581B" w:rsidR="00F92847" w:rsidRDefault="001C19E2" w:rsidP="008B6927">
            <w:pPr>
              <w:pStyle w:val="TableParagraph"/>
              <w:spacing w:before="44" w:line="240" w:lineRule="auto"/>
              <w:ind w:left="82"/>
              <w:rPr>
                <w:rFonts w:ascii="Times New Roman"/>
                <w:sz w:val="6"/>
              </w:rPr>
            </w:pPr>
            <w:r>
              <w:rPr>
                <w:w w:val="101"/>
                <w:sz w:val="20"/>
              </w:rPr>
              <w:t>7+8</w:t>
            </w:r>
          </w:p>
        </w:tc>
      </w:tr>
      <w:tr w:rsidR="00F92847" w14:paraId="7E1F1E5C" w14:textId="77777777" w:rsidTr="00A734BB">
        <w:trPr>
          <w:trHeight w:val="516"/>
        </w:trPr>
        <w:tc>
          <w:tcPr>
            <w:tcW w:w="2563" w:type="dxa"/>
          </w:tcPr>
          <w:p w14:paraId="4608492F" w14:textId="77777777" w:rsidR="00F92847" w:rsidRDefault="00F92847" w:rsidP="001D70D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Method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</w:t>
            </w:r>
          </w:p>
        </w:tc>
        <w:tc>
          <w:tcPr>
            <w:tcW w:w="1015" w:type="dxa"/>
          </w:tcPr>
          <w:p w14:paraId="46EC7334" w14:textId="77777777" w:rsidR="00F92847" w:rsidRDefault="00F92847" w:rsidP="001D70D4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6300" w:type="dxa"/>
          </w:tcPr>
          <w:p w14:paraId="780C77A4" w14:textId="77777777" w:rsidR="00F92847" w:rsidRDefault="00F92847" w:rsidP="001D70D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approached?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face-to-face,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telephone,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mail,</w:t>
            </w:r>
          </w:p>
          <w:p w14:paraId="1156C20C" w14:textId="77777777" w:rsidR="00F92847" w:rsidRDefault="00F92847" w:rsidP="001D70D4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1297" w:type="dxa"/>
          </w:tcPr>
          <w:p w14:paraId="485EF663" w14:textId="14AF6257" w:rsidR="00F92847" w:rsidRDefault="00F92847" w:rsidP="00A734BB">
            <w:pPr>
              <w:pStyle w:val="TableParagraph"/>
              <w:spacing w:before="44" w:line="240" w:lineRule="auto"/>
              <w:ind w:left="0"/>
              <w:rPr>
                <w:rFonts w:ascii="Times New Roman"/>
                <w:sz w:val="4"/>
              </w:rPr>
            </w:pPr>
            <w:r>
              <w:rPr>
                <w:w w:val="101"/>
                <w:sz w:val="20"/>
              </w:rPr>
              <w:t xml:space="preserve">  </w:t>
            </w:r>
            <w:r w:rsidR="001C19E2">
              <w:rPr>
                <w:w w:val="101"/>
                <w:sz w:val="20"/>
              </w:rPr>
              <w:t>8</w:t>
            </w:r>
          </w:p>
        </w:tc>
      </w:tr>
      <w:tr w:rsidR="001D70D4" w14:paraId="0C012992" w14:textId="77777777" w:rsidTr="001D70D4">
        <w:trPr>
          <w:trHeight w:val="7"/>
        </w:trPr>
        <w:tc>
          <w:tcPr>
            <w:tcW w:w="2563" w:type="dxa"/>
          </w:tcPr>
          <w:p w14:paraId="0E943BE0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size</w:t>
            </w:r>
          </w:p>
        </w:tc>
        <w:tc>
          <w:tcPr>
            <w:tcW w:w="1015" w:type="dxa"/>
          </w:tcPr>
          <w:p w14:paraId="67C9ABFB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6300" w:type="dxa"/>
          </w:tcPr>
          <w:p w14:paraId="3ED7B172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many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study?</w:t>
            </w:r>
          </w:p>
        </w:tc>
        <w:tc>
          <w:tcPr>
            <w:tcW w:w="1297" w:type="dxa"/>
          </w:tcPr>
          <w:p w14:paraId="73BF4684" w14:textId="626E5B9C" w:rsidR="001D70D4" w:rsidRDefault="003478E4" w:rsidP="001D70D4">
            <w:pPr>
              <w:pStyle w:val="TableParagraph"/>
              <w:spacing w:before="31" w:line="229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  <w:r w:rsidR="00C509F2">
              <w:rPr>
                <w:w w:val="101"/>
                <w:sz w:val="20"/>
              </w:rPr>
              <w:t xml:space="preserve"> </w:t>
            </w:r>
            <w:r w:rsidR="001D70D4">
              <w:rPr>
                <w:w w:val="101"/>
                <w:sz w:val="20"/>
              </w:rPr>
              <w:t>+ table 1</w:t>
            </w:r>
          </w:p>
        </w:tc>
      </w:tr>
      <w:tr w:rsidR="001D70D4" w14:paraId="58F846FE" w14:textId="77777777" w:rsidTr="001D70D4">
        <w:trPr>
          <w:trHeight w:val="7"/>
        </w:trPr>
        <w:tc>
          <w:tcPr>
            <w:tcW w:w="2563" w:type="dxa"/>
          </w:tcPr>
          <w:p w14:paraId="23A48402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Non-participation</w:t>
            </w:r>
          </w:p>
        </w:tc>
        <w:tc>
          <w:tcPr>
            <w:tcW w:w="1015" w:type="dxa"/>
          </w:tcPr>
          <w:p w14:paraId="7968FC84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300" w:type="dxa"/>
          </w:tcPr>
          <w:p w14:paraId="4BAC5235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many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refused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dropped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out?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Reasons?</w:t>
            </w:r>
          </w:p>
        </w:tc>
        <w:tc>
          <w:tcPr>
            <w:tcW w:w="1297" w:type="dxa"/>
          </w:tcPr>
          <w:p w14:paraId="2CDA97A4" w14:textId="615B65B1" w:rsidR="001D70D4" w:rsidRDefault="007E30AA" w:rsidP="001D70D4">
            <w:pPr>
              <w:pStyle w:val="TableParagraph"/>
              <w:spacing w:before="27" w:line="233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  <w:tr w:rsidR="001D70D4" w14:paraId="6DD78BF6" w14:textId="77777777" w:rsidTr="001D70D4">
        <w:trPr>
          <w:trHeight w:val="7"/>
        </w:trPr>
        <w:tc>
          <w:tcPr>
            <w:tcW w:w="11175" w:type="dxa"/>
            <w:gridSpan w:val="4"/>
          </w:tcPr>
          <w:p w14:paraId="47C86500" w14:textId="77777777" w:rsidR="001D70D4" w:rsidRDefault="001D70D4" w:rsidP="001D70D4">
            <w:pPr>
              <w:pStyle w:val="TableParagraph"/>
              <w:spacing w:line="244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Setting</w:t>
            </w:r>
          </w:p>
        </w:tc>
      </w:tr>
      <w:tr w:rsidR="001D70D4" w14:paraId="100449EF" w14:textId="77777777" w:rsidTr="001D70D4">
        <w:trPr>
          <w:trHeight w:val="7"/>
        </w:trPr>
        <w:tc>
          <w:tcPr>
            <w:tcW w:w="2563" w:type="dxa"/>
          </w:tcPr>
          <w:p w14:paraId="012149D7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Setting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collection</w:t>
            </w:r>
          </w:p>
        </w:tc>
        <w:tc>
          <w:tcPr>
            <w:tcW w:w="1015" w:type="dxa"/>
          </w:tcPr>
          <w:p w14:paraId="751A7F1D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6300" w:type="dxa"/>
          </w:tcPr>
          <w:p w14:paraId="148B7CB7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collected?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home,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clinic,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workplace</w:t>
            </w:r>
          </w:p>
        </w:tc>
        <w:tc>
          <w:tcPr>
            <w:tcW w:w="1297" w:type="dxa"/>
          </w:tcPr>
          <w:p w14:paraId="463C3D31" w14:textId="207CBB1D" w:rsidR="001D70D4" w:rsidRDefault="00C509F2" w:rsidP="001D70D4">
            <w:pPr>
              <w:pStyle w:val="TableParagraph"/>
              <w:spacing w:line="240" w:lineRule="auto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  <w:r w:rsidR="007E30AA">
              <w:rPr>
                <w:w w:val="101"/>
                <w:sz w:val="20"/>
              </w:rPr>
              <w:t>-10</w:t>
            </w:r>
          </w:p>
        </w:tc>
      </w:tr>
      <w:tr w:rsidR="00F92847" w14:paraId="5605BFD1" w14:textId="77777777" w:rsidTr="005A76E6">
        <w:trPr>
          <w:trHeight w:val="513"/>
        </w:trPr>
        <w:tc>
          <w:tcPr>
            <w:tcW w:w="2563" w:type="dxa"/>
          </w:tcPr>
          <w:p w14:paraId="0F951418" w14:textId="77777777" w:rsidR="00F92847" w:rsidRDefault="00F92847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non-</w:t>
            </w:r>
          </w:p>
          <w:p w14:paraId="65308E05" w14:textId="77777777" w:rsidR="00F92847" w:rsidRDefault="00F92847" w:rsidP="001D70D4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participants</w:t>
            </w:r>
          </w:p>
        </w:tc>
        <w:tc>
          <w:tcPr>
            <w:tcW w:w="1015" w:type="dxa"/>
          </w:tcPr>
          <w:p w14:paraId="12C54397" w14:textId="77777777" w:rsidR="00F92847" w:rsidRDefault="00F92847" w:rsidP="001D70D4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6300" w:type="dxa"/>
          </w:tcPr>
          <w:p w14:paraId="34BEAF4E" w14:textId="77777777" w:rsidR="00F92847" w:rsidRDefault="00F92847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anyone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besides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researchers?</w:t>
            </w:r>
          </w:p>
        </w:tc>
        <w:tc>
          <w:tcPr>
            <w:tcW w:w="1297" w:type="dxa"/>
          </w:tcPr>
          <w:p w14:paraId="125806B3" w14:textId="2761692C" w:rsidR="00F92847" w:rsidRDefault="007E30AA" w:rsidP="0051487A">
            <w:pPr>
              <w:pStyle w:val="TableParagraph"/>
              <w:spacing w:before="44" w:line="240" w:lineRule="auto"/>
              <w:ind w:left="82"/>
              <w:rPr>
                <w:rFonts w:ascii="Times New Roman"/>
                <w:sz w:val="6"/>
              </w:rPr>
            </w:pPr>
            <w:r>
              <w:rPr>
                <w:w w:val="101"/>
                <w:sz w:val="20"/>
              </w:rPr>
              <w:t>10</w:t>
            </w:r>
          </w:p>
        </w:tc>
      </w:tr>
      <w:tr w:rsidR="00605AC3" w14:paraId="04991A1D" w14:textId="77777777" w:rsidTr="00C34861">
        <w:trPr>
          <w:trHeight w:val="513"/>
        </w:trPr>
        <w:tc>
          <w:tcPr>
            <w:tcW w:w="2563" w:type="dxa"/>
          </w:tcPr>
          <w:p w14:paraId="763466CE" w14:textId="77777777" w:rsidR="00605AC3" w:rsidRDefault="00605AC3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sample</w:t>
            </w:r>
          </w:p>
        </w:tc>
        <w:tc>
          <w:tcPr>
            <w:tcW w:w="1015" w:type="dxa"/>
          </w:tcPr>
          <w:p w14:paraId="5358F2BB" w14:textId="77777777" w:rsidR="00605AC3" w:rsidRDefault="00605AC3" w:rsidP="001D70D4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6300" w:type="dxa"/>
          </w:tcPr>
          <w:p w14:paraId="1664E08E" w14:textId="77777777" w:rsidR="00605AC3" w:rsidRDefault="00605AC3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sample? e.g.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demographic</w:t>
            </w:r>
          </w:p>
          <w:p w14:paraId="37075B4A" w14:textId="77777777" w:rsidR="00605AC3" w:rsidRDefault="00605AC3" w:rsidP="001D70D4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date</w:t>
            </w:r>
          </w:p>
        </w:tc>
        <w:tc>
          <w:tcPr>
            <w:tcW w:w="1297" w:type="dxa"/>
          </w:tcPr>
          <w:p w14:paraId="34000596" w14:textId="1433E46A" w:rsidR="00C509F2" w:rsidRDefault="00C509F2" w:rsidP="00C509F2">
            <w:pPr>
              <w:pStyle w:val="TableParagraph"/>
              <w:spacing w:before="44" w:line="240" w:lineRule="auto"/>
              <w:ind w:left="0"/>
              <w:rPr>
                <w:spacing w:val="-7"/>
                <w:w w:val="105"/>
                <w:sz w:val="20"/>
              </w:rPr>
            </w:pPr>
            <w:r>
              <w:rPr>
                <w:spacing w:val="-7"/>
                <w:w w:val="105"/>
                <w:sz w:val="20"/>
              </w:rPr>
              <w:t>8</w:t>
            </w:r>
            <w:r w:rsidR="007E30AA">
              <w:rPr>
                <w:spacing w:val="-7"/>
                <w:w w:val="105"/>
                <w:sz w:val="20"/>
              </w:rPr>
              <w:t>-</w:t>
            </w:r>
            <w:r>
              <w:rPr>
                <w:spacing w:val="-7"/>
                <w:w w:val="105"/>
                <w:sz w:val="20"/>
              </w:rPr>
              <w:t>10</w:t>
            </w:r>
            <w:r w:rsidR="00605AC3">
              <w:rPr>
                <w:spacing w:val="-7"/>
                <w:w w:val="105"/>
                <w:sz w:val="20"/>
              </w:rPr>
              <w:t xml:space="preserve"> </w:t>
            </w:r>
          </w:p>
          <w:p w14:paraId="3045E619" w14:textId="153882D6" w:rsidR="00605AC3" w:rsidRDefault="00605AC3" w:rsidP="00C509F2">
            <w:pPr>
              <w:pStyle w:val="TableParagraph"/>
              <w:spacing w:before="44" w:line="240" w:lineRule="auto"/>
              <w:ind w:left="0"/>
              <w:rPr>
                <w:rFonts w:ascii="Times New Roman"/>
                <w:sz w:val="4"/>
              </w:rPr>
            </w:pPr>
            <w:r>
              <w:rPr>
                <w:w w:val="105"/>
                <w:sz w:val="20"/>
              </w:rPr>
              <w:t>+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table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1</w:t>
            </w:r>
          </w:p>
        </w:tc>
      </w:tr>
      <w:tr w:rsidR="001D70D4" w14:paraId="28959DE1" w14:textId="77777777" w:rsidTr="001D70D4">
        <w:trPr>
          <w:trHeight w:val="7"/>
        </w:trPr>
        <w:tc>
          <w:tcPr>
            <w:tcW w:w="11175" w:type="dxa"/>
            <w:gridSpan w:val="4"/>
          </w:tcPr>
          <w:p w14:paraId="5D628BAF" w14:textId="77777777" w:rsidR="001D70D4" w:rsidRDefault="001D70D4" w:rsidP="001D70D4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collection</w:t>
            </w:r>
          </w:p>
        </w:tc>
      </w:tr>
      <w:tr w:rsidR="00F92847" w14:paraId="41DD4C3B" w14:textId="77777777" w:rsidTr="001F2FE5">
        <w:trPr>
          <w:trHeight w:val="473"/>
        </w:trPr>
        <w:tc>
          <w:tcPr>
            <w:tcW w:w="2563" w:type="dxa"/>
          </w:tcPr>
          <w:p w14:paraId="0ED68A65" w14:textId="77777777" w:rsidR="00F92847" w:rsidRDefault="00F92847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Interview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guide</w:t>
            </w:r>
          </w:p>
        </w:tc>
        <w:tc>
          <w:tcPr>
            <w:tcW w:w="1015" w:type="dxa"/>
          </w:tcPr>
          <w:p w14:paraId="57880D5F" w14:textId="77777777" w:rsidR="00F92847" w:rsidRDefault="00F92847" w:rsidP="001D70D4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6300" w:type="dxa"/>
          </w:tcPr>
          <w:p w14:paraId="1975D6B2" w14:textId="77777777" w:rsidR="00F92847" w:rsidRDefault="00F92847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questions,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prompts,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authors?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pilot</w:t>
            </w:r>
          </w:p>
          <w:p w14:paraId="58BA34B1" w14:textId="77777777" w:rsidR="00F92847" w:rsidRDefault="00F92847" w:rsidP="001D70D4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tested</w:t>
            </w:r>
            <w:proofErr w:type="gramEnd"/>
            <w:r>
              <w:rPr>
                <w:spacing w:val="-2"/>
                <w:sz w:val="20"/>
              </w:rPr>
              <w:t>?</w:t>
            </w:r>
          </w:p>
        </w:tc>
        <w:tc>
          <w:tcPr>
            <w:tcW w:w="1297" w:type="dxa"/>
          </w:tcPr>
          <w:p w14:paraId="7A8455D2" w14:textId="14FEDE89" w:rsidR="00F92847" w:rsidRDefault="00C509F2" w:rsidP="001D70D4">
            <w:pPr>
              <w:pStyle w:val="TableParagraph"/>
              <w:spacing w:before="124" w:line="240" w:lineRule="auto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10-11</w:t>
            </w:r>
          </w:p>
        </w:tc>
      </w:tr>
      <w:tr w:rsidR="001D70D4" w14:paraId="597B6889" w14:textId="77777777" w:rsidTr="001D70D4">
        <w:trPr>
          <w:trHeight w:val="7"/>
        </w:trPr>
        <w:tc>
          <w:tcPr>
            <w:tcW w:w="2563" w:type="dxa"/>
          </w:tcPr>
          <w:p w14:paraId="3F5739EA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interviews</w:t>
            </w:r>
          </w:p>
        </w:tc>
        <w:tc>
          <w:tcPr>
            <w:tcW w:w="1015" w:type="dxa"/>
          </w:tcPr>
          <w:p w14:paraId="1055A7DE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300" w:type="dxa"/>
          </w:tcPr>
          <w:p w14:paraId="4115ABAB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carried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proofErr w:type="gramEnd"/>
            <w:r>
              <w:rPr>
                <w:sz w:val="20"/>
              </w:rPr>
              <w:t>?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many</w:t>
            </w:r>
            <w:proofErr w:type="gramEnd"/>
            <w:r>
              <w:rPr>
                <w:spacing w:val="-4"/>
                <w:sz w:val="20"/>
              </w:rPr>
              <w:t>?</w:t>
            </w:r>
          </w:p>
        </w:tc>
        <w:tc>
          <w:tcPr>
            <w:tcW w:w="1297" w:type="dxa"/>
          </w:tcPr>
          <w:p w14:paraId="7767858D" w14:textId="7C87B3FC" w:rsidR="001D70D4" w:rsidRDefault="00CC1575" w:rsidP="001D70D4">
            <w:pPr>
              <w:pStyle w:val="TableParagraph"/>
              <w:spacing w:line="218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  <w:tr w:rsidR="001D70D4" w14:paraId="5E361B6A" w14:textId="77777777" w:rsidTr="001D70D4">
        <w:trPr>
          <w:trHeight w:val="7"/>
        </w:trPr>
        <w:tc>
          <w:tcPr>
            <w:tcW w:w="2563" w:type="dxa"/>
          </w:tcPr>
          <w:p w14:paraId="6E66226A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Audio/visual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recording</w:t>
            </w:r>
          </w:p>
        </w:tc>
        <w:tc>
          <w:tcPr>
            <w:tcW w:w="1015" w:type="dxa"/>
          </w:tcPr>
          <w:p w14:paraId="5F4323C2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6300" w:type="dxa"/>
          </w:tcPr>
          <w:p w14:paraId="2DBFAF01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visual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recording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97" w:type="dxa"/>
          </w:tcPr>
          <w:p w14:paraId="2DA997ED" w14:textId="06EEA8B5" w:rsidR="001D70D4" w:rsidRDefault="00CC1575" w:rsidP="001D70D4">
            <w:pPr>
              <w:pStyle w:val="TableParagraph"/>
              <w:spacing w:before="2" w:line="240" w:lineRule="auto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  <w:tr w:rsidR="001D70D4" w14:paraId="1D1BF20F" w14:textId="77777777" w:rsidTr="001D70D4">
        <w:trPr>
          <w:trHeight w:val="7"/>
        </w:trPr>
        <w:tc>
          <w:tcPr>
            <w:tcW w:w="2563" w:type="dxa"/>
          </w:tcPr>
          <w:p w14:paraId="5CC693D0" w14:textId="77777777" w:rsidR="001D70D4" w:rsidRDefault="001D70D4" w:rsidP="001D70D4"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notes</w:t>
            </w:r>
          </w:p>
        </w:tc>
        <w:tc>
          <w:tcPr>
            <w:tcW w:w="1015" w:type="dxa"/>
          </w:tcPr>
          <w:p w14:paraId="49217864" w14:textId="77777777" w:rsidR="001D70D4" w:rsidRDefault="001D70D4" w:rsidP="001D70D4">
            <w:pPr>
              <w:pStyle w:val="TableParagraph"/>
              <w:spacing w:line="244" w:lineRule="exact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300" w:type="dxa"/>
          </w:tcPr>
          <w:p w14:paraId="24146866" w14:textId="77777777" w:rsidR="001D70D4" w:rsidRDefault="001D70D4" w:rsidP="001D70D4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ﬁeld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97" w:type="dxa"/>
          </w:tcPr>
          <w:p w14:paraId="3DF5E340" w14:textId="5CD63D47" w:rsidR="001D70D4" w:rsidRDefault="00CC1575" w:rsidP="001D70D4">
            <w:pPr>
              <w:pStyle w:val="TableParagraph"/>
              <w:spacing w:line="242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  <w:tr w:rsidR="001D70D4" w14:paraId="026578DC" w14:textId="77777777" w:rsidTr="001D70D4">
        <w:trPr>
          <w:trHeight w:val="7"/>
        </w:trPr>
        <w:tc>
          <w:tcPr>
            <w:tcW w:w="2563" w:type="dxa"/>
          </w:tcPr>
          <w:p w14:paraId="5421DAD3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015" w:type="dxa"/>
          </w:tcPr>
          <w:p w14:paraId="31D4C564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300" w:type="dxa"/>
          </w:tcPr>
          <w:p w14:paraId="4AA56704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views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group?</w:t>
            </w:r>
          </w:p>
        </w:tc>
        <w:tc>
          <w:tcPr>
            <w:tcW w:w="1297" w:type="dxa"/>
          </w:tcPr>
          <w:p w14:paraId="466DEE8D" w14:textId="031E13A5" w:rsidR="001D70D4" w:rsidRDefault="00CC1575" w:rsidP="001D70D4">
            <w:pPr>
              <w:pStyle w:val="TableParagraph"/>
              <w:spacing w:line="220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  <w:tr w:rsidR="001D70D4" w14:paraId="17611A4F" w14:textId="77777777" w:rsidTr="001D70D4">
        <w:trPr>
          <w:trHeight w:val="7"/>
        </w:trPr>
        <w:tc>
          <w:tcPr>
            <w:tcW w:w="2563" w:type="dxa"/>
          </w:tcPr>
          <w:p w14:paraId="09DA370A" w14:textId="77777777" w:rsidR="001D70D4" w:rsidRDefault="001D70D4" w:rsidP="001D70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saturation</w:t>
            </w:r>
          </w:p>
        </w:tc>
        <w:tc>
          <w:tcPr>
            <w:tcW w:w="1015" w:type="dxa"/>
          </w:tcPr>
          <w:p w14:paraId="137E2712" w14:textId="77777777" w:rsidR="001D70D4" w:rsidRDefault="001D70D4" w:rsidP="001D70D4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300" w:type="dxa"/>
          </w:tcPr>
          <w:p w14:paraId="69AD9CFE" w14:textId="77777777" w:rsidR="001D70D4" w:rsidRDefault="001D70D4" w:rsidP="001D70D4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discussed?</w:t>
            </w:r>
          </w:p>
        </w:tc>
        <w:tc>
          <w:tcPr>
            <w:tcW w:w="1297" w:type="dxa"/>
          </w:tcPr>
          <w:p w14:paraId="446CA775" w14:textId="607AFBB9" w:rsidR="001D70D4" w:rsidRDefault="00CC1575" w:rsidP="001D70D4">
            <w:pPr>
              <w:pStyle w:val="TableParagraph"/>
              <w:spacing w:before="5" w:line="240" w:lineRule="auto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12-13</w:t>
            </w:r>
          </w:p>
        </w:tc>
      </w:tr>
      <w:tr w:rsidR="001D70D4" w14:paraId="225F42A6" w14:textId="77777777" w:rsidTr="001D70D4">
        <w:trPr>
          <w:trHeight w:val="7"/>
        </w:trPr>
        <w:tc>
          <w:tcPr>
            <w:tcW w:w="2563" w:type="dxa"/>
          </w:tcPr>
          <w:p w14:paraId="033B0445" w14:textId="77777777" w:rsidR="001D70D4" w:rsidRDefault="001D70D4" w:rsidP="001D70D4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Transcripts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returned</w:t>
            </w:r>
          </w:p>
        </w:tc>
        <w:tc>
          <w:tcPr>
            <w:tcW w:w="1015" w:type="dxa"/>
          </w:tcPr>
          <w:p w14:paraId="0A1F8E0E" w14:textId="77777777" w:rsidR="001D70D4" w:rsidRDefault="001D70D4" w:rsidP="001D70D4">
            <w:pPr>
              <w:pStyle w:val="TableParagraph"/>
              <w:spacing w:before="1" w:line="240" w:lineRule="auto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300" w:type="dxa"/>
          </w:tcPr>
          <w:p w14:paraId="77997166" w14:textId="3ED4C66D" w:rsidR="001D70D4" w:rsidRDefault="001D70D4" w:rsidP="001D70D4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transcripts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and/or</w:t>
            </w:r>
            <w:r w:rsidR="00852A99">
              <w:rPr>
                <w:spacing w:val="-2"/>
                <w:sz w:val="20"/>
              </w:rPr>
              <w:t xml:space="preserve"> correction?</w:t>
            </w:r>
          </w:p>
        </w:tc>
        <w:tc>
          <w:tcPr>
            <w:tcW w:w="1297" w:type="dxa"/>
          </w:tcPr>
          <w:p w14:paraId="54A03D5F" w14:textId="510BA60E" w:rsidR="001D70D4" w:rsidRDefault="00CC1575" w:rsidP="001D70D4">
            <w:pPr>
              <w:pStyle w:val="TableParagraph"/>
              <w:spacing w:before="51" w:line="211" w:lineRule="exact"/>
              <w:ind w:left="82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</w:tbl>
    <w:p w14:paraId="7D3541D8" w14:textId="77777777" w:rsidR="00C63B1C" w:rsidRDefault="00C63B1C" w:rsidP="00C63B1C">
      <w:pPr>
        <w:pStyle w:val="Brdtekst"/>
        <w:rPr>
          <w:sz w:val="23"/>
        </w:rPr>
      </w:pPr>
    </w:p>
    <w:tbl>
      <w:tblPr>
        <w:tblStyle w:val="TableNormal1"/>
        <w:tblpPr w:leftFromText="141" w:rightFromText="141" w:vertAnchor="page" w:horzAnchor="margin" w:tblpXSpec="center" w:tblpY="1666"/>
        <w:tblW w:w="11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C63B1C" w14:paraId="08F768F8" w14:textId="77777777" w:rsidTr="00C63B1C">
        <w:trPr>
          <w:trHeight w:val="561"/>
        </w:trPr>
        <w:tc>
          <w:tcPr>
            <w:tcW w:w="2528" w:type="dxa"/>
            <w:shd w:val="clear" w:color="auto" w:fill="C0C0C0"/>
          </w:tcPr>
          <w:p w14:paraId="30226413" w14:textId="77777777" w:rsidR="00C63B1C" w:rsidRDefault="00C63B1C" w:rsidP="00C63B1C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Topic</w:t>
            </w:r>
          </w:p>
        </w:tc>
        <w:tc>
          <w:tcPr>
            <w:tcW w:w="1002" w:type="dxa"/>
            <w:shd w:val="clear" w:color="auto" w:fill="C0C0C0"/>
          </w:tcPr>
          <w:p w14:paraId="3265EA58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0ADC09B7" w14:textId="77777777" w:rsidR="00C63B1C" w:rsidRDefault="00C63B1C" w:rsidP="00C63B1C">
            <w:pPr>
              <w:pStyle w:val="TableParagraph"/>
              <w:ind w:left="1897"/>
              <w:rPr>
                <w:b/>
                <w:sz w:val="20"/>
              </w:rPr>
            </w:pPr>
            <w:r>
              <w:rPr>
                <w:b/>
                <w:sz w:val="20"/>
              </w:rPr>
              <w:t>Guide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366D597E" w14:textId="77777777" w:rsidR="00C63B1C" w:rsidRDefault="00C63B1C" w:rsidP="00C63B1C">
            <w:pPr>
              <w:pStyle w:val="TableParagraph"/>
              <w:ind w:left="106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Reported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</w:t>
            </w:r>
          </w:p>
          <w:p w14:paraId="1C0F1077" w14:textId="77777777" w:rsidR="00C63B1C" w:rsidRDefault="00C63B1C" w:rsidP="00C63B1C">
            <w:pPr>
              <w:pStyle w:val="TableParagraph"/>
              <w:spacing w:before="36" w:line="240" w:lineRule="auto"/>
              <w:ind w:left="106"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Page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No.</w:t>
            </w:r>
          </w:p>
        </w:tc>
      </w:tr>
      <w:tr w:rsidR="00C63B1C" w14:paraId="1B675A26" w14:textId="77777777" w:rsidTr="00C63B1C">
        <w:trPr>
          <w:trHeight w:val="561"/>
        </w:trPr>
        <w:tc>
          <w:tcPr>
            <w:tcW w:w="11021" w:type="dxa"/>
            <w:gridSpan w:val="4"/>
          </w:tcPr>
          <w:p w14:paraId="2AADA384" w14:textId="77777777" w:rsidR="00C63B1C" w:rsidRDefault="00C63B1C" w:rsidP="00C63B1C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Domain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analysis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and</w:t>
            </w:r>
          </w:p>
          <w:p w14:paraId="6266C383" w14:textId="77777777" w:rsidR="00C63B1C" w:rsidRDefault="00C63B1C" w:rsidP="00C63B1C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ﬁndings</w:t>
            </w:r>
          </w:p>
        </w:tc>
      </w:tr>
      <w:tr w:rsidR="00C63B1C" w14:paraId="263615FB" w14:textId="77777777" w:rsidTr="00C63B1C">
        <w:trPr>
          <w:trHeight w:val="282"/>
        </w:trPr>
        <w:tc>
          <w:tcPr>
            <w:tcW w:w="11021" w:type="dxa"/>
            <w:gridSpan w:val="4"/>
          </w:tcPr>
          <w:p w14:paraId="66FA2A4F" w14:textId="77777777" w:rsidR="00C63B1C" w:rsidRDefault="00C63B1C" w:rsidP="00C63B1C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analysis</w:t>
            </w:r>
          </w:p>
        </w:tc>
      </w:tr>
      <w:tr w:rsidR="00C63B1C" w14:paraId="04287583" w14:textId="77777777" w:rsidTr="00C63B1C">
        <w:trPr>
          <w:trHeight w:val="280"/>
        </w:trPr>
        <w:tc>
          <w:tcPr>
            <w:tcW w:w="2528" w:type="dxa"/>
          </w:tcPr>
          <w:p w14:paraId="03F60CA3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Number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114F8383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3274F835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many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</w:tcPr>
          <w:p w14:paraId="4C62C4E5" w14:textId="7CA17EC8" w:rsidR="00C63B1C" w:rsidRDefault="00CC1575" w:rsidP="00C63B1C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>
              <w:rPr>
                <w:w w:val="101"/>
                <w:sz w:val="20"/>
              </w:rPr>
              <w:t>12</w:t>
            </w:r>
          </w:p>
        </w:tc>
      </w:tr>
      <w:tr w:rsidR="00C63B1C" w14:paraId="5C73FE5D" w14:textId="77777777" w:rsidTr="008B5063">
        <w:trPr>
          <w:trHeight w:val="549"/>
        </w:trPr>
        <w:tc>
          <w:tcPr>
            <w:tcW w:w="2528" w:type="dxa"/>
          </w:tcPr>
          <w:p w14:paraId="1F30E0C8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Description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coding</w:t>
            </w:r>
          </w:p>
          <w:p w14:paraId="312C295B" w14:textId="77777777" w:rsidR="00C63B1C" w:rsidRDefault="00C63B1C" w:rsidP="00C63B1C">
            <w:pPr>
              <w:pStyle w:val="TableParagraph"/>
              <w:spacing w:before="36" w:line="240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</w:tcPr>
          <w:p w14:paraId="063B5397" w14:textId="77777777" w:rsidR="00C63B1C" w:rsidRDefault="00C63B1C" w:rsidP="00C63B1C">
            <w:pPr>
              <w:pStyle w:val="TableParagraph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2D027EEE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authors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</w:tcPr>
          <w:p w14:paraId="53CC3758" w14:textId="34C32002" w:rsidR="00C63B1C" w:rsidRDefault="009E296E" w:rsidP="008B5063">
            <w:pPr>
              <w:pStyle w:val="TableParagraph"/>
              <w:spacing w:before="44" w:line="240" w:lineRule="auto"/>
              <w:ind w:left="61"/>
              <w:rPr>
                <w:rFonts w:ascii="Times New Roman"/>
                <w:sz w:val="6"/>
              </w:rPr>
            </w:pPr>
            <w:r>
              <w:rPr>
                <w:w w:val="101"/>
                <w:sz w:val="20"/>
              </w:rPr>
              <w:t>12</w:t>
            </w:r>
            <w:r w:rsidR="00A9642E">
              <w:rPr>
                <w:w w:val="101"/>
                <w:sz w:val="20"/>
              </w:rPr>
              <w:t>-13</w:t>
            </w:r>
          </w:p>
        </w:tc>
      </w:tr>
      <w:tr w:rsidR="00C63B1C" w14:paraId="1E76910B" w14:textId="77777777" w:rsidTr="00C63B1C">
        <w:trPr>
          <w:trHeight w:val="280"/>
        </w:trPr>
        <w:tc>
          <w:tcPr>
            <w:tcW w:w="2528" w:type="dxa"/>
          </w:tcPr>
          <w:p w14:paraId="57CD20FC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Derivation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73773571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3F4A1E58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identiﬁed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advance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97AFE32" w14:textId="5701338C" w:rsidR="00C63B1C" w:rsidRDefault="009E296E" w:rsidP="009E296E">
            <w:pPr>
              <w:pStyle w:val="TableParagraph"/>
              <w:spacing w:before="9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1</w:t>
            </w:r>
            <w:r w:rsidR="00A9642E">
              <w:rPr>
                <w:sz w:val="20"/>
              </w:rPr>
              <w:t>2-13</w:t>
            </w:r>
          </w:p>
        </w:tc>
      </w:tr>
      <w:tr w:rsidR="00C63B1C" w14:paraId="65C7C11D" w14:textId="77777777" w:rsidTr="00C63B1C">
        <w:trPr>
          <w:trHeight w:val="280"/>
        </w:trPr>
        <w:tc>
          <w:tcPr>
            <w:tcW w:w="2528" w:type="dxa"/>
          </w:tcPr>
          <w:p w14:paraId="45A71469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35C6C993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262FE68B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software,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applicable,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6AC29AE" w14:textId="3E30103B" w:rsidR="00C63B1C" w:rsidRDefault="009E296E" w:rsidP="009E296E">
            <w:pPr>
              <w:pStyle w:val="TableParagraph"/>
              <w:spacing w:before="55" w:line="205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 13</w:t>
            </w:r>
          </w:p>
        </w:tc>
      </w:tr>
      <w:tr w:rsidR="00C63B1C" w14:paraId="7D29E62E" w14:textId="77777777" w:rsidTr="00C63B1C">
        <w:trPr>
          <w:trHeight w:val="280"/>
        </w:trPr>
        <w:tc>
          <w:tcPr>
            <w:tcW w:w="2528" w:type="dxa"/>
          </w:tcPr>
          <w:p w14:paraId="3B486B9F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Participant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645596CA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4286B007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Did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441BE4EB" w14:textId="6918F41E" w:rsidR="00C63B1C" w:rsidRDefault="009E296E" w:rsidP="00C63B1C">
            <w:pPr>
              <w:pStyle w:val="TableParagraph"/>
              <w:spacing w:line="240" w:lineRule="auto"/>
              <w:ind w:left="61"/>
              <w:rPr>
                <w:sz w:val="20"/>
              </w:rPr>
            </w:pPr>
            <w:r>
              <w:rPr>
                <w:w w:val="101"/>
                <w:sz w:val="20"/>
              </w:rPr>
              <w:t>9</w:t>
            </w:r>
          </w:p>
        </w:tc>
      </w:tr>
      <w:tr w:rsidR="00C63B1C" w14:paraId="34CFC2ED" w14:textId="77777777" w:rsidTr="00C63B1C">
        <w:trPr>
          <w:trHeight w:val="280"/>
        </w:trPr>
        <w:tc>
          <w:tcPr>
            <w:tcW w:w="11021" w:type="dxa"/>
            <w:gridSpan w:val="4"/>
          </w:tcPr>
          <w:p w14:paraId="4B70789C" w14:textId="77777777" w:rsidR="00C63B1C" w:rsidRDefault="00C63B1C" w:rsidP="00C63B1C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Reporting</w:t>
            </w:r>
          </w:p>
        </w:tc>
      </w:tr>
      <w:tr w:rsidR="00C63B1C" w14:paraId="705BE6E9" w14:textId="77777777" w:rsidTr="00675C4D">
        <w:trPr>
          <w:trHeight w:val="552"/>
        </w:trPr>
        <w:tc>
          <w:tcPr>
            <w:tcW w:w="2528" w:type="dxa"/>
          </w:tcPr>
          <w:p w14:paraId="2175D82A" w14:textId="77777777" w:rsidR="00C63B1C" w:rsidRDefault="00C63B1C" w:rsidP="00C63B1C">
            <w:pPr>
              <w:pStyle w:val="TableParagraph"/>
              <w:spacing w:before="1" w:line="240" w:lineRule="auto"/>
              <w:rPr>
                <w:sz w:val="20"/>
              </w:rPr>
            </w:pPr>
            <w:r>
              <w:rPr>
                <w:sz w:val="20"/>
              </w:rPr>
              <w:t>Quotations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</w:tcPr>
          <w:p w14:paraId="40F28379" w14:textId="77777777" w:rsidR="00C63B1C" w:rsidRDefault="00C63B1C" w:rsidP="00C63B1C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32AA85FC" w14:textId="77777777" w:rsidR="00C63B1C" w:rsidRDefault="00C63B1C" w:rsidP="00C63B1C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quotations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illustrate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themes/ﬁndings?</w:t>
            </w:r>
          </w:p>
          <w:p w14:paraId="52E2E3E5" w14:textId="77777777" w:rsidR="00C63B1C" w:rsidRDefault="00C63B1C" w:rsidP="00C63B1C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quotation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identiﬁed?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e.g.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</w:tcPr>
          <w:p w14:paraId="654DAFBE" w14:textId="68CBC127" w:rsidR="00C63B1C" w:rsidRDefault="009E296E" w:rsidP="00675C4D">
            <w:pPr>
              <w:pStyle w:val="TableParagraph"/>
              <w:spacing w:before="44" w:line="240" w:lineRule="auto"/>
              <w:ind w:left="61"/>
              <w:rPr>
                <w:rFonts w:ascii="Times New Roman"/>
                <w:sz w:val="4"/>
              </w:rPr>
            </w:pPr>
            <w:r>
              <w:rPr>
                <w:sz w:val="20"/>
              </w:rPr>
              <w:t>13-21</w:t>
            </w:r>
          </w:p>
        </w:tc>
      </w:tr>
      <w:tr w:rsidR="00C63B1C" w14:paraId="0E296918" w14:textId="77777777" w:rsidTr="00C63B1C">
        <w:trPr>
          <w:trHeight w:val="280"/>
        </w:trPr>
        <w:tc>
          <w:tcPr>
            <w:tcW w:w="2528" w:type="dxa"/>
          </w:tcPr>
          <w:p w14:paraId="463C95BC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ﬁndings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1D4921E5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9A60471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consistency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1052A03" w14:textId="27B5A16C" w:rsidR="00C63B1C" w:rsidRDefault="009E296E" w:rsidP="00C63B1C">
            <w:pPr>
              <w:pStyle w:val="TableParagraph"/>
              <w:spacing w:before="22" w:line="238" w:lineRule="exact"/>
              <w:ind w:left="61"/>
              <w:rPr>
                <w:sz w:val="20"/>
              </w:rPr>
            </w:pPr>
            <w:r>
              <w:rPr>
                <w:sz w:val="20"/>
              </w:rPr>
              <w:t>22-24</w:t>
            </w:r>
          </w:p>
        </w:tc>
      </w:tr>
      <w:tr w:rsidR="00C63B1C" w14:paraId="40D61397" w14:textId="77777777" w:rsidTr="00C63B1C">
        <w:trPr>
          <w:trHeight w:val="280"/>
        </w:trPr>
        <w:tc>
          <w:tcPr>
            <w:tcW w:w="2528" w:type="dxa"/>
          </w:tcPr>
          <w:p w14:paraId="65B17371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63A698F4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946BFDB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ﬁndings?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7A3AE7A8" w14:textId="52C07E64" w:rsidR="00C63B1C" w:rsidRDefault="009E296E" w:rsidP="00C63B1C">
            <w:pPr>
              <w:pStyle w:val="TableParagraph"/>
              <w:spacing w:before="1" w:line="240" w:lineRule="auto"/>
              <w:ind w:left="61"/>
              <w:rPr>
                <w:sz w:val="20"/>
              </w:rPr>
            </w:pPr>
            <w:r>
              <w:rPr>
                <w:w w:val="101"/>
                <w:sz w:val="20"/>
              </w:rPr>
              <w:t xml:space="preserve">13 + Figure </w:t>
            </w:r>
            <w:r w:rsidR="000534BB">
              <w:rPr>
                <w:w w:val="101"/>
                <w:sz w:val="20"/>
              </w:rPr>
              <w:t>3</w:t>
            </w:r>
          </w:p>
        </w:tc>
      </w:tr>
      <w:tr w:rsidR="00C63B1C" w14:paraId="500117B8" w14:textId="77777777" w:rsidTr="00C63B1C">
        <w:trPr>
          <w:trHeight w:val="280"/>
        </w:trPr>
        <w:tc>
          <w:tcPr>
            <w:tcW w:w="2528" w:type="dxa"/>
          </w:tcPr>
          <w:p w14:paraId="6FBA4F8F" w14:textId="77777777" w:rsidR="00C63B1C" w:rsidRDefault="00C63B1C" w:rsidP="00C63B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598B1AA2" w14:textId="77777777" w:rsidR="00C63B1C" w:rsidRDefault="00C63B1C" w:rsidP="00C63B1C">
            <w:pPr>
              <w:pStyle w:val="TableParagraph"/>
              <w:ind w:left="126" w:right="1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48899217" w14:textId="77777777" w:rsidR="00C63B1C" w:rsidRDefault="00C63B1C" w:rsidP="00C63B1C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discussion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60B66301" w14:textId="2ADA5C04" w:rsidR="00C63B1C" w:rsidRDefault="000534BB" w:rsidP="00C63B1C">
            <w:pPr>
              <w:pStyle w:val="TableParagraph"/>
              <w:spacing w:before="80" w:line="180" w:lineRule="exact"/>
              <w:ind w:left="61"/>
              <w:rPr>
                <w:sz w:val="20"/>
              </w:rPr>
            </w:pPr>
            <w:r>
              <w:rPr>
                <w:sz w:val="20"/>
              </w:rPr>
              <w:t>13-21 + 22-23</w:t>
            </w:r>
          </w:p>
        </w:tc>
      </w:tr>
    </w:tbl>
    <w:p w14:paraId="453156D0" w14:textId="77777777" w:rsidR="00C63B1C" w:rsidRDefault="00C63B1C" w:rsidP="00C63B1C">
      <w:pPr>
        <w:pStyle w:val="Brdtekst"/>
        <w:spacing w:before="6"/>
      </w:pPr>
    </w:p>
    <w:p w14:paraId="10DC456E" w14:textId="77777777" w:rsidR="00C63B1C" w:rsidRDefault="00C63B1C" w:rsidP="00C63B1C">
      <w:pPr>
        <w:pStyle w:val="Brdtekst"/>
        <w:spacing w:before="59" w:line="276" w:lineRule="auto"/>
        <w:ind w:left="220" w:right="333"/>
      </w:pPr>
      <w:r>
        <w:t>Developed</w:t>
      </w:r>
      <w:r>
        <w:rPr>
          <w:spacing w:val="-3"/>
        </w:rPr>
        <w:t xml:space="preserve"> </w:t>
      </w:r>
      <w:r>
        <w:t>from: Tong</w:t>
      </w:r>
      <w:r>
        <w:rPr>
          <w:spacing w:val="-4"/>
        </w:rPr>
        <w:t xml:space="preserve"> </w:t>
      </w:r>
      <w:r>
        <w:t>A,</w:t>
      </w:r>
      <w:r>
        <w:rPr>
          <w:spacing w:val="-3"/>
        </w:rPr>
        <w:t xml:space="preserve"> </w:t>
      </w:r>
      <w:r>
        <w:t>Sainsbury</w:t>
      </w:r>
      <w:r>
        <w:rPr>
          <w:spacing w:val="-3"/>
        </w:rPr>
        <w:t xml:space="preserve"> </w:t>
      </w:r>
      <w:r>
        <w:t>P,</w:t>
      </w:r>
      <w:r>
        <w:rPr>
          <w:spacing w:val="-3"/>
        </w:rPr>
        <w:t xml:space="preserve"> </w:t>
      </w:r>
      <w:r>
        <w:t>Craig</w:t>
      </w:r>
      <w:r>
        <w:rPr>
          <w:spacing w:val="-4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Consolidated</w:t>
      </w:r>
      <w:r>
        <w:rPr>
          <w:spacing w:val="-3"/>
        </w:rPr>
        <w:t xml:space="preserve"> </w:t>
      </w:r>
      <w:r>
        <w:t>criteria for</w:t>
      </w:r>
      <w:r>
        <w:rPr>
          <w:spacing w:val="-3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qualitative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(COREQ):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32-item</w:t>
      </w:r>
      <w:r>
        <w:rPr>
          <w:spacing w:val="-4"/>
        </w:rPr>
        <w:t xml:space="preserve"> </w:t>
      </w:r>
      <w:r>
        <w:t xml:space="preserve">checklist for interviews and focus groups. </w:t>
      </w:r>
      <w:r>
        <w:rPr>
          <w:i/>
        </w:rPr>
        <w:t>International Journal for Quality in Health Care</w:t>
      </w:r>
      <w:r>
        <w:t>. 2007. Volume 19, Number 6: pp. 349 – 357</w:t>
      </w:r>
    </w:p>
    <w:p w14:paraId="17719466" w14:textId="77777777" w:rsidR="006805C7" w:rsidRPr="006D56F4" w:rsidRDefault="006805C7" w:rsidP="006D56F4"/>
    <w:sectPr w:rsidR="006805C7" w:rsidRPr="006D56F4">
      <w:head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2C666" w14:textId="77777777" w:rsidR="00F66595" w:rsidRDefault="00F66595" w:rsidP="00115E35">
      <w:r>
        <w:separator/>
      </w:r>
    </w:p>
  </w:endnote>
  <w:endnote w:type="continuationSeparator" w:id="0">
    <w:p w14:paraId="47558601" w14:textId="77777777" w:rsidR="00F66595" w:rsidRDefault="00F66595" w:rsidP="0011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049A1" w14:textId="77777777" w:rsidR="00F66595" w:rsidRDefault="00F66595" w:rsidP="00115E35">
      <w:r>
        <w:separator/>
      </w:r>
    </w:p>
  </w:footnote>
  <w:footnote w:type="continuationSeparator" w:id="0">
    <w:p w14:paraId="21659692" w14:textId="77777777" w:rsidR="00F66595" w:rsidRDefault="00F66595" w:rsidP="0011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B5D9B" w14:textId="45BED289" w:rsidR="00FE79E8" w:rsidRPr="00FE79E8" w:rsidRDefault="00FE79E8" w:rsidP="00FE79E8">
    <w:pPr>
      <w:pStyle w:val="Sidehoved"/>
      <w:rPr>
        <w:lang w:val="en-US"/>
      </w:rPr>
    </w:pPr>
    <w:bookmarkStart w:id="0" w:name="Appendix_2_Interview_guide_exa"/>
    <w:r w:rsidRPr="00FE79E8">
      <w:rPr>
        <w:lang w:val="en-US"/>
      </w:rPr>
      <w:t>The COREQ (</w:t>
    </w:r>
    <w:proofErr w:type="spellStart"/>
    <w:r w:rsidRPr="00FE79E8">
      <w:rPr>
        <w:lang w:val="en-US"/>
      </w:rPr>
      <w:t>COnsolidated</w:t>
    </w:r>
    <w:proofErr w:type="spellEnd"/>
    <w:r w:rsidRPr="00FE79E8">
      <w:rPr>
        <w:lang w:val="en-US"/>
      </w:rPr>
      <w:t xml:space="preserve"> criteria for </w:t>
    </w:r>
    <w:proofErr w:type="spellStart"/>
    <w:r w:rsidRPr="00FE79E8">
      <w:rPr>
        <w:lang w:val="en-US"/>
      </w:rPr>
      <w:t>REporting</w:t>
    </w:r>
    <w:proofErr w:type="spellEnd"/>
    <w:r w:rsidRPr="00FE79E8">
      <w:rPr>
        <w:lang w:val="en-US"/>
      </w:rPr>
      <w:t xml:space="preserve"> Qualitative research) Checklist.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56E591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CA8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D837B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52B10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0C6AE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40D5E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CEE39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1E236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28C45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3A30D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6650791">
    <w:abstractNumId w:val="9"/>
  </w:num>
  <w:num w:numId="2" w16cid:durableId="169030687">
    <w:abstractNumId w:val="7"/>
  </w:num>
  <w:num w:numId="3" w16cid:durableId="503127834">
    <w:abstractNumId w:val="6"/>
  </w:num>
  <w:num w:numId="4" w16cid:durableId="682245994">
    <w:abstractNumId w:val="5"/>
  </w:num>
  <w:num w:numId="5" w16cid:durableId="1434746635">
    <w:abstractNumId w:val="4"/>
  </w:num>
  <w:num w:numId="6" w16cid:durableId="549150926">
    <w:abstractNumId w:val="8"/>
  </w:num>
  <w:num w:numId="7" w16cid:durableId="149830832">
    <w:abstractNumId w:val="3"/>
  </w:num>
  <w:num w:numId="8" w16cid:durableId="769935355">
    <w:abstractNumId w:val="2"/>
  </w:num>
  <w:num w:numId="9" w16cid:durableId="2102217410">
    <w:abstractNumId w:val="1"/>
  </w:num>
  <w:num w:numId="10" w16cid:durableId="1315597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D4"/>
    <w:rsid w:val="00033327"/>
    <w:rsid w:val="0003486B"/>
    <w:rsid w:val="000534BB"/>
    <w:rsid w:val="00095E7C"/>
    <w:rsid w:val="00115E35"/>
    <w:rsid w:val="00174AE2"/>
    <w:rsid w:val="001C19E2"/>
    <w:rsid w:val="001D70D4"/>
    <w:rsid w:val="002A1263"/>
    <w:rsid w:val="003478E4"/>
    <w:rsid w:val="003C3083"/>
    <w:rsid w:val="0057256A"/>
    <w:rsid w:val="00605AC3"/>
    <w:rsid w:val="006805C7"/>
    <w:rsid w:val="00691EDE"/>
    <w:rsid w:val="006D56F4"/>
    <w:rsid w:val="00724947"/>
    <w:rsid w:val="007C2C84"/>
    <w:rsid w:val="007E30AA"/>
    <w:rsid w:val="00841F1E"/>
    <w:rsid w:val="00852A99"/>
    <w:rsid w:val="00931E05"/>
    <w:rsid w:val="009E296E"/>
    <w:rsid w:val="00A67CE3"/>
    <w:rsid w:val="00A72CF2"/>
    <w:rsid w:val="00A9642E"/>
    <w:rsid w:val="00BE32A1"/>
    <w:rsid w:val="00C509F2"/>
    <w:rsid w:val="00C63B1C"/>
    <w:rsid w:val="00CC1575"/>
    <w:rsid w:val="00D540DF"/>
    <w:rsid w:val="00E82397"/>
    <w:rsid w:val="00E87314"/>
    <w:rsid w:val="00EE1CD7"/>
    <w:rsid w:val="00F66595"/>
    <w:rsid w:val="00F92847"/>
    <w:rsid w:val="00FA6F9A"/>
    <w:rsid w:val="00FE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254F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1D70D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CD7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val="da-DK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CD7"/>
    <w:pPr>
      <w:keepNext/>
      <w:keepLines/>
      <w:widowControl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sz w:val="26"/>
      <w:szCs w:val="26"/>
      <w:lang w:val="da-DK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49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A602B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49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87914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494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7914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494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A602B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494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A602B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494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494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5E35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115E35"/>
  </w:style>
  <w:style w:type="paragraph" w:styleId="Sidefod">
    <w:name w:val="footer"/>
    <w:basedOn w:val="Normal"/>
    <w:link w:val="SidefodTegn"/>
    <w:uiPriority w:val="99"/>
    <w:unhideWhenUsed/>
    <w:rsid w:val="00115E35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da-DK"/>
    </w:rPr>
  </w:style>
  <w:style w:type="character" w:customStyle="1" w:styleId="SidefodTegn">
    <w:name w:val="Sidefod Tegn"/>
    <w:basedOn w:val="Standardskrifttypeiafsnit"/>
    <w:link w:val="Sidefod"/>
    <w:uiPriority w:val="99"/>
    <w:rsid w:val="00115E35"/>
  </w:style>
  <w:style w:type="character" w:customStyle="1" w:styleId="Overskrift1Tegn">
    <w:name w:val="Overskrift 1 Tegn"/>
    <w:basedOn w:val="Standardskrifttypeiafsnit"/>
    <w:link w:val="Overskrift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1CD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inorEastAsia" w:hAnsiTheme="minorHAnsi" w:cstheme="minorBidi"/>
      <w:spacing w:val="15"/>
      <w:sz w:val="22"/>
      <w:szCs w:val="22"/>
      <w:lang w:val="da-DK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1CD7"/>
    <w:rPr>
      <w:rFonts w:eastAsiaTheme="minorEastAsia"/>
      <w:spacing w:val="15"/>
    </w:rPr>
  </w:style>
  <w:style w:type="character" w:styleId="Svagfremhvning">
    <w:name w:val="Subtle Emphasis"/>
    <w:basedOn w:val="Standardskrifttypeiafsnit"/>
    <w:uiPriority w:val="19"/>
    <w:qFormat/>
    <w:rsid w:val="00EE1CD7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qFormat/>
    <w:rsid w:val="00EE1CD7"/>
    <w:rPr>
      <w:i/>
      <w:iCs/>
      <w:color w:val="auto"/>
    </w:rPr>
  </w:style>
  <w:style w:type="character" w:styleId="Fremhv">
    <w:name w:val="Emphasis"/>
    <w:basedOn w:val="Standardskrifttypeiafsnit"/>
    <w:uiPriority w:val="20"/>
    <w:qFormat/>
    <w:rsid w:val="00EE1CD7"/>
    <w:rPr>
      <w:i/>
      <w:iCs/>
    </w:rPr>
  </w:style>
  <w:style w:type="character" w:styleId="Strk">
    <w:name w:val="Strong"/>
    <w:basedOn w:val="Standardskrifttypeiafsnit"/>
    <w:uiPriority w:val="22"/>
    <w:qFormat/>
    <w:rsid w:val="00EE1CD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EE1CD7"/>
    <w:pPr>
      <w:widowControl/>
      <w:autoSpaceDE/>
      <w:autoSpaceDN/>
      <w:adjustRightInd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z w:val="22"/>
      <w:szCs w:val="22"/>
      <w:lang w:val="da-DK"/>
    </w:rPr>
  </w:style>
  <w:style w:type="character" w:customStyle="1" w:styleId="CitatTegn">
    <w:name w:val="Citat Tegn"/>
    <w:basedOn w:val="Standardskrifttypeiafsnit"/>
    <w:link w:val="Citat"/>
    <w:uiPriority w:val="29"/>
    <w:rsid w:val="00EE1CD7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1CD7"/>
    <w:pPr>
      <w:widowControl/>
      <w:pBdr>
        <w:top w:val="single" w:sz="4" w:space="10" w:color="auto"/>
        <w:bottom w:val="single" w:sz="4" w:space="10" w:color="auto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z w:val="22"/>
      <w:szCs w:val="22"/>
      <w:lang w:val="da-DK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1CD7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E1CD7"/>
    <w:rPr>
      <w:smallCap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EE1CD7"/>
    <w:rPr>
      <w:b/>
      <w:bCs/>
      <w:smallCaps/>
      <w:color w:val="auto"/>
      <w:spacing w:val="5"/>
    </w:rPr>
  </w:style>
  <w:style w:type="character" w:styleId="Bogenstitel">
    <w:name w:val="Book Title"/>
    <w:basedOn w:val="Standardskrifttypeiafsnit"/>
    <w:uiPriority w:val="33"/>
    <w:qFormat/>
    <w:rsid w:val="00EE1CD7"/>
    <w:rPr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EE1CD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a-DK"/>
    </w:rPr>
  </w:style>
  <w:style w:type="table" w:customStyle="1" w:styleId="TableNormal1">
    <w:name w:val="Table Normal1"/>
    <w:uiPriority w:val="2"/>
    <w:semiHidden/>
    <w:unhideWhenUsed/>
    <w:qFormat/>
    <w:rsid w:val="001D70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70D4"/>
    <w:pPr>
      <w:adjustRightInd/>
      <w:spacing w:line="243" w:lineRule="exact"/>
      <w:ind w:left="107"/>
    </w:pPr>
    <w:rPr>
      <w:rFonts w:eastAsia="Calibri" w:cs="Calibri"/>
      <w:sz w:val="22"/>
      <w:szCs w:val="22"/>
    </w:rPr>
  </w:style>
  <w:style w:type="paragraph" w:styleId="Afsenderadresse">
    <w:name w:val="envelope return"/>
    <w:basedOn w:val="Normal"/>
    <w:uiPriority w:val="99"/>
    <w:semiHidden/>
    <w:unhideWhenUsed/>
    <w:rsid w:val="00724947"/>
    <w:rPr>
      <w:rFonts w:asciiTheme="majorHAnsi" w:eastAsiaTheme="majorEastAsia" w:hAnsiTheme="majorHAnsi" w:cstheme="majorBidi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724947"/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724947"/>
    <w:rPr>
      <w:rFonts w:ascii="Consolas" w:eastAsia="Times New Roman" w:hAnsi="Consolas" w:cs="Times New Roman"/>
      <w:sz w:val="21"/>
      <w:szCs w:val="21"/>
      <w:lang w:val="en-US"/>
    </w:rPr>
  </w:style>
  <w:style w:type="paragraph" w:styleId="Bibliografi">
    <w:name w:val="Bibliography"/>
    <w:basedOn w:val="Normal"/>
    <w:next w:val="Normal"/>
    <w:uiPriority w:val="37"/>
    <w:semiHidden/>
    <w:unhideWhenUsed/>
    <w:rsid w:val="00724947"/>
  </w:style>
  <w:style w:type="paragraph" w:styleId="Billedtekst">
    <w:name w:val="caption"/>
    <w:basedOn w:val="Normal"/>
    <w:next w:val="Normal"/>
    <w:uiPriority w:val="35"/>
    <w:semiHidden/>
    <w:unhideWhenUsed/>
    <w:qFormat/>
    <w:rsid w:val="00724947"/>
    <w:pPr>
      <w:spacing w:after="200"/>
    </w:pPr>
    <w:rPr>
      <w:i/>
      <w:iCs/>
      <w:color w:val="7A6040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724947"/>
    <w:pPr>
      <w:pBdr>
        <w:top w:val="single" w:sz="2" w:space="10" w:color="AEB862" w:themeColor="accent1"/>
        <w:left w:val="single" w:sz="2" w:space="10" w:color="AEB862" w:themeColor="accent1"/>
        <w:bottom w:val="single" w:sz="2" w:space="10" w:color="AEB862" w:themeColor="accent1"/>
        <w:right w:val="single" w:sz="2" w:space="10" w:color="AEB862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AEB862" w:themeColor="accent1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724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724947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rdtekst">
    <w:name w:val="Body Text"/>
    <w:basedOn w:val="Normal"/>
    <w:link w:val="BrdtekstTegn"/>
    <w:uiPriority w:val="99"/>
    <w:semiHidden/>
    <w:unhideWhenUsed/>
    <w:rsid w:val="007249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7249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7249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7249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7249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7249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724947"/>
    <w:rPr>
      <w:rFonts w:ascii="Calibri" w:eastAsia="Times New Roman" w:hAnsi="Calibri" w:cs="Times New Roman"/>
      <w:sz w:val="16"/>
      <w:szCs w:val="16"/>
      <w:lang w:val="en-US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7249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7249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724947"/>
    <w:rPr>
      <w:rFonts w:ascii="Calibri" w:eastAsia="Times New Roman" w:hAnsi="Calibri" w:cs="Times New Roman"/>
      <w:sz w:val="16"/>
      <w:szCs w:val="16"/>
      <w:lang w:val="en-US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72494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724947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724947"/>
  </w:style>
  <w:style w:type="character" w:customStyle="1" w:styleId="DatoTegn">
    <w:name w:val="Dato Tegn"/>
    <w:basedOn w:val="Standardskrifttypeiafsnit"/>
    <w:link w:val="Dato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724947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724947"/>
    <w:rPr>
      <w:rFonts w:ascii="Segoe UI" w:eastAsia="Times New Roman" w:hAnsi="Segoe UI" w:cs="Segoe UI"/>
      <w:sz w:val="16"/>
      <w:szCs w:val="16"/>
      <w:lang w:val="en-US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724947"/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24947"/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24947"/>
    <w:rPr>
      <w:rFonts w:ascii="Consolas" w:eastAsia="Times New Roman" w:hAnsi="Consolas" w:cs="Times New Roman"/>
      <w:sz w:val="20"/>
      <w:szCs w:val="20"/>
      <w:lang w:val="en-US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724947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724947"/>
    <w:rPr>
      <w:rFonts w:ascii="Calibri" w:eastAsia="Times New Roman" w:hAnsi="Calibri" w:cs="Times New Roman"/>
      <w:i/>
      <w:iCs/>
      <w:sz w:val="20"/>
      <w:szCs w:val="20"/>
      <w:lang w:val="en-US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724947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724947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724947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724947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724947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724947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724947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724947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724947"/>
    <w:pPr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724947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724947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724947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724947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724947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724947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724947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724947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724947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724947"/>
    <w:pPr>
      <w:spacing w:after="100"/>
      <w:ind w:left="1600"/>
    </w:pPr>
  </w:style>
  <w:style w:type="paragraph" w:styleId="Ingenafstand">
    <w:name w:val="No Spacing"/>
    <w:uiPriority w:val="1"/>
    <w:qFormat/>
    <w:rsid w:val="0072494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24947"/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249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24947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Liste">
    <w:name w:val="List"/>
    <w:basedOn w:val="Normal"/>
    <w:uiPriority w:val="99"/>
    <w:semiHidden/>
    <w:unhideWhenUsed/>
    <w:rsid w:val="0072494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7249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7249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7249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724947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724947"/>
  </w:style>
  <w:style w:type="paragraph" w:styleId="Mailsignatur">
    <w:name w:val="E-mail Signature"/>
    <w:basedOn w:val="Normal"/>
    <w:link w:val="MailsignaturTegn"/>
    <w:uiPriority w:val="99"/>
    <w:semiHidden/>
    <w:unhideWhenUsed/>
    <w:rsid w:val="00724947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Makrotekst">
    <w:name w:val="macro"/>
    <w:link w:val="MakrotekstTegn"/>
    <w:uiPriority w:val="99"/>
    <w:semiHidden/>
    <w:unhideWhenUsed/>
    <w:rsid w:val="0072494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724947"/>
    <w:rPr>
      <w:rFonts w:ascii="Consolas" w:eastAsia="Times New Roman" w:hAnsi="Consolas" w:cs="Times New Roman"/>
      <w:sz w:val="20"/>
      <w:szCs w:val="20"/>
      <w:lang w:val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24947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24947"/>
    <w:rPr>
      <w:rFonts w:ascii="Segoe UI" w:eastAsia="Times New Roman" w:hAnsi="Segoe UI" w:cs="Segoe UI"/>
      <w:sz w:val="18"/>
      <w:szCs w:val="18"/>
      <w:lang w:val="en-US"/>
    </w:rPr>
  </w:style>
  <w:style w:type="paragraph" w:styleId="Modtageradresse">
    <w:name w:val="envelope address"/>
    <w:basedOn w:val="Normal"/>
    <w:uiPriority w:val="99"/>
    <w:semiHidden/>
    <w:unhideWhenUsed/>
    <w:rsid w:val="00724947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24947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724947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724947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Opstilling-forts">
    <w:name w:val="List Continue"/>
    <w:basedOn w:val="Normal"/>
    <w:uiPriority w:val="99"/>
    <w:semiHidden/>
    <w:unhideWhenUsed/>
    <w:rsid w:val="007249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7249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7249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7249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724947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724947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724947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724947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724947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724947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724947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724947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724947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724947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724947"/>
    <w:pPr>
      <w:numPr>
        <w:numId w:val="10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724947"/>
    <w:pPr>
      <w:widowControl w:val="0"/>
      <w:autoSpaceDE w:val="0"/>
      <w:autoSpaceDN w:val="0"/>
      <w:adjustRightInd w:val="0"/>
      <w:spacing w:line="240" w:lineRule="auto"/>
      <w:outlineLvl w:val="9"/>
    </w:pPr>
    <w:rPr>
      <w:color w:val="879141" w:themeColor="accent1" w:themeShade="BF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24947"/>
    <w:rPr>
      <w:rFonts w:asciiTheme="majorHAnsi" w:eastAsiaTheme="majorEastAsia" w:hAnsiTheme="majorHAnsi" w:cstheme="majorBidi"/>
      <w:color w:val="5A602B" w:themeColor="accent1" w:themeShade="7F"/>
      <w:sz w:val="24"/>
      <w:szCs w:val="24"/>
      <w:lang w:val="en-US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24947"/>
    <w:rPr>
      <w:rFonts w:asciiTheme="majorHAnsi" w:eastAsiaTheme="majorEastAsia" w:hAnsiTheme="majorHAnsi" w:cstheme="majorBidi"/>
      <w:i/>
      <w:iCs/>
      <w:color w:val="879141" w:themeColor="accent1" w:themeShade="BF"/>
      <w:sz w:val="20"/>
      <w:szCs w:val="20"/>
      <w:lang w:val="en-US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24947"/>
    <w:rPr>
      <w:rFonts w:asciiTheme="majorHAnsi" w:eastAsiaTheme="majorEastAsia" w:hAnsiTheme="majorHAnsi" w:cstheme="majorBidi"/>
      <w:color w:val="879141" w:themeColor="accent1" w:themeShade="BF"/>
      <w:sz w:val="20"/>
      <w:szCs w:val="20"/>
      <w:lang w:val="en-US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24947"/>
    <w:rPr>
      <w:rFonts w:asciiTheme="majorHAnsi" w:eastAsiaTheme="majorEastAsia" w:hAnsiTheme="majorHAnsi" w:cstheme="majorBidi"/>
      <w:color w:val="5A602B" w:themeColor="accent1" w:themeShade="7F"/>
      <w:sz w:val="20"/>
      <w:szCs w:val="20"/>
      <w:lang w:val="en-US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24947"/>
    <w:rPr>
      <w:rFonts w:asciiTheme="majorHAnsi" w:eastAsiaTheme="majorEastAsia" w:hAnsiTheme="majorHAnsi" w:cstheme="majorBidi"/>
      <w:i/>
      <w:iCs/>
      <w:color w:val="5A602B" w:themeColor="accent1" w:themeShade="7F"/>
      <w:sz w:val="20"/>
      <w:szCs w:val="20"/>
      <w:lang w:val="en-US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2494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2494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Sluthilsen">
    <w:name w:val="Closing"/>
    <w:basedOn w:val="Normal"/>
    <w:link w:val="SluthilsenTegn"/>
    <w:uiPriority w:val="99"/>
    <w:semiHidden/>
    <w:unhideWhenUsed/>
    <w:rsid w:val="00724947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724947"/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7249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  <w:style w:type="paragraph" w:styleId="Titel">
    <w:name w:val="Title"/>
    <w:basedOn w:val="Normal"/>
    <w:next w:val="Normal"/>
    <w:link w:val="TitelTegn"/>
    <w:uiPriority w:val="10"/>
    <w:qFormat/>
    <w:rsid w:val="0072494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2494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724947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724947"/>
    <w:rPr>
      <w:rFonts w:ascii="Calibri" w:eastAsia="Times New Roman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choler\AppData\Local\Temp\2\Templafy\WordVsto\sr5a30lg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4AB8C649-791A-43C6-B77A-F03E4A584C2B}">
  <ds:schemaRefs/>
</ds:datastoreItem>
</file>

<file path=customXml/itemProps2.xml><?xml version="1.0" encoding="utf-8"?>
<ds:datastoreItem xmlns:ds="http://schemas.openxmlformats.org/officeDocument/2006/customXml" ds:itemID="{4438C9D5-CA01-495F-81BB-547FFFD0DF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sr5a30lg.dotx</Template>
  <TotalTime>0</TotalTime>
  <Pages>2</Pages>
  <Words>564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2023-08-22T07:47:00Z</dcterms:created>
  <dcterms:modified xsi:type="dcterms:W3CDTF">2024-05-30T11:22:00Z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637927942855034817</vt:lpwstr>
  </property>
  <property fmtid="{D5CDD505-2E9C-101B-9397-08002B2CF9AE}" pid="4" name="TemplafyUserProfileId">
    <vt:lpwstr>637830425964231886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</Properties>
</file>