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2EC" w:rsidRPr="009E52EC" w:rsidRDefault="009E52EC" w:rsidP="009E52EC">
      <w:pPr>
        <w:rPr>
          <w:b/>
        </w:rPr>
        <w:sectPr w:rsidR="009E52EC" w:rsidRPr="009E52EC" w:rsidSect="00FC6CC5">
          <w:pgSz w:w="11906" w:h="16838"/>
          <w:pgMar w:top="2835" w:right="1701" w:bottom="2835" w:left="1701" w:header="709" w:footer="709" w:gutter="0"/>
          <w:cols w:space="708"/>
          <w:docGrid w:linePitch="360"/>
        </w:sectPr>
      </w:pPr>
      <w:r w:rsidRPr="009E52EC">
        <w:rPr>
          <w:b/>
          <w:noProof/>
          <w:sz w:val="24"/>
          <w:szCs w:val="24"/>
        </w:rPr>
        <w:t>A</w:t>
      </w:r>
      <w:r w:rsidR="0062711C">
        <w:rPr>
          <w:b/>
          <w:noProof/>
          <w:sz w:val="24"/>
          <w:szCs w:val="24"/>
        </w:rPr>
        <w:t>dditional file</w:t>
      </w:r>
      <w:r w:rsidRPr="009E52EC">
        <w:rPr>
          <w:b/>
          <w:noProof/>
          <w:sz w:val="24"/>
          <w:szCs w:val="24"/>
        </w:rPr>
        <w:t xml:space="preserve"> 2 - </w:t>
      </w:r>
      <w:bookmarkStart w:id="0" w:name="_GoBack"/>
      <w:r>
        <w:rPr>
          <w:b/>
        </w:rPr>
        <w:t>I</w:t>
      </w:r>
      <w:r w:rsidRPr="009E52EC">
        <w:rPr>
          <w:b/>
        </w:rPr>
        <w:t>tems relating to surveillance</w:t>
      </w:r>
      <w:r>
        <w:rPr>
          <w:b/>
        </w:rPr>
        <w:t xml:space="preserve"> on each of the questionnaires</w:t>
      </w:r>
      <w:bookmarkEnd w:id="0"/>
    </w:p>
    <w:p w:rsidR="006073A2" w:rsidRDefault="009E52EC">
      <w:r>
        <w:rPr>
          <w:noProof/>
          <w:lang w:eastAsia="en-GB"/>
        </w:rPr>
        <w:lastRenderedPageBreak/>
        <w:drawing>
          <wp:inline distT="0" distB="0" distL="0" distR="0" wp14:anchorId="50A02AB7" wp14:editId="2B9380D4">
            <wp:extent cx="7134225" cy="1008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54C21064" wp14:editId="33FBC231">
            <wp:extent cx="7134225" cy="10086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5C55A0EC" wp14:editId="5C0B76BE">
            <wp:extent cx="7134225" cy="10086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73A2" w:rsidSect="00705936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EC"/>
    <w:rsid w:val="006073A2"/>
    <w:rsid w:val="0062711C"/>
    <w:rsid w:val="009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4F9D63-3C9C-4828-AAFF-18BBF140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EC"/>
    <w:pPr>
      <w:spacing w:line="480" w:lineRule="auto"/>
    </w:pPr>
    <w:rPr>
      <w:rFonts w:ascii="Arial" w:eastAsia="Calibri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2EC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2EC"/>
    <w:rPr>
      <w:rFonts w:ascii="Arial" w:eastAsia="Calibri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2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E9F67AEC.dotm</Template>
  <TotalTime>4</TotalTime>
  <Pages>4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Ghanouni</dc:creator>
  <cp:lastModifiedBy>Bernardette Bonello</cp:lastModifiedBy>
  <cp:revision>2</cp:revision>
  <dcterms:created xsi:type="dcterms:W3CDTF">2015-10-29T13:05:00Z</dcterms:created>
  <dcterms:modified xsi:type="dcterms:W3CDTF">2016-07-13T15:15:00Z</dcterms:modified>
</cp:coreProperties>
</file>