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36" w:rsidRDefault="004F3F36" w:rsidP="00A553BB">
      <w:pPr>
        <w:jc w:val="left"/>
        <w:rPr>
          <w:rFonts w:ascii="Courier New" w:hAnsi="Courier New" w:cs="Courier New"/>
          <w:color w:val="333333"/>
          <w:sz w:val="21"/>
          <w:szCs w:val="21"/>
          <w:lang w:val="en-US"/>
        </w:rPr>
      </w:pPr>
      <w:r w:rsidRPr="00A553BB">
        <w:rPr>
          <w:rFonts w:ascii="Courier New" w:hAnsi="Courier New" w:cs="Courier New"/>
          <w:color w:val="333333"/>
          <w:sz w:val="21"/>
          <w:szCs w:val="21"/>
          <w:lang w:val="en-US"/>
        </w:rPr>
        <w:br/>
      </w:r>
      <w:r w:rsidRPr="00A553BB">
        <w:rPr>
          <w:rFonts w:ascii="Courier New" w:hAnsi="Courier New" w:cs="Courier New"/>
          <w:color w:val="333333"/>
          <w:sz w:val="21"/>
          <w:szCs w:val="21"/>
          <w:lang w:val="en-US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39"/>
        <w:gridCol w:w="2812"/>
      </w:tblGrid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line="240" w:lineRule="auto"/>
              <w:jc w:val="left"/>
              <w:rPr>
                <w:rFonts w:ascii="Times New Roman" w:hAnsi="Times New Roman"/>
                <w:b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Strain                     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Sequencing accession</w:t>
            </w:r>
          </w:p>
        </w:tc>
      </w:tr>
      <w:tr w:rsidR="004F3F36" w:rsidRPr="004D223F" w:rsidTr="00A3111B">
        <w:trPr>
          <w:trHeight w:val="253"/>
        </w:trPr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SAMN06917594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SAMN06917595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SAMN06917596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SAMN06917597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SAMN06917598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SAMN06917599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KP7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SAMN06917600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KP8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SAMN06917601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KP9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SAMN06917602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KP10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SAMN06917603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KP11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SAMN06917604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KP12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SAMN06917605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KP13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SAMN06917606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KP14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SAMN06917607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KP15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SAMN06917608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KP16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SAMN06917609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KP17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SAMN06917610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KP18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SAMN06917611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KP19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SAMN06917612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KP20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SAMN06917613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KP21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SAMN06917614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KP22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SAMN06917615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KP23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SAMN06917616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KP24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SAMN06917617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KP25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SAMN06917618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KP26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SAMN06917619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KP27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SAMN06917620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KP28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SAMN06917621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KP29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SAMN06917622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KP30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SAMN06917623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KP31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SAMN06917624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KP32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SAMN06917625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KP33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SAMN06917626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KP34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SAMN06917627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KP35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SAMN06917628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KP36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SAMN06917629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KP37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SAMN06917630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KP38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SAMN06917631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KP39  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SAMN06917632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KP40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SAMN06917633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KP41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SAMN06917634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KP42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SAMN06917635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KP43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SAMN06917636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KP44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SAMN06917637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KP45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SAMN06917638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KP46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SAMN06917639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KP47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SAMN06917640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KP48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SAMN06917641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KP49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SAMN06917642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KP50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SAMN06917643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KP51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SAMN06917644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KP52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SAMN06917645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KP53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SAMN06917646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KP54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SAMN06917647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KP55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SAMN06917648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KP56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SAMN06917649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KP57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SAMN06917650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KP58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SAMN06917651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KP59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SAMN06917652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KP60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SAMN06917653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KP61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SAMN06917654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KP62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SAMN06917655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KP63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SAMN06917656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KP64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SAMN06917657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KP65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SAMN06917658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KP66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SAMN06917659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KP67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SAMN06917660</w:t>
            </w:r>
          </w:p>
        </w:tc>
      </w:tr>
      <w:tr w:rsidR="004F3F36" w:rsidRPr="004D223F" w:rsidTr="00A3111B">
        <w:tc>
          <w:tcPr>
            <w:tcW w:w="3239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KP68</w:t>
            </w:r>
          </w:p>
        </w:tc>
        <w:tc>
          <w:tcPr>
            <w:tcW w:w="2812" w:type="dxa"/>
          </w:tcPr>
          <w:p w:rsidR="004F3F36" w:rsidRPr="004D223F" w:rsidRDefault="004F3F36" w:rsidP="00A3111B">
            <w:pPr>
              <w:spacing w:after="0" w:line="240" w:lineRule="auto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4D223F">
              <w:rPr>
                <w:rFonts w:ascii="Times New Roman" w:hAnsi="Times New Roman"/>
                <w:sz w:val="24"/>
                <w:szCs w:val="24"/>
              </w:rPr>
              <w:t>SAMN06917661</w:t>
            </w:r>
          </w:p>
        </w:tc>
      </w:tr>
    </w:tbl>
    <w:p w:rsidR="004F3F36" w:rsidRPr="004D223F" w:rsidRDefault="004F3F36" w:rsidP="00334EF0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4D223F">
        <w:rPr>
          <w:rFonts w:ascii="Times New Roman" w:hAnsi="Times New Roman"/>
          <w:color w:val="333333"/>
          <w:sz w:val="24"/>
          <w:szCs w:val="24"/>
          <w:lang w:val="en-US"/>
        </w:rPr>
        <w:br/>
      </w:r>
      <w:r w:rsidRPr="004D223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                                                                                                    </w:t>
      </w:r>
      <w:r w:rsidRPr="004D223F">
        <w:rPr>
          <w:rFonts w:ascii="Times New Roman" w:hAnsi="Times New Roman"/>
          <w:color w:val="333333"/>
          <w:sz w:val="24"/>
          <w:szCs w:val="24"/>
          <w:lang w:val="en-US"/>
        </w:rPr>
        <w:br/>
      </w:r>
      <w:r w:rsidRPr="004D223F">
        <w:rPr>
          <w:rFonts w:ascii="Times New Roman" w:hAnsi="Times New Roman"/>
          <w:color w:val="333333"/>
          <w:sz w:val="24"/>
          <w:szCs w:val="24"/>
          <w:lang w:val="en-US"/>
        </w:rPr>
        <w:br/>
      </w:r>
      <w:r w:rsidRPr="004D223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                         </w:t>
      </w:r>
      <w:r w:rsidRPr="004D223F">
        <w:rPr>
          <w:rFonts w:ascii="Times New Roman" w:hAnsi="Times New Roman"/>
          <w:color w:val="333333"/>
          <w:sz w:val="24"/>
          <w:szCs w:val="24"/>
          <w:lang w:val="en-US"/>
        </w:rPr>
        <w:br/>
      </w:r>
      <w:r w:rsidRPr="004D223F">
        <w:rPr>
          <w:rFonts w:ascii="Times New Roman" w:hAnsi="Times New Roman"/>
          <w:color w:val="333333"/>
          <w:sz w:val="24"/>
          <w:szCs w:val="24"/>
          <w:lang w:val="en-US"/>
        </w:rPr>
        <w:br/>
      </w:r>
      <w:r w:rsidRPr="004D223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                         </w:t>
      </w:r>
      <w:r w:rsidRPr="004D223F">
        <w:rPr>
          <w:rFonts w:ascii="Times New Roman" w:hAnsi="Times New Roman"/>
          <w:color w:val="333333"/>
          <w:sz w:val="24"/>
          <w:szCs w:val="24"/>
          <w:lang w:val="en-US"/>
        </w:rPr>
        <w:br/>
      </w:r>
      <w:r w:rsidRPr="004D223F">
        <w:rPr>
          <w:rFonts w:ascii="Times New Roman" w:hAnsi="Times New Roman"/>
          <w:color w:val="333333"/>
          <w:sz w:val="24"/>
          <w:szCs w:val="24"/>
          <w:lang w:val="en-US"/>
        </w:rPr>
        <w:br/>
      </w:r>
      <w:r w:rsidRPr="004D223F">
        <w:rPr>
          <w:rFonts w:ascii="Times New Roman" w:hAnsi="Times New Roman"/>
          <w:color w:val="333333"/>
          <w:sz w:val="24"/>
          <w:szCs w:val="24"/>
          <w:lang w:val="en-US"/>
        </w:rPr>
        <w:br/>
      </w:r>
    </w:p>
    <w:sectPr w:rsidR="004F3F36" w:rsidRPr="004D223F" w:rsidSect="00A20E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3BB"/>
    <w:rsid w:val="00056B6D"/>
    <w:rsid w:val="000D0B3B"/>
    <w:rsid w:val="001B0714"/>
    <w:rsid w:val="00225164"/>
    <w:rsid w:val="0025055F"/>
    <w:rsid w:val="002C5EF6"/>
    <w:rsid w:val="002F17C7"/>
    <w:rsid w:val="00334EF0"/>
    <w:rsid w:val="004957C6"/>
    <w:rsid w:val="004A06B6"/>
    <w:rsid w:val="004D223F"/>
    <w:rsid w:val="004F3F36"/>
    <w:rsid w:val="00505C94"/>
    <w:rsid w:val="00585326"/>
    <w:rsid w:val="006F5716"/>
    <w:rsid w:val="00782DF9"/>
    <w:rsid w:val="00A20E43"/>
    <w:rsid w:val="00A3111B"/>
    <w:rsid w:val="00A553BB"/>
    <w:rsid w:val="00BF5998"/>
    <w:rsid w:val="00C368A6"/>
    <w:rsid w:val="00DF2CD5"/>
    <w:rsid w:val="00DF7A1F"/>
    <w:rsid w:val="00F348DE"/>
    <w:rsid w:val="00F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326"/>
    <w:pPr>
      <w:spacing w:after="200" w:line="276" w:lineRule="auto"/>
      <w:jc w:val="both"/>
    </w:pPr>
    <w:rPr>
      <w:color w:val="000000"/>
      <w:w w:val="127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53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5326"/>
    <w:rPr>
      <w:rFonts w:ascii="Cambria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58532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85326"/>
    <w:rPr>
      <w:rFonts w:ascii="Cambria" w:hAnsi="Cambria" w:cs="Times New Roman"/>
    </w:rPr>
  </w:style>
  <w:style w:type="paragraph" w:styleId="NoSpacing">
    <w:name w:val="No Spacing"/>
    <w:uiPriority w:val="99"/>
    <w:qFormat/>
    <w:rsid w:val="00585326"/>
    <w:pPr>
      <w:jc w:val="both"/>
    </w:pPr>
    <w:rPr>
      <w:color w:val="000000"/>
      <w:w w:val="127"/>
    </w:rPr>
  </w:style>
  <w:style w:type="character" w:customStyle="1" w:styleId="object">
    <w:name w:val="object"/>
    <w:basedOn w:val="DefaultParagraphFont"/>
    <w:uiPriority w:val="99"/>
    <w:rsid w:val="00A553B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553BB"/>
    <w:rPr>
      <w:rFonts w:cs="Times New Roman"/>
      <w:color w:val="0000FF"/>
      <w:u w:val="single"/>
    </w:rPr>
  </w:style>
  <w:style w:type="character" w:customStyle="1" w:styleId="inline-l2-heading1">
    <w:name w:val="inline-l2-heading1"/>
    <w:basedOn w:val="DefaultParagraphFont"/>
    <w:uiPriority w:val="99"/>
    <w:rsid w:val="00056B6D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0D0B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223</Words>
  <Characters>1274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ARidolfo</dc:creator>
  <cp:keywords/>
  <dc:description/>
  <cp:lastModifiedBy>rimoldi.sara</cp:lastModifiedBy>
  <cp:revision>4</cp:revision>
  <dcterms:created xsi:type="dcterms:W3CDTF">2017-08-09T11:25:00Z</dcterms:created>
  <dcterms:modified xsi:type="dcterms:W3CDTF">2017-08-09T14:10:00Z</dcterms:modified>
</cp:coreProperties>
</file>