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3C4A9" w14:textId="44356520" w:rsidR="00B64E7D" w:rsidRPr="00D93DC9" w:rsidRDefault="002E4756" w:rsidP="00B225DA">
      <w:pPr>
        <w:spacing w:after="0" w:line="240" w:lineRule="auto"/>
        <w:jc w:val="both"/>
        <w:rPr>
          <w:rFonts w:eastAsia="Times New Roman" w:cs="Times New Roman"/>
          <w:b/>
          <w:lang w:eastAsia="en-GB"/>
        </w:rPr>
      </w:pPr>
      <w:r w:rsidRPr="00D93DC9">
        <w:rPr>
          <w:rFonts w:eastAsia="Times New Roman" w:cs="Times New Roman"/>
          <w:b/>
          <w:lang w:eastAsia="en-GB"/>
        </w:rPr>
        <w:t>Questionnaire follow-up</w:t>
      </w:r>
    </w:p>
    <w:p w14:paraId="0C0C825B" w14:textId="77777777" w:rsidR="002E4756" w:rsidRPr="00D93DC9" w:rsidRDefault="002E4756" w:rsidP="00B225DA">
      <w:pPr>
        <w:spacing w:after="0" w:line="240" w:lineRule="auto"/>
        <w:jc w:val="both"/>
        <w:rPr>
          <w:rFonts w:eastAsia="Times New Roman" w:cs="Times New Roman"/>
          <w:lang w:eastAsia="en-GB"/>
        </w:rPr>
      </w:pPr>
    </w:p>
    <w:p w14:paraId="56F19361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1) What is diagnosed in the hospital? (initial diagnosis) </w:t>
      </w:r>
    </w:p>
    <w:p w14:paraId="0CAFE488" w14:textId="77777777" w:rsidR="002E4756" w:rsidRPr="00D93DC9" w:rsidRDefault="002E4756" w:rsidP="008977FD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Lower respiratory tract infection, bronchitis, bronchiolitis or pneumonia </w:t>
      </w:r>
    </w:p>
    <w:p w14:paraId="52DEE549" w14:textId="77777777" w:rsidR="002E4756" w:rsidRPr="00D93DC9" w:rsidRDefault="002E4756" w:rsidP="008977FD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Ear infections or colds </w:t>
      </w:r>
    </w:p>
    <w:p w14:paraId="4C0EFDFB" w14:textId="77777777" w:rsidR="002E4756" w:rsidRPr="00D93DC9" w:rsidRDefault="002E4756" w:rsidP="008977FD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Infection, otherwise ......... </w:t>
      </w:r>
    </w:p>
    <w:p w14:paraId="76326590" w14:textId="77777777" w:rsidR="002E4756" w:rsidRPr="00D93DC9" w:rsidRDefault="002E4756" w:rsidP="008977FD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The following non-infectious diagnosis: ................... </w:t>
      </w:r>
    </w:p>
    <w:p w14:paraId="066F4E49" w14:textId="77777777" w:rsidR="002E4756" w:rsidRPr="00D93DC9" w:rsidRDefault="002E4756" w:rsidP="008977FD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Do not know </w:t>
      </w:r>
      <w:bookmarkStart w:id="0" w:name="_GoBack"/>
      <w:bookmarkEnd w:id="0"/>
    </w:p>
    <w:p w14:paraId="771AFB7E" w14:textId="77777777" w:rsidR="002E4756" w:rsidRPr="00D93DC9" w:rsidRDefault="002E4756" w:rsidP="008977FD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None </w:t>
      </w:r>
    </w:p>
    <w:p w14:paraId="612EFAB8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</w:p>
    <w:p w14:paraId="62555F0D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2) Has the patient been hospitalized? </w:t>
      </w:r>
    </w:p>
    <w:p w14:paraId="002C5962" w14:textId="77777777" w:rsidR="002E4756" w:rsidRPr="00D93DC9" w:rsidRDefault="002E4756" w:rsidP="008977FD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No </w:t>
      </w:r>
    </w:p>
    <w:p w14:paraId="406DA80B" w14:textId="77777777" w:rsidR="002E4756" w:rsidRPr="00D93DC9" w:rsidRDefault="002E4756" w:rsidP="008977FD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Yes, but not in the Intensive Care </w:t>
      </w:r>
    </w:p>
    <w:p w14:paraId="49D4849D" w14:textId="77777777" w:rsidR="002E4756" w:rsidRPr="00D93DC9" w:rsidRDefault="002E4756" w:rsidP="008977FD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Yes, on the Intensive Care </w:t>
      </w:r>
    </w:p>
    <w:p w14:paraId="78F0625C" w14:textId="77777777" w:rsidR="002E4756" w:rsidRPr="00D93DC9" w:rsidRDefault="002E4756" w:rsidP="008977FD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Patient is deceased </w:t>
      </w:r>
    </w:p>
    <w:p w14:paraId="38FA4FC5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</w:p>
    <w:p w14:paraId="75D30537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3) Are there still health problems? </w:t>
      </w:r>
    </w:p>
    <w:p w14:paraId="3B7C0837" w14:textId="77777777" w:rsidR="002E4756" w:rsidRPr="00D93DC9" w:rsidRDefault="002E4756" w:rsidP="008977FD">
      <w:pPr>
        <w:pStyle w:val="Lijstalinea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YES / NO </w:t>
      </w:r>
    </w:p>
    <w:p w14:paraId="2053FBED" w14:textId="77777777" w:rsidR="002E4756" w:rsidRPr="00D93DC9" w:rsidRDefault="002E4756" w:rsidP="008977FD">
      <w:pPr>
        <w:pStyle w:val="Lijstalinea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If YES: </w:t>
      </w:r>
    </w:p>
    <w:p w14:paraId="50F473AF" w14:textId="77777777" w:rsidR="002E4756" w:rsidRPr="00D93DC9" w:rsidRDefault="002E4756" w:rsidP="008977FD">
      <w:pPr>
        <w:pStyle w:val="Lijstalinea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Patient is still in hospital </w:t>
      </w:r>
    </w:p>
    <w:p w14:paraId="4D06F071" w14:textId="77777777" w:rsidR="002E4756" w:rsidRPr="00D93DC9" w:rsidRDefault="002E4756" w:rsidP="008977FD">
      <w:pPr>
        <w:pStyle w:val="Lijstalinea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Patient is at home, but still has the following symptoms: </w:t>
      </w:r>
    </w:p>
    <w:p w14:paraId="1E430029" w14:textId="77777777" w:rsidR="002E4756" w:rsidRPr="00D93DC9" w:rsidRDefault="002E4756" w:rsidP="008977FD">
      <w:pPr>
        <w:pStyle w:val="Lijstalinea"/>
        <w:numPr>
          <w:ilvl w:val="1"/>
          <w:numId w:val="6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Cough: YES / NO </w:t>
      </w:r>
    </w:p>
    <w:p w14:paraId="0B69E7F5" w14:textId="77777777" w:rsidR="002E4756" w:rsidRPr="00D93DC9" w:rsidRDefault="002E4756" w:rsidP="008977FD">
      <w:pPr>
        <w:pStyle w:val="Lijstalinea"/>
        <w:numPr>
          <w:ilvl w:val="1"/>
          <w:numId w:val="6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Fever: YES / NO </w:t>
      </w:r>
    </w:p>
    <w:p w14:paraId="78F46B48" w14:textId="77777777" w:rsidR="002E4756" w:rsidRPr="00D93DC9" w:rsidRDefault="002E4756" w:rsidP="008977FD">
      <w:pPr>
        <w:pStyle w:val="Lijstalinea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Other: ..................................... </w:t>
      </w:r>
    </w:p>
    <w:p w14:paraId="53C49BB9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</w:p>
    <w:p w14:paraId="3896D7B5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4) Are there after the initial diagnosis, other diagnoses? This includes serious incidents or events, such as pneumothorax or a severe allergic reaction. </w:t>
      </w:r>
    </w:p>
    <w:p w14:paraId="0DDE09E2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</w:p>
    <w:p w14:paraId="1A2DCF63" w14:textId="77777777" w:rsidR="002E4756" w:rsidRPr="00D93DC9" w:rsidRDefault="002E4756" w:rsidP="002E4756">
      <w:p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5) What medication has been used since the start of the study? </w:t>
      </w:r>
    </w:p>
    <w:p w14:paraId="6A79C9DA" w14:textId="77777777" w:rsidR="002E4756" w:rsidRPr="00D93DC9" w:rsidRDefault="002E4756" w:rsidP="008977FD">
      <w:pPr>
        <w:pStyle w:val="Lijstalinea"/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Patient has antibiotic (AB) used? </w:t>
      </w:r>
    </w:p>
    <w:p w14:paraId="5D419592" w14:textId="77777777" w:rsidR="002E4756" w:rsidRPr="00D93DC9" w:rsidRDefault="002E4756" w:rsidP="008977FD">
      <w:pPr>
        <w:pStyle w:val="Lijstalinea"/>
        <w:numPr>
          <w:ilvl w:val="1"/>
          <w:numId w:val="8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NO </w:t>
      </w:r>
    </w:p>
    <w:p w14:paraId="3813F907" w14:textId="77777777" w:rsidR="002E4756" w:rsidRPr="00D93DC9" w:rsidRDefault="00A9781A" w:rsidP="008977FD">
      <w:pPr>
        <w:pStyle w:val="Lijstalinea"/>
        <w:numPr>
          <w:ilvl w:val="1"/>
          <w:numId w:val="8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Yes</w:t>
      </w:r>
      <w:r w:rsidR="002E4756" w:rsidRPr="00D93DC9">
        <w:rPr>
          <w:rFonts w:eastAsia="Times New Roman" w:cs="Times New Roman"/>
          <w:lang w:eastAsia="en-GB"/>
        </w:rPr>
        <w:t xml:space="preserve">: </w:t>
      </w:r>
    </w:p>
    <w:p w14:paraId="7145461A" w14:textId="77777777" w:rsidR="002E4756" w:rsidRPr="00D93DC9" w:rsidRDefault="002E4756" w:rsidP="008977FD">
      <w:pPr>
        <w:pStyle w:val="Lijstalinea"/>
        <w:numPr>
          <w:ilvl w:val="1"/>
          <w:numId w:val="7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AB Name: ................... </w:t>
      </w:r>
    </w:p>
    <w:p w14:paraId="099F3501" w14:textId="77777777" w:rsidR="002E4756" w:rsidRPr="00D93DC9" w:rsidRDefault="00F90FC4" w:rsidP="008977FD">
      <w:pPr>
        <w:pStyle w:val="Lijstalinea"/>
        <w:numPr>
          <w:ilvl w:val="1"/>
          <w:numId w:val="7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 xml:space="preserve">Patient </w:t>
      </w:r>
      <w:r w:rsidR="002E4756" w:rsidRPr="00D93DC9">
        <w:rPr>
          <w:rFonts w:eastAsia="Times New Roman" w:cs="Times New Roman"/>
          <w:lang w:eastAsia="en-GB"/>
        </w:rPr>
        <w:t xml:space="preserve">still uses AB: YES / NO </w:t>
      </w:r>
    </w:p>
    <w:p w14:paraId="3BC12E05" w14:textId="77777777" w:rsidR="002E4756" w:rsidRPr="00D93DC9" w:rsidRDefault="002E4756" w:rsidP="00A9781A">
      <w:p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     Patient has antiviral medicines </w:t>
      </w:r>
    </w:p>
    <w:p w14:paraId="7D0F5AAB" w14:textId="77777777" w:rsidR="002E4756" w:rsidRPr="00D93DC9" w:rsidRDefault="002E4756" w:rsidP="008977FD">
      <w:pPr>
        <w:pStyle w:val="Lijstalinea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NO </w:t>
      </w:r>
    </w:p>
    <w:p w14:paraId="51163EB1" w14:textId="77777777" w:rsidR="002E4756" w:rsidRPr="00D93DC9" w:rsidRDefault="002E4756" w:rsidP="008977FD">
      <w:pPr>
        <w:pStyle w:val="Lijstalinea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YES, namely: ............................ </w:t>
      </w:r>
    </w:p>
    <w:p w14:paraId="5D6FEDC8" w14:textId="77777777" w:rsidR="002E4756" w:rsidRPr="00D93DC9" w:rsidRDefault="002E4756" w:rsidP="008977FD">
      <w:pPr>
        <w:pStyle w:val="Lijstalinea"/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 xml:space="preserve">Otherwise, name medications: ........................... </w:t>
      </w:r>
    </w:p>
    <w:p w14:paraId="2A01F78F" w14:textId="79EB7E65" w:rsidR="002E4756" w:rsidRPr="00D93DC9" w:rsidRDefault="002E4756" w:rsidP="008977FD">
      <w:pPr>
        <w:pStyle w:val="Lijstalinea"/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lang w:eastAsia="en-GB"/>
        </w:rPr>
      </w:pPr>
      <w:r w:rsidRPr="00D93DC9">
        <w:rPr>
          <w:rFonts w:eastAsia="Times New Roman" w:cs="Times New Roman"/>
          <w:lang w:eastAsia="en-GB"/>
        </w:rPr>
        <w:t>Do not know</w:t>
      </w:r>
    </w:p>
    <w:sectPr w:rsidR="002E4756" w:rsidRPr="00D93DC9" w:rsidSect="00E71584"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18146E" w15:done="0"/>
  <w15:commentEx w15:paraId="43D4B5F9" w15:done="0"/>
  <w15:commentEx w15:paraId="3D49FFFB" w15:done="0"/>
  <w15:commentEx w15:paraId="5AEE1A3F" w15:done="0"/>
  <w15:commentEx w15:paraId="65FF5E53" w15:done="0"/>
  <w15:commentEx w15:paraId="12EAE398" w15:done="0"/>
  <w15:commentEx w15:paraId="55E6FEB3" w15:done="0"/>
  <w15:commentEx w15:paraId="3214399A" w15:done="0"/>
  <w15:commentEx w15:paraId="4CF29F90" w15:done="0"/>
  <w15:commentEx w15:paraId="12E03041" w15:done="0"/>
  <w15:commentEx w15:paraId="3DA7F864" w15:done="0"/>
  <w15:commentEx w15:paraId="5D8E0A37" w15:done="0"/>
  <w15:commentEx w15:paraId="482703B3" w15:done="0"/>
  <w15:commentEx w15:paraId="4B6CF9D3" w15:done="0"/>
  <w15:commentEx w15:paraId="2EB8E5DA" w15:done="0"/>
  <w15:commentEx w15:paraId="0FC65A62" w15:done="0"/>
  <w15:commentEx w15:paraId="478614ED" w15:done="0"/>
  <w15:commentEx w15:paraId="7DDDB231" w15:done="0"/>
  <w15:commentEx w15:paraId="3D0A09CC" w15:done="0"/>
  <w15:commentEx w15:paraId="4526A4A9" w15:done="0"/>
  <w15:commentEx w15:paraId="510A0C9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18146E" w16cid:durableId="1E6A708A"/>
  <w16cid:commentId w16cid:paraId="43D4B5F9" w16cid:durableId="1E6A708B"/>
  <w16cid:commentId w16cid:paraId="3D49FFFB" w16cid:durableId="1E6A708C"/>
  <w16cid:commentId w16cid:paraId="5AEE1A3F" w16cid:durableId="1E6A708D"/>
  <w16cid:commentId w16cid:paraId="65FF5E53" w16cid:durableId="1E6A708E"/>
  <w16cid:commentId w16cid:paraId="12EAE398" w16cid:durableId="1E6A708F"/>
  <w16cid:commentId w16cid:paraId="55E6FEB3" w16cid:durableId="1E6A7090"/>
  <w16cid:commentId w16cid:paraId="3214399A" w16cid:durableId="1E6A7091"/>
  <w16cid:commentId w16cid:paraId="4CF29F90" w16cid:durableId="1E6A7092"/>
  <w16cid:commentId w16cid:paraId="12E03041" w16cid:durableId="1E6A7093"/>
  <w16cid:commentId w16cid:paraId="3DA7F864" w16cid:durableId="1E6A7094"/>
  <w16cid:commentId w16cid:paraId="5D8E0A37" w16cid:durableId="1E6A7095"/>
  <w16cid:commentId w16cid:paraId="482703B3" w16cid:durableId="1E6A7096"/>
  <w16cid:commentId w16cid:paraId="4B6CF9D3" w16cid:durableId="1E6A7097"/>
  <w16cid:commentId w16cid:paraId="2EB8E5DA" w16cid:durableId="1E6A7098"/>
  <w16cid:commentId w16cid:paraId="0FC65A62" w16cid:durableId="1E6A7099"/>
  <w16cid:commentId w16cid:paraId="478614ED" w16cid:durableId="1E6A709A"/>
  <w16cid:commentId w16cid:paraId="7DDDB231" w16cid:durableId="1E6A709B"/>
  <w16cid:commentId w16cid:paraId="3D0A09CC" w16cid:durableId="1E6A709C"/>
  <w16cid:commentId w16cid:paraId="4526A4A9" w16cid:durableId="1E6A709D"/>
  <w16cid:commentId w16cid:paraId="510A0C99" w16cid:durableId="1E6A70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81D6E" w14:textId="77777777" w:rsidR="00452524" w:rsidRDefault="00452524" w:rsidP="00E71584">
      <w:pPr>
        <w:spacing w:after="0" w:line="240" w:lineRule="auto"/>
      </w:pPr>
      <w:r>
        <w:separator/>
      </w:r>
    </w:p>
  </w:endnote>
  <w:endnote w:type="continuationSeparator" w:id="0">
    <w:p w14:paraId="141163EF" w14:textId="77777777" w:rsidR="00452524" w:rsidRDefault="00452524" w:rsidP="00E7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029492"/>
      <w:docPartObj>
        <w:docPartGallery w:val="Page Numbers (Bottom of Page)"/>
        <w:docPartUnique/>
      </w:docPartObj>
    </w:sdtPr>
    <w:sdtEndPr/>
    <w:sdtContent>
      <w:p w14:paraId="4313B02E" w14:textId="77777777" w:rsidR="00452524" w:rsidRDefault="0045252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ECC" w:rsidRPr="009A6ECC">
          <w:rPr>
            <w:noProof/>
            <w:lang w:val="nl-NL"/>
          </w:rPr>
          <w:t>2</w:t>
        </w:r>
        <w:r>
          <w:fldChar w:fldCharType="end"/>
        </w:r>
      </w:p>
    </w:sdtContent>
  </w:sdt>
  <w:p w14:paraId="655AB870" w14:textId="77777777" w:rsidR="00452524" w:rsidRDefault="0045252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263691"/>
      <w:docPartObj>
        <w:docPartGallery w:val="Page Numbers (Bottom of Page)"/>
        <w:docPartUnique/>
      </w:docPartObj>
    </w:sdtPr>
    <w:sdtEndPr/>
    <w:sdtContent>
      <w:p w14:paraId="35674C26" w14:textId="77777777" w:rsidR="00452524" w:rsidRDefault="0045252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091" w:rsidRPr="00263091">
          <w:rPr>
            <w:noProof/>
            <w:lang w:val="nl-NL"/>
          </w:rPr>
          <w:t>1</w:t>
        </w:r>
        <w:r>
          <w:fldChar w:fldCharType="end"/>
        </w:r>
      </w:p>
    </w:sdtContent>
  </w:sdt>
  <w:p w14:paraId="56E1271E" w14:textId="77777777" w:rsidR="00452524" w:rsidRDefault="0045252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4F1DE" w14:textId="77777777" w:rsidR="00452524" w:rsidRDefault="00452524" w:rsidP="00E71584">
      <w:pPr>
        <w:spacing w:after="0" w:line="240" w:lineRule="auto"/>
      </w:pPr>
      <w:r>
        <w:separator/>
      </w:r>
    </w:p>
  </w:footnote>
  <w:footnote w:type="continuationSeparator" w:id="0">
    <w:p w14:paraId="5765560A" w14:textId="77777777" w:rsidR="00452524" w:rsidRDefault="00452524" w:rsidP="00E71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1AB"/>
    <w:multiLevelType w:val="multilevel"/>
    <w:tmpl w:val="401E0B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(%3)"/>
      <w:lvlJc w:val="left"/>
      <w:pPr>
        <w:ind w:left="216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4E32935"/>
    <w:multiLevelType w:val="hybridMultilevel"/>
    <w:tmpl w:val="01707F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521FF"/>
    <w:multiLevelType w:val="multilevel"/>
    <w:tmpl w:val="FDDED6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B1D70"/>
    <w:multiLevelType w:val="hybridMultilevel"/>
    <w:tmpl w:val="FB58E8B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862FC"/>
    <w:multiLevelType w:val="hybridMultilevel"/>
    <w:tmpl w:val="383A935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F28F3"/>
    <w:multiLevelType w:val="hybridMultilevel"/>
    <w:tmpl w:val="7F3CA1B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50D61"/>
    <w:multiLevelType w:val="hybridMultilevel"/>
    <w:tmpl w:val="FD7C4BE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F5585"/>
    <w:multiLevelType w:val="hybridMultilevel"/>
    <w:tmpl w:val="4C0CBCA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141EC"/>
    <w:multiLevelType w:val="multilevel"/>
    <w:tmpl w:val="8FECC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(%3)"/>
      <w:lvlJc w:val="left"/>
      <w:pPr>
        <w:ind w:left="216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2392502C"/>
    <w:multiLevelType w:val="hybridMultilevel"/>
    <w:tmpl w:val="DE2E44CE"/>
    <w:lvl w:ilvl="0" w:tplc="0413001B">
      <w:start w:val="1"/>
      <w:numFmt w:val="lowerRoman"/>
      <w:lvlText w:val="%1."/>
      <w:lvlJc w:val="righ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DA6699"/>
    <w:multiLevelType w:val="hybridMultilevel"/>
    <w:tmpl w:val="9A18F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E50B3B"/>
    <w:multiLevelType w:val="hybridMultilevel"/>
    <w:tmpl w:val="26143C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CB76E8"/>
    <w:multiLevelType w:val="hybridMultilevel"/>
    <w:tmpl w:val="E78C89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CE0CEB"/>
    <w:multiLevelType w:val="hybridMultilevel"/>
    <w:tmpl w:val="1BE6BB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253C4"/>
    <w:multiLevelType w:val="hybridMultilevel"/>
    <w:tmpl w:val="92BCB98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E18F7"/>
    <w:multiLevelType w:val="hybridMultilevel"/>
    <w:tmpl w:val="01B01CA6"/>
    <w:lvl w:ilvl="0" w:tplc="0413001B">
      <w:start w:val="1"/>
      <w:numFmt w:val="lowerRoman"/>
      <w:lvlText w:val="%1."/>
      <w:lvlJc w:val="righ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8EE27DC"/>
    <w:multiLevelType w:val="hybridMultilevel"/>
    <w:tmpl w:val="B574C2E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78092B"/>
    <w:multiLevelType w:val="hybridMultilevel"/>
    <w:tmpl w:val="EF1002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A7A30"/>
    <w:multiLevelType w:val="hybridMultilevel"/>
    <w:tmpl w:val="AC3C0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F4F7326"/>
    <w:multiLevelType w:val="hybridMultilevel"/>
    <w:tmpl w:val="92A8DD1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E32F3D"/>
    <w:multiLevelType w:val="hybridMultilevel"/>
    <w:tmpl w:val="E5AC8F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895F0D"/>
    <w:multiLevelType w:val="hybridMultilevel"/>
    <w:tmpl w:val="67467F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5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21"/>
  </w:num>
  <w:num w:numId="11">
    <w:abstractNumId w:val="18"/>
  </w:num>
  <w:num w:numId="12">
    <w:abstractNumId w:val="19"/>
  </w:num>
  <w:num w:numId="13">
    <w:abstractNumId w:val="4"/>
  </w:num>
  <w:num w:numId="14">
    <w:abstractNumId w:val="17"/>
  </w:num>
  <w:num w:numId="15">
    <w:abstractNumId w:val="16"/>
  </w:num>
  <w:num w:numId="16">
    <w:abstractNumId w:val="0"/>
  </w:num>
  <w:num w:numId="17">
    <w:abstractNumId w:val="1"/>
  </w:num>
  <w:num w:numId="18">
    <w:abstractNumId w:val="8"/>
  </w:num>
  <w:num w:numId="19">
    <w:abstractNumId w:val="2"/>
  </w:num>
  <w:num w:numId="20">
    <w:abstractNumId w:val="12"/>
  </w:num>
  <w:num w:numId="21">
    <w:abstractNumId w:val="11"/>
  </w:num>
  <w:num w:numId="22">
    <w:abstractNumId w:val="13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si Cohen">
    <w15:presenceInfo w15:providerId="None" w15:userId="Asi Cohen"/>
  </w15:person>
  <w15:person w15:author="Liran Shani">
    <w15:presenceInfo w15:providerId="None" w15:userId="Liran Sha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C60C231-3B9A-4B96-86A6-E6EECEDFAC88}"/>
    <w:docVar w:name="dgnword-eventsink" w:val="307046448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vazz2s3vppseex2pqx9va4w2dwws2502xx&quot;&gt;Endnote library&lt;record-ids&gt;&lt;item&gt;8&lt;/item&gt;&lt;item&gt;22&lt;/item&gt;&lt;item&gt;24&lt;/item&gt;&lt;item&gt;25&lt;/item&gt;&lt;item&gt;27&lt;/item&gt;&lt;item&gt;29&lt;/item&gt;&lt;item&gt;100&lt;/item&gt;&lt;item&gt;116&lt;/item&gt;&lt;item&gt;188&lt;/item&gt;&lt;item&gt;189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57&lt;/item&gt;&lt;item&gt;259&lt;/item&gt;&lt;item&gt;260&lt;/item&gt;&lt;item&gt;261&lt;/item&gt;&lt;item&gt;262&lt;/item&gt;&lt;item&gt;296&lt;/item&gt;&lt;item&gt;297&lt;/item&gt;&lt;item&gt;298&lt;/item&gt;&lt;item&gt;299&lt;/item&gt;&lt;/record-ids&gt;&lt;/item&gt;&lt;/Libraries&gt;"/>
  </w:docVars>
  <w:rsids>
    <w:rsidRoot w:val="00FD2B9C"/>
    <w:rsid w:val="000030F0"/>
    <w:rsid w:val="00014207"/>
    <w:rsid w:val="0001544D"/>
    <w:rsid w:val="00031462"/>
    <w:rsid w:val="00035AF8"/>
    <w:rsid w:val="00037807"/>
    <w:rsid w:val="000452A4"/>
    <w:rsid w:val="0005107C"/>
    <w:rsid w:val="00054557"/>
    <w:rsid w:val="00055F8F"/>
    <w:rsid w:val="000615CA"/>
    <w:rsid w:val="00061A0F"/>
    <w:rsid w:val="00063C62"/>
    <w:rsid w:val="00070972"/>
    <w:rsid w:val="00076D63"/>
    <w:rsid w:val="0008680A"/>
    <w:rsid w:val="000924C2"/>
    <w:rsid w:val="000A0112"/>
    <w:rsid w:val="000A01DF"/>
    <w:rsid w:val="000A1CE0"/>
    <w:rsid w:val="000A22A1"/>
    <w:rsid w:val="000B382D"/>
    <w:rsid w:val="000C31B7"/>
    <w:rsid w:val="000C3450"/>
    <w:rsid w:val="000C41C3"/>
    <w:rsid w:val="000D17D5"/>
    <w:rsid w:val="000D54C7"/>
    <w:rsid w:val="000F2766"/>
    <w:rsid w:val="000F3265"/>
    <w:rsid w:val="000F64D6"/>
    <w:rsid w:val="000F7EB7"/>
    <w:rsid w:val="00104953"/>
    <w:rsid w:val="00104C31"/>
    <w:rsid w:val="00106833"/>
    <w:rsid w:val="00111CB3"/>
    <w:rsid w:val="001130FA"/>
    <w:rsid w:val="0011480F"/>
    <w:rsid w:val="00117515"/>
    <w:rsid w:val="001325AB"/>
    <w:rsid w:val="00133C08"/>
    <w:rsid w:val="001361F0"/>
    <w:rsid w:val="0015276D"/>
    <w:rsid w:val="0015386F"/>
    <w:rsid w:val="00161B83"/>
    <w:rsid w:val="00166C59"/>
    <w:rsid w:val="00172BBA"/>
    <w:rsid w:val="0017624E"/>
    <w:rsid w:val="00177178"/>
    <w:rsid w:val="0019366A"/>
    <w:rsid w:val="001A558F"/>
    <w:rsid w:val="001C6FB4"/>
    <w:rsid w:val="001D47D1"/>
    <w:rsid w:val="001D5295"/>
    <w:rsid w:val="001E00D7"/>
    <w:rsid w:val="001E2717"/>
    <w:rsid w:val="001F1C2B"/>
    <w:rsid w:val="001F1E80"/>
    <w:rsid w:val="00201C61"/>
    <w:rsid w:val="002055B1"/>
    <w:rsid w:val="00224063"/>
    <w:rsid w:val="00227FD8"/>
    <w:rsid w:val="002302AB"/>
    <w:rsid w:val="00233D2C"/>
    <w:rsid w:val="0024132E"/>
    <w:rsid w:val="00242640"/>
    <w:rsid w:val="0025295A"/>
    <w:rsid w:val="0025355C"/>
    <w:rsid w:val="00263091"/>
    <w:rsid w:val="00263B61"/>
    <w:rsid w:val="00266AFA"/>
    <w:rsid w:val="00276179"/>
    <w:rsid w:val="0027640B"/>
    <w:rsid w:val="002817E4"/>
    <w:rsid w:val="00283360"/>
    <w:rsid w:val="00285B3C"/>
    <w:rsid w:val="00293386"/>
    <w:rsid w:val="002B1934"/>
    <w:rsid w:val="002C67C6"/>
    <w:rsid w:val="002D342C"/>
    <w:rsid w:val="002D5213"/>
    <w:rsid w:val="002E2876"/>
    <w:rsid w:val="002E2C82"/>
    <w:rsid w:val="002E4756"/>
    <w:rsid w:val="002E563F"/>
    <w:rsid w:val="002E63F4"/>
    <w:rsid w:val="002F29D7"/>
    <w:rsid w:val="00302B5A"/>
    <w:rsid w:val="00305BC7"/>
    <w:rsid w:val="0030697E"/>
    <w:rsid w:val="00310088"/>
    <w:rsid w:val="003116AF"/>
    <w:rsid w:val="00313135"/>
    <w:rsid w:val="003131B7"/>
    <w:rsid w:val="0031349F"/>
    <w:rsid w:val="003234C9"/>
    <w:rsid w:val="00327D06"/>
    <w:rsid w:val="003338B9"/>
    <w:rsid w:val="00337C93"/>
    <w:rsid w:val="00342C7F"/>
    <w:rsid w:val="003514F4"/>
    <w:rsid w:val="0035414A"/>
    <w:rsid w:val="0035609F"/>
    <w:rsid w:val="00357549"/>
    <w:rsid w:val="00361353"/>
    <w:rsid w:val="003615A9"/>
    <w:rsid w:val="00367FDA"/>
    <w:rsid w:val="00371382"/>
    <w:rsid w:val="003874C1"/>
    <w:rsid w:val="00392539"/>
    <w:rsid w:val="003A356E"/>
    <w:rsid w:val="003A3676"/>
    <w:rsid w:val="003A752E"/>
    <w:rsid w:val="003B7C00"/>
    <w:rsid w:val="003D11BE"/>
    <w:rsid w:val="003E1852"/>
    <w:rsid w:val="003E1A6F"/>
    <w:rsid w:val="003E1C73"/>
    <w:rsid w:val="003E24D5"/>
    <w:rsid w:val="003E651C"/>
    <w:rsid w:val="003F2FDB"/>
    <w:rsid w:val="003F5EC7"/>
    <w:rsid w:val="003F6509"/>
    <w:rsid w:val="0040623D"/>
    <w:rsid w:val="004122D7"/>
    <w:rsid w:val="00414DE5"/>
    <w:rsid w:val="00415147"/>
    <w:rsid w:val="00417792"/>
    <w:rsid w:val="00426F85"/>
    <w:rsid w:val="004349FD"/>
    <w:rsid w:val="0044032E"/>
    <w:rsid w:val="00443774"/>
    <w:rsid w:val="00451D03"/>
    <w:rsid w:val="00452524"/>
    <w:rsid w:val="00452F77"/>
    <w:rsid w:val="004604F5"/>
    <w:rsid w:val="00463A5E"/>
    <w:rsid w:val="00470310"/>
    <w:rsid w:val="00486272"/>
    <w:rsid w:val="00491C15"/>
    <w:rsid w:val="004971BE"/>
    <w:rsid w:val="004972AA"/>
    <w:rsid w:val="004A6355"/>
    <w:rsid w:val="004A7218"/>
    <w:rsid w:val="004C2FAF"/>
    <w:rsid w:val="004C48CB"/>
    <w:rsid w:val="004C612E"/>
    <w:rsid w:val="004C6C5E"/>
    <w:rsid w:val="004C6DDD"/>
    <w:rsid w:val="004D3A30"/>
    <w:rsid w:val="004D6D44"/>
    <w:rsid w:val="004E376E"/>
    <w:rsid w:val="004E58B8"/>
    <w:rsid w:val="005018F3"/>
    <w:rsid w:val="005033F5"/>
    <w:rsid w:val="0050431E"/>
    <w:rsid w:val="005151FE"/>
    <w:rsid w:val="00516E04"/>
    <w:rsid w:val="00521979"/>
    <w:rsid w:val="005320B8"/>
    <w:rsid w:val="00535709"/>
    <w:rsid w:val="005448FD"/>
    <w:rsid w:val="00551B99"/>
    <w:rsid w:val="00552320"/>
    <w:rsid w:val="00555E4B"/>
    <w:rsid w:val="005609AB"/>
    <w:rsid w:val="00564FBD"/>
    <w:rsid w:val="00570026"/>
    <w:rsid w:val="00576BB4"/>
    <w:rsid w:val="00580E4F"/>
    <w:rsid w:val="005A491D"/>
    <w:rsid w:val="005B7257"/>
    <w:rsid w:val="005C38E4"/>
    <w:rsid w:val="005C5235"/>
    <w:rsid w:val="005C5A56"/>
    <w:rsid w:val="005C60F9"/>
    <w:rsid w:val="005C62D0"/>
    <w:rsid w:val="005C7104"/>
    <w:rsid w:val="005D2100"/>
    <w:rsid w:val="005E421E"/>
    <w:rsid w:val="005F5161"/>
    <w:rsid w:val="00602735"/>
    <w:rsid w:val="0060423F"/>
    <w:rsid w:val="00607AC0"/>
    <w:rsid w:val="00613A20"/>
    <w:rsid w:val="00613AA4"/>
    <w:rsid w:val="00624562"/>
    <w:rsid w:val="00626463"/>
    <w:rsid w:val="006265D4"/>
    <w:rsid w:val="00626895"/>
    <w:rsid w:val="00626A82"/>
    <w:rsid w:val="00627AF5"/>
    <w:rsid w:val="00632B5F"/>
    <w:rsid w:val="0063758B"/>
    <w:rsid w:val="00643F1C"/>
    <w:rsid w:val="00651AA6"/>
    <w:rsid w:val="00657B8D"/>
    <w:rsid w:val="00663129"/>
    <w:rsid w:val="00667608"/>
    <w:rsid w:val="00673902"/>
    <w:rsid w:val="0067667A"/>
    <w:rsid w:val="00681A3B"/>
    <w:rsid w:val="006863F6"/>
    <w:rsid w:val="00686E06"/>
    <w:rsid w:val="006877E4"/>
    <w:rsid w:val="0069261B"/>
    <w:rsid w:val="00695F2E"/>
    <w:rsid w:val="006A05B0"/>
    <w:rsid w:val="006C0624"/>
    <w:rsid w:val="006C0C30"/>
    <w:rsid w:val="006C123D"/>
    <w:rsid w:val="006C38E5"/>
    <w:rsid w:val="006C51F2"/>
    <w:rsid w:val="006D1390"/>
    <w:rsid w:val="006D175A"/>
    <w:rsid w:val="006D5F86"/>
    <w:rsid w:val="006D6CE8"/>
    <w:rsid w:val="006E764E"/>
    <w:rsid w:val="006E7F82"/>
    <w:rsid w:val="006F1B08"/>
    <w:rsid w:val="00706D6D"/>
    <w:rsid w:val="00714FB8"/>
    <w:rsid w:val="00717606"/>
    <w:rsid w:val="007222F7"/>
    <w:rsid w:val="00732355"/>
    <w:rsid w:val="00732ECE"/>
    <w:rsid w:val="00740CF4"/>
    <w:rsid w:val="00757FE7"/>
    <w:rsid w:val="00761BB9"/>
    <w:rsid w:val="00763B0F"/>
    <w:rsid w:val="0076443A"/>
    <w:rsid w:val="0077061D"/>
    <w:rsid w:val="0077294D"/>
    <w:rsid w:val="007733F4"/>
    <w:rsid w:val="00785377"/>
    <w:rsid w:val="00790CB3"/>
    <w:rsid w:val="007917BC"/>
    <w:rsid w:val="00797F26"/>
    <w:rsid w:val="007A32A3"/>
    <w:rsid w:val="007A4A4A"/>
    <w:rsid w:val="007B213C"/>
    <w:rsid w:val="007B4125"/>
    <w:rsid w:val="007B597C"/>
    <w:rsid w:val="007B5F94"/>
    <w:rsid w:val="007C041D"/>
    <w:rsid w:val="007C06AC"/>
    <w:rsid w:val="007C4000"/>
    <w:rsid w:val="007C6A51"/>
    <w:rsid w:val="007D146F"/>
    <w:rsid w:val="007D58C5"/>
    <w:rsid w:val="007E1E26"/>
    <w:rsid w:val="007E4D2E"/>
    <w:rsid w:val="0081508F"/>
    <w:rsid w:val="00820E00"/>
    <w:rsid w:val="00823023"/>
    <w:rsid w:val="008268AA"/>
    <w:rsid w:val="00826C24"/>
    <w:rsid w:val="00826DDD"/>
    <w:rsid w:val="00826F87"/>
    <w:rsid w:val="00836146"/>
    <w:rsid w:val="008446CF"/>
    <w:rsid w:val="008659E1"/>
    <w:rsid w:val="008710EC"/>
    <w:rsid w:val="008713E9"/>
    <w:rsid w:val="0087229A"/>
    <w:rsid w:val="00881F11"/>
    <w:rsid w:val="00886C61"/>
    <w:rsid w:val="00897739"/>
    <w:rsid w:val="008977FD"/>
    <w:rsid w:val="008A3FB7"/>
    <w:rsid w:val="008C2CF7"/>
    <w:rsid w:val="008D024D"/>
    <w:rsid w:val="008D1CF1"/>
    <w:rsid w:val="008D2507"/>
    <w:rsid w:val="008E088C"/>
    <w:rsid w:val="008E7285"/>
    <w:rsid w:val="008E7CFC"/>
    <w:rsid w:val="008F1846"/>
    <w:rsid w:val="0091498F"/>
    <w:rsid w:val="00915C3F"/>
    <w:rsid w:val="00923085"/>
    <w:rsid w:val="00945D1A"/>
    <w:rsid w:val="00946CB0"/>
    <w:rsid w:val="00953F69"/>
    <w:rsid w:val="0095671C"/>
    <w:rsid w:val="00962B43"/>
    <w:rsid w:val="009733ED"/>
    <w:rsid w:val="00977FDA"/>
    <w:rsid w:val="00984268"/>
    <w:rsid w:val="00986005"/>
    <w:rsid w:val="0099076A"/>
    <w:rsid w:val="009948BC"/>
    <w:rsid w:val="009A131C"/>
    <w:rsid w:val="009A4A28"/>
    <w:rsid w:val="009A6ECC"/>
    <w:rsid w:val="009B51FE"/>
    <w:rsid w:val="009C1932"/>
    <w:rsid w:val="009C4618"/>
    <w:rsid w:val="009D0969"/>
    <w:rsid w:val="009D2C80"/>
    <w:rsid w:val="009D335A"/>
    <w:rsid w:val="009D3B5D"/>
    <w:rsid w:val="009D3D1C"/>
    <w:rsid w:val="009E02D0"/>
    <w:rsid w:val="009E3695"/>
    <w:rsid w:val="009E4471"/>
    <w:rsid w:val="009E4918"/>
    <w:rsid w:val="009E750C"/>
    <w:rsid w:val="009F4D14"/>
    <w:rsid w:val="009F5181"/>
    <w:rsid w:val="00A07C6F"/>
    <w:rsid w:val="00A23C63"/>
    <w:rsid w:val="00A2799F"/>
    <w:rsid w:val="00A32AC6"/>
    <w:rsid w:val="00A357BC"/>
    <w:rsid w:val="00A42B42"/>
    <w:rsid w:val="00A46090"/>
    <w:rsid w:val="00A51BD7"/>
    <w:rsid w:val="00A51EA7"/>
    <w:rsid w:val="00A55F37"/>
    <w:rsid w:val="00A63CD2"/>
    <w:rsid w:val="00A74289"/>
    <w:rsid w:val="00A75443"/>
    <w:rsid w:val="00A87F32"/>
    <w:rsid w:val="00A9781A"/>
    <w:rsid w:val="00A9789D"/>
    <w:rsid w:val="00AA07CC"/>
    <w:rsid w:val="00AA3158"/>
    <w:rsid w:val="00AC5B70"/>
    <w:rsid w:val="00AD30DF"/>
    <w:rsid w:val="00AD36EA"/>
    <w:rsid w:val="00AD5CC6"/>
    <w:rsid w:val="00AD6277"/>
    <w:rsid w:val="00AE0A54"/>
    <w:rsid w:val="00AE0F49"/>
    <w:rsid w:val="00AE5F27"/>
    <w:rsid w:val="00AE63CE"/>
    <w:rsid w:val="00AF4358"/>
    <w:rsid w:val="00B04579"/>
    <w:rsid w:val="00B04ABD"/>
    <w:rsid w:val="00B06AF4"/>
    <w:rsid w:val="00B10874"/>
    <w:rsid w:val="00B225DA"/>
    <w:rsid w:val="00B24560"/>
    <w:rsid w:val="00B30E93"/>
    <w:rsid w:val="00B47325"/>
    <w:rsid w:val="00B51C32"/>
    <w:rsid w:val="00B604DC"/>
    <w:rsid w:val="00B64B36"/>
    <w:rsid w:val="00B64E7D"/>
    <w:rsid w:val="00B70F2A"/>
    <w:rsid w:val="00B86C1B"/>
    <w:rsid w:val="00B87CDC"/>
    <w:rsid w:val="00B91DAA"/>
    <w:rsid w:val="00B93F89"/>
    <w:rsid w:val="00BA2A41"/>
    <w:rsid w:val="00BA4929"/>
    <w:rsid w:val="00BB005D"/>
    <w:rsid w:val="00BB49B8"/>
    <w:rsid w:val="00BB75AA"/>
    <w:rsid w:val="00BC31FE"/>
    <w:rsid w:val="00BC5FDD"/>
    <w:rsid w:val="00BC76EC"/>
    <w:rsid w:val="00BD0BC5"/>
    <w:rsid w:val="00BD2859"/>
    <w:rsid w:val="00BE1055"/>
    <w:rsid w:val="00BE161B"/>
    <w:rsid w:val="00BE404A"/>
    <w:rsid w:val="00BE7769"/>
    <w:rsid w:val="00BF219E"/>
    <w:rsid w:val="00BF45F3"/>
    <w:rsid w:val="00BF6617"/>
    <w:rsid w:val="00C0235B"/>
    <w:rsid w:val="00C0288D"/>
    <w:rsid w:val="00C02976"/>
    <w:rsid w:val="00C03CC6"/>
    <w:rsid w:val="00C11FBA"/>
    <w:rsid w:val="00C3007D"/>
    <w:rsid w:val="00C3018C"/>
    <w:rsid w:val="00C35EAD"/>
    <w:rsid w:val="00C40B53"/>
    <w:rsid w:val="00C44020"/>
    <w:rsid w:val="00C51838"/>
    <w:rsid w:val="00C526AB"/>
    <w:rsid w:val="00C61378"/>
    <w:rsid w:val="00C61F94"/>
    <w:rsid w:val="00C66569"/>
    <w:rsid w:val="00C66FD9"/>
    <w:rsid w:val="00C67F85"/>
    <w:rsid w:val="00C707E3"/>
    <w:rsid w:val="00C711C0"/>
    <w:rsid w:val="00C715C3"/>
    <w:rsid w:val="00C805C9"/>
    <w:rsid w:val="00C91D0F"/>
    <w:rsid w:val="00C94DB1"/>
    <w:rsid w:val="00CB0445"/>
    <w:rsid w:val="00CB6415"/>
    <w:rsid w:val="00CC05C0"/>
    <w:rsid w:val="00CC09D5"/>
    <w:rsid w:val="00CC0CC2"/>
    <w:rsid w:val="00CC1853"/>
    <w:rsid w:val="00CC420C"/>
    <w:rsid w:val="00CF1FB0"/>
    <w:rsid w:val="00D01811"/>
    <w:rsid w:val="00D10C86"/>
    <w:rsid w:val="00D10DD2"/>
    <w:rsid w:val="00D16B77"/>
    <w:rsid w:val="00D2042F"/>
    <w:rsid w:val="00D23424"/>
    <w:rsid w:val="00D2771D"/>
    <w:rsid w:val="00D278EF"/>
    <w:rsid w:val="00D3086B"/>
    <w:rsid w:val="00D30FD0"/>
    <w:rsid w:val="00D33AB3"/>
    <w:rsid w:val="00D34B2E"/>
    <w:rsid w:val="00D402B5"/>
    <w:rsid w:val="00D517A6"/>
    <w:rsid w:val="00D52B73"/>
    <w:rsid w:val="00D6450E"/>
    <w:rsid w:val="00D733D8"/>
    <w:rsid w:val="00D80422"/>
    <w:rsid w:val="00D82700"/>
    <w:rsid w:val="00D82D82"/>
    <w:rsid w:val="00D87452"/>
    <w:rsid w:val="00D915F2"/>
    <w:rsid w:val="00D91D5B"/>
    <w:rsid w:val="00D93DC9"/>
    <w:rsid w:val="00DA12D1"/>
    <w:rsid w:val="00DA4613"/>
    <w:rsid w:val="00DB3A1E"/>
    <w:rsid w:val="00DC737B"/>
    <w:rsid w:val="00DC7674"/>
    <w:rsid w:val="00DD1A1D"/>
    <w:rsid w:val="00DD3291"/>
    <w:rsid w:val="00DD6815"/>
    <w:rsid w:val="00DE7B61"/>
    <w:rsid w:val="00DF1350"/>
    <w:rsid w:val="00DF621A"/>
    <w:rsid w:val="00E06DFD"/>
    <w:rsid w:val="00E11294"/>
    <w:rsid w:val="00E11FEB"/>
    <w:rsid w:val="00E13B6F"/>
    <w:rsid w:val="00E22C38"/>
    <w:rsid w:val="00E2385C"/>
    <w:rsid w:val="00E2423E"/>
    <w:rsid w:val="00E343B5"/>
    <w:rsid w:val="00E355FE"/>
    <w:rsid w:val="00E41B56"/>
    <w:rsid w:val="00E4305A"/>
    <w:rsid w:val="00E43577"/>
    <w:rsid w:val="00E4425C"/>
    <w:rsid w:val="00E50FBD"/>
    <w:rsid w:val="00E5257F"/>
    <w:rsid w:val="00E55C1A"/>
    <w:rsid w:val="00E57367"/>
    <w:rsid w:val="00E57984"/>
    <w:rsid w:val="00E63C3F"/>
    <w:rsid w:val="00E71584"/>
    <w:rsid w:val="00E75186"/>
    <w:rsid w:val="00E85735"/>
    <w:rsid w:val="00E90B56"/>
    <w:rsid w:val="00E93CC6"/>
    <w:rsid w:val="00EB1603"/>
    <w:rsid w:val="00EC155F"/>
    <w:rsid w:val="00EC1AFC"/>
    <w:rsid w:val="00EC6816"/>
    <w:rsid w:val="00ED2489"/>
    <w:rsid w:val="00EE4040"/>
    <w:rsid w:val="00EF31B7"/>
    <w:rsid w:val="00EF453D"/>
    <w:rsid w:val="00F06F10"/>
    <w:rsid w:val="00F0716E"/>
    <w:rsid w:val="00F1144A"/>
    <w:rsid w:val="00F220FC"/>
    <w:rsid w:val="00F23C56"/>
    <w:rsid w:val="00F2574D"/>
    <w:rsid w:val="00F325C6"/>
    <w:rsid w:val="00F33132"/>
    <w:rsid w:val="00F43D8E"/>
    <w:rsid w:val="00F54935"/>
    <w:rsid w:val="00F55BBD"/>
    <w:rsid w:val="00F66918"/>
    <w:rsid w:val="00F75A78"/>
    <w:rsid w:val="00F7755E"/>
    <w:rsid w:val="00F828DE"/>
    <w:rsid w:val="00F82ACE"/>
    <w:rsid w:val="00F82F94"/>
    <w:rsid w:val="00F90FC4"/>
    <w:rsid w:val="00F91778"/>
    <w:rsid w:val="00F92E90"/>
    <w:rsid w:val="00FA3093"/>
    <w:rsid w:val="00FA3F80"/>
    <w:rsid w:val="00FA6E01"/>
    <w:rsid w:val="00FB7F4D"/>
    <w:rsid w:val="00FC64EC"/>
    <w:rsid w:val="00FD2964"/>
    <w:rsid w:val="00FD2B9C"/>
    <w:rsid w:val="00FD4964"/>
    <w:rsid w:val="00FD5470"/>
    <w:rsid w:val="00FD56AD"/>
    <w:rsid w:val="00FE1E54"/>
    <w:rsid w:val="00FE1E80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91DD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42640"/>
  </w:style>
  <w:style w:type="paragraph" w:styleId="Kop1">
    <w:name w:val="heading 1"/>
    <w:basedOn w:val="Standaard"/>
    <w:next w:val="Standaard"/>
    <w:link w:val="Kop1Char"/>
    <w:uiPriority w:val="9"/>
    <w:qFormat/>
    <w:rsid w:val="000452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link w:val="Kop3Char"/>
    <w:uiPriority w:val="9"/>
    <w:qFormat/>
    <w:rsid w:val="00D23424"/>
    <w:pPr>
      <w:spacing w:after="24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Kop4">
    <w:name w:val="heading 4"/>
    <w:basedOn w:val="Standaard"/>
    <w:link w:val="Kop4Char"/>
    <w:uiPriority w:val="9"/>
    <w:qFormat/>
    <w:rsid w:val="00D23424"/>
    <w:pPr>
      <w:spacing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D2342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Kop4Char">
    <w:name w:val="Kop 4 Char"/>
    <w:basedOn w:val="Standaardalinea-lettertype"/>
    <w:link w:val="Kop4"/>
    <w:uiPriority w:val="9"/>
    <w:rsid w:val="00D2342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Standaardalinea-lettertype"/>
    <w:uiPriority w:val="99"/>
    <w:unhideWhenUsed/>
    <w:rsid w:val="00D23424"/>
    <w:rPr>
      <w:strike w:val="0"/>
      <w:dstrike w:val="0"/>
      <w:color w:val="0070BB"/>
      <w:u w:val="none"/>
      <w:effect w:val="none"/>
    </w:rPr>
  </w:style>
  <w:style w:type="character" w:styleId="Zwaar">
    <w:name w:val="Strong"/>
    <w:basedOn w:val="Standaardalinea-lettertype"/>
    <w:uiPriority w:val="22"/>
    <w:qFormat/>
    <w:rsid w:val="00D23424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D2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druk">
    <w:name w:val="Emphasis"/>
    <w:basedOn w:val="Standaardalinea-lettertype"/>
    <w:uiPriority w:val="20"/>
    <w:qFormat/>
    <w:rsid w:val="00D23424"/>
    <w:rPr>
      <w:i/>
      <w:iCs/>
    </w:rPr>
  </w:style>
  <w:style w:type="paragraph" w:customStyle="1" w:styleId="submit-manuscript">
    <w:name w:val="submit-manuscript"/>
    <w:basedOn w:val="Standaard"/>
    <w:rsid w:val="00D2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link w:val="DefaultChar"/>
    <w:rsid w:val="002E2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EB1603"/>
    <w:pPr>
      <w:ind w:left="720"/>
      <w:contextualSpacing/>
    </w:pPr>
  </w:style>
  <w:style w:type="paragraph" w:customStyle="1" w:styleId="EndNoteBibliographyTitle">
    <w:name w:val="EndNote Bibliography Title"/>
    <w:basedOn w:val="Standaard"/>
    <w:link w:val="EndNoteBibliographyTitleChar"/>
    <w:rsid w:val="0066760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DefaultChar">
    <w:name w:val="Default Char"/>
    <w:basedOn w:val="Standaardalinea-lettertype"/>
    <w:link w:val="Default"/>
    <w:rsid w:val="00667608"/>
    <w:rPr>
      <w:rFonts w:ascii="Times New Roman" w:hAnsi="Times New Roman" w:cs="Times New Roman"/>
      <w:color w:val="000000"/>
      <w:sz w:val="24"/>
      <w:szCs w:val="24"/>
    </w:rPr>
  </w:style>
  <w:style w:type="character" w:customStyle="1" w:styleId="EndNoteBibliographyTitleChar">
    <w:name w:val="EndNote Bibliography Title Char"/>
    <w:basedOn w:val="DefaultChar"/>
    <w:link w:val="EndNoteBibliographyTitle"/>
    <w:rsid w:val="00667608"/>
    <w:rPr>
      <w:rFonts w:ascii="Calibri" w:hAnsi="Calibri" w:cs="Calibri"/>
      <w:noProof/>
      <w:color w:val="000000"/>
      <w:sz w:val="24"/>
      <w:szCs w:val="24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66760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Char"/>
    <w:link w:val="EndNoteBibliography"/>
    <w:rsid w:val="00667608"/>
    <w:rPr>
      <w:rFonts w:ascii="Calibri" w:hAnsi="Calibri" w:cs="Calibri"/>
      <w:noProof/>
      <w:color w:val="000000"/>
      <w:sz w:val="24"/>
      <w:szCs w:val="24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55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55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55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55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55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5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55FE"/>
    <w:rPr>
      <w:rFonts w:ascii="Tahoma" w:hAnsi="Tahoma" w:cs="Tahoma"/>
      <w:sz w:val="16"/>
      <w:szCs w:val="16"/>
    </w:rPr>
  </w:style>
  <w:style w:type="character" w:customStyle="1" w:styleId="TextChar">
    <w:name w:val="Text Char"/>
    <w:link w:val="Text"/>
    <w:uiPriority w:val="99"/>
    <w:locked/>
    <w:rsid w:val="007B213C"/>
    <w:rPr>
      <w:sz w:val="24"/>
      <w:szCs w:val="24"/>
    </w:rPr>
  </w:style>
  <w:style w:type="paragraph" w:customStyle="1" w:styleId="Text">
    <w:name w:val="Text"/>
    <w:basedOn w:val="Standaard"/>
    <w:link w:val="TextChar"/>
    <w:uiPriority w:val="99"/>
    <w:rsid w:val="007B213C"/>
    <w:pPr>
      <w:spacing w:before="240" w:after="120" w:line="360" w:lineRule="auto"/>
      <w:jc w:val="both"/>
    </w:pPr>
    <w:rPr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31B7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5E421E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9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7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1584"/>
  </w:style>
  <w:style w:type="paragraph" w:styleId="Voettekst">
    <w:name w:val="footer"/>
    <w:basedOn w:val="Standaard"/>
    <w:link w:val="VoettekstChar"/>
    <w:uiPriority w:val="99"/>
    <w:unhideWhenUsed/>
    <w:rsid w:val="00E7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1584"/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81508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uiPriority w:val="9"/>
    <w:rsid w:val="000452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ighwire-citation-author">
    <w:name w:val="highwire-citation-author"/>
    <w:basedOn w:val="Standaardalinea-lettertype"/>
    <w:rsid w:val="000452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42640"/>
  </w:style>
  <w:style w:type="paragraph" w:styleId="Kop1">
    <w:name w:val="heading 1"/>
    <w:basedOn w:val="Standaard"/>
    <w:next w:val="Standaard"/>
    <w:link w:val="Kop1Char"/>
    <w:uiPriority w:val="9"/>
    <w:qFormat/>
    <w:rsid w:val="000452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link w:val="Kop3Char"/>
    <w:uiPriority w:val="9"/>
    <w:qFormat/>
    <w:rsid w:val="00D23424"/>
    <w:pPr>
      <w:spacing w:after="24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Kop4">
    <w:name w:val="heading 4"/>
    <w:basedOn w:val="Standaard"/>
    <w:link w:val="Kop4Char"/>
    <w:uiPriority w:val="9"/>
    <w:qFormat/>
    <w:rsid w:val="00D23424"/>
    <w:pPr>
      <w:spacing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D2342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Kop4Char">
    <w:name w:val="Kop 4 Char"/>
    <w:basedOn w:val="Standaardalinea-lettertype"/>
    <w:link w:val="Kop4"/>
    <w:uiPriority w:val="9"/>
    <w:rsid w:val="00D2342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Standaardalinea-lettertype"/>
    <w:uiPriority w:val="99"/>
    <w:unhideWhenUsed/>
    <w:rsid w:val="00D23424"/>
    <w:rPr>
      <w:strike w:val="0"/>
      <w:dstrike w:val="0"/>
      <w:color w:val="0070BB"/>
      <w:u w:val="none"/>
      <w:effect w:val="none"/>
    </w:rPr>
  </w:style>
  <w:style w:type="character" w:styleId="Zwaar">
    <w:name w:val="Strong"/>
    <w:basedOn w:val="Standaardalinea-lettertype"/>
    <w:uiPriority w:val="22"/>
    <w:qFormat/>
    <w:rsid w:val="00D23424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D2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druk">
    <w:name w:val="Emphasis"/>
    <w:basedOn w:val="Standaardalinea-lettertype"/>
    <w:uiPriority w:val="20"/>
    <w:qFormat/>
    <w:rsid w:val="00D23424"/>
    <w:rPr>
      <w:i/>
      <w:iCs/>
    </w:rPr>
  </w:style>
  <w:style w:type="paragraph" w:customStyle="1" w:styleId="submit-manuscript">
    <w:name w:val="submit-manuscript"/>
    <w:basedOn w:val="Standaard"/>
    <w:rsid w:val="00D2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link w:val="DefaultChar"/>
    <w:rsid w:val="002E2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EB1603"/>
    <w:pPr>
      <w:ind w:left="720"/>
      <w:contextualSpacing/>
    </w:pPr>
  </w:style>
  <w:style w:type="paragraph" w:customStyle="1" w:styleId="EndNoteBibliographyTitle">
    <w:name w:val="EndNote Bibliography Title"/>
    <w:basedOn w:val="Standaard"/>
    <w:link w:val="EndNoteBibliographyTitleChar"/>
    <w:rsid w:val="0066760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DefaultChar">
    <w:name w:val="Default Char"/>
    <w:basedOn w:val="Standaardalinea-lettertype"/>
    <w:link w:val="Default"/>
    <w:rsid w:val="00667608"/>
    <w:rPr>
      <w:rFonts w:ascii="Times New Roman" w:hAnsi="Times New Roman" w:cs="Times New Roman"/>
      <w:color w:val="000000"/>
      <w:sz w:val="24"/>
      <w:szCs w:val="24"/>
    </w:rPr>
  </w:style>
  <w:style w:type="character" w:customStyle="1" w:styleId="EndNoteBibliographyTitleChar">
    <w:name w:val="EndNote Bibliography Title Char"/>
    <w:basedOn w:val="DefaultChar"/>
    <w:link w:val="EndNoteBibliographyTitle"/>
    <w:rsid w:val="00667608"/>
    <w:rPr>
      <w:rFonts w:ascii="Calibri" w:hAnsi="Calibri" w:cs="Calibri"/>
      <w:noProof/>
      <w:color w:val="000000"/>
      <w:sz w:val="24"/>
      <w:szCs w:val="24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66760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Char"/>
    <w:link w:val="EndNoteBibliography"/>
    <w:rsid w:val="00667608"/>
    <w:rPr>
      <w:rFonts w:ascii="Calibri" w:hAnsi="Calibri" w:cs="Calibri"/>
      <w:noProof/>
      <w:color w:val="000000"/>
      <w:sz w:val="24"/>
      <w:szCs w:val="24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55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55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55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55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55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5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55FE"/>
    <w:rPr>
      <w:rFonts w:ascii="Tahoma" w:hAnsi="Tahoma" w:cs="Tahoma"/>
      <w:sz w:val="16"/>
      <w:szCs w:val="16"/>
    </w:rPr>
  </w:style>
  <w:style w:type="character" w:customStyle="1" w:styleId="TextChar">
    <w:name w:val="Text Char"/>
    <w:link w:val="Text"/>
    <w:uiPriority w:val="99"/>
    <w:locked/>
    <w:rsid w:val="007B213C"/>
    <w:rPr>
      <w:sz w:val="24"/>
      <w:szCs w:val="24"/>
    </w:rPr>
  </w:style>
  <w:style w:type="paragraph" w:customStyle="1" w:styleId="Text">
    <w:name w:val="Text"/>
    <w:basedOn w:val="Standaard"/>
    <w:link w:val="TextChar"/>
    <w:uiPriority w:val="99"/>
    <w:rsid w:val="007B213C"/>
    <w:pPr>
      <w:spacing w:before="240" w:after="120" w:line="360" w:lineRule="auto"/>
      <w:jc w:val="both"/>
    </w:pPr>
    <w:rPr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31B7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5E421E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9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7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1584"/>
  </w:style>
  <w:style w:type="paragraph" w:styleId="Voettekst">
    <w:name w:val="footer"/>
    <w:basedOn w:val="Standaard"/>
    <w:link w:val="VoettekstChar"/>
    <w:uiPriority w:val="99"/>
    <w:unhideWhenUsed/>
    <w:rsid w:val="00E7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1584"/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81508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uiPriority w:val="9"/>
    <w:rsid w:val="000452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ighwire-citation-author">
    <w:name w:val="highwire-citation-author"/>
    <w:basedOn w:val="Standaardalinea-lettertype"/>
    <w:rsid w:val="00045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901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3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413970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09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28" Type="http://schemas.microsoft.com/office/2016/09/relationships/commentsIds" Target="commentsId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013A2-80A3-40BC-A6AC-83A2228C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3FD0643E</Template>
  <TotalTime>0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J.P. Hays</dc:creator>
  <cp:lastModifiedBy>Houten, C.B. van</cp:lastModifiedBy>
  <cp:revision>4</cp:revision>
  <dcterms:created xsi:type="dcterms:W3CDTF">2018-06-14T12:47:00Z</dcterms:created>
  <dcterms:modified xsi:type="dcterms:W3CDTF">2018-06-20T12:30:00Z</dcterms:modified>
</cp:coreProperties>
</file>