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66D66" w14:textId="5BEA7B5F" w:rsidR="00E546EC" w:rsidRPr="00F4233D" w:rsidRDefault="00771553">
      <w:pPr>
        <w:rPr>
          <w:rFonts w:ascii="Times New Roman" w:hAnsi="Times New Roman" w:cs="Times New Roman"/>
          <w:lang w:val="en-US"/>
        </w:rPr>
      </w:pPr>
      <w:r w:rsidRPr="00F4233D">
        <w:rPr>
          <w:rFonts w:ascii="Times New Roman" w:hAnsi="Times New Roman" w:cs="Times New Roman"/>
          <w:b/>
          <w:bCs/>
          <w:lang w:val="en-US"/>
        </w:rPr>
        <w:t xml:space="preserve">Supplemental Table </w:t>
      </w:r>
      <w:r w:rsidR="00F1344B" w:rsidRPr="00F4233D">
        <w:rPr>
          <w:rFonts w:ascii="Times New Roman" w:hAnsi="Times New Roman" w:cs="Times New Roman"/>
          <w:b/>
          <w:bCs/>
          <w:lang w:val="en-US"/>
        </w:rPr>
        <w:t>1</w:t>
      </w:r>
      <w:r w:rsidRPr="00F4233D">
        <w:rPr>
          <w:rFonts w:ascii="Times New Roman" w:hAnsi="Times New Roman" w:cs="Times New Roman"/>
          <w:b/>
          <w:bCs/>
          <w:lang w:val="en-US"/>
        </w:rPr>
        <w:t>.</w:t>
      </w:r>
      <w:r w:rsidRPr="00F4233D">
        <w:rPr>
          <w:rFonts w:ascii="Times New Roman" w:hAnsi="Times New Roman" w:cs="Times New Roman"/>
          <w:lang w:val="en-US"/>
        </w:rPr>
        <w:t xml:space="preserve"> Comorbidities of patients in the influenza group and the control group</w:t>
      </w:r>
    </w:p>
    <w:p w14:paraId="7BD156D8" w14:textId="77777777" w:rsidR="00771553" w:rsidRPr="00F4233D" w:rsidRDefault="00771553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0"/>
        <w:gridCol w:w="2021"/>
        <w:gridCol w:w="2185"/>
      </w:tblGrid>
      <w:tr w:rsidR="00771553" w:rsidRPr="00F4233D" w14:paraId="3B7B86D3" w14:textId="77777777" w:rsidTr="00E4514E">
        <w:tc>
          <w:tcPr>
            <w:tcW w:w="2920" w:type="dxa"/>
          </w:tcPr>
          <w:p w14:paraId="08E27A84" w14:textId="77777777" w:rsidR="00771553" w:rsidRPr="00F4233D" w:rsidRDefault="00771553" w:rsidP="00771553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F4233D">
              <w:rPr>
                <w:rFonts w:ascii="Times New Roman" w:hAnsi="Times New Roman" w:cs="Times New Roman"/>
                <w:b/>
                <w:bCs/>
                <w:lang w:val="de-DE"/>
              </w:rPr>
              <w:t>Comorbidities</w:t>
            </w:r>
            <w:proofErr w:type="spellEnd"/>
            <w:r w:rsidRPr="00F4233D">
              <w:rPr>
                <w:rFonts w:ascii="Times New Roman" w:hAnsi="Times New Roman" w:cs="Times New Roman"/>
                <w:b/>
                <w:bCs/>
                <w:lang w:val="de-DE"/>
              </w:rPr>
              <w:t>, n (%)</w:t>
            </w:r>
          </w:p>
        </w:tc>
        <w:tc>
          <w:tcPr>
            <w:tcW w:w="2021" w:type="dxa"/>
          </w:tcPr>
          <w:p w14:paraId="7382BEBD" w14:textId="35B2350F" w:rsidR="00771553" w:rsidRPr="00F4233D" w:rsidRDefault="00771553" w:rsidP="00771553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b/>
                <w:bCs/>
                <w:lang w:val="de-DE"/>
              </w:rPr>
              <w:t xml:space="preserve">Influenza </w:t>
            </w:r>
            <w:proofErr w:type="spellStart"/>
            <w:r w:rsidRPr="00F4233D">
              <w:rPr>
                <w:rFonts w:ascii="Times New Roman" w:hAnsi="Times New Roman" w:cs="Times New Roman"/>
                <w:b/>
                <w:bCs/>
                <w:lang w:val="de-DE"/>
              </w:rPr>
              <w:t>group</w:t>
            </w:r>
            <w:proofErr w:type="spellEnd"/>
          </w:p>
        </w:tc>
        <w:tc>
          <w:tcPr>
            <w:tcW w:w="2185" w:type="dxa"/>
          </w:tcPr>
          <w:p w14:paraId="79DC5FFA" w14:textId="10AA3DAB" w:rsidR="00771553" w:rsidRPr="00F4233D" w:rsidRDefault="00771553" w:rsidP="00771553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b/>
                <w:bCs/>
                <w:lang w:val="de-DE"/>
              </w:rPr>
              <w:t xml:space="preserve">Control </w:t>
            </w:r>
            <w:proofErr w:type="spellStart"/>
            <w:r w:rsidRPr="00F4233D">
              <w:rPr>
                <w:rFonts w:ascii="Times New Roman" w:hAnsi="Times New Roman" w:cs="Times New Roman"/>
                <w:b/>
                <w:bCs/>
                <w:lang w:val="de-DE"/>
              </w:rPr>
              <w:t>group</w:t>
            </w:r>
            <w:proofErr w:type="spellEnd"/>
          </w:p>
        </w:tc>
      </w:tr>
      <w:tr w:rsidR="00771553" w:rsidRPr="00F4233D" w14:paraId="45509985" w14:textId="77777777" w:rsidTr="00E4514E">
        <w:tc>
          <w:tcPr>
            <w:tcW w:w="2920" w:type="dxa"/>
          </w:tcPr>
          <w:p w14:paraId="0CF016D6" w14:textId="7777777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Total</w:t>
            </w:r>
          </w:p>
        </w:tc>
        <w:tc>
          <w:tcPr>
            <w:tcW w:w="2021" w:type="dxa"/>
          </w:tcPr>
          <w:p w14:paraId="71A8BC79" w14:textId="2C346912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15 (</w:t>
            </w:r>
            <w:r w:rsidR="00187ED3">
              <w:rPr>
                <w:rFonts w:ascii="Times New Roman" w:hAnsi="Times New Roman" w:cs="Times New Roman"/>
                <w:lang w:val="de-DE"/>
              </w:rPr>
              <w:t>22.1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2185" w:type="dxa"/>
          </w:tcPr>
          <w:p w14:paraId="715358A7" w14:textId="769A274D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20 (</w:t>
            </w:r>
            <w:r w:rsidR="00187ED3">
              <w:rPr>
                <w:rFonts w:ascii="Times New Roman" w:hAnsi="Times New Roman" w:cs="Times New Roman"/>
                <w:lang w:val="de-DE"/>
              </w:rPr>
              <w:t>9.7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771553" w:rsidRPr="00F4233D" w14:paraId="2C1A43BF" w14:textId="77777777" w:rsidTr="00E4514E">
        <w:tc>
          <w:tcPr>
            <w:tcW w:w="2920" w:type="dxa"/>
          </w:tcPr>
          <w:p w14:paraId="401E6014" w14:textId="77777777" w:rsidR="00771553" w:rsidRPr="00F4233D" w:rsidRDefault="00771553" w:rsidP="00E4514E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Chronic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pulmonary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disease</w:t>
            </w:r>
            <w:proofErr w:type="spellEnd"/>
          </w:p>
        </w:tc>
        <w:tc>
          <w:tcPr>
            <w:tcW w:w="2021" w:type="dxa"/>
          </w:tcPr>
          <w:p w14:paraId="6858B428" w14:textId="56C5756D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6 (</w:t>
            </w:r>
            <w:r w:rsidR="00187ED3">
              <w:rPr>
                <w:rFonts w:ascii="Times New Roman" w:hAnsi="Times New Roman" w:cs="Times New Roman"/>
                <w:lang w:val="de-DE"/>
              </w:rPr>
              <w:t>8.8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2185" w:type="dxa"/>
          </w:tcPr>
          <w:p w14:paraId="2E045B04" w14:textId="19CE78C9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6 (</w:t>
            </w:r>
            <w:r w:rsidR="00187ED3">
              <w:rPr>
                <w:rFonts w:ascii="Times New Roman" w:hAnsi="Times New Roman" w:cs="Times New Roman"/>
                <w:lang w:val="de-DE"/>
              </w:rPr>
              <w:t>2.9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771553" w:rsidRPr="00F4233D" w14:paraId="4EB7667C" w14:textId="77777777" w:rsidTr="00E4514E">
        <w:tc>
          <w:tcPr>
            <w:tcW w:w="2920" w:type="dxa"/>
          </w:tcPr>
          <w:p w14:paraId="06A5C48A" w14:textId="77777777" w:rsidR="00771553" w:rsidRPr="00F4233D" w:rsidRDefault="00771553" w:rsidP="00E4514E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 xml:space="preserve">Autoimmune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disease</w:t>
            </w:r>
            <w:proofErr w:type="spellEnd"/>
          </w:p>
        </w:tc>
        <w:tc>
          <w:tcPr>
            <w:tcW w:w="2021" w:type="dxa"/>
          </w:tcPr>
          <w:p w14:paraId="2071A6EB" w14:textId="1C8EE292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5 (</w:t>
            </w:r>
            <w:r w:rsidR="00187ED3">
              <w:rPr>
                <w:rFonts w:ascii="Times New Roman" w:hAnsi="Times New Roman" w:cs="Times New Roman"/>
                <w:lang w:val="de-DE"/>
              </w:rPr>
              <w:t>7.4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2185" w:type="dxa"/>
          </w:tcPr>
          <w:p w14:paraId="431D5578" w14:textId="51190E2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4 (</w:t>
            </w:r>
            <w:r w:rsidR="00187ED3">
              <w:rPr>
                <w:rFonts w:ascii="Times New Roman" w:hAnsi="Times New Roman" w:cs="Times New Roman"/>
                <w:lang w:val="de-DE"/>
              </w:rPr>
              <w:t>1.9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771553" w:rsidRPr="00F4233D" w14:paraId="7D0E2097" w14:textId="77777777" w:rsidTr="00E4514E">
        <w:tc>
          <w:tcPr>
            <w:tcW w:w="2920" w:type="dxa"/>
          </w:tcPr>
          <w:p w14:paraId="6CE38D4B" w14:textId="671CE9E6" w:rsidR="00771553" w:rsidRPr="00F4233D" w:rsidRDefault="00771553" w:rsidP="00E4514E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Hemato</w:t>
            </w:r>
            <w:r w:rsidR="00187ED3">
              <w:rPr>
                <w:rFonts w:ascii="Times New Roman" w:hAnsi="Times New Roman" w:cs="Times New Roman"/>
                <w:lang w:val="de-DE"/>
              </w:rPr>
              <w:t>oncological</w:t>
            </w:r>
            <w:r w:rsidRPr="00F4233D">
              <w:rPr>
                <w:rFonts w:ascii="Times New Roman" w:hAnsi="Times New Roman" w:cs="Times New Roman"/>
                <w:lang w:val="de-DE"/>
              </w:rPr>
              <w:t xml:space="preserve"> diseas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>e</w:t>
            </w:r>
          </w:p>
        </w:tc>
        <w:tc>
          <w:tcPr>
            <w:tcW w:w="2021" w:type="dxa"/>
          </w:tcPr>
          <w:p w14:paraId="70B065D0" w14:textId="0969ECEC" w:rsidR="00771553" w:rsidRPr="00F4233D" w:rsidRDefault="00187ED3" w:rsidP="00E4514E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</w:t>
            </w:r>
            <w:r w:rsidR="00771553" w:rsidRPr="00F4233D">
              <w:rPr>
                <w:rFonts w:ascii="Times New Roman" w:hAnsi="Times New Roman" w:cs="Times New Roman"/>
                <w:lang w:val="de-DE"/>
              </w:rPr>
              <w:t xml:space="preserve"> (</w:t>
            </w:r>
            <w:r>
              <w:rPr>
                <w:rFonts w:ascii="Times New Roman" w:hAnsi="Times New Roman" w:cs="Times New Roman"/>
                <w:lang w:val="de-DE"/>
              </w:rPr>
              <w:t>7.4</w:t>
            </w:r>
            <w:r w:rsidR="00771553"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2185" w:type="dxa"/>
          </w:tcPr>
          <w:p w14:paraId="3A3EC83C" w14:textId="21BB9638" w:rsidR="00771553" w:rsidRPr="00F4233D" w:rsidRDefault="00187ED3" w:rsidP="00E4514E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</w:t>
            </w:r>
            <w:r w:rsidR="00771553" w:rsidRPr="00F4233D">
              <w:rPr>
                <w:rFonts w:ascii="Times New Roman" w:hAnsi="Times New Roman" w:cs="Times New Roman"/>
                <w:lang w:val="de-DE"/>
              </w:rPr>
              <w:t xml:space="preserve"> (</w:t>
            </w:r>
            <w:r>
              <w:rPr>
                <w:rFonts w:ascii="Times New Roman" w:hAnsi="Times New Roman" w:cs="Times New Roman"/>
                <w:lang w:val="de-DE"/>
              </w:rPr>
              <w:t>1.9</w:t>
            </w:r>
            <w:r w:rsidR="00771553"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771553" w:rsidRPr="00F4233D" w14:paraId="74D2C0E8" w14:textId="77777777" w:rsidTr="00E4514E">
        <w:tc>
          <w:tcPr>
            <w:tcW w:w="2920" w:type="dxa"/>
          </w:tcPr>
          <w:p w14:paraId="22053DC3" w14:textId="77777777" w:rsidR="00771553" w:rsidRPr="00F4233D" w:rsidRDefault="00771553" w:rsidP="00E4514E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Cardiovascular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disease</w:t>
            </w:r>
            <w:proofErr w:type="spellEnd"/>
          </w:p>
        </w:tc>
        <w:tc>
          <w:tcPr>
            <w:tcW w:w="2021" w:type="dxa"/>
          </w:tcPr>
          <w:p w14:paraId="3E1F33E3" w14:textId="69F2B544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3 (</w:t>
            </w:r>
            <w:r w:rsidR="00187ED3">
              <w:rPr>
                <w:rFonts w:ascii="Times New Roman" w:hAnsi="Times New Roman" w:cs="Times New Roman"/>
                <w:lang w:val="de-DE"/>
              </w:rPr>
              <w:t>4.4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2185" w:type="dxa"/>
          </w:tcPr>
          <w:p w14:paraId="4E166155" w14:textId="347EA92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4 (</w:t>
            </w:r>
            <w:r w:rsidR="00187ED3">
              <w:rPr>
                <w:rFonts w:ascii="Times New Roman" w:hAnsi="Times New Roman" w:cs="Times New Roman"/>
                <w:lang w:val="de-DE"/>
              </w:rPr>
              <w:t>1.9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771553" w:rsidRPr="00F4233D" w14:paraId="49171215" w14:textId="77777777" w:rsidTr="00E4514E">
        <w:tc>
          <w:tcPr>
            <w:tcW w:w="2920" w:type="dxa"/>
          </w:tcPr>
          <w:p w14:paraId="543F8B60" w14:textId="7777777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Chronic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kidney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disease</w:t>
            </w:r>
            <w:proofErr w:type="spellEnd"/>
          </w:p>
        </w:tc>
        <w:tc>
          <w:tcPr>
            <w:tcW w:w="2021" w:type="dxa"/>
          </w:tcPr>
          <w:p w14:paraId="24D2CEE6" w14:textId="2FF625E4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1 (</w:t>
            </w:r>
            <w:r w:rsidR="00187ED3">
              <w:rPr>
                <w:rFonts w:ascii="Times New Roman" w:hAnsi="Times New Roman" w:cs="Times New Roman"/>
                <w:lang w:val="de-DE"/>
              </w:rPr>
              <w:t>1.5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2185" w:type="dxa"/>
          </w:tcPr>
          <w:p w14:paraId="46580C0B" w14:textId="7777777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0</w:t>
            </w:r>
          </w:p>
        </w:tc>
      </w:tr>
      <w:tr w:rsidR="00771553" w:rsidRPr="00F4233D" w14:paraId="2D7A06C2" w14:textId="77777777" w:rsidTr="00E4514E">
        <w:tc>
          <w:tcPr>
            <w:tcW w:w="2920" w:type="dxa"/>
          </w:tcPr>
          <w:p w14:paraId="151D8E91" w14:textId="7777777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Immunosuppression</w:t>
            </w:r>
            <w:proofErr w:type="spellEnd"/>
          </w:p>
        </w:tc>
        <w:tc>
          <w:tcPr>
            <w:tcW w:w="2021" w:type="dxa"/>
          </w:tcPr>
          <w:p w14:paraId="29F30979" w14:textId="3E0B1B73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1 (</w:t>
            </w:r>
            <w:r w:rsidR="00187ED3">
              <w:rPr>
                <w:rFonts w:ascii="Times New Roman" w:hAnsi="Times New Roman" w:cs="Times New Roman"/>
                <w:lang w:val="de-DE"/>
              </w:rPr>
              <w:t>1.5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  <w:tc>
          <w:tcPr>
            <w:tcW w:w="2185" w:type="dxa"/>
          </w:tcPr>
          <w:p w14:paraId="6BBF34A8" w14:textId="6BAE1F60" w:rsidR="00771553" w:rsidRPr="00F4233D" w:rsidRDefault="00187ED3" w:rsidP="00E4514E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0</w:t>
            </w:r>
          </w:p>
        </w:tc>
      </w:tr>
      <w:tr w:rsidR="00771553" w:rsidRPr="00F4233D" w14:paraId="47B40499" w14:textId="77777777" w:rsidTr="00E4514E">
        <w:tc>
          <w:tcPr>
            <w:tcW w:w="2920" w:type="dxa"/>
          </w:tcPr>
          <w:p w14:paraId="3D621EBD" w14:textId="7777777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Chronic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liver</w:t>
            </w:r>
            <w:proofErr w:type="spellEnd"/>
            <w:r w:rsidRPr="00F4233D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F4233D">
              <w:rPr>
                <w:rFonts w:ascii="Times New Roman" w:hAnsi="Times New Roman" w:cs="Times New Roman"/>
                <w:lang w:val="de-DE"/>
              </w:rPr>
              <w:t>disease</w:t>
            </w:r>
            <w:proofErr w:type="spellEnd"/>
          </w:p>
        </w:tc>
        <w:tc>
          <w:tcPr>
            <w:tcW w:w="2021" w:type="dxa"/>
          </w:tcPr>
          <w:p w14:paraId="7841FF77" w14:textId="7777777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 xml:space="preserve">0 </w:t>
            </w:r>
          </w:p>
        </w:tc>
        <w:tc>
          <w:tcPr>
            <w:tcW w:w="2185" w:type="dxa"/>
          </w:tcPr>
          <w:p w14:paraId="16F26B06" w14:textId="68B10D17" w:rsidR="00771553" w:rsidRPr="00F4233D" w:rsidRDefault="00771553" w:rsidP="00E4514E">
            <w:pPr>
              <w:rPr>
                <w:rFonts w:ascii="Times New Roman" w:hAnsi="Times New Roman" w:cs="Times New Roman"/>
                <w:lang w:val="de-DE"/>
              </w:rPr>
            </w:pPr>
            <w:r w:rsidRPr="00F4233D">
              <w:rPr>
                <w:rFonts w:ascii="Times New Roman" w:hAnsi="Times New Roman" w:cs="Times New Roman"/>
                <w:lang w:val="de-DE"/>
              </w:rPr>
              <w:t>1 (</w:t>
            </w:r>
            <w:r w:rsidR="00187ED3">
              <w:rPr>
                <w:rFonts w:ascii="Times New Roman" w:hAnsi="Times New Roman" w:cs="Times New Roman"/>
                <w:lang w:val="de-DE"/>
              </w:rPr>
              <w:t>0.5</w:t>
            </w:r>
            <w:r w:rsidRPr="00F4233D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</w:tbl>
    <w:p w14:paraId="2505BD82" w14:textId="11125F66" w:rsidR="00771553" w:rsidRPr="00F4233D" w:rsidRDefault="00771553">
      <w:pPr>
        <w:rPr>
          <w:rFonts w:ascii="Times New Roman" w:hAnsi="Times New Roman" w:cs="Times New Roman"/>
          <w:lang w:val="de-DE"/>
        </w:rPr>
      </w:pPr>
    </w:p>
    <w:sectPr w:rsidR="00771553" w:rsidRPr="00F423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53"/>
    <w:rsid w:val="00013A11"/>
    <w:rsid w:val="00033077"/>
    <w:rsid w:val="000A1305"/>
    <w:rsid w:val="001107CF"/>
    <w:rsid w:val="001171A2"/>
    <w:rsid w:val="00134B5B"/>
    <w:rsid w:val="00135AC1"/>
    <w:rsid w:val="001454E6"/>
    <w:rsid w:val="00160F5F"/>
    <w:rsid w:val="0017028A"/>
    <w:rsid w:val="001803F9"/>
    <w:rsid w:val="00182F84"/>
    <w:rsid w:val="00187ED3"/>
    <w:rsid w:val="001F7116"/>
    <w:rsid w:val="00263938"/>
    <w:rsid w:val="002878FA"/>
    <w:rsid w:val="00291933"/>
    <w:rsid w:val="002B7891"/>
    <w:rsid w:val="002D64B5"/>
    <w:rsid w:val="00302515"/>
    <w:rsid w:val="0031552A"/>
    <w:rsid w:val="003263D1"/>
    <w:rsid w:val="00367A64"/>
    <w:rsid w:val="003858CA"/>
    <w:rsid w:val="003C7849"/>
    <w:rsid w:val="003E3B2B"/>
    <w:rsid w:val="003F23AC"/>
    <w:rsid w:val="00400BC2"/>
    <w:rsid w:val="00401278"/>
    <w:rsid w:val="004156D1"/>
    <w:rsid w:val="0047233D"/>
    <w:rsid w:val="004E02CC"/>
    <w:rsid w:val="004E6FB3"/>
    <w:rsid w:val="004F51A9"/>
    <w:rsid w:val="00536A01"/>
    <w:rsid w:val="00570E23"/>
    <w:rsid w:val="00572DF9"/>
    <w:rsid w:val="00576162"/>
    <w:rsid w:val="00586643"/>
    <w:rsid w:val="005A6627"/>
    <w:rsid w:val="006410BA"/>
    <w:rsid w:val="00650A01"/>
    <w:rsid w:val="00651E52"/>
    <w:rsid w:val="00683BC3"/>
    <w:rsid w:val="006B486F"/>
    <w:rsid w:val="006C1AA1"/>
    <w:rsid w:val="00734148"/>
    <w:rsid w:val="00771553"/>
    <w:rsid w:val="007A15A6"/>
    <w:rsid w:val="00824CCE"/>
    <w:rsid w:val="00851EEE"/>
    <w:rsid w:val="008A150D"/>
    <w:rsid w:val="0092670D"/>
    <w:rsid w:val="009450D8"/>
    <w:rsid w:val="009868EC"/>
    <w:rsid w:val="00994247"/>
    <w:rsid w:val="009B6EB2"/>
    <w:rsid w:val="00A00567"/>
    <w:rsid w:val="00A14255"/>
    <w:rsid w:val="00A35A4D"/>
    <w:rsid w:val="00A44CB3"/>
    <w:rsid w:val="00A51164"/>
    <w:rsid w:val="00A51E2D"/>
    <w:rsid w:val="00AA7386"/>
    <w:rsid w:val="00AD1CEA"/>
    <w:rsid w:val="00AD50C6"/>
    <w:rsid w:val="00AF0887"/>
    <w:rsid w:val="00B33F59"/>
    <w:rsid w:val="00B66A90"/>
    <w:rsid w:val="00BC02AD"/>
    <w:rsid w:val="00BF31BD"/>
    <w:rsid w:val="00BF5591"/>
    <w:rsid w:val="00C106CB"/>
    <w:rsid w:val="00C4326C"/>
    <w:rsid w:val="00C44C75"/>
    <w:rsid w:val="00C53902"/>
    <w:rsid w:val="00C731D6"/>
    <w:rsid w:val="00C846E3"/>
    <w:rsid w:val="00CC28B5"/>
    <w:rsid w:val="00CC4AA2"/>
    <w:rsid w:val="00CC7E17"/>
    <w:rsid w:val="00D07164"/>
    <w:rsid w:val="00D27EC7"/>
    <w:rsid w:val="00DA182C"/>
    <w:rsid w:val="00DD10B7"/>
    <w:rsid w:val="00DD432B"/>
    <w:rsid w:val="00E2030D"/>
    <w:rsid w:val="00E324C1"/>
    <w:rsid w:val="00E546EC"/>
    <w:rsid w:val="00E64BB8"/>
    <w:rsid w:val="00E83404"/>
    <w:rsid w:val="00E861CE"/>
    <w:rsid w:val="00EC30FF"/>
    <w:rsid w:val="00ED691E"/>
    <w:rsid w:val="00F07F61"/>
    <w:rsid w:val="00F1344B"/>
    <w:rsid w:val="00F353E2"/>
    <w:rsid w:val="00F4233D"/>
    <w:rsid w:val="00F64615"/>
    <w:rsid w:val="00FD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A5449CB"/>
  <w15:chartTrackingRefBased/>
  <w15:docId w15:val="{C8B6ECB5-C465-6B44-87C1-F35A6DE3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5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55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6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Brehm</dc:creator>
  <cp:keywords/>
  <dc:description/>
  <cp:lastModifiedBy>Thomas Brehm</cp:lastModifiedBy>
  <cp:revision>4</cp:revision>
  <dcterms:created xsi:type="dcterms:W3CDTF">2023-04-13T10:54:00Z</dcterms:created>
  <dcterms:modified xsi:type="dcterms:W3CDTF">2024-07-17T07:03:00Z</dcterms:modified>
</cp:coreProperties>
</file>