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0B502" w14:textId="55CDDFDB" w:rsidR="005E2C53" w:rsidRPr="007A2F47" w:rsidRDefault="003A54F6" w:rsidP="00ED48A3">
      <w:pPr>
        <w:spacing w:before="240"/>
        <w:jc w:val="both"/>
        <w:rPr>
          <w:rFonts w:asciiTheme="majorBidi" w:hAnsiTheme="majorBidi" w:cstheme="majorBidi"/>
          <w:b/>
          <w:color w:val="auto"/>
          <w:sz w:val="24"/>
          <w:szCs w:val="24"/>
          <w:lang w:eastAsia="en-US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Supplementary: </w:t>
      </w:r>
      <w:r w:rsidR="007A2F47" w:rsidRPr="007A2F4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Checklist for Artificial Intelligence in Medical Imaging (CLAIM)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on this study. </w:t>
      </w:r>
    </w:p>
    <w:tbl>
      <w:tblPr>
        <w:tblStyle w:val="GridTable1Light1"/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540"/>
        <w:gridCol w:w="5727"/>
        <w:gridCol w:w="941"/>
      </w:tblGrid>
      <w:tr w:rsidR="00304F6F" w:rsidRPr="00E94E6C" w14:paraId="148E7797" w14:textId="3992D786" w:rsidTr="00073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A3CE0F9" w14:textId="2386FF74" w:rsidR="004E3DC0" w:rsidRPr="00E94E6C" w:rsidRDefault="00A74A1A" w:rsidP="004E3DC0">
            <w:pPr>
              <w:spacing w:after="16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Section/Topic </w:t>
            </w:r>
          </w:p>
        </w:tc>
        <w:tc>
          <w:tcPr>
            <w:tcW w:w="291" w:type="pct"/>
          </w:tcPr>
          <w:p w14:paraId="38970458" w14:textId="7E889BB9" w:rsidR="004E3DC0" w:rsidRPr="00E94E6C" w:rsidRDefault="004E3DC0" w:rsidP="004E3DC0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No.</w:t>
            </w:r>
          </w:p>
        </w:tc>
        <w:tc>
          <w:tcPr>
            <w:tcW w:w="3091" w:type="pct"/>
          </w:tcPr>
          <w:p w14:paraId="10990A3B" w14:textId="5CF5EB76" w:rsidR="004E3DC0" w:rsidRPr="00E94E6C" w:rsidRDefault="004E3DC0" w:rsidP="009339E3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Item</w:t>
            </w:r>
          </w:p>
        </w:tc>
        <w:tc>
          <w:tcPr>
            <w:tcW w:w="508" w:type="pct"/>
          </w:tcPr>
          <w:p w14:paraId="51630FA9" w14:textId="3498F55C" w:rsidR="004E3DC0" w:rsidRPr="00E94E6C" w:rsidRDefault="004E3DC0" w:rsidP="009339E3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Status </w:t>
            </w:r>
          </w:p>
        </w:tc>
      </w:tr>
      <w:tr w:rsidR="00304F6F" w:rsidRPr="00E94E6C" w14:paraId="20817A12" w14:textId="605CBA62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88EAA9B" w14:textId="2137D139" w:rsidR="004E3DC0" w:rsidRPr="00E04A9C" w:rsidRDefault="00A74A1A" w:rsidP="00175154">
            <w:pPr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E04A9C">
              <w:rPr>
                <w:b w:val="0"/>
              </w:rPr>
              <w:t>TITLE or ABSTRACT</w:t>
            </w:r>
          </w:p>
        </w:tc>
        <w:tc>
          <w:tcPr>
            <w:tcW w:w="291" w:type="pct"/>
          </w:tcPr>
          <w:p w14:paraId="631E67D0" w14:textId="359BF004" w:rsidR="004E3DC0" w:rsidRPr="00E94E6C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216DFCC6" w14:textId="77777777" w:rsidR="004E3DC0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60672255" w14:textId="77777777" w:rsidR="004E3DC0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304F6F" w:rsidRPr="00E94E6C" w14:paraId="7DA70A62" w14:textId="6F9D03D2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2234C069" w14:textId="7980F2A5" w:rsidR="004E3DC0" w:rsidRPr="00E94E6C" w:rsidRDefault="004E3DC0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ADE4FC5" w14:textId="7A63499B" w:rsidR="004E3DC0" w:rsidRPr="00E94E6C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091" w:type="pct"/>
          </w:tcPr>
          <w:p w14:paraId="3A9FDF57" w14:textId="7A1790C8" w:rsidR="004E3DC0" w:rsidRDefault="00A74A1A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Identification as a study of AI methodology, specifying the category of technology used (</w:t>
            </w:r>
            <w:proofErr w:type="spellStart"/>
            <w:r>
              <w:t>eg</w:t>
            </w:r>
            <w:proofErr w:type="spellEnd"/>
            <w:r>
              <w:t>, deep learning)</w:t>
            </w:r>
          </w:p>
        </w:tc>
        <w:tc>
          <w:tcPr>
            <w:tcW w:w="508" w:type="pct"/>
          </w:tcPr>
          <w:p w14:paraId="75A89389" w14:textId="1F22578F" w:rsidR="004E3DC0" w:rsidRDefault="003A54F6" w:rsidP="003A54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Yes </w:t>
            </w:r>
          </w:p>
        </w:tc>
      </w:tr>
      <w:tr w:rsidR="00304F6F" w:rsidRPr="00E94E6C" w14:paraId="582E9303" w14:textId="5F30DF89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C465F4B" w14:textId="115E6EC7" w:rsidR="004E3DC0" w:rsidRPr="00E04A9C" w:rsidRDefault="00A74A1A" w:rsidP="00175154">
            <w:pPr>
              <w:spacing w:line="276" w:lineRule="auto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E04A9C">
              <w:rPr>
                <w:b w:val="0"/>
              </w:rPr>
              <w:t>ABSTRACT</w:t>
            </w:r>
          </w:p>
        </w:tc>
        <w:tc>
          <w:tcPr>
            <w:tcW w:w="291" w:type="pct"/>
          </w:tcPr>
          <w:p w14:paraId="7BA731CE" w14:textId="745A3A12" w:rsidR="004E3DC0" w:rsidRPr="00E94E6C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3BD64FC9" w14:textId="77777777" w:rsidR="004E3DC0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70FC72D8" w14:textId="77777777" w:rsidR="004E3DC0" w:rsidRDefault="004E3D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304F6F" w:rsidRPr="00E94E6C" w14:paraId="2A91F9DE" w14:textId="1FCEADC6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DCACF82" w14:textId="3B5E2E56" w:rsidR="004E3DC0" w:rsidRPr="00E94E6C" w:rsidRDefault="004E3DC0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A9CC081" w14:textId="4EB14CE3" w:rsidR="004E3DC0" w:rsidRPr="00E94E6C" w:rsidRDefault="00A74A1A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091" w:type="pct"/>
          </w:tcPr>
          <w:p w14:paraId="7CCCA423" w14:textId="11124C7E" w:rsidR="004E3DC0" w:rsidRDefault="00D72FA9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Structured summary of study design, methods, results, and conclusions</w:t>
            </w:r>
          </w:p>
        </w:tc>
        <w:tc>
          <w:tcPr>
            <w:tcW w:w="508" w:type="pct"/>
          </w:tcPr>
          <w:p w14:paraId="56ED4E95" w14:textId="27A6F561" w:rsidR="004E3DC0" w:rsidRDefault="003A54F6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57717A00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28CD7EB" w14:textId="7278582F" w:rsidR="00E04A9C" w:rsidRPr="00E04A9C" w:rsidRDefault="00E04A9C" w:rsidP="00175154">
            <w:pPr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E04A9C">
              <w:rPr>
                <w:b w:val="0"/>
              </w:rPr>
              <w:t>INTRODUCTION</w:t>
            </w:r>
          </w:p>
        </w:tc>
        <w:tc>
          <w:tcPr>
            <w:tcW w:w="291" w:type="pct"/>
          </w:tcPr>
          <w:p w14:paraId="4044150F" w14:textId="77777777" w:rsidR="00E04A9C" w:rsidRDefault="00E04A9C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0EE8AD41" w14:textId="77777777" w:rsidR="00E04A9C" w:rsidRDefault="00E04A9C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0F4B5110" w14:textId="77777777" w:rsidR="00E04A9C" w:rsidRDefault="00E04A9C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3A54F6" w:rsidRPr="00E94E6C" w14:paraId="5EDCC2DB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7622BC4" w14:textId="77777777" w:rsidR="00E04A9C" w:rsidRPr="00E94E6C" w:rsidRDefault="00E04A9C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C35C8E8" w14:textId="3CD41162" w:rsidR="00E04A9C" w:rsidRDefault="005903C1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091" w:type="pct"/>
          </w:tcPr>
          <w:p w14:paraId="466949CB" w14:textId="5EB45D88" w:rsidR="00E04A9C" w:rsidRDefault="005903C1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Scientific and clinical background, including the intended use and clinical role of the AI approach</w:t>
            </w:r>
          </w:p>
        </w:tc>
        <w:tc>
          <w:tcPr>
            <w:tcW w:w="508" w:type="pct"/>
          </w:tcPr>
          <w:p w14:paraId="5040BE99" w14:textId="1B8B3A58" w:rsidR="00E04A9C" w:rsidRDefault="00073B3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01B9780E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562C2C24" w14:textId="77777777" w:rsidR="00E04A9C" w:rsidRPr="00E94E6C" w:rsidRDefault="00E04A9C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77A64016" w14:textId="78E06450" w:rsidR="00E04A9C" w:rsidRDefault="005903C1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091" w:type="pct"/>
          </w:tcPr>
          <w:p w14:paraId="3FF5721F" w14:textId="1636C1B2" w:rsidR="00E04A9C" w:rsidRDefault="005903C1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Study objectives and hypotheses</w:t>
            </w:r>
          </w:p>
        </w:tc>
        <w:tc>
          <w:tcPr>
            <w:tcW w:w="508" w:type="pct"/>
          </w:tcPr>
          <w:p w14:paraId="4627D8EB" w14:textId="6E7427EA" w:rsidR="00E04A9C" w:rsidRDefault="00073B3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1B1D9034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89197DA" w14:textId="2D8D0F17" w:rsidR="00B728F5" w:rsidRPr="005903C1" w:rsidRDefault="005903C1" w:rsidP="00175154">
            <w:pPr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5903C1">
              <w:rPr>
                <w:b w:val="0"/>
              </w:rPr>
              <w:t>METHODS</w:t>
            </w:r>
          </w:p>
        </w:tc>
        <w:tc>
          <w:tcPr>
            <w:tcW w:w="291" w:type="pct"/>
          </w:tcPr>
          <w:p w14:paraId="547B3553" w14:textId="77777777" w:rsidR="00B728F5" w:rsidRDefault="00B728F5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15B994A9" w14:textId="77777777" w:rsidR="00B728F5" w:rsidRDefault="00B728F5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0B88D344" w14:textId="77777777" w:rsidR="00B728F5" w:rsidRDefault="00B728F5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3A54F6" w:rsidRPr="00E94E6C" w14:paraId="63F31952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5831CCB7" w14:textId="3B16F744" w:rsidR="00B728F5" w:rsidRPr="00EF5BAF" w:rsidRDefault="00EF5BAF" w:rsidP="00EF5BAF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EF5BAF">
              <w:rPr>
                <w:b w:val="0"/>
              </w:rPr>
              <w:t>Study Design</w:t>
            </w:r>
          </w:p>
        </w:tc>
        <w:tc>
          <w:tcPr>
            <w:tcW w:w="291" w:type="pct"/>
          </w:tcPr>
          <w:p w14:paraId="098780AB" w14:textId="23605413" w:rsidR="00B728F5" w:rsidRDefault="00EF5BA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091" w:type="pct"/>
          </w:tcPr>
          <w:p w14:paraId="2E5FE116" w14:textId="24938453" w:rsidR="00B728F5" w:rsidRDefault="00EF5BA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Prospective or retrospective study</w:t>
            </w:r>
          </w:p>
        </w:tc>
        <w:tc>
          <w:tcPr>
            <w:tcW w:w="508" w:type="pct"/>
          </w:tcPr>
          <w:p w14:paraId="2F4ACEFA" w14:textId="3AD1C93D" w:rsidR="00B728F5" w:rsidRDefault="003A54F6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50C63D49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01F4A17" w14:textId="77777777" w:rsidR="00B728F5" w:rsidRPr="00E94E6C" w:rsidRDefault="00B728F5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B6A0C07" w14:textId="017FAB00" w:rsidR="00B728F5" w:rsidRDefault="00EF5BA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091" w:type="pct"/>
          </w:tcPr>
          <w:p w14:paraId="3E5C40CF" w14:textId="20E3BC1D" w:rsidR="00B728F5" w:rsidRDefault="004F21C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Study goal, such as model creation, exploratory study, feasibility study, </w:t>
            </w:r>
            <w:proofErr w:type="spellStart"/>
            <w:r>
              <w:t>noninferiority</w:t>
            </w:r>
            <w:proofErr w:type="spellEnd"/>
            <w:r>
              <w:t xml:space="preserve"> trial</w:t>
            </w:r>
          </w:p>
        </w:tc>
        <w:tc>
          <w:tcPr>
            <w:tcW w:w="508" w:type="pct"/>
          </w:tcPr>
          <w:p w14:paraId="742F2C5F" w14:textId="599A8F53" w:rsidR="00B728F5" w:rsidRDefault="00073B3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7A44CBB6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029EE43" w14:textId="6A09AACB" w:rsidR="00B728F5" w:rsidRPr="004F21C0" w:rsidRDefault="004F21C0" w:rsidP="004F21C0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4F21C0">
              <w:rPr>
                <w:b w:val="0"/>
              </w:rPr>
              <w:t>Data</w:t>
            </w:r>
          </w:p>
        </w:tc>
        <w:tc>
          <w:tcPr>
            <w:tcW w:w="291" w:type="pct"/>
          </w:tcPr>
          <w:p w14:paraId="43A66AE3" w14:textId="118FFF4A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091" w:type="pct"/>
          </w:tcPr>
          <w:p w14:paraId="625F6B8B" w14:textId="386D77BB" w:rsidR="00B728F5" w:rsidRDefault="000F748A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Data sources</w:t>
            </w:r>
          </w:p>
        </w:tc>
        <w:tc>
          <w:tcPr>
            <w:tcW w:w="508" w:type="pct"/>
          </w:tcPr>
          <w:p w14:paraId="01AD8E9D" w14:textId="1C36EEE0" w:rsidR="00B728F5" w:rsidRDefault="00073B3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727AF6B8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C480B8B" w14:textId="77777777" w:rsidR="00B728F5" w:rsidRPr="00E94E6C" w:rsidRDefault="00B728F5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2EF98CE" w14:textId="026C88B4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091" w:type="pct"/>
          </w:tcPr>
          <w:p w14:paraId="2CC5F15A" w14:textId="11940380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Eligibility criteria: how, where, and when potentially eligible participants or studies were identified (</w:t>
            </w:r>
            <w:proofErr w:type="spellStart"/>
            <w:r>
              <w:t>eg</w:t>
            </w:r>
            <w:proofErr w:type="spellEnd"/>
            <w:r>
              <w:t>,  symptoms, results from previous tests, inclusion in registry, patient-care setting, location, dates)</w:t>
            </w:r>
          </w:p>
        </w:tc>
        <w:tc>
          <w:tcPr>
            <w:tcW w:w="508" w:type="pct"/>
          </w:tcPr>
          <w:p w14:paraId="40C8CD5B" w14:textId="64BDA025" w:rsidR="00B728F5" w:rsidRDefault="00344D59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3A54F6" w:rsidRPr="00E94E6C" w14:paraId="3C121D00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257E8CD" w14:textId="77777777" w:rsidR="00B728F5" w:rsidRPr="00E94E6C" w:rsidRDefault="00B728F5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18AF955" w14:textId="5FE8ABE7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091" w:type="pct"/>
          </w:tcPr>
          <w:p w14:paraId="3B8C0B45" w14:textId="5B954D5C" w:rsidR="00B728F5" w:rsidRDefault="00852D93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Data preprocessing steps</w:t>
            </w:r>
          </w:p>
        </w:tc>
        <w:tc>
          <w:tcPr>
            <w:tcW w:w="508" w:type="pct"/>
          </w:tcPr>
          <w:p w14:paraId="0699244C" w14:textId="63D30D73" w:rsidR="00B728F5" w:rsidRDefault="00073B3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3A54F6" w:rsidRPr="00E94E6C" w14:paraId="476E1199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DBAFC7E" w14:textId="77777777" w:rsidR="00B728F5" w:rsidRPr="00E94E6C" w:rsidRDefault="00B728F5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09757865" w14:textId="4D42510A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091" w:type="pct"/>
          </w:tcPr>
          <w:p w14:paraId="7A986FAA" w14:textId="693185EB" w:rsidR="00B728F5" w:rsidRDefault="00852D93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Selection of data subsets, if applicable</w:t>
            </w:r>
          </w:p>
        </w:tc>
        <w:tc>
          <w:tcPr>
            <w:tcW w:w="508" w:type="pct"/>
          </w:tcPr>
          <w:p w14:paraId="4500B6B5" w14:textId="61D354AA" w:rsidR="00B728F5" w:rsidRDefault="00D3152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3A54F6" w:rsidRPr="00E94E6C" w14:paraId="58F68435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4A5FE3C" w14:textId="77777777" w:rsidR="00B728F5" w:rsidRPr="00E94E6C" w:rsidRDefault="00B728F5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F1733F7" w14:textId="039FD18E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091" w:type="pct"/>
          </w:tcPr>
          <w:p w14:paraId="48316159" w14:textId="100B2D33" w:rsidR="00B728F5" w:rsidRDefault="00C8500A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Definitions of data elements, with references to common data elements</w:t>
            </w:r>
          </w:p>
        </w:tc>
        <w:tc>
          <w:tcPr>
            <w:tcW w:w="508" w:type="pct"/>
          </w:tcPr>
          <w:p w14:paraId="29706C46" w14:textId="1FCD7C19" w:rsidR="00B728F5" w:rsidRDefault="00A00090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3A54F6" w:rsidRPr="00E94E6C" w14:paraId="13646FB1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43AC9BD" w14:textId="77777777" w:rsidR="00B728F5" w:rsidRPr="00E94E6C" w:rsidRDefault="00B728F5" w:rsidP="00175154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5E59FB06" w14:textId="2E34EE83" w:rsidR="00B728F5" w:rsidRDefault="0001111F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091" w:type="pct"/>
          </w:tcPr>
          <w:p w14:paraId="3D000B31" w14:textId="3A33E877" w:rsidR="00B728F5" w:rsidRDefault="00C8500A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De-identification methods</w:t>
            </w:r>
          </w:p>
        </w:tc>
        <w:tc>
          <w:tcPr>
            <w:tcW w:w="508" w:type="pct"/>
          </w:tcPr>
          <w:p w14:paraId="45BA33DD" w14:textId="43AA1672" w:rsidR="00B728F5" w:rsidRDefault="00DE432E" w:rsidP="001751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073B30" w:rsidRPr="00E94E6C" w14:paraId="643D0EA4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F1D9AF1" w14:textId="77777777" w:rsidR="00073B30" w:rsidRPr="00E94E6C" w:rsidRDefault="00073B30" w:rsidP="00073B30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7DCDC785" w14:textId="4C5D378E" w:rsidR="00073B30" w:rsidRDefault="00073B30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3091" w:type="pct"/>
          </w:tcPr>
          <w:p w14:paraId="5A6C2D74" w14:textId="101C7CD2" w:rsidR="00073B30" w:rsidRDefault="00073B30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How missing data were handled</w:t>
            </w:r>
          </w:p>
        </w:tc>
        <w:tc>
          <w:tcPr>
            <w:tcW w:w="508" w:type="pct"/>
          </w:tcPr>
          <w:p w14:paraId="0318A9F7" w14:textId="18FD6AF3" w:rsidR="00073B30" w:rsidRDefault="00867BC3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Yes </w:t>
            </w:r>
          </w:p>
        </w:tc>
      </w:tr>
      <w:tr w:rsidR="00073B30" w:rsidRPr="00E94E6C" w14:paraId="6FE2DE54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567A657" w14:textId="6687DFDE" w:rsidR="00073B30" w:rsidRPr="00C8500A" w:rsidRDefault="00073B30" w:rsidP="00073B30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C8500A">
              <w:rPr>
                <w:b w:val="0"/>
              </w:rPr>
              <w:t>Ground Truth</w:t>
            </w:r>
          </w:p>
        </w:tc>
        <w:tc>
          <w:tcPr>
            <w:tcW w:w="291" w:type="pct"/>
          </w:tcPr>
          <w:p w14:paraId="44650C48" w14:textId="54119AD1" w:rsidR="00073B30" w:rsidRDefault="00073B30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3091" w:type="pct"/>
          </w:tcPr>
          <w:p w14:paraId="7394F43B" w14:textId="6DDE2A56" w:rsidR="00073B30" w:rsidRDefault="00073B30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Definition of ground truth reference standard, in sufficient detail to allow replication</w:t>
            </w:r>
          </w:p>
        </w:tc>
        <w:tc>
          <w:tcPr>
            <w:tcW w:w="508" w:type="pct"/>
          </w:tcPr>
          <w:p w14:paraId="346A5F9D" w14:textId="2DC170F2" w:rsidR="00073B30" w:rsidRDefault="009F52F8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073B30" w:rsidRPr="00E94E6C" w14:paraId="54B87E31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D78239D" w14:textId="77777777" w:rsidR="00073B30" w:rsidRPr="00E94E6C" w:rsidRDefault="00073B30" w:rsidP="00073B30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4FB3BD7" w14:textId="16B7C06B" w:rsidR="00073B30" w:rsidRDefault="00073B30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3091" w:type="pct"/>
          </w:tcPr>
          <w:p w14:paraId="2533800C" w14:textId="759E25FA" w:rsidR="00073B30" w:rsidRDefault="00073B30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Rationale for choosing the reference standard (if alternatives exist)</w:t>
            </w:r>
          </w:p>
        </w:tc>
        <w:tc>
          <w:tcPr>
            <w:tcW w:w="508" w:type="pct"/>
          </w:tcPr>
          <w:p w14:paraId="43C41723" w14:textId="467799B9" w:rsidR="00073B30" w:rsidRDefault="006F6EB1" w:rsidP="00073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0238542F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44CE0DE5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2FF7D9D7" w14:textId="3AE5DCBB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3091" w:type="pct"/>
          </w:tcPr>
          <w:p w14:paraId="526CEA2A" w14:textId="5424D5D9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Source of ground truth annotations; qualifications and preparation of annotators</w:t>
            </w:r>
          </w:p>
        </w:tc>
        <w:tc>
          <w:tcPr>
            <w:tcW w:w="508" w:type="pct"/>
          </w:tcPr>
          <w:p w14:paraId="37603E07" w14:textId="0323145E" w:rsidR="00C878D6" w:rsidRDefault="00495759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299A2118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5311EEE8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72070B93" w14:textId="214F0613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3091" w:type="pct"/>
          </w:tcPr>
          <w:p w14:paraId="135409AE" w14:textId="6CE75408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Annotation tools</w:t>
            </w:r>
          </w:p>
        </w:tc>
        <w:tc>
          <w:tcPr>
            <w:tcW w:w="508" w:type="pct"/>
          </w:tcPr>
          <w:p w14:paraId="1A0414AE" w14:textId="07C04810" w:rsidR="00C878D6" w:rsidRDefault="00495759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03E41ED8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8F44CF2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6F388E5E" w14:textId="01919B9E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3091" w:type="pct"/>
          </w:tcPr>
          <w:p w14:paraId="67BA9DAA" w14:textId="188290C5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Measurement of inter- and </w:t>
            </w:r>
            <w:proofErr w:type="spellStart"/>
            <w:r>
              <w:t>intrarater</w:t>
            </w:r>
            <w:proofErr w:type="spellEnd"/>
            <w:r>
              <w:t xml:space="preserve"> variability; methods to mitigate variability and/or resolve  discrepancies</w:t>
            </w:r>
          </w:p>
        </w:tc>
        <w:tc>
          <w:tcPr>
            <w:tcW w:w="508" w:type="pct"/>
          </w:tcPr>
          <w:p w14:paraId="7D3F63C9" w14:textId="2D0A41F9" w:rsidR="00C878D6" w:rsidRDefault="00495759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1EC620C1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17FEBA8" w14:textId="274B97AD" w:rsidR="00C878D6" w:rsidRPr="00FE105A" w:rsidRDefault="00C878D6" w:rsidP="00C878D6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FE105A">
              <w:rPr>
                <w:b w:val="0"/>
              </w:rPr>
              <w:t>Data Partitions</w:t>
            </w:r>
          </w:p>
        </w:tc>
        <w:tc>
          <w:tcPr>
            <w:tcW w:w="291" w:type="pct"/>
          </w:tcPr>
          <w:p w14:paraId="038065CD" w14:textId="57D92500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3091" w:type="pct"/>
          </w:tcPr>
          <w:p w14:paraId="6FCE0DCF" w14:textId="2FE82C24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Intended sample size and how it was determined</w:t>
            </w:r>
          </w:p>
        </w:tc>
        <w:tc>
          <w:tcPr>
            <w:tcW w:w="508" w:type="pct"/>
          </w:tcPr>
          <w:p w14:paraId="4EF4C213" w14:textId="7B970201" w:rsidR="00C878D6" w:rsidRDefault="00DF2DBC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C878D6" w:rsidRPr="00E94E6C" w14:paraId="4AE917F2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1E35B63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7A35C58B" w14:textId="1C15D1D8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3091" w:type="pct"/>
          </w:tcPr>
          <w:p w14:paraId="7BE86ADD" w14:textId="01BD3D21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How data were assigned to partitions; specify proportions</w:t>
            </w:r>
          </w:p>
        </w:tc>
        <w:tc>
          <w:tcPr>
            <w:tcW w:w="508" w:type="pct"/>
          </w:tcPr>
          <w:p w14:paraId="1E58ACC7" w14:textId="55E0E06B" w:rsidR="00C878D6" w:rsidRDefault="009F52F8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31C90A95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B488DF5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597AD12F" w14:textId="13649A72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3091" w:type="pct"/>
          </w:tcPr>
          <w:p w14:paraId="57B7E88A" w14:textId="153105BD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Level at which partitions are disjoint (</w:t>
            </w:r>
            <w:proofErr w:type="spellStart"/>
            <w:r>
              <w:t>eg</w:t>
            </w:r>
            <w:proofErr w:type="spellEnd"/>
            <w:r>
              <w:t>, image, study, patient, institution)</w:t>
            </w:r>
          </w:p>
        </w:tc>
        <w:tc>
          <w:tcPr>
            <w:tcW w:w="508" w:type="pct"/>
          </w:tcPr>
          <w:p w14:paraId="4560E8A0" w14:textId="670F2F80" w:rsidR="00C878D6" w:rsidRDefault="00F14997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C878D6" w:rsidRPr="00E94E6C" w14:paraId="41499A61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08A7C269" w14:textId="7F9C4A15" w:rsidR="00C878D6" w:rsidRPr="005979FF" w:rsidRDefault="00C878D6" w:rsidP="00C878D6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5979FF">
              <w:rPr>
                <w:b w:val="0"/>
              </w:rPr>
              <w:t>Model</w:t>
            </w:r>
          </w:p>
        </w:tc>
        <w:tc>
          <w:tcPr>
            <w:tcW w:w="291" w:type="pct"/>
          </w:tcPr>
          <w:p w14:paraId="26D9E62D" w14:textId="5686258E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3091" w:type="pct"/>
          </w:tcPr>
          <w:p w14:paraId="10601063" w14:textId="374C4E3A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Detailed description of model, including inputs, outputs, all intermediate layers and connections</w:t>
            </w:r>
          </w:p>
        </w:tc>
        <w:tc>
          <w:tcPr>
            <w:tcW w:w="508" w:type="pct"/>
          </w:tcPr>
          <w:p w14:paraId="506156BE" w14:textId="6FD6A311" w:rsidR="00C878D6" w:rsidRDefault="009F52F8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52CA8EDF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FB44F88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035BFB83" w14:textId="5C05F4FF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3091" w:type="pct"/>
          </w:tcPr>
          <w:p w14:paraId="7ACC81AA" w14:textId="2CAAA458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Software libraries, frameworks, and packages</w:t>
            </w:r>
          </w:p>
        </w:tc>
        <w:tc>
          <w:tcPr>
            <w:tcW w:w="508" w:type="pct"/>
          </w:tcPr>
          <w:p w14:paraId="129755FD" w14:textId="0891119E" w:rsidR="00C878D6" w:rsidRDefault="009F52F8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79CF2A12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FD7D12F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5580DF8D" w14:textId="6D116CF8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3091" w:type="pct"/>
          </w:tcPr>
          <w:p w14:paraId="4C0CF824" w14:textId="5131790E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Initialization of model parameters (</w:t>
            </w:r>
            <w:proofErr w:type="spellStart"/>
            <w:r>
              <w:t>eg</w:t>
            </w:r>
            <w:proofErr w:type="spellEnd"/>
            <w:r>
              <w:t>, randomization, transfer learning)</w:t>
            </w:r>
          </w:p>
        </w:tc>
        <w:tc>
          <w:tcPr>
            <w:tcW w:w="508" w:type="pct"/>
          </w:tcPr>
          <w:p w14:paraId="289867B4" w14:textId="000A7728" w:rsidR="00C878D6" w:rsidRDefault="009F52F8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0ADDE800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B8DF1E6" w14:textId="5C6E36FB" w:rsidR="00C878D6" w:rsidRPr="00304F6F" w:rsidRDefault="00C878D6" w:rsidP="00C878D6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304F6F">
              <w:rPr>
                <w:b w:val="0"/>
              </w:rPr>
              <w:lastRenderedPageBreak/>
              <w:t>Training</w:t>
            </w:r>
          </w:p>
        </w:tc>
        <w:tc>
          <w:tcPr>
            <w:tcW w:w="291" w:type="pct"/>
          </w:tcPr>
          <w:p w14:paraId="2F85B3B0" w14:textId="37B0E2E0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3091" w:type="pct"/>
          </w:tcPr>
          <w:p w14:paraId="374B2414" w14:textId="3A5BDD6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Details of training approach, including data augmentation, </w:t>
            </w:r>
            <w:proofErr w:type="spellStart"/>
            <w:r>
              <w:t>hyperparameters</w:t>
            </w:r>
            <w:proofErr w:type="spellEnd"/>
            <w:r>
              <w:t>, number of models trained</w:t>
            </w:r>
          </w:p>
        </w:tc>
        <w:tc>
          <w:tcPr>
            <w:tcW w:w="508" w:type="pct"/>
          </w:tcPr>
          <w:p w14:paraId="58B3F57F" w14:textId="6FF940B0" w:rsidR="00C878D6" w:rsidRDefault="00326CC4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1226312F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E19F9D3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5920BD6" w14:textId="530D7B91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3091" w:type="pct"/>
          </w:tcPr>
          <w:p w14:paraId="0EDCF812" w14:textId="3FFDADB1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Method of selecting the final model</w:t>
            </w:r>
          </w:p>
        </w:tc>
        <w:tc>
          <w:tcPr>
            <w:tcW w:w="508" w:type="pct"/>
          </w:tcPr>
          <w:p w14:paraId="4E259086" w14:textId="2AD4B7F6" w:rsidR="00C878D6" w:rsidRDefault="00326CC4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2CF8FCCA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5E399D02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634933C2" w14:textId="0066171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3091" w:type="pct"/>
          </w:tcPr>
          <w:p w14:paraId="0A53981C" w14:textId="11D55264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proofErr w:type="spellStart"/>
            <w:r>
              <w:t>Ensembling</w:t>
            </w:r>
            <w:proofErr w:type="spellEnd"/>
            <w:r>
              <w:t xml:space="preserve"> techniques, if applicable</w:t>
            </w:r>
          </w:p>
        </w:tc>
        <w:tc>
          <w:tcPr>
            <w:tcW w:w="508" w:type="pct"/>
          </w:tcPr>
          <w:p w14:paraId="43FF1C99" w14:textId="77C57D25" w:rsidR="00C878D6" w:rsidRDefault="00326CC4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0BEF624B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70697BD" w14:textId="3B6DE898" w:rsidR="00C878D6" w:rsidRPr="00D842D9" w:rsidRDefault="00C878D6" w:rsidP="00C878D6">
            <w:pPr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D842D9">
              <w:rPr>
                <w:b w:val="0"/>
              </w:rPr>
              <w:t>Evaluation</w:t>
            </w:r>
          </w:p>
        </w:tc>
        <w:tc>
          <w:tcPr>
            <w:tcW w:w="291" w:type="pct"/>
          </w:tcPr>
          <w:p w14:paraId="02F81D02" w14:textId="5EC364F4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3091" w:type="pct"/>
          </w:tcPr>
          <w:p w14:paraId="037D860F" w14:textId="35988D16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Metrics of model performance</w:t>
            </w:r>
          </w:p>
        </w:tc>
        <w:tc>
          <w:tcPr>
            <w:tcW w:w="508" w:type="pct"/>
          </w:tcPr>
          <w:p w14:paraId="018CA700" w14:textId="2D853A35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Yes</w:t>
            </w:r>
          </w:p>
        </w:tc>
      </w:tr>
      <w:tr w:rsidR="00C878D6" w:rsidRPr="00E94E6C" w14:paraId="5DE7DE11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99A7D69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6CA235A" w14:textId="77C7CA4E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29</w:t>
            </w:r>
          </w:p>
        </w:tc>
        <w:tc>
          <w:tcPr>
            <w:tcW w:w="3091" w:type="pct"/>
          </w:tcPr>
          <w:p w14:paraId="03BB1089" w14:textId="428D5F7E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Statistical measures of significance and uncertainty (</w:t>
            </w:r>
            <w:proofErr w:type="spellStart"/>
            <w:r>
              <w:t>eg</w:t>
            </w:r>
            <w:proofErr w:type="spellEnd"/>
            <w:r>
              <w:t>, confidence intervals)</w:t>
            </w:r>
          </w:p>
        </w:tc>
        <w:tc>
          <w:tcPr>
            <w:tcW w:w="508" w:type="pct"/>
          </w:tcPr>
          <w:p w14:paraId="3A760D45" w14:textId="7F0F62A4" w:rsidR="00C878D6" w:rsidRDefault="00F14997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C878D6" w:rsidRPr="00E94E6C" w14:paraId="5E543AF8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6B7BD26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1E022F6" w14:textId="4170C545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3091" w:type="pct"/>
          </w:tcPr>
          <w:p w14:paraId="4EAA0E22" w14:textId="0594AEF9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Robustness or sensitivity analysis</w:t>
            </w:r>
          </w:p>
        </w:tc>
        <w:tc>
          <w:tcPr>
            <w:tcW w:w="508" w:type="pct"/>
          </w:tcPr>
          <w:p w14:paraId="6CED153A" w14:textId="54CD2834" w:rsidR="00C878D6" w:rsidRDefault="00F14997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C878D6" w:rsidRPr="00E94E6C" w14:paraId="516895A4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233F0F63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53E214E" w14:textId="4E39E5A8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3091" w:type="pct"/>
          </w:tcPr>
          <w:p w14:paraId="7B908D17" w14:textId="3B454FA1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 xml:space="preserve">Methods for </w:t>
            </w:r>
            <w:proofErr w:type="spellStart"/>
            <w:r>
              <w:t>explainability</w:t>
            </w:r>
            <w:proofErr w:type="spellEnd"/>
            <w:r>
              <w:t xml:space="preserve"> or interpretability (</w:t>
            </w:r>
            <w:proofErr w:type="spellStart"/>
            <w:r>
              <w:t>eg</w:t>
            </w:r>
            <w:proofErr w:type="spellEnd"/>
            <w:r>
              <w:t>, saliency maps) and how they were validated</w:t>
            </w:r>
          </w:p>
        </w:tc>
        <w:tc>
          <w:tcPr>
            <w:tcW w:w="508" w:type="pct"/>
          </w:tcPr>
          <w:p w14:paraId="7381B0CD" w14:textId="3D14AFE4" w:rsidR="00C878D6" w:rsidRDefault="009960FF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4D36D562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4602470C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606C6523" w14:textId="004D01E3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32</w:t>
            </w:r>
          </w:p>
        </w:tc>
        <w:tc>
          <w:tcPr>
            <w:tcW w:w="3091" w:type="pct"/>
          </w:tcPr>
          <w:p w14:paraId="3970CF06" w14:textId="5138986D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Validation or testing on external data</w:t>
            </w:r>
          </w:p>
        </w:tc>
        <w:tc>
          <w:tcPr>
            <w:tcW w:w="508" w:type="pct"/>
          </w:tcPr>
          <w:p w14:paraId="37C2F4D1" w14:textId="274D17A5" w:rsidR="00C878D6" w:rsidRDefault="009960FF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2E71F03F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35C7026E" w14:textId="347770A0" w:rsidR="00C878D6" w:rsidRPr="00AA1D0D" w:rsidRDefault="00C878D6" w:rsidP="00C878D6">
            <w:pPr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AA1D0D">
              <w:rPr>
                <w:b w:val="0"/>
              </w:rPr>
              <w:t>RESULTS</w:t>
            </w:r>
          </w:p>
        </w:tc>
        <w:tc>
          <w:tcPr>
            <w:tcW w:w="291" w:type="pct"/>
          </w:tcPr>
          <w:p w14:paraId="2EB50EE7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73097EB2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4E4E5724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C878D6" w:rsidRPr="00E94E6C" w14:paraId="088F29B0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41A7780" w14:textId="38C2209B" w:rsidR="00C878D6" w:rsidRPr="00AA1D0D" w:rsidRDefault="00C878D6" w:rsidP="00C878D6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AA1D0D">
              <w:rPr>
                <w:b w:val="0"/>
              </w:rPr>
              <w:t>Data</w:t>
            </w:r>
          </w:p>
        </w:tc>
        <w:tc>
          <w:tcPr>
            <w:tcW w:w="291" w:type="pct"/>
          </w:tcPr>
          <w:p w14:paraId="666768CD" w14:textId="60ECD5C8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33</w:t>
            </w:r>
          </w:p>
        </w:tc>
        <w:tc>
          <w:tcPr>
            <w:tcW w:w="3091" w:type="pct"/>
          </w:tcPr>
          <w:p w14:paraId="282C719E" w14:textId="495224D5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Flow of participants or cases, using a diagram to indicate inclusion and exclusion</w:t>
            </w:r>
          </w:p>
        </w:tc>
        <w:tc>
          <w:tcPr>
            <w:tcW w:w="508" w:type="pct"/>
          </w:tcPr>
          <w:p w14:paraId="4C0F7883" w14:textId="1D44C8DA" w:rsidR="00C878D6" w:rsidRDefault="009960FF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NA</w:t>
            </w:r>
          </w:p>
        </w:tc>
      </w:tr>
      <w:tr w:rsidR="00C878D6" w:rsidRPr="00E94E6C" w14:paraId="5A0A2CD5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73EEE38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445DDC5" w14:textId="5FC1437C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3091" w:type="pct"/>
          </w:tcPr>
          <w:p w14:paraId="4759991F" w14:textId="5CF715D1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Demographic and clinical characteristics of cases in each partition</w:t>
            </w:r>
          </w:p>
        </w:tc>
        <w:tc>
          <w:tcPr>
            <w:tcW w:w="508" w:type="pct"/>
          </w:tcPr>
          <w:p w14:paraId="535409D6" w14:textId="18556BC2" w:rsidR="00C878D6" w:rsidRDefault="009960FF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NA</w:t>
            </w:r>
          </w:p>
        </w:tc>
      </w:tr>
      <w:tr w:rsidR="00C878D6" w:rsidRPr="00E94E6C" w14:paraId="6AC549B2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5366DC44" w14:textId="2A3E5001" w:rsidR="00C878D6" w:rsidRPr="000C5FE5" w:rsidRDefault="00C878D6" w:rsidP="00C878D6">
            <w:pPr>
              <w:jc w:val="center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0C5FE5">
              <w:rPr>
                <w:b w:val="0"/>
              </w:rPr>
              <w:t>Model performance</w:t>
            </w:r>
          </w:p>
        </w:tc>
        <w:tc>
          <w:tcPr>
            <w:tcW w:w="291" w:type="pct"/>
          </w:tcPr>
          <w:p w14:paraId="2C1D0455" w14:textId="1DC6CC0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35</w:t>
            </w:r>
          </w:p>
        </w:tc>
        <w:tc>
          <w:tcPr>
            <w:tcW w:w="3091" w:type="pct"/>
          </w:tcPr>
          <w:p w14:paraId="703BEC5F" w14:textId="5DB9BA7D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Performance metrics for optimal model(s) on all data partitions</w:t>
            </w:r>
          </w:p>
        </w:tc>
        <w:tc>
          <w:tcPr>
            <w:tcW w:w="508" w:type="pct"/>
          </w:tcPr>
          <w:p w14:paraId="45E7DAE4" w14:textId="24BE40F9" w:rsidR="00C878D6" w:rsidRDefault="009A6015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Yes </w:t>
            </w:r>
          </w:p>
        </w:tc>
      </w:tr>
      <w:tr w:rsidR="00C878D6" w:rsidRPr="00E94E6C" w14:paraId="72C5878C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2DA92EF2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4E7AC85D" w14:textId="0517944D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36</w:t>
            </w:r>
          </w:p>
        </w:tc>
        <w:tc>
          <w:tcPr>
            <w:tcW w:w="3091" w:type="pct"/>
          </w:tcPr>
          <w:p w14:paraId="57657871" w14:textId="782B4584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Estimates of diagnostic accuracy and their precision (such as 95% confidence intervals)</w:t>
            </w:r>
          </w:p>
        </w:tc>
        <w:tc>
          <w:tcPr>
            <w:tcW w:w="508" w:type="pct"/>
          </w:tcPr>
          <w:p w14:paraId="6ACA6D07" w14:textId="016BC68E" w:rsidR="00C878D6" w:rsidRDefault="004B4CC5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62CD6253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49FC442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3038FE54" w14:textId="06CE0B86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37</w:t>
            </w:r>
          </w:p>
        </w:tc>
        <w:tc>
          <w:tcPr>
            <w:tcW w:w="3091" w:type="pct"/>
          </w:tcPr>
          <w:p w14:paraId="1581BB27" w14:textId="158DAF13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Failure analysis of incorrectly classified cases</w:t>
            </w:r>
          </w:p>
        </w:tc>
        <w:tc>
          <w:tcPr>
            <w:tcW w:w="508" w:type="pct"/>
          </w:tcPr>
          <w:p w14:paraId="2CF58A74" w14:textId="005BC58A" w:rsidR="00C878D6" w:rsidRDefault="00464A30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178BDCD8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7C41F05A" w14:textId="74524A77" w:rsidR="00C878D6" w:rsidRPr="000C5FE5" w:rsidRDefault="00C878D6" w:rsidP="00C878D6">
            <w:pPr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0C5FE5">
              <w:rPr>
                <w:b w:val="0"/>
              </w:rPr>
              <w:t>DISCUSSION</w:t>
            </w:r>
          </w:p>
        </w:tc>
        <w:tc>
          <w:tcPr>
            <w:tcW w:w="291" w:type="pct"/>
          </w:tcPr>
          <w:p w14:paraId="08AEA39C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2EC75557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3021B0E4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C878D6" w:rsidRPr="00E94E6C" w14:paraId="281458F5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BA3FEEB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0D775CE8" w14:textId="17FF3EDB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38</w:t>
            </w:r>
          </w:p>
        </w:tc>
        <w:tc>
          <w:tcPr>
            <w:tcW w:w="3091" w:type="pct"/>
          </w:tcPr>
          <w:p w14:paraId="3733FA89" w14:textId="626F8520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Study limitations, including potential bias, statistical uncertainty, and generalizability</w:t>
            </w:r>
          </w:p>
        </w:tc>
        <w:tc>
          <w:tcPr>
            <w:tcW w:w="508" w:type="pct"/>
          </w:tcPr>
          <w:p w14:paraId="601F33D5" w14:textId="3B77B3BD" w:rsidR="00C878D6" w:rsidRDefault="00464A30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7A1DD2AE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2FA57C08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7A940E41" w14:textId="17DA97E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39</w:t>
            </w:r>
          </w:p>
        </w:tc>
        <w:tc>
          <w:tcPr>
            <w:tcW w:w="3091" w:type="pct"/>
          </w:tcPr>
          <w:p w14:paraId="1CF3BB2B" w14:textId="6F5FCAB9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Implications for practice, including the intended use and/or clinical role</w:t>
            </w:r>
          </w:p>
        </w:tc>
        <w:tc>
          <w:tcPr>
            <w:tcW w:w="508" w:type="pct"/>
          </w:tcPr>
          <w:p w14:paraId="4D60154C" w14:textId="51BCF03A" w:rsidR="00C878D6" w:rsidRDefault="00464A30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  <w:tr w:rsidR="00C878D6" w:rsidRPr="00E94E6C" w14:paraId="5C1EA15C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652867C0" w14:textId="5EC35117" w:rsidR="00C878D6" w:rsidRPr="00B83134" w:rsidRDefault="00C878D6" w:rsidP="00C878D6">
            <w:pPr>
              <w:jc w:val="both"/>
              <w:rPr>
                <w:rFonts w:asciiTheme="majorBidi" w:hAnsiTheme="majorBidi" w:cstheme="majorBidi"/>
                <w:b w:val="0"/>
                <w:color w:val="000000" w:themeColor="text1"/>
                <w:sz w:val="22"/>
                <w:szCs w:val="22"/>
              </w:rPr>
            </w:pPr>
            <w:r w:rsidRPr="00B83134">
              <w:rPr>
                <w:b w:val="0"/>
              </w:rPr>
              <w:t>OTHER  INFORMATION</w:t>
            </w:r>
          </w:p>
        </w:tc>
        <w:tc>
          <w:tcPr>
            <w:tcW w:w="291" w:type="pct"/>
          </w:tcPr>
          <w:p w14:paraId="5A212B68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3091" w:type="pct"/>
          </w:tcPr>
          <w:p w14:paraId="458B1BE2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508" w:type="pct"/>
          </w:tcPr>
          <w:p w14:paraId="04B9848C" w14:textId="7777777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</w:tr>
      <w:tr w:rsidR="00C878D6" w:rsidRPr="00E94E6C" w14:paraId="2434E0B6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E213099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7A521FD1" w14:textId="6DD5A2F4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40</w:t>
            </w:r>
          </w:p>
        </w:tc>
        <w:tc>
          <w:tcPr>
            <w:tcW w:w="3091" w:type="pct"/>
          </w:tcPr>
          <w:p w14:paraId="3B9B84A5" w14:textId="1FBACDB7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Registration number and name of registry</w:t>
            </w:r>
          </w:p>
        </w:tc>
        <w:tc>
          <w:tcPr>
            <w:tcW w:w="508" w:type="pct"/>
          </w:tcPr>
          <w:p w14:paraId="583C8130" w14:textId="5ED578CB" w:rsidR="00C878D6" w:rsidRDefault="00464A30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13D4C8A7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B9D6A87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010C90AB" w14:textId="41DD716F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41</w:t>
            </w:r>
          </w:p>
        </w:tc>
        <w:tc>
          <w:tcPr>
            <w:tcW w:w="3091" w:type="pct"/>
          </w:tcPr>
          <w:p w14:paraId="5A169882" w14:textId="4F5C12AB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Where the full study protocol can be accessed</w:t>
            </w:r>
          </w:p>
        </w:tc>
        <w:tc>
          <w:tcPr>
            <w:tcW w:w="508" w:type="pct"/>
          </w:tcPr>
          <w:p w14:paraId="2FE58966" w14:textId="13C1E5E7" w:rsidR="00C878D6" w:rsidRDefault="00464A30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NA</w:t>
            </w:r>
          </w:p>
        </w:tc>
      </w:tr>
      <w:tr w:rsidR="00C878D6" w:rsidRPr="00E94E6C" w14:paraId="7531A7BC" w14:textId="77777777" w:rsidTr="00073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pct"/>
          </w:tcPr>
          <w:p w14:paraId="1EEDF62E" w14:textId="77777777" w:rsidR="00C878D6" w:rsidRPr="00E94E6C" w:rsidRDefault="00C878D6" w:rsidP="00C878D6">
            <w:pPr>
              <w:jc w:val="both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</w:p>
        </w:tc>
        <w:tc>
          <w:tcPr>
            <w:tcW w:w="291" w:type="pct"/>
          </w:tcPr>
          <w:p w14:paraId="2A0A00FA" w14:textId="590683F6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3091" w:type="pct"/>
          </w:tcPr>
          <w:p w14:paraId="5CD44E7C" w14:textId="46F2611D" w:rsidR="00C878D6" w:rsidRDefault="00C878D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t>Sources of funding and other support; role of funders</w:t>
            </w:r>
          </w:p>
        </w:tc>
        <w:tc>
          <w:tcPr>
            <w:tcW w:w="508" w:type="pct"/>
          </w:tcPr>
          <w:p w14:paraId="57D3D8D1" w14:textId="2E111120" w:rsidR="00C878D6" w:rsidRDefault="00CD0B76" w:rsidP="00C87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Yes</w:t>
            </w:r>
          </w:p>
        </w:tc>
      </w:tr>
    </w:tbl>
    <w:p w14:paraId="45BA8981" w14:textId="6A46CF98" w:rsidR="003A54F6" w:rsidRPr="001C4D9A" w:rsidRDefault="003A54F6" w:rsidP="001C4D9A">
      <w:pPr>
        <w:autoSpaceDE w:val="0"/>
        <w:autoSpaceDN w:val="0"/>
        <w:adjustRightInd w:val="0"/>
        <w:spacing w:line="360" w:lineRule="auto"/>
        <w:jc w:val="both"/>
        <w:rPr>
          <w:rFonts w:asciiTheme="minorBidi" w:hAnsiTheme="minorBidi" w:cstheme="minorBidi"/>
          <w:color w:val="auto"/>
          <w:sz w:val="22"/>
          <w:szCs w:val="22"/>
        </w:rPr>
      </w:pPr>
    </w:p>
    <w:sectPr w:rsidR="003A54F6" w:rsidRPr="001C4D9A" w:rsidSect="003A54F6">
      <w:footerReference w:type="default" r:id="rId10"/>
      <w:headerReference w:type="first" r:id="rId11"/>
      <w:footerReference w:type="first" r:id="rId12"/>
      <w:pgSz w:w="12240" w:h="15840" w:code="1"/>
      <w:pgMar w:top="1267" w:right="1526" w:bottom="72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8B7AA4" w14:textId="77777777" w:rsidR="00B84ADB" w:rsidRDefault="00B84ADB">
      <w:pPr>
        <w:spacing w:after="0" w:line="240" w:lineRule="auto"/>
      </w:pPr>
      <w:r>
        <w:separator/>
      </w:r>
    </w:p>
  </w:endnote>
  <w:endnote w:type="continuationSeparator" w:id="0">
    <w:p w14:paraId="690E3959" w14:textId="77777777" w:rsidR="00B84ADB" w:rsidRDefault="00B84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9589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6BFB35" w14:textId="643A8D18" w:rsidR="00D46096" w:rsidRDefault="00D460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99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10D20" w14:textId="77777777" w:rsidR="00D46096" w:rsidRDefault="00D46096" w:rsidP="00C07DD0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6279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11B1F3" w14:textId="1F324551" w:rsidR="00D46096" w:rsidRDefault="00D460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49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E47193" w14:textId="77777777" w:rsidR="00D46096" w:rsidRDefault="00D46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A785E" w14:textId="77777777" w:rsidR="00B84ADB" w:rsidRDefault="00B84ADB">
      <w:pPr>
        <w:spacing w:after="0" w:line="240" w:lineRule="auto"/>
      </w:pPr>
      <w:r>
        <w:separator/>
      </w:r>
    </w:p>
  </w:footnote>
  <w:footnote w:type="continuationSeparator" w:id="0">
    <w:p w14:paraId="4739E9EE" w14:textId="77777777" w:rsidR="00B84ADB" w:rsidRDefault="00B84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6BE05" w14:textId="20017CD8" w:rsidR="00B728F5" w:rsidRPr="00B728F5" w:rsidRDefault="00B728F5" w:rsidP="00B728F5">
    <w:pPr>
      <w:spacing w:before="240"/>
      <w:rPr>
        <w:rFonts w:asciiTheme="majorBidi" w:hAnsiTheme="majorBidi" w:cstheme="majorBidi"/>
        <w:b/>
        <w:color w:val="000000" w:themeColor="text1"/>
        <w:sz w:val="32"/>
        <w:szCs w:val="32"/>
      </w:rPr>
    </w:pPr>
    <w:r w:rsidRPr="000F59E6">
      <w:rPr>
        <w:rFonts w:asciiTheme="majorBidi" w:hAnsiTheme="majorBidi" w:cstheme="majorBidi"/>
        <w:b/>
        <w:color w:val="000000" w:themeColor="text1"/>
        <w:sz w:val="32"/>
        <w:szCs w:val="32"/>
      </w:rPr>
      <w:t xml:space="preserve">Deep learning-based automated bone age estimation for Saudi patients </w:t>
    </w:r>
    <w:r>
      <w:rPr>
        <w:rFonts w:asciiTheme="majorBidi" w:hAnsiTheme="majorBidi" w:cstheme="majorBidi"/>
        <w:b/>
        <w:color w:val="000000" w:themeColor="text1"/>
        <w:sz w:val="32"/>
        <w:szCs w:val="32"/>
      </w:rPr>
      <w:t>on</w:t>
    </w:r>
    <w:r w:rsidRPr="000F59E6">
      <w:rPr>
        <w:rFonts w:asciiTheme="majorBidi" w:hAnsiTheme="majorBidi" w:cstheme="majorBidi"/>
        <w:b/>
        <w:color w:val="000000" w:themeColor="text1"/>
        <w:sz w:val="32"/>
        <w:szCs w:val="32"/>
      </w:rPr>
      <w:t xml:space="preserve"> hand radiograph images</w:t>
    </w:r>
    <w:r>
      <w:rPr>
        <w:rFonts w:asciiTheme="majorBidi" w:hAnsiTheme="majorBidi" w:cstheme="majorBidi"/>
        <w:b/>
        <w:color w:val="000000" w:themeColor="text1"/>
        <w:sz w:val="32"/>
        <w:szCs w:val="32"/>
      </w:rPr>
      <w:t xml:space="preserve">: </w:t>
    </w:r>
    <w:r w:rsidRPr="000F59E6">
      <w:rPr>
        <w:rFonts w:asciiTheme="majorBidi" w:hAnsiTheme="majorBidi" w:cstheme="majorBidi"/>
        <w:b/>
        <w:color w:val="000000" w:themeColor="text1"/>
        <w:sz w:val="32"/>
        <w:szCs w:val="32"/>
      </w:rPr>
      <w:t xml:space="preserve">a </w:t>
    </w:r>
    <w:r>
      <w:rPr>
        <w:rFonts w:asciiTheme="majorBidi" w:hAnsiTheme="majorBidi" w:cstheme="majorBidi"/>
        <w:b/>
        <w:color w:val="000000" w:themeColor="text1"/>
        <w:sz w:val="32"/>
        <w:szCs w:val="32"/>
      </w:rPr>
      <w:t>r</w:t>
    </w:r>
    <w:r w:rsidRPr="000F59E6">
      <w:rPr>
        <w:rFonts w:asciiTheme="majorBidi" w:hAnsiTheme="majorBidi" w:cstheme="majorBidi"/>
        <w:b/>
        <w:color w:val="000000" w:themeColor="text1"/>
        <w:sz w:val="32"/>
        <w:szCs w:val="32"/>
      </w:rPr>
      <w:t xml:space="preserve">etrospective study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58FD"/>
    <w:multiLevelType w:val="multilevel"/>
    <w:tmpl w:val="24EE12B4"/>
    <w:lvl w:ilvl="0">
      <w:start w:val="2"/>
      <w:numFmt w:val="decimal"/>
      <w:lvlText w:val="%1."/>
      <w:lvlJc w:val="left"/>
      <w:pPr>
        <w:ind w:left="390" w:hanging="39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9506AB9"/>
    <w:multiLevelType w:val="multilevel"/>
    <w:tmpl w:val="0F86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3" w15:restartNumberingAfterBreak="0">
    <w:nsid w:val="11760FF5"/>
    <w:multiLevelType w:val="hybridMultilevel"/>
    <w:tmpl w:val="CBB2E62C"/>
    <w:lvl w:ilvl="0" w:tplc="C91819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5" w15:restartNumberingAfterBreak="0">
    <w:nsid w:val="29BE0EFC"/>
    <w:multiLevelType w:val="multilevel"/>
    <w:tmpl w:val="F6420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260781"/>
    <w:multiLevelType w:val="multilevel"/>
    <w:tmpl w:val="25DCE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014D40"/>
    <w:multiLevelType w:val="hybridMultilevel"/>
    <w:tmpl w:val="ED92A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673FC"/>
    <w:multiLevelType w:val="multilevel"/>
    <w:tmpl w:val="D5D0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025708"/>
    <w:multiLevelType w:val="multilevel"/>
    <w:tmpl w:val="10EE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B711E3"/>
    <w:multiLevelType w:val="multilevel"/>
    <w:tmpl w:val="C35E9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F553A9"/>
    <w:multiLevelType w:val="multilevel"/>
    <w:tmpl w:val="9664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8E775E"/>
    <w:multiLevelType w:val="multilevel"/>
    <w:tmpl w:val="27F66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213C3A"/>
    <w:multiLevelType w:val="hybridMultilevel"/>
    <w:tmpl w:val="BC881D16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77528C"/>
    <w:multiLevelType w:val="hybridMultilevel"/>
    <w:tmpl w:val="1528E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30B01"/>
    <w:multiLevelType w:val="multilevel"/>
    <w:tmpl w:val="AC62B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CF50C6"/>
    <w:multiLevelType w:val="multilevel"/>
    <w:tmpl w:val="1E54D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9"/>
  </w:num>
  <w:num w:numId="6">
    <w:abstractNumId w:val="1"/>
  </w:num>
  <w:num w:numId="7">
    <w:abstractNumId w:val="16"/>
  </w:num>
  <w:num w:numId="8">
    <w:abstractNumId w:val="6"/>
  </w:num>
  <w:num w:numId="9">
    <w:abstractNumId w:val="12"/>
  </w:num>
  <w:num w:numId="10">
    <w:abstractNumId w:val="11"/>
  </w:num>
  <w:num w:numId="11">
    <w:abstractNumId w:val="5"/>
  </w:num>
  <w:num w:numId="12">
    <w:abstractNumId w:val="8"/>
  </w:num>
  <w:num w:numId="13">
    <w:abstractNumId w:val="15"/>
  </w:num>
  <w:num w:numId="14">
    <w:abstractNumId w:val="10"/>
  </w:num>
  <w:num w:numId="15">
    <w:abstractNumId w:val="7"/>
  </w:num>
  <w:num w:numId="16">
    <w:abstractNumId w:val="13"/>
  </w:num>
  <w:num w:numId="17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IxBAJzQ0tLE3NDCyUdpeDU4uLM/DyQAkPzWgA1cMhwLQAAAA=="/>
  </w:docVars>
  <w:rsids>
    <w:rsidRoot w:val="00AF3B17"/>
    <w:rsid w:val="00000639"/>
    <w:rsid w:val="00000ACC"/>
    <w:rsid w:val="00000D50"/>
    <w:rsid w:val="00000D96"/>
    <w:rsid w:val="00000E97"/>
    <w:rsid w:val="00000EEB"/>
    <w:rsid w:val="000010F7"/>
    <w:rsid w:val="000011AA"/>
    <w:rsid w:val="00001ACA"/>
    <w:rsid w:val="00001F55"/>
    <w:rsid w:val="00001F9F"/>
    <w:rsid w:val="0000366D"/>
    <w:rsid w:val="00003CC2"/>
    <w:rsid w:val="00003E1F"/>
    <w:rsid w:val="00004A6F"/>
    <w:rsid w:val="00004B78"/>
    <w:rsid w:val="000052D2"/>
    <w:rsid w:val="00005F6C"/>
    <w:rsid w:val="000060F8"/>
    <w:rsid w:val="0000644F"/>
    <w:rsid w:val="00006850"/>
    <w:rsid w:val="000069DB"/>
    <w:rsid w:val="00006DCC"/>
    <w:rsid w:val="0000740A"/>
    <w:rsid w:val="000074C8"/>
    <w:rsid w:val="00007660"/>
    <w:rsid w:val="00007881"/>
    <w:rsid w:val="000079ED"/>
    <w:rsid w:val="00007A02"/>
    <w:rsid w:val="0001056E"/>
    <w:rsid w:val="00010A8C"/>
    <w:rsid w:val="00010ACD"/>
    <w:rsid w:val="00010D86"/>
    <w:rsid w:val="00010FC6"/>
    <w:rsid w:val="0001111F"/>
    <w:rsid w:val="00011750"/>
    <w:rsid w:val="00011C9B"/>
    <w:rsid w:val="0001234B"/>
    <w:rsid w:val="000128D2"/>
    <w:rsid w:val="00013FDD"/>
    <w:rsid w:val="0001408D"/>
    <w:rsid w:val="00014544"/>
    <w:rsid w:val="000146EB"/>
    <w:rsid w:val="000148FC"/>
    <w:rsid w:val="00014A53"/>
    <w:rsid w:val="00014BC1"/>
    <w:rsid w:val="00014D4C"/>
    <w:rsid w:val="00015472"/>
    <w:rsid w:val="000154E7"/>
    <w:rsid w:val="000157BE"/>
    <w:rsid w:val="00015AE3"/>
    <w:rsid w:val="00015CF6"/>
    <w:rsid w:val="00016133"/>
    <w:rsid w:val="000165CC"/>
    <w:rsid w:val="00016842"/>
    <w:rsid w:val="00016C35"/>
    <w:rsid w:val="00016CED"/>
    <w:rsid w:val="00016E90"/>
    <w:rsid w:val="000173BA"/>
    <w:rsid w:val="0001786D"/>
    <w:rsid w:val="00017D87"/>
    <w:rsid w:val="00017ED2"/>
    <w:rsid w:val="00017F17"/>
    <w:rsid w:val="00020124"/>
    <w:rsid w:val="0002014F"/>
    <w:rsid w:val="00020657"/>
    <w:rsid w:val="00020694"/>
    <w:rsid w:val="00020C9C"/>
    <w:rsid w:val="000211BF"/>
    <w:rsid w:val="000213B2"/>
    <w:rsid w:val="000214EB"/>
    <w:rsid w:val="00021D7F"/>
    <w:rsid w:val="00021E92"/>
    <w:rsid w:val="000221A9"/>
    <w:rsid w:val="0002248F"/>
    <w:rsid w:val="000224C1"/>
    <w:rsid w:val="0002269F"/>
    <w:rsid w:val="00022715"/>
    <w:rsid w:val="00022AFB"/>
    <w:rsid w:val="00022E49"/>
    <w:rsid w:val="00023646"/>
    <w:rsid w:val="000239FA"/>
    <w:rsid w:val="00023C4F"/>
    <w:rsid w:val="00023E68"/>
    <w:rsid w:val="00023EDF"/>
    <w:rsid w:val="00024418"/>
    <w:rsid w:val="00024A51"/>
    <w:rsid w:val="00024C3B"/>
    <w:rsid w:val="00024D8D"/>
    <w:rsid w:val="0002506F"/>
    <w:rsid w:val="000250D2"/>
    <w:rsid w:val="00025636"/>
    <w:rsid w:val="00025831"/>
    <w:rsid w:val="00026076"/>
    <w:rsid w:val="000264D1"/>
    <w:rsid w:val="000264EF"/>
    <w:rsid w:val="00026678"/>
    <w:rsid w:val="00026FA2"/>
    <w:rsid w:val="00026FF5"/>
    <w:rsid w:val="00027444"/>
    <w:rsid w:val="00027ADF"/>
    <w:rsid w:val="00027CEE"/>
    <w:rsid w:val="00030023"/>
    <w:rsid w:val="000308A9"/>
    <w:rsid w:val="00030F73"/>
    <w:rsid w:val="00031175"/>
    <w:rsid w:val="0003182E"/>
    <w:rsid w:val="000318E0"/>
    <w:rsid w:val="00031C00"/>
    <w:rsid w:val="0003216B"/>
    <w:rsid w:val="000323D5"/>
    <w:rsid w:val="00032A4F"/>
    <w:rsid w:val="00032CD1"/>
    <w:rsid w:val="00033840"/>
    <w:rsid w:val="00033861"/>
    <w:rsid w:val="00033B60"/>
    <w:rsid w:val="00033FA7"/>
    <w:rsid w:val="00034144"/>
    <w:rsid w:val="00034163"/>
    <w:rsid w:val="000343D1"/>
    <w:rsid w:val="00034495"/>
    <w:rsid w:val="00034C46"/>
    <w:rsid w:val="00034E29"/>
    <w:rsid w:val="00035A83"/>
    <w:rsid w:val="00035B8B"/>
    <w:rsid w:val="00035D8B"/>
    <w:rsid w:val="00036528"/>
    <w:rsid w:val="0003656D"/>
    <w:rsid w:val="00036AD0"/>
    <w:rsid w:val="00036B6B"/>
    <w:rsid w:val="00036BD2"/>
    <w:rsid w:val="00036CBA"/>
    <w:rsid w:val="00036DA4"/>
    <w:rsid w:val="00037DB2"/>
    <w:rsid w:val="00040DB1"/>
    <w:rsid w:val="00041078"/>
    <w:rsid w:val="0004111F"/>
    <w:rsid w:val="0004125B"/>
    <w:rsid w:val="000416FF"/>
    <w:rsid w:val="00041A5A"/>
    <w:rsid w:val="00041DB3"/>
    <w:rsid w:val="00041E37"/>
    <w:rsid w:val="00041FE2"/>
    <w:rsid w:val="00042562"/>
    <w:rsid w:val="000425D2"/>
    <w:rsid w:val="00042D7F"/>
    <w:rsid w:val="0004314A"/>
    <w:rsid w:val="00043619"/>
    <w:rsid w:val="000438A3"/>
    <w:rsid w:val="000440D6"/>
    <w:rsid w:val="000443BA"/>
    <w:rsid w:val="00044889"/>
    <w:rsid w:val="00044965"/>
    <w:rsid w:val="00044E01"/>
    <w:rsid w:val="00044E1A"/>
    <w:rsid w:val="00045443"/>
    <w:rsid w:val="00045C15"/>
    <w:rsid w:val="00045D02"/>
    <w:rsid w:val="00045F78"/>
    <w:rsid w:val="000463A5"/>
    <w:rsid w:val="00046483"/>
    <w:rsid w:val="000466F2"/>
    <w:rsid w:val="000472D2"/>
    <w:rsid w:val="00047443"/>
    <w:rsid w:val="000479AD"/>
    <w:rsid w:val="00047F58"/>
    <w:rsid w:val="00050683"/>
    <w:rsid w:val="00050C4D"/>
    <w:rsid w:val="00050C8F"/>
    <w:rsid w:val="00050D83"/>
    <w:rsid w:val="00050FFA"/>
    <w:rsid w:val="00051235"/>
    <w:rsid w:val="00051413"/>
    <w:rsid w:val="00051743"/>
    <w:rsid w:val="000517A6"/>
    <w:rsid w:val="00051A39"/>
    <w:rsid w:val="00051B68"/>
    <w:rsid w:val="00051D90"/>
    <w:rsid w:val="0005276A"/>
    <w:rsid w:val="00052ABF"/>
    <w:rsid w:val="00053432"/>
    <w:rsid w:val="00053CDD"/>
    <w:rsid w:val="000541E9"/>
    <w:rsid w:val="0005434D"/>
    <w:rsid w:val="0005439C"/>
    <w:rsid w:val="0005477F"/>
    <w:rsid w:val="00054B15"/>
    <w:rsid w:val="00054ED7"/>
    <w:rsid w:val="0005515C"/>
    <w:rsid w:val="00055394"/>
    <w:rsid w:val="000553F9"/>
    <w:rsid w:val="00056BA3"/>
    <w:rsid w:val="000570A5"/>
    <w:rsid w:val="00057E3D"/>
    <w:rsid w:val="00057F29"/>
    <w:rsid w:val="000604CE"/>
    <w:rsid w:val="00060D16"/>
    <w:rsid w:val="00060EE1"/>
    <w:rsid w:val="000617C8"/>
    <w:rsid w:val="00061838"/>
    <w:rsid w:val="00061C7A"/>
    <w:rsid w:val="00061D9F"/>
    <w:rsid w:val="00061F74"/>
    <w:rsid w:val="000622D8"/>
    <w:rsid w:val="0006275B"/>
    <w:rsid w:val="00062A42"/>
    <w:rsid w:val="00062D06"/>
    <w:rsid w:val="0006327F"/>
    <w:rsid w:val="000632D7"/>
    <w:rsid w:val="0006365D"/>
    <w:rsid w:val="000640FE"/>
    <w:rsid w:val="00064182"/>
    <w:rsid w:val="000647E2"/>
    <w:rsid w:val="00064CD6"/>
    <w:rsid w:val="00064EE9"/>
    <w:rsid w:val="00065853"/>
    <w:rsid w:val="00066773"/>
    <w:rsid w:val="000667A2"/>
    <w:rsid w:val="000669BC"/>
    <w:rsid w:val="00066A85"/>
    <w:rsid w:val="00066BCC"/>
    <w:rsid w:val="00066EBF"/>
    <w:rsid w:val="00067436"/>
    <w:rsid w:val="0006757E"/>
    <w:rsid w:val="0006776A"/>
    <w:rsid w:val="00067A46"/>
    <w:rsid w:val="00067B2E"/>
    <w:rsid w:val="00067B43"/>
    <w:rsid w:val="00067B49"/>
    <w:rsid w:val="00067BE2"/>
    <w:rsid w:val="00067D42"/>
    <w:rsid w:val="00067F4D"/>
    <w:rsid w:val="000702CA"/>
    <w:rsid w:val="000703B0"/>
    <w:rsid w:val="00070467"/>
    <w:rsid w:val="00070871"/>
    <w:rsid w:val="000709D4"/>
    <w:rsid w:val="00070F05"/>
    <w:rsid w:val="00070F6E"/>
    <w:rsid w:val="0007112F"/>
    <w:rsid w:val="000715A1"/>
    <w:rsid w:val="0007188A"/>
    <w:rsid w:val="0007195F"/>
    <w:rsid w:val="00071D24"/>
    <w:rsid w:val="00071E91"/>
    <w:rsid w:val="0007208D"/>
    <w:rsid w:val="00072230"/>
    <w:rsid w:val="0007258A"/>
    <w:rsid w:val="000729F2"/>
    <w:rsid w:val="00072E8C"/>
    <w:rsid w:val="00072F03"/>
    <w:rsid w:val="00073B30"/>
    <w:rsid w:val="00073C9E"/>
    <w:rsid w:val="00073F77"/>
    <w:rsid w:val="000744D8"/>
    <w:rsid w:val="0007470F"/>
    <w:rsid w:val="00074E52"/>
    <w:rsid w:val="000752ED"/>
    <w:rsid w:val="00075441"/>
    <w:rsid w:val="000758CD"/>
    <w:rsid w:val="000758F5"/>
    <w:rsid w:val="000758FF"/>
    <w:rsid w:val="00075DBD"/>
    <w:rsid w:val="00075FAB"/>
    <w:rsid w:val="00076282"/>
    <w:rsid w:val="000763C3"/>
    <w:rsid w:val="000764E9"/>
    <w:rsid w:val="00076757"/>
    <w:rsid w:val="00076C8A"/>
    <w:rsid w:val="00076F6D"/>
    <w:rsid w:val="000771C7"/>
    <w:rsid w:val="00077478"/>
    <w:rsid w:val="00077750"/>
    <w:rsid w:val="00077852"/>
    <w:rsid w:val="000779B8"/>
    <w:rsid w:val="00077CB2"/>
    <w:rsid w:val="00077F07"/>
    <w:rsid w:val="0008016F"/>
    <w:rsid w:val="00080480"/>
    <w:rsid w:val="0008089A"/>
    <w:rsid w:val="00080A7F"/>
    <w:rsid w:val="00080B51"/>
    <w:rsid w:val="00080D37"/>
    <w:rsid w:val="00080E62"/>
    <w:rsid w:val="000815E7"/>
    <w:rsid w:val="00081DE1"/>
    <w:rsid w:val="000822F3"/>
    <w:rsid w:val="00082316"/>
    <w:rsid w:val="0008246E"/>
    <w:rsid w:val="00082627"/>
    <w:rsid w:val="000828B2"/>
    <w:rsid w:val="000829F7"/>
    <w:rsid w:val="00082A97"/>
    <w:rsid w:val="00082E0F"/>
    <w:rsid w:val="0008300A"/>
    <w:rsid w:val="00083112"/>
    <w:rsid w:val="00083883"/>
    <w:rsid w:val="000839BF"/>
    <w:rsid w:val="00083B09"/>
    <w:rsid w:val="00083C59"/>
    <w:rsid w:val="00083DE0"/>
    <w:rsid w:val="00083EEB"/>
    <w:rsid w:val="00084134"/>
    <w:rsid w:val="000844ED"/>
    <w:rsid w:val="00084506"/>
    <w:rsid w:val="0008476E"/>
    <w:rsid w:val="00084917"/>
    <w:rsid w:val="000849D0"/>
    <w:rsid w:val="00084CF5"/>
    <w:rsid w:val="00085432"/>
    <w:rsid w:val="000867F7"/>
    <w:rsid w:val="000868A3"/>
    <w:rsid w:val="00086D07"/>
    <w:rsid w:val="00086F04"/>
    <w:rsid w:val="00087747"/>
    <w:rsid w:val="000907AF"/>
    <w:rsid w:val="000909A0"/>
    <w:rsid w:val="00090B52"/>
    <w:rsid w:val="00090D7C"/>
    <w:rsid w:val="00091598"/>
    <w:rsid w:val="00091CB5"/>
    <w:rsid w:val="00091EB4"/>
    <w:rsid w:val="000923FB"/>
    <w:rsid w:val="000924E7"/>
    <w:rsid w:val="00092796"/>
    <w:rsid w:val="00092A94"/>
    <w:rsid w:val="00092BC3"/>
    <w:rsid w:val="00092D9D"/>
    <w:rsid w:val="0009316F"/>
    <w:rsid w:val="000936F5"/>
    <w:rsid w:val="00093C7E"/>
    <w:rsid w:val="00093E87"/>
    <w:rsid w:val="00094025"/>
    <w:rsid w:val="00094057"/>
    <w:rsid w:val="000942CF"/>
    <w:rsid w:val="00094375"/>
    <w:rsid w:val="00094555"/>
    <w:rsid w:val="000945D2"/>
    <w:rsid w:val="000946BD"/>
    <w:rsid w:val="00094888"/>
    <w:rsid w:val="00094BF7"/>
    <w:rsid w:val="00094FCB"/>
    <w:rsid w:val="000951B5"/>
    <w:rsid w:val="00095954"/>
    <w:rsid w:val="00095CC8"/>
    <w:rsid w:val="000965B8"/>
    <w:rsid w:val="00096812"/>
    <w:rsid w:val="000968CD"/>
    <w:rsid w:val="000969CF"/>
    <w:rsid w:val="00096A00"/>
    <w:rsid w:val="00096B0E"/>
    <w:rsid w:val="00096B47"/>
    <w:rsid w:val="00096BD9"/>
    <w:rsid w:val="00096F79"/>
    <w:rsid w:val="00097EA2"/>
    <w:rsid w:val="000A09A4"/>
    <w:rsid w:val="000A0A9D"/>
    <w:rsid w:val="000A0C77"/>
    <w:rsid w:val="000A11D4"/>
    <w:rsid w:val="000A1A4A"/>
    <w:rsid w:val="000A1AA5"/>
    <w:rsid w:val="000A1ACB"/>
    <w:rsid w:val="000A1E8A"/>
    <w:rsid w:val="000A2078"/>
    <w:rsid w:val="000A2087"/>
    <w:rsid w:val="000A20D3"/>
    <w:rsid w:val="000A21D4"/>
    <w:rsid w:val="000A26A5"/>
    <w:rsid w:val="000A2D0F"/>
    <w:rsid w:val="000A2E8C"/>
    <w:rsid w:val="000A3239"/>
    <w:rsid w:val="000A33EC"/>
    <w:rsid w:val="000A3475"/>
    <w:rsid w:val="000A3869"/>
    <w:rsid w:val="000A3E5E"/>
    <w:rsid w:val="000A3FDB"/>
    <w:rsid w:val="000A44D0"/>
    <w:rsid w:val="000A46EB"/>
    <w:rsid w:val="000A4B07"/>
    <w:rsid w:val="000A4BA8"/>
    <w:rsid w:val="000A4D71"/>
    <w:rsid w:val="000A53B1"/>
    <w:rsid w:val="000A5438"/>
    <w:rsid w:val="000A54C1"/>
    <w:rsid w:val="000A5ED0"/>
    <w:rsid w:val="000A60BE"/>
    <w:rsid w:val="000A60CE"/>
    <w:rsid w:val="000A6350"/>
    <w:rsid w:val="000A642E"/>
    <w:rsid w:val="000A6CB2"/>
    <w:rsid w:val="000A6F0A"/>
    <w:rsid w:val="000A729B"/>
    <w:rsid w:val="000A72B9"/>
    <w:rsid w:val="000A72CF"/>
    <w:rsid w:val="000A7F66"/>
    <w:rsid w:val="000B031F"/>
    <w:rsid w:val="000B0A59"/>
    <w:rsid w:val="000B120A"/>
    <w:rsid w:val="000B13AB"/>
    <w:rsid w:val="000B1725"/>
    <w:rsid w:val="000B19E7"/>
    <w:rsid w:val="000B1B62"/>
    <w:rsid w:val="000B1D56"/>
    <w:rsid w:val="000B218B"/>
    <w:rsid w:val="000B2459"/>
    <w:rsid w:val="000B2781"/>
    <w:rsid w:val="000B27AF"/>
    <w:rsid w:val="000B2923"/>
    <w:rsid w:val="000B2935"/>
    <w:rsid w:val="000B3112"/>
    <w:rsid w:val="000B31E5"/>
    <w:rsid w:val="000B3522"/>
    <w:rsid w:val="000B352F"/>
    <w:rsid w:val="000B4255"/>
    <w:rsid w:val="000B42DF"/>
    <w:rsid w:val="000B4517"/>
    <w:rsid w:val="000B4619"/>
    <w:rsid w:val="000B4681"/>
    <w:rsid w:val="000B4F4A"/>
    <w:rsid w:val="000B5589"/>
    <w:rsid w:val="000B587C"/>
    <w:rsid w:val="000B68D4"/>
    <w:rsid w:val="000B6AA3"/>
    <w:rsid w:val="000B6D2E"/>
    <w:rsid w:val="000B77C0"/>
    <w:rsid w:val="000C02DE"/>
    <w:rsid w:val="000C0519"/>
    <w:rsid w:val="000C08DB"/>
    <w:rsid w:val="000C0D8B"/>
    <w:rsid w:val="000C0F4F"/>
    <w:rsid w:val="000C1038"/>
    <w:rsid w:val="000C10B0"/>
    <w:rsid w:val="000C1519"/>
    <w:rsid w:val="000C217F"/>
    <w:rsid w:val="000C2560"/>
    <w:rsid w:val="000C2712"/>
    <w:rsid w:val="000C2AB1"/>
    <w:rsid w:val="000C2DAA"/>
    <w:rsid w:val="000C349C"/>
    <w:rsid w:val="000C3597"/>
    <w:rsid w:val="000C3D2C"/>
    <w:rsid w:val="000C408C"/>
    <w:rsid w:val="000C46BD"/>
    <w:rsid w:val="000C4DF4"/>
    <w:rsid w:val="000C5A89"/>
    <w:rsid w:val="000C5BEE"/>
    <w:rsid w:val="000C5FE5"/>
    <w:rsid w:val="000C60C8"/>
    <w:rsid w:val="000C691C"/>
    <w:rsid w:val="000C6B64"/>
    <w:rsid w:val="000C6C2C"/>
    <w:rsid w:val="000C6F26"/>
    <w:rsid w:val="000C723A"/>
    <w:rsid w:val="000C7D08"/>
    <w:rsid w:val="000D03FC"/>
    <w:rsid w:val="000D0442"/>
    <w:rsid w:val="000D05F9"/>
    <w:rsid w:val="000D066E"/>
    <w:rsid w:val="000D0B9A"/>
    <w:rsid w:val="000D0CAD"/>
    <w:rsid w:val="000D11F7"/>
    <w:rsid w:val="000D190C"/>
    <w:rsid w:val="000D198B"/>
    <w:rsid w:val="000D1C47"/>
    <w:rsid w:val="000D1D99"/>
    <w:rsid w:val="000D2040"/>
    <w:rsid w:val="000D2395"/>
    <w:rsid w:val="000D25CA"/>
    <w:rsid w:val="000D286E"/>
    <w:rsid w:val="000D28E4"/>
    <w:rsid w:val="000D2C71"/>
    <w:rsid w:val="000D3349"/>
    <w:rsid w:val="000D34D7"/>
    <w:rsid w:val="000D39CC"/>
    <w:rsid w:val="000D3B41"/>
    <w:rsid w:val="000D3CEE"/>
    <w:rsid w:val="000D3E32"/>
    <w:rsid w:val="000D3EFE"/>
    <w:rsid w:val="000D45E2"/>
    <w:rsid w:val="000D4620"/>
    <w:rsid w:val="000D483F"/>
    <w:rsid w:val="000D499E"/>
    <w:rsid w:val="000D4ABD"/>
    <w:rsid w:val="000D4B86"/>
    <w:rsid w:val="000D52C3"/>
    <w:rsid w:val="000D5B60"/>
    <w:rsid w:val="000D5F7B"/>
    <w:rsid w:val="000D60EC"/>
    <w:rsid w:val="000D61E8"/>
    <w:rsid w:val="000D675C"/>
    <w:rsid w:val="000D74E8"/>
    <w:rsid w:val="000D78DF"/>
    <w:rsid w:val="000D7BC7"/>
    <w:rsid w:val="000D7C24"/>
    <w:rsid w:val="000D7D4B"/>
    <w:rsid w:val="000D7E1D"/>
    <w:rsid w:val="000E0046"/>
    <w:rsid w:val="000E06E3"/>
    <w:rsid w:val="000E1057"/>
    <w:rsid w:val="000E1175"/>
    <w:rsid w:val="000E179D"/>
    <w:rsid w:val="000E19B5"/>
    <w:rsid w:val="000E1A03"/>
    <w:rsid w:val="000E1FA5"/>
    <w:rsid w:val="000E20E5"/>
    <w:rsid w:val="000E218D"/>
    <w:rsid w:val="000E2C79"/>
    <w:rsid w:val="000E2E79"/>
    <w:rsid w:val="000E32A3"/>
    <w:rsid w:val="000E35E8"/>
    <w:rsid w:val="000E3673"/>
    <w:rsid w:val="000E44A8"/>
    <w:rsid w:val="000E4727"/>
    <w:rsid w:val="000E4931"/>
    <w:rsid w:val="000E4B54"/>
    <w:rsid w:val="000E4F4A"/>
    <w:rsid w:val="000E5083"/>
    <w:rsid w:val="000E5D53"/>
    <w:rsid w:val="000E5DA3"/>
    <w:rsid w:val="000E666B"/>
    <w:rsid w:val="000E6962"/>
    <w:rsid w:val="000E6B45"/>
    <w:rsid w:val="000E6D6E"/>
    <w:rsid w:val="000E6F60"/>
    <w:rsid w:val="000E7191"/>
    <w:rsid w:val="000E71B0"/>
    <w:rsid w:val="000E73AE"/>
    <w:rsid w:val="000E7475"/>
    <w:rsid w:val="000E75C0"/>
    <w:rsid w:val="000E77FB"/>
    <w:rsid w:val="000E7C4F"/>
    <w:rsid w:val="000F13C9"/>
    <w:rsid w:val="000F14B0"/>
    <w:rsid w:val="000F1D66"/>
    <w:rsid w:val="000F251F"/>
    <w:rsid w:val="000F2CC6"/>
    <w:rsid w:val="000F31DA"/>
    <w:rsid w:val="000F3D42"/>
    <w:rsid w:val="000F479E"/>
    <w:rsid w:val="000F5150"/>
    <w:rsid w:val="000F53A0"/>
    <w:rsid w:val="000F547E"/>
    <w:rsid w:val="000F54AE"/>
    <w:rsid w:val="000F5847"/>
    <w:rsid w:val="000F59E6"/>
    <w:rsid w:val="000F6052"/>
    <w:rsid w:val="000F633C"/>
    <w:rsid w:val="000F6412"/>
    <w:rsid w:val="000F69DD"/>
    <w:rsid w:val="000F6ABF"/>
    <w:rsid w:val="000F70FB"/>
    <w:rsid w:val="000F748A"/>
    <w:rsid w:val="000F7BD6"/>
    <w:rsid w:val="000F7F98"/>
    <w:rsid w:val="000F7FAB"/>
    <w:rsid w:val="001001DE"/>
    <w:rsid w:val="0010043F"/>
    <w:rsid w:val="00100C6F"/>
    <w:rsid w:val="00100F6C"/>
    <w:rsid w:val="00100F84"/>
    <w:rsid w:val="00101D1D"/>
    <w:rsid w:val="00101D6E"/>
    <w:rsid w:val="00101E18"/>
    <w:rsid w:val="00101E93"/>
    <w:rsid w:val="00102837"/>
    <w:rsid w:val="001030C6"/>
    <w:rsid w:val="00103301"/>
    <w:rsid w:val="001033B1"/>
    <w:rsid w:val="001035E3"/>
    <w:rsid w:val="00103690"/>
    <w:rsid w:val="00103868"/>
    <w:rsid w:val="00103CE1"/>
    <w:rsid w:val="00104125"/>
    <w:rsid w:val="0010465C"/>
    <w:rsid w:val="001047A5"/>
    <w:rsid w:val="00104CBB"/>
    <w:rsid w:val="0010539A"/>
    <w:rsid w:val="0010582F"/>
    <w:rsid w:val="0010598E"/>
    <w:rsid w:val="001061CA"/>
    <w:rsid w:val="001062B7"/>
    <w:rsid w:val="00106B8E"/>
    <w:rsid w:val="00106BF4"/>
    <w:rsid w:val="00106DA5"/>
    <w:rsid w:val="00107455"/>
    <w:rsid w:val="00107479"/>
    <w:rsid w:val="001076B8"/>
    <w:rsid w:val="00107A5A"/>
    <w:rsid w:val="00107B66"/>
    <w:rsid w:val="00107E6D"/>
    <w:rsid w:val="0011025E"/>
    <w:rsid w:val="0011093B"/>
    <w:rsid w:val="001109DD"/>
    <w:rsid w:val="00110A9F"/>
    <w:rsid w:val="00110C6E"/>
    <w:rsid w:val="00110F6D"/>
    <w:rsid w:val="00111A45"/>
    <w:rsid w:val="00111D1D"/>
    <w:rsid w:val="00111D2F"/>
    <w:rsid w:val="00112101"/>
    <w:rsid w:val="0011222E"/>
    <w:rsid w:val="00112410"/>
    <w:rsid w:val="0011255A"/>
    <w:rsid w:val="00112654"/>
    <w:rsid w:val="00112D6B"/>
    <w:rsid w:val="00112E48"/>
    <w:rsid w:val="001131AD"/>
    <w:rsid w:val="0011325A"/>
    <w:rsid w:val="00113359"/>
    <w:rsid w:val="00113B02"/>
    <w:rsid w:val="0011406C"/>
    <w:rsid w:val="001141AD"/>
    <w:rsid w:val="001145DC"/>
    <w:rsid w:val="00114CF5"/>
    <w:rsid w:val="00115003"/>
    <w:rsid w:val="001150EB"/>
    <w:rsid w:val="00115421"/>
    <w:rsid w:val="0011559D"/>
    <w:rsid w:val="001161DA"/>
    <w:rsid w:val="00116221"/>
    <w:rsid w:val="001165A2"/>
    <w:rsid w:val="00116BA3"/>
    <w:rsid w:val="00116E39"/>
    <w:rsid w:val="00116E5D"/>
    <w:rsid w:val="0011739F"/>
    <w:rsid w:val="001174A0"/>
    <w:rsid w:val="001175A5"/>
    <w:rsid w:val="001178B6"/>
    <w:rsid w:val="00117916"/>
    <w:rsid w:val="00120316"/>
    <w:rsid w:val="0012038A"/>
    <w:rsid w:val="0012070B"/>
    <w:rsid w:val="00120BFD"/>
    <w:rsid w:val="00120F86"/>
    <w:rsid w:val="0012136A"/>
    <w:rsid w:val="0012143F"/>
    <w:rsid w:val="00121783"/>
    <w:rsid w:val="0012188D"/>
    <w:rsid w:val="001218D6"/>
    <w:rsid w:val="0012216A"/>
    <w:rsid w:val="00122208"/>
    <w:rsid w:val="001226BC"/>
    <w:rsid w:val="00122953"/>
    <w:rsid w:val="00123123"/>
    <w:rsid w:val="00123230"/>
    <w:rsid w:val="001237A6"/>
    <w:rsid w:val="0012381E"/>
    <w:rsid w:val="001238C0"/>
    <w:rsid w:val="001241A5"/>
    <w:rsid w:val="001242D9"/>
    <w:rsid w:val="00124685"/>
    <w:rsid w:val="00124CAD"/>
    <w:rsid w:val="00125440"/>
    <w:rsid w:val="00125662"/>
    <w:rsid w:val="00125B29"/>
    <w:rsid w:val="00125BA7"/>
    <w:rsid w:val="00125DC4"/>
    <w:rsid w:val="00125DD9"/>
    <w:rsid w:val="00125E73"/>
    <w:rsid w:val="001260EC"/>
    <w:rsid w:val="0012628A"/>
    <w:rsid w:val="001267DA"/>
    <w:rsid w:val="00126A50"/>
    <w:rsid w:val="00126A86"/>
    <w:rsid w:val="00126C1A"/>
    <w:rsid w:val="00126CCB"/>
    <w:rsid w:val="00126E99"/>
    <w:rsid w:val="001279EC"/>
    <w:rsid w:val="00127AF9"/>
    <w:rsid w:val="00127C5C"/>
    <w:rsid w:val="00127D8E"/>
    <w:rsid w:val="00130130"/>
    <w:rsid w:val="00130922"/>
    <w:rsid w:val="00130B0F"/>
    <w:rsid w:val="00130B7B"/>
    <w:rsid w:val="00130DA8"/>
    <w:rsid w:val="0013102A"/>
    <w:rsid w:val="00131653"/>
    <w:rsid w:val="001319EF"/>
    <w:rsid w:val="00131A4A"/>
    <w:rsid w:val="00131FD1"/>
    <w:rsid w:val="0013225B"/>
    <w:rsid w:val="00132383"/>
    <w:rsid w:val="00132597"/>
    <w:rsid w:val="00132647"/>
    <w:rsid w:val="00132698"/>
    <w:rsid w:val="001327CB"/>
    <w:rsid w:val="001327CC"/>
    <w:rsid w:val="001328AA"/>
    <w:rsid w:val="00132C42"/>
    <w:rsid w:val="00132FA5"/>
    <w:rsid w:val="00133692"/>
    <w:rsid w:val="00133906"/>
    <w:rsid w:val="00133A64"/>
    <w:rsid w:val="0013430B"/>
    <w:rsid w:val="001343BC"/>
    <w:rsid w:val="00134479"/>
    <w:rsid w:val="00134923"/>
    <w:rsid w:val="0013498A"/>
    <w:rsid w:val="00134B2F"/>
    <w:rsid w:val="00135133"/>
    <w:rsid w:val="0013514F"/>
    <w:rsid w:val="001351F3"/>
    <w:rsid w:val="00135506"/>
    <w:rsid w:val="00135586"/>
    <w:rsid w:val="001355AD"/>
    <w:rsid w:val="001355FD"/>
    <w:rsid w:val="0013575C"/>
    <w:rsid w:val="00135781"/>
    <w:rsid w:val="00135BFD"/>
    <w:rsid w:val="00135FEF"/>
    <w:rsid w:val="0013619B"/>
    <w:rsid w:val="00136F43"/>
    <w:rsid w:val="00136F98"/>
    <w:rsid w:val="00137411"/>
    <w:rsid w:val="001374D8"/>
    <w:rsid w:val="00137683"/>
    <w:rsid w:val="001377EC"/>
    <w:rsid w:val="00137989"/>
    <w:rsid w:val="00137F6D"/>
    <w:rsid w:val="00137F89"/>
    <w:rsid w:val="00140756"/>
    <w:rsid w:val="00140925"/>
    <w:rsid w:val="00140B70"/>
    <w:rsid w:val="00140CB9"/>
    <w:rsid w:val="00140E1A"/>
    <w:rsid w:val="00140EB2"/>
    <w:rsid w:val="001411B6"/>
    <w:rsid w:val="001414FD"/>
    <w:rsid w:val="00141990"/>
    <w:rsid w:val="00141C6D"/>
    <w:rsid w:val="00141D09"/>
    <w:rsid w:val="00141FCE"/>
    <w:rsid w:val="001424D5"/>
    <w:rsid w:val="001426FB"/>
    <w:rsid w:val="0014300E"/>
    <w:rsid w:val="0014338C"/>
    <w:rsid w:val="001434C2"/>
    <w:rsid w:val="001437BF"/>
    <w:rsid w:val="001439C8"/>
    <w:rsid w:val="001439F4"/>
    <w:rsid w:val="00143BA1"/>
    <w:rsid w:val="001442FB"/>
    <w:rsid w:val="00144308"/>
    <w:rsid w:val="00144353"/>
    <w:rsid w:val="0014494D"/>
    <w:rsid w:val="00144A4A"/>
    <w:rsid w:val="00145ABD"/>
    <w:rsid w:val="00145C30"/>
    <w:rsid w:val="00145D10"/>
    <w:rsid w:val="00145DF3"/>
    <w:rsid w:val="00145E06"/>
    <w:rsid w:val="001461E2"/>
    <w:rsid w:val="0014631C"/>
    <w:rsid w:val="00146458"/>
    <w:rsid w:val="00146DE9"/>
    <w:rsid w:val="00146EB8"/>
    <w:rsid w:val="00147301"/>
    <w:rsid w:val="00147A1A"/>
    <w:rsid w:val="00147B78"/>
    <w:rsid w:val="001512EB"/>
    <w:rsid w:val="00151353"/>
    <w:rsid w:val="00151452"/>
    <w:rsid w:val="00151D77"/>
    <w:rsid w:val="00151E29"/>
    <w:rsid w:val="001525E0"/>
    <w:rsid w:val="00152BDA"/>
    <w:rsid w:val="001531B1"/>
    <w:rsid w:val="00153D3E"/>
    <w:rsid w:val="00153E3A"/>
    <w:rsid w:val="00153EBD"/>
    <w:rsid w:val="00154613"/>
    <w:rsid w:val="0015491A"/>
    <w:rsid w:val="00154A9F"/>
    <w:rsid w:val="00154C44"/>
    <w:rsid w:val="001550CB"/>
    <w:rsid w:val="001552FD"/>
    <w:rsid w:val="001559F4"/>
    <w:rsid w:val="00155C7D"/>
    <w:rsid w:val="001564F0"/>
    <w:rsid w:val="001568E5"/>
    <w:rsid w:val="00156FE8"/>
    <w:rsid w:val="00157166"/>
    <w:rsid w:val="0015734B"/>
    <w:rsid w:val="001573E9"/>
    <w:rsid w:val="00157426"/>
    <w:rsid w:val="0015777A"/>
    <w:rsid w:val="001578A0"/>
    <w:rsid w:val="00157973"/>
    <w:rsid w:val="00157A75"/>
    <w:rsid w:val="00157FA0"/>
    <w:rsid w:val="001600FC"/>
    <w:rsid w:val="00160736"/>
    <w:rsid w:val="00160985"/>
    <w:rsid w:val="00160C52"/>
    <w:rsid w:val="00160E8F"/>
    <w:rsid w:val="00161627"/>
    <w:rsid w:val="00161D8E"/>
    <w:rsid w:val="0016209C"/>
    <w:rsid w:val="001620BE"/>
    <w:rsid w:val="001622DF"/>
    <w:rsid w:val="001627FC"/>
    <w:rsid w:val="00162EC9"/>
    <w:rsid w:val="00163128"/>
    <w:rsid w:val="001631E7"/>
    <w:rsid w:val="00163325"/>
    <w:rsid w:val="00163C98"/>
    <w:rsid w:val="00163E35"/>
    <w:rsid w:val="001643F8"/>
    <w:rsid w:val="00164467"/>
    <w:rsid w:val="00164708"/>
    <w:rsid w:val="001647BC"/>
    <w:rsid w:val="001647F1"/>
    <w:rsid w:val="00164A0B"/>
    <w:rsid w:val="00164A11"/>
    <w:rsid w:val="00164CCE"/>
    <w:rsid w:val="001652C6"/>
    <w:rsid w:val="001653A9"/>
    <w:rsid w:val="00165F20"/>
    <w:rsid w:val="00166993"/>
    <w:rsid w:val="00166F4F"/>
    <w:rsid w:val="001675F1"/>
    <w:rsid w:val="00167B96"/>
    <w:rsid w:val="0017004F"/>
    <w:rsid w:val="00170122"/>
    <w:rsid w:val="001701BF"/>
    <w:rsid w:val="0017022F"/>
    <w:rsid w:val="001702EF"/>
    <w:rsid w:val="0017054C"/>
    <w:rsid w:val="00170586"/>
    <w:rsid w:val="0017066E"/>
    <w:rsid w:val="00170F29"/>
    <w:rsid w:val="00171151"/>
    <w:rsid w:val="00171244"/>
    <w:rsid w:val="0017193A"/>
    <w:rsid w:val="00171F95"/>
    <w:rsid w:val="0017204F"/>
    <w:rsid w:val="0017224D"/>
    <w:rsid w:val="001722A8"/>
    <w:rsid w:val="001723B7"/>
    <w:rsid w:val="00172FA2"/>
    <w:rsid w:val="00173137"/>
    <w:rsid w:val="001732E3"/>
    <w:rsid w:val="00174329"/>
    <w:rsid w:val="00174399"/>
    <w:rsid w:val="001743DA"/>
    <w:rsid w:val="00174D4F"/>
    <w:rsid w:val="00175037"/>
    <w:rsid w:val="00175154"/>
    <w:rsid w:val="00175232"/>
    <w:rsid w:val="001762C8"/>
    <w:rsid w:val="00176381"/>
    <w:rsid w:val="00176C3F"/>
    <w:rsid w:val="00177437"/>
    <w:rsid w:val="001779CF"/>
    <w:rsid w:val="00177FBA"/>
    <w:rsid w:val="001800D1"/>
    <w:rsid w:val="00180C3D"/>
    <w:rsid w:val="00180EE0"/>
    <w:rsid w:val="001813C2"/>
    <w:rsid w:val="0018151F"/>
    <w:rsid w:val="001815BC"/>
    <w:rsid w:val="00181638"/>
    <w:rsid w:val="00181A68"/>
    <w:rsid w:val="001821B0"/>
    <w:rsid w:val="001821B8"/>
    <w:rsid w:val="00182499"/>
    <w:rsid w:val="001827AA"/>
    <w:rsid w:val="00182DF9"/>
    <w:rsid w:val="00182FD9"/>
    <w:rsid w:val="001830D5"/>
    <w:rsid w:val="0018332B"/>
    <w:rsid w:val="001833C0"/>
    <w:rsid w:val="00183760"/>
    <w:rsid w:val="00183769"/>
    <w:rsid w:val="00183862"/>
    <w:rsid w:val="00183CE3"/>
    <w:rsid w:val="001841D7"/>
    <w:rsid w:val="00184C62"/>
    <w:rsid w:val="001853E5"/>
    <w:rsid w:val="001856C6"/>
    <w:rsid w:val="00185F15"/>
    <w:rsid w:val="00185FA8"/>
    <w:rsid w:val="001866C2"/>
    <w:rsid w:val="00186907"/>
    <w:rsid w:val="001871A8"/>
    <w:rsid w:val="001872A7"/>
    <w:rsid w:val="001876D6"/>
    <w:rsid w:val="00187A52"/>
    <w:rsid w:val="00187A9B"/>
    <w:rsid w:val="00187B54"/>
    <w:rsid w:val="0019025C"/>
    <w:rsid w:val="001905F4"/>
    <w:rsid w:val="00190C98"/>
    <w:rsid w:val="00190D5C"/>
    <w:rsid w:val="00191562"/>
    <w:rsid w:val="00191B2E"/>
    <w:rsid w:val="00191E91"/>
    <w:rsid w:val="0019218F"/>
    <w:rsid w:val="001921CE"/>
    <w:rsid w:val="00192A8E"/>
    <w:rsid w:val="00192C60"/>
    <w:rsid w:val="001930AE"/>
    <w:rsid w:val="00193117"/>
    <w:rsid w:val="00193294"/>
    <w:rsid w:val="0019384E"/>
    <w:rsid w:val="00193E28"/>
    <w:rsid w:val="00194795"/>
    <w:rsid w:val="00194849"/>
    <w:rsid w:val="001949AC"/>
    <w:rsid w:val="00194B5E"/>
    <w:rsid w:val="0019500D"/>
    <w:rsid w:val="0019518E"/>
    <w:rsid w:val="00195595"/>
    <w:rsid w:val="0019599A"/>
    <w:rsid w:val="00195A68"/>
    <w:rsid w:val="00196228"/>
    <w:rsid w:val="0019658C"/>
    <w:rsid w:val="00196684"/>
    <w:rsid w:val="00196722"/>
    <w:rsid w:val="00196E17"/>
    <w:rsid w:val="0019764E"/>
    <w:rsid w:val="00197BD5"/>
    <w:rsid w:val="00197EBA"/>
    <w:rsid w:val="001A04E4"/>
    <w:rsid w:val="001A08BB"/>
    <w:rsid w:val="001A0942"/>
    <w:rsid w:val="001A1B63"/>
    <w:rsid w:val="001A1DFD"/>
    <w:rsid w:val="001A21A0"/>
    <w:rsid w:val="001A27CF"/>
    <w:rsid w:val="001A2870"/>
    <w:rsid w:val="001A28E1"/>
    <w:rsid w:val="001A3B86"/>
    <w:rsid w:val="001A3D2E"/>
    <w:rsid w:val="001A3DAC"/>
    <w:rsid w:val="001A3F63"/>
    <w:rsid w:val="001A4107"/>
    <w:rsid w:val="001A41E1"/>
    <w:rsid w:val="001A435E"/>
    <w:rsid w:val="001A47B4"/>
    <w:rsid w:val="001A4CE6"/>
    <w:rsid w:val="001A5617"/>
    <w:rsid w:val="001A5EF3"/>
    <w:rsid w:val="001A6100"/>
    <w:rsid w:val="001A6976"/>
    <w:rsid w:val="001A69E6"/>
    <w:rsid w:val="001A6BF5"/>
    <w:rsid w:val="001A6FD7"/>
    <w:rsid w:val="001A7634"/>
    <w:rsid w:val="001A76CF"/>
    <w:rsid w:val="001A7B22"/>
    <w:rsid w:val="001B01B4"/>
    <w:rsid w:val="001B0F68"/>
    <w:rsid w:val="001B10B4"/>
    <w:rsid w:val="001B141C"/>
    <w:rsid w:val="001B2611"/>
    <w:rsid w:val="001B2CDB"/>
    <w:rsid w:val="001B33EA"/>
    <w:rsid w:val="001B3690"/>
    <w:rsid w:val="001B37DC"/>
    <w:rsid w:val="001B3EA8"/>
    <w:rsid w:val="001B4513"/>
    <w:rsid w:val="001B48C4"/>
    <w:rsid w:val="001B4A44"/>
    <w:rsid w:val="001B4CB3"/>
    <w:rsid w:val="001B52DE"/>
    <w:rsid w:val="001B53A3"/>
    <w:rsid w:val="001B5663"/>
    <w:rsid w:val="001B5766"/>
    <w:rsid w:val="001B5A07"/>
    <w:rsid w:val="001B5A29"/>
    <w:rsid w:val="001B5CDF"/>
    <w:rsid w:val="001B617B"/>
    <w:rsid w:val="001B6320"/>
    <w:rsid w:val="001B639D"/>
    <w:rsid w:val="001B6A61"/>
    <w:rsid w:val="001B6E21"/>
    <w:rsid w:val="001B7F7D"/>
    <w:rsid w:val="001C0FF1"/>
    <w:rsid w:val="001C170C"/>
    <w:rsid w:val="001C184D"/>
    <w:rsid w:val="001C1AEB"/>
    <w:rsid w:val="001C1DE7"/>
    <w:rsid w:val="001C1F21"/>
    <w:rsid w:val="001C2139"/>
    <w:rsid w:val="001C22B9"/>
    <w:rsid w:val="001C2DD9"/>
    <w:rsid w:val="001C2EAB"/>
    <w:rsid w:val="001C33E1"/>
    <w:rsid w:val="001C350B"/>
    <w:rsid w:val="001C35AD"/>
    <w:rsid w:val="001C374E"/>
    <w:rsid w:val="001C3B71"/>
    <w:rsid w:val="001C3D42"/>
    <w:rsid w:val="001C3E06"/>
    <w:rsid w:val="001C3EF6"/>
    <w:rsid w:val="001C405D"/>
    <w:rsid w:val="001C4525"/>
    <w:rsid w:val="001C490E"/>
    <w:rsid w:val="001C498A"/>
    <w:rsid w:val="001C4BA6"/>
    <w:rsid w:val="001C4D9A"/>
    <w:rsid w:val="001C51B4"/>
    <w:rsid w:val="001C51FD"/>
    <w:rsid w:val="001C583B"/>
    <w:rsid w:val="001C5B1A"/>
    <w:rsid w:val="001C634C"/>
    <w:rsid w:val="001C64F0"/>
    <w:rsid w:val="001C7B7E"/>
    <w:rsid w:val="001C7C68"/>
    <w:rsid w:val="001C7CD1"/>
    <w:rsid w:val="001D0198"/>
    <w:rsid w:val="001D02E0"/>
    <w:rsid w:val="001D0315"/>
    <w:rsid w:val="001D0CA2"/>
    <w:rsid w:val="001D107A"/>
    <w:rsid w:val="001D10B8"/>
    <w:rsid w:val="001D10DB"/>
    <w:rsid w:val="001D141C"/>
    <w:rsid w:val="001D173B"/>
    <w:rsid w:val="001D1748"/>
    <w:rsid w:val="001D18C9"/>
    <w:rsid w:val="001D1B23"/>
    <w:rsid w:val="001D1E4D"/>
    <w:rsid w:val="001D2ACC"/>
    <w:rsid w:val="001D3031"/>
    <w:rsid w:val="001D3119"/>
    <w:rsid w:val="001D3B96"/>
    <w:rsid w:val="001D408B"/>
    <w:rsid w:val="001D413C"/>
    <w:rsid w:val="001D41B6"/>
    <w:rsid w:val="001D45DE"/>
    <w:rsid w:val="001D4767"/>
    <w:rsid w:val="001D49B0"/>
    <w:rsid w:val="001D4C9D"/>
    <w:rsid w:val="001D4DA9"/>
    <w:rsid w:val="001D526B"/>
    <w:rsid w:val="001D5A37"/>
    <w:rsid w:val="001D5B44"/>
    <w:rsid w:val="001D5B89"/>
    <w:rsid w:val="001D5E89"/>
    <w:rsid w:val="001D5E94"/>
    <w:rsid w:val="001D60B4"/>
    <w:rsid w:val="001D62A7"/>
    <w:rsid w:val="001D645F"/>
    <w:rsid w:val="001D6BE6"/>
    <w:rsid w:val="001D6D6C"/>
    <w:rsid w:val="001D7696"/>
    <w:rsid w:val="001E0449"/>
    <w:rsid w:val="001E0783"/>
    <w:rsid w:val="001E0CA3"/>
    <w:rsid w:val="001E1774"/>
    <w:rsid w:val="001E1900"/>
    <w:rsid w:val="001E1DDC"/>
    <w:rsid w:val="001E1F2E"/>
    <w:rsid w:val="001E2110"/>
    <w:rsid w:val="001E2548"/>
    <w:rsid w:val="001E2600"/>
    <w:rsid w:val="001E2B50"/>
    <w:rsid w:val="001E2D44"/>
    <w:rsid w:val="001E32B5"/>
    <w:rsid w:val="001E35A2"/>
    <w:rsid w:val="001E44E3"/>
    <w:rsid w:val="001E4941"/>
    <w:rsid w:val="001E5070"/>
    <w:rsid w:val="001E538B"/>
    <w:rsid w:val="001E53ED"/>
    <w:rsid w:val="001E5725"/>
    <w:rsid w:val="001E57E6"/>
    <w:rsid w:val="001E5A5A"/>
    <w:rsid w:val="001E5C80"/>
    <w:rsid w:val="001E5D9D"/>
    <w:rsid w:val="001E65B8"/>
    <w:rsid w:val="001E6732"/>
    <w:rsid w:val="001E6DB2"/>
    <w:rsid w:val="001E7088"/>
    <w:rsid w:val="001E7187"/>
    <w:rsid w:val="001E7D6B"/>
    <w:rsid w:val="001E7E60"/>
    <w:rsid w:val="001F077A"/>
    <w:rsid w:val="001F0EDB"/>
    <w:rsid w:val="001F0FC8"/>
    <w:rsid w:val="001F1335"/>
    <w:rsid w:val="001F15A3"/>
    <w:rsid w:val="001F1ABF"/>
    <w:rsid w:val="001F201D"/>
    <w:rsid w:val="001F2292"/>
    <w:rsid w:val="001F2336"/>
    <w:rsid w:val="001F2544"/>
    <w:rsid w:val="001F262A"/>
    <w:rsid w:val="001F2822"/>
    <w:rsid w:val="001F2B8D"/>
    <w:rsid w:val="001F3C1C"/>
    <w:rsid w:val="001F3E63"/>
    <w:rsid w:val="001F3FD1"/>
    <w:rsid w:val="001F41C4"/>
    <w:rsid w:val="001F44CC"/>
    <w:rsid w:val="001F4A1E"/>
    <w:rsid w:val="001F4CDA"/>
    <w:rsid w:val="001F4F61"/>
    <w:rsid w:val="001F5025"/>
    <w:rsid w:val="001F513C"/>
    <w:rsid w:val="001F527D"/>
    <w:rsid w:val="001F5480"/>
    <w:rsid w:val="001F5750"/>
    <w:rsid w:val="001F5D96"/>
    <w:rsid w:val="001F5FF5"/>
    <w:rsid w:val="001F6300"/>
    <w:rsid w:val="001F6375"/>
    <w:rsid w:val="001F6B46"/>
    <w:rsid w:val="001F6B7A"/>
    <w:rsid w:val="001F6F69"/>
    <w:rsid w:val="001F77F5"/>
    <w:rsid w:val="001F7BB0"/>
    <w:rsid w:val="001F7CCF"/>
    <w:rsid w:val="00200014"/>
    <w:rsid w:val="002004C8"/>
    <w:rsid w:val="002007A0"/>
    <w:rsid w:val="002008C2"/>
    <w:rsid w:val="002008DF"/>
    <w:rsid w:val="00200AFC"/>
    <w:rsid w:val="00201C8F"/>
    <w:rsid w:val="00201E24"/>
    <w:rsid w:val="002025B9"/>
    <w:rsid w:val="00202957"/>
    <w:rsid w:val="00202CE9"/>
    <w:rsid w:val="00202D61"/>
    <w:rsid w:val="0020325F"/>
    <w:rsid w:val="0020347B"/>
    <w:rsid w:val="002035BD"/>
    <w:rsid w:val="002039CD"/>
    <w:rsid w:val="00203AEC"/>
    <w:rsid w:val="00203C73"/>
    <w:rsid w:val="00203E68"/>
    <w:rsid w:val="002041DD"/>
    <w:rsid w:val="00204AE8"/>
    <w:rsid w:val="00204C77"/>
    <w:rsid w:val="00205179"/>
    <w:rsid w:val="0020531A"/>
    <w:rsid w:val="002058FF"/>
    <w:rsid w:val="00205F0E"/>
    <w:rsid w:val="00205F83"/>
    <w:rsid w:val="002060DA"/>
    <w:rsid w:val="00206370"/>
    <w:rsid w:val="002067FC"/>
    <w:rsid w:val="00206C1A"/>
    <w:rsid w:val="00206D22"/>
    <w:rsid w:val="00206D82"/>
    <w:rsid w:val="00206F01"/>
    <w:rsid w:val="0020705C"/>
    <w:rsid w:val="00207120"/>
    <w:rsid w:val="00207BD2"/>
    <w:rsid w:val="00207C92"/>
    <w:rsid w:val="00207D0D"/>
    <w:rsid w:val="00210134"/>
    <w:rsid w:val="002102BA"/>
    <w:rsid w:val="002103B3"/>
    <w:rsid w:val="00210658"/>
    <w:rsid w:val="00210A22"/>
    <w:rsid w:val="00211040"/>
    <w:rsid w:val="00211068"/>
    <w:rsid w:val="0021116E"/>
    <w:rsid w:val="00211298"/>
    <w:rsid w:val="00211BBF"/>
    <w:rsid w:val="00211BCC"/>
    <w:rsid w:val="00211BF2"/>
    <w:rsid w:val="00211CFB"/>
    <w:rsid w:val="00212485"/>
    <w:rsid w:val="002125B4"/>
    <w:rsid w:val="00212AE8"/>
    <w:rsid w:val="00213595"/>
    <w:rsid w:val="00213CD0"/>
    <w:rsid w:val="00213E91"/>
    <w:rsid w:val="0021449E"/>
    <w:rsid w:val="00214A8E"/>
    <w:rsid w:val="00214D61"/>
    <w:rsid w:val="00214F8D"/>
    <w:rsid w:val="0021541C"/>
    <w:rsid w:val="00215A64"/>
    <w:rsid w:val="00215CD0"/>
    <w:rsid w:val="00216009"/>
    <w:rsid w:val="0021696E"/>
    <w:rsid w:val="00216E26"/>
    <w:rsid w:val="0021736B"/>
    <w:rsid w:val="00217A3F"/>
    <w:rsid w:val="002201C0"/>
    <w:rsid w:val="0022055B"/>
    <w:rsid w:val="002206DB"/>
    <w:rsid w:val="00220895"/>
    <w:rsid w:val="00220B5B"/>
    <w:rsid w:val="00220DC5"/>
    <w:rsid w:val="00221114"/>
    <w:rsid w:val="0022165D"/>
    <w:rsid w:val="00221B42"/>
    <w:rsid w:val="002224AF"/>
    <w:rsid w:val="00222B4B"/>
    <w:rsid w:val="002234B5"/>
    <w:rsid w:val="00223708"/>
    <w:rsid w:val="0022371F"/>
    <w:rsid w:val="00224B01"/>
    <w:rsid w:val="00224B93"/>
    <w:rsid w:val="00225292"/>
    <w:rsid w:val="00226514"/>
    <w:rsid w:val="00226711"/>
    <w:rsid w:val="002268B5"/>
    <w:rsid w:val="00227003"/>
    <w:rsid w:val="00227292"/>
    <w:rsid w:val="0022749C"/>
    <w:rsid w:val="00227CAD"/>
    <w:rsid w:val="0023035C"/>
    <w:rsid w:val="00230847"/>
    <w:rsid w:val="002308E4"/>
    <w:rsid w:val="002309E2"/>
    <w:rsid w:val="00230D15"/>
    <w:rsid w:val="002313D0"/>
    <w:rsid w:val="00231578"/>
    <w:rsid w:val="0023161C"/>
    <w:rsid w:val="00231F25"/>
    <w:rsid w:val="00231F60"/>
    <w:rsid w:val="00231FEF"/>
    <w:rsid w:val="0023202E"/>
    <w:rsid w:val="002322D4"/>
    <w:rsid w:val="00232CA9"/>
    <w:rsid w:val="00232E24"/>
    <w:rsid w:val="002330EB"/>
    <w:rsid w:val="0023394A"/>
    <w:rsid w:val="0023400E"/>
    <w:rsid w:val="002348B5"/>
    <w:rsid w:val="00234E67"/>
    <w:rsid w:val="00234EDA"/>
    <w:rsid w:val="00235216"/>
    <w:rsid w:val="002356AE"/>
    <w:rsid w:val="00235707"/>
    <w:rsid w:val="00235758"/>
    <w:rsid w:val="00235A61"/>
    <w:rsid w:val="00235AB3"/>
    <w:rsid w:val="0023667F"/>
    <w:rsid w:val="002367C0"/>
    <w:rsid w:val="002378A7"/>
    <w:rsid w:val="00237947"/>
    <w:rsid w:val="002379DC"/>
    <w:rsid w:val="00237A75"/>
    <w:rsid w:val="00240226"/>
    <w:rsid w:val="002404C5"/>
    <w:rsid w:val="00240B6A"/>
    <w:rsid w:val="0024118F"/>
    <w:rsid w:val="002416D1"/>
    <w:rsid w:val="00241990"/>
    <w:rsid w:val="0024208C"/>
    <w:rsid w:val="00242112"/>
    <w:rsid w:val="00242119"/>
    <w:rsid w:val="00242534"/>
    <w:rsid w:val="00242747"/>
    <w:rsid w:val="00242749"/>
    <w:rsid w:val="00242761"/>
    <w:rsid w:val="00242D14"/>
    <w:rsid w:val="00242DE6"/>
    <w:rsid w:val="00242E6A"/>
    <w:rsid w:val="00244476"/>
    <w:rsid w:val="00244510"/>
    <w:rsid w:val="002445FD"/>
    <w:rsid w:val="0024462C"/>
    <w:rsid w:val="002448F0"/>
    <w:rsid w:val="002449A1"/>
    <w:rsid w:val="00244BD3"/>
    <w:rsid w:val="00244C53"/>
    <w:rsid w:val="00245239"/>
    <w:rsid w:val="0024591F"/>
    <w:rsid w:val="00245A60"/>
    <w:rsid w:val="00245DB9"/>
    <w:rsid w:val="00245FE9"/>
    <w:rsid w:val="00246069"/>
    <w:rsid w:val="0024636D"/>
    <w:rsid w:val="002463BB"/>
    <w:rsid w:val="002463EA"/>
    <w:rsid w:val="00246CD7"/>
    <w:rsid w:val="002473CC"/>
    <w:rsid w:val="002475E2"/>
    <w:rsid w:val="00247859"/>
    <w:rsid w:val="00247984"/>
    <w:rsid w:val="002479DF"/>
    <w:rsid w:val="00247B1D"/>
    <w:rsid w:val="00247CBE"/>
    <w:rsid w:val="002500E0"/>
    <w:rsid w:val="002500EC"/>
    <w:rsid w:val="00250402"/>
    <w:rsid w:val="00250439"/>
    <w:rsid w:val="00250594"/>
    <w:rsid w:val="002506F9"/>
    <w:rsid w:val="002508B9"/>
    <w:rsid w:val="00250E17"/>
    <w:rsid w:val="00251166"/>
    <w:rsid w:val="002513AC"/>
    <w:rsid w:val="002515E3"/>
    <w:rsid w:val="00251667"/>
    <w:rsid w:val="00251693"/>
    <w:rsid w:val="002516DF"/>
    <w:rsid w:val="002518D2"/>
    <w:rsid w:val="0025192F"/>
    <w:rsid w:val="00251CA0"/>
    <w:rsid w:val="002526BE"/>
    <w:rsid w:val="00252951"/>
    <w:rsid w:val="00253A99"/>
    <w:rsid w:val="00253B72"/>
    <w:rsid w:val="00253EBD"/>
    <w:rsid w:val="00253F1C"/>
    <w:rsid w:val="0025410D"/>
    <w:rsid w:val="002541EE"/>
    <w:rsid w:val="00254854"/>
    <w:rsid w:val="00255057"/>
    <w:rsid w:val="002555E8"/>
    <w:rsid w:val="002558F0"/>
    <w:rsid w:val="00255915"/>
    <w:rsid w:val="00255DB4"/>
    <w:rsid w:val="00256045"/>
    <w:rsid w:val="00256313"/>
    <w:rsid w:val="0025651B"/>
    <w:rsid w:val="0025679C"/>
    <w:rsid w:val="00256A47"/>
    <w:rsid w:val="00256AA9"/>
    <w:rsid w:val="00256C38"/>
    <w:rsid w:val="00256EEB"/>
    <w:rsid w:val="002575CB"/>
    <w:rsid w:val="0025777F"/>
    <w:rsid w:val="002578C2"/>
    <w:rsid w:val="00260054"/>
    <w:rsid w:val="002602A1"/>
    <w:rsid w:val="002606D2"/>
    <w:rsid w:val="0026076D"/>
    <w:rsid w:val="0026084B"/>
    <w:rsid w:val="00260AD2"/>
    <w:rsid w:val="00260B24"/>
    <w:rsid w:val="00260C35"/>
    <w:rsid w:val="0026115E"/>
    <w:rsid w:val="00261C56"/>
    <w:rsid w:val="00261D2D"/>
    <w:rsid w:val="00261E75"/>
    <w:rsid w:val="00262A06"/>
    <w:rsid w:val="00262A61"/>
    <w:rsid w:val="00262B49"/>
    <w:rsid w:val="00262D91"/>
    <w:rsid w:val="00263623"/>
    <w:rsid w:val="00263680"/>
    <w:rsid w:val="0026370C"/>
    <w:rsid w:val="0026397D"/>
    <w:rsid w:val="00263D5F"/>
    <w:rsid w:val="002640BB"/>
    <w:rsid w:val="002642AF"/>
    <w:rsid w:val="002644CD"/>
    <w:rsid w:val="00264A76"/>
    <w:rsid w:val="00264EB1"/>
    <w:rsid w:val="00264F17"/>
    <w:rsid w:val="00264F5D"/>
    <w:rsid w:val="00265642"/>
    <w:rsid w:val="00265BF7"/>
    <w:rsid w:val="00265C26"/>
    <w:rsid w:val="00266F22"/>
    <w:rsid w:val="0026764E"/>
    <w:rsid w:val="002676F1"/>
    <w:rsid w:val="002678E0"/>
    <w:rsid w:val="00267A3A"/>
    <w:rsid w:val="00267A75"/>
    <w:rsid w:val="002706FD"/>
    <w:rsid w:val="00270AF0"/>
    <w:rsid w:val="00270CB8"/>
    <w:rsid w:val="00271150"/>
    <w:rsid w:val="00271161"/>
    <w:rsid w:val="0027239C"/>
    <w:rsid w:val="002724C3"/>
    <w:rsid w:val="00272A40"/>
    <w:rsid w:val="00272A76"/>
    <w:rsid w:val="00272ACE"/>
    <w:rsid w:val="00272B17"/>
    <w:rsid w:val="00272F33"/>
    <w:rsid w:val="002735FC"/>
    <w:rsid w:val="00273683"/>
    <w:rsid w:val="00273867"/>
    <w:rsid w:val="002739CF"/>
    <w:rsid w:val="00273AC7"/>
    <w:rsid w:val="00273CAB"/>
    <w:rsid w:val="00273EE8"/>
    <w:rsid w:val="002743BD"/>
    <w:rsid w:val="00274500"/>
    <w:rsid w:val="00274503"/>
    <w:rsid w:val="002746BA"/>
    <w:rsid w:val="00274C2F"/>
    <w:rsid w:val="00274FC8"/>
    <w:rsid w:val="00275064"/>
    <w:rsid w:val="00275151"/>
    <w:rsid w:val="00275238"/>
    <w:rsid w:val="00275403"/>
    <w:rsid w:val="002758E3"/>
    <w:rsid w:val="00275943"/>
    <w:rsid w:val="00275A9D"/>
    <w:rsid w:val="0027608D"/>
    <w:rsid w:val="0027610D"/>
    <w:rsid w:val="0027632D"/>
    <w:rsid w:val="00276418"/>
    <w:rsid w:val="0027780D"/>
    <w:rsid w:val="00277AB0"/>
    <w:rsid w:val="00277CE9"/>
    <w:rsid w:val="00277D1B"/>
    <w:rsid w:val="00280067"/>
    <w:rsid w:val="002802C2"/>
    <w:rsid w:val="002802F4"/>
    <w:rsid w:val="00280AAC"/>
    <w:rsid w:val="00280CDC"/>
    <w:rsid w:val="00280F76"/>
    <w:rsid w:val="002812F3"/>
    <w:rsid w:val="002815EC"/>
    <w:rsid w:val="0028162B"/>
    <w:rsid w:val="0028191B"/>
    <w:rsid w:val="0028227E"/>
    <w:rsid w:val="00282B10"/>
    <w:rsid w:val="00282E67"/>
    <w:rsid w:val="00282EF4"/>
    <w:rsid w:val="00283259"/>
    <w:rsid w:val="002836FF"/>
    <w:rsid w:val="00283844"/>
    <w:rsid w:val="00283AAB"/>
    <w:rsid w:val="0028413C"/>
    <w:rsid w:val="00284C7C"/>
    <w:rsid w:val="00285344"/>
    <w:rsid w:val="00285498"/>
    <w:rsid w:val="002856EF"/>
    <w:rsid w:val="002858A1"/>
    <w:rsid w:val="00285B58"/>
    <w:rsid w:val="00285D16"/>
    <w:rsid w:val="0028612D"/>
    <w:rsid w:val="002864AE"/>
    <w:rsid w:val="00286553"/>
    <w:rsid w:val="00286E5B"/>
    <w:rsid w:val="00286E89"/>
    <w:rsid w:val="0028702A"/>
    <w:rsid w:val="00287A32"/>
    <w:rsid w:val="002903DA"/>
    <w:rsid w:val="0029047E"/>
    <w:rsid w:val="002908FC"/>
    <w:rsid w:val="00290BF6"/>
    <w:rsid w:val="00290C93"/>
    <w:rsid w:val="002911EB"/>
    <w:rsid w:val="00291F78"/>
    <w:rsid w:val="00291FE5"/>
    <w:rsid w:val="002924FE"/>
    <w:rsid w:val="00292577"/>
    <w:rsid w:val="002926E4"/>
    <w:rsid w:val="00292BF5"/>
    <w:rsid w:val="00292F89"/>
    <w:rsid w:val="00292FA8"/>
    <w:rsid w:val="002936CF"/>
    <w:rsid w:val="00293B26"/>
    <w:rsid w:val="00293D8F"/>
    <w:rsid w:val="002940B9"/>
    <w:rsid w:val="0029459E"/>
    <w:rsid w:val="00294AF9"/>
    <w:rsid w:val="002951D7"/>
    <w:rsid w:val="002953BC"/>
    <w:rsid w:val="002958D3"/>
    <w:rsid w:val="00295C91"/>
    <w:rsid w:val="00295EC9"/>
    <w:rsid w:val="0029636C"/>
    <w:rsid w:val="00296AA7"/>
    <w:rsid w:val="00296B3E"/>
    <w:rsid w:val="00296B87"/>
    <w:rsid w:val="00296D70"/>
    <w:rsid w:val="00296F85"/>
    <w:rsid w:val="0029700A"/>
    <w:rsid w:val="00297B95"/>
    <w:rsid w:val="00297DDC"/>
    <w:rsid w:val="00297DDD"/>
    <w:rsid w:val="00297E20"/>
    <w:rsid w:val="002A0357"/>
    <w:rsid w:val="002A0550"/>
    <w:rsid w:val="002A0830"/>
    <w:rsid w:val="002A0DAA"/>
    <w:rsid w:val="002A1CE9"/>
    <w:rsid w:val="002A1E3D"/>
    <w:rsid w:val="002A21B4"/>
    <w:rsid w:val="002A24A0"/>
    <w:rsid w:val="002A2599"/>
    <w:rsid w:val="002A2625"/>
    <w:rsid w:val="002A2A56"/>
    <w:rsid w:val="002A2ECB"/>
    <w:rsid w:val="002A3446"/>
    <w:rsid w:val="002A3AE8"/>
    <w:rsid w:val="002A3C6B"/>
    <w:rsid w:val="002A3FB8"/>
    <w:rsid w:val="002A4084"/>
    <w:rsid w:val="002A48FC"/>
    <w:rsid w:val="002A4E50"/>
    <w:rsid w:val="002A51C1"/>
    <w:rsid w:val="002A53BB"/>
    <w:rsid w:val="002A599A"/>
    <w:rsid w:val="002A6525"/>
    <w:rsid w:val="002A659E"/>
    <w:rsid w:val="002A6891"/>
    <w:rsid w:val="002A68AF"/>
    <w:rsid w:val="002A6D6C"/>
    <w:rsid w:val="002A6E09"/>
    <w:rsid w:val="002A71E9"/>
    <w:rsid w:val="002A7471"/>
    <w:rsid w:val="002A76DA"/>
    <w:rsid w:val="002A76FA"/>
    <w:rsid w:val="002A78E6"/>
    <w:rsid w:val="002A7A12"/>
    <w:rsid w:val="002A7B9A"/>
    <w:rsid w:val="002B01E3"/>
    <w:rsid w:val="002B0359"/>
    <w:rsid w:val="002B03CC"/>
    <w:rsid w:val="002B0A7F"/>
    <w:rsid w:val="002B0B90"/>
    <w:rsid w:val="002B0B9D"/>
    <w:rsid w:val="002B0EE2"/>
    <w:rsid w:val="002B0F29"/>
    <w:rsid w:val="002B1137"/>
    <w:rsid w:val="002B1393"/>
    <w:rsid w:val="002B215B"/>
    <w:rsid w:val="002B2C82"/>
    <w:rsid w:val="002B2DD5"/>
    <w:rsid w:val="002B3D9A"/>
    <w:rsid w:val="002B402A"/>
    <w:rsid w:val="002B407F"/>
    <w:rsid w:val="002B4249"/>
    <w:rsid w:val="002B44DF"/>
    <w:rsid w:val="002B45DF"/>
    <w:rsid w:val="002B4799"/>
    <w:rsid w:val="002B54AA"/>
    <w:rsid w:val="002B587C"/>
    <w:rsid w:val="002B599D"/>
    <w:rsid w:val="002B59D4"/>
    <w:rsid w:val="002B60AB"/>
    <w:rsid w:val="002B61B9"/>
    <w:rsid w:val="002B6272"/>
    <w:rsid w:val="002B62CA"/>
    <w:rsid w:val="002B62D9"/>
    <w:rsid w:val="002B6429"/>
    <w:rsid w:val="002B70C2"/>
    <w:rsid w:val="002B7316"/>
    <w:rsid w:val="002B7722"/>
    <w:rsid w:val="002B777A"/>
    <w:rsid w:val="002B7921"/>
    <w:rsid w:val="002B7D50"/>
    <w:rsid w:val="002B7F07"/>
    <w:rsid w:val="002C03DE"/>
    <w:rsid w:val="002C04C9"/>
    <w:rsid w:val="002C10AB"/>
    <w:rsid w:val="002C1309"/>
    <w:rsid w:val="002C150B"/>
    <w:rsid w:val="002C1ED1"/>
    <w:rsid w:val="002C2308"/>
    <w:rsid w:val="002C259E"/>
    <w:rsid w:val="002C269A"/>
    <w:rsid w:val="002C28BF"/>
    <w:rsid w:val="002C2973"/>
    <w:rsid w:val="002C2C23"/>
    <w:rsid w:val="002C2CC1"/>
    <w:rsid w:val="002C2D3A"/>
    <w:rsid w:val="002C2F3A"/>
    <w:rsid w:val="002C3389"/>
    <w:rsid w:val="002C3556"/>
    <w:rsid w:val="002C41D9"/>
    <w:rsid w:val="002C46D9"/>
    <w:rsid w:val="002C4709"/>
    <w:rsid w:val="002C4A93"/>
    <w:rsid w:val="002C4F7F"/>
    <w:rsid w:val="002C590A"/>
    <w:rsid w:val="002C59A4"/>
    <w:rsid w:val="002C6451"/>
    <w:rsid w:val="002C647C"/>
    <w:rsid w:val="002C6714"/>
    <w:rsid w:val="002C6DB3"/>
    <w:rsid w:val="002C7443"/>
    <w:rsid w:val="002C7CFC"/>
    <w:rsid w:val="002C7EFF"/>
    <w:rsid w:val="002D02EA"/>
    <w:rsid w:val="002D0E13"/>
    <w:rsid w:val="002D0F34"/>
    <w:rsid w:val="002D108B"/>
    <w:rsid w:val="002D1349"/>
    <w:rsid w:val="002D1819"/>
    <w:rsid w:val="002D184A"/>
    <w:rsid w:val="002D1C03"/>
    <w:rsid w:val="002D1D58"/>
    <w:rsid w:val="002D1DD5"/>
    <w:rsid w:val="002D1EBC"/>
    <w:rsid w:val="002D20FB"/>
    <w:rsid w:val="002D2675"/>
    <w:rsid w:val="002D282B"/>
    <w:rsid w:val="002D2B07"/>
    <w:rsid w:val="002D2B6B"/>
    <w:rsid w:val="002D2CFC"/>
    <w:rsid w:val="002D2D89"/>
    <w:rsid w:val="002D32F8"/>
    <w:rsid w:val="002D32F9"/>
    <w:rsid w:val="002D3429"/>
    <w:rsid w:val="002D35B0"/>
    <w:rsid w:val="002D3F6A"/>
    <w:rsid w:val="002D4352"/>
    <w:rsid w:val="002D441D"/>
    <w:rsid w:val="002D4834"/>
    <w:rsid w:val="002D4D1C"/>
    <w:rsid w:val="002D502A"/>
    <w:rsid w:val="002D54A4"/>
    <w:rsid w:val="002D5B37"/>
    <w:rsid w:val="002D5B9A"/>
    <w:rsid w:val="002D6602"/>
    <w:rsid w:val="002D6715"/>
    <w:rsid w:val="002D68A7"/>
    <w:rsid w:val="002D6ADD"/>
    <w:rsid w:val="002D77A0"/>
    <w:rsid w:val="002D78F1"/>
    <w:rsid w:val="002D7AFF"/>
    <w:rsid w:val="002E02DD"/>
    <w:rsid w:val="002E0400"/>
    <w:rsid w:val="002E04E6"/>
    <w:rsid w:val="002E0501"/>
    <w:rsid w:val="002E08A2"/>
    <w:rsid w:val="002E0C29"/>
    <w:rsid w:val="002E0FA3"/>
    <w:rsid w:val="002E0FED"/>
    <w:rsid w:val="002E1673"/>
    <w:rsid w:val="002E27E0"/>
    <w:rsid w:val="002E2AEA"/>
    <w:rsid w:val="002E2C5A"/>
    <w:rsid w:val="002E2CBD"/>
    <w:rsid w:val="002E2D37"/>
    <w:rsid w:val="002E2F79"/>
    <w:rsid w:val="002E2FDE"/>
    <w:rsid w:val="002E3392"/>
    <w:rsid w:val="002E367F"/>
    <w:rsid w:val="002E385C"/>
    <w:rsid w:val="002E3888"/>
    <w:rsid w:val="002E3931"/>
    <w:rsid w:val="002E3ADC"/>
    <w:rsid w:val="002E43BB"/>
    <w:rsid w:val="002E4451"/>
    <w:rsid w:val="002E4481"/>
    <w:rsid w:val="002E46B1"/>
    <w:rsid w:val="002E537B"/>
    <w:rsid w:val="002E55E8"/>
    <w:rsid w:val="002E58FB"/>
    <w:rsid w:val="002E5930"/>
    <w:rsid w:val="002E5A32"/>
    <w:rsid w:val="002E5CE5"/>
    <w:rsid w:val="002E5DC5"/>
    <w:rsid w:val="002E5FB8"/>
    <w:rsid w:val="002E64D4"/>
    <w:rsid w:val="002E7162"/>
    <w:rsid w:val="002E7185"/>
    <w:rsid w:val="002E7687"/>
    <w:rsid w:val="002E7C0C"/>
    <w:rsid w:val="002F002A"/>
    <w:rsid w:val="002F07B6"/>
    <w:rsid w:val="002F09B6"/>
    <w:rsid w:val="002F0BC7"/>
    <w:rsid w:val="002F0C58"/>
    <w:rsid w:val="002F0F3E"/>
    <w:rsid w:val="002F12BD"/>
    <w:rsid w:val="002F12D2"/>
    <w:rsid w:val="002F132E"/>
    <w:rsid w:val="002F1DE0"/>
    <w:rsid w:val="002F2419"/>
    <w:rsid w:val="002F2A5C"/>
    <w:rsid w:val="002F2F0A"/>
    <w:rsid w:val="002F2F4A"/>
    <w:rsid w:val="002F3A2B"/>
    <w:rsid w:val="002F3FAE"/>
    <w:rsid w:val="002F412C"/>
    <w:rsid w:val="002F42B1"/>
    <w:rsid w:val="002F432B"/>
    <w:rsid w:val="002F4560"/>
    <w:rsid w:val="002F4775"/>
    <w:rsid w:val="002F4AE8"/>
    <w:rsid w:val="002F4FBB"/>
    <w:rsid w:val="002F57E4"/>
    <w:rsid w:val="002F5C55"/>
    <w:rsid w:val="002F5EE9"/>
    <w:rsid w:val="002F643D"/>
    <w:rsid w:val="002F64CA"/>
    <w:rsid w:val="002F64D4"/>
    <w:rsid w:val="002F66AB"/>
    <w:rsid w:val="002F6727"/>
    <w:rsid w:val="002F6B55"/>
    <w:rsid w:val="002F797C"/>
    <w:rsid w:val="002F7C38"/>
    <w:rsid w:val="003001EE"/>
    <w:rsid w:val="0030027D"/>
    <w:rsid w:val="00300641"/>
    <w:rsid w:val="00300837"/>
    <w:rsid w:val="003008BF"/>
    <w:rsid w:val="00300C2C"/>
    <w:rsid w:val="00300E78"/>
    <w:rsid w:val="00301025"/>
    <w:rsid w:val="003013A0"/>
    <w:rsid w:val="00301962"/>
    <w:rsid w:val="00301B1D"/>
    <w:rsid w:val="00301B57"/>
    <w:rsid w:val="00302841"/>
    <w:rsid w:val="003028DC"/>
    <w:rsid w:val="00303165"/>
    <w:rsid w:val="003032FF"/>
    <w:rsid w:val="0030370C"/>
    <w:rsid w:val="00303F59"/>
    <w:rsid w:val="00304F6F"/>
    <w:rsid w:val="00305593"/>
    <w:rsid w:val="003057F9"/>
    <w:rsid w:val="00305C1D"/>
    <w:rsid w:val="00305ECD"/>
    <w:rsid w:val="00306396"/>
    <w:rsid w:val="00306779"/>
    <w:rsid w:val="00306922"/>
    <w:rsid w:val="00306BFE"/>
    <w:rsid w:val="003070A1"/>
    <w:rsid w:val="00307158"/>
    <w:rsid w:val="00307BF9"/>
    <w:rsid w:val="003107DC"/>
    <w:rsid w:val="003109C7"/>
    <w:rsid w:val="00310A49"/>
    <w:rsid w:val="00310C47"/>
    <w:rsid w:val="00310E58"/>
    <w:rsid w:val="0031134E"/>
    <w:rsid w:val="003115A7"/>
    <w:rsid w:val="00311843"/>
    <w:rsid w:val="00312BF5"/>
    <w:rsid w:val="003131E1"/>
    <w:rsid w:val="003133A7"/>
    <w:rsid w:val="003133E8"/>
    <w:rsid w:val="003138BE"/>
    <w:rsid w:val="003139E3"/>
    <w:rsid w:val="003147CD"/>
    <w:rsid w:val="00314E8C"/>
    <w:rsid w:val="0031539D"/>
    <w:rsid w:val="00315C7B"/>
    <w:rsid w:val="00315E43"/>
    <w:rsid w:val="003163AB"/>
    <w:rsid w:val="00316A75"/>
    <w:rsid w:val="00316B20"/>
    <w:rsid w:val="00316B2F"/>
    <w:rsid w:val="0031758F"/>
    <w:rsid w:val="00317DF7"/>
    <w:rsid w:val="00317EC4"/>
    <w:rsid w:val="00317F65"/>
    <w:rsid w:val="003201D6"/>
    <w:rsid w:val="00320285"/>
    <w:rsid w:val="003202FF"/>
    <w:rsid w:val="00320578"/>
    <w:rsid w:val="003214DF"/>
    <w:rsid w:val="003219C0"/>
    <w:rsid w:val="0032270D"/>
    <w:rsid w:val="003227D5"/>
    <w:rsid w:val="003236EF"/>
    <w:rsid w:val="00323714"/>
    <w:rsid w:val="003237FA"/>
    <w:rsid w:val="00324626"/>
    <w:rsid w:val="003246FD"/>
    <w:rsid w:val="00324F50"/>
    <w:rsid w:val="00325187"/>
    <w:rsid w:val="00325938"/>
    <w:rsid w:val="00325989"/>
    <w:rsid w:val="00325E68"/>
    <w:rsid w:val="0032613B"/>
    <w:rsid w:val="00326191"/>
    <w:rsid w:val="003262A6"/>
    <w:rsid w:val="003265AE"/>
    <w:rsid w:val="003266A7"/>
    <w:rsid w:val="00326BCD"/>
    <w:rsid w:val="00326CC4"/>
    <w:rsid w:val="00326D43"/>
    <w:rsid w:val="00327710"/>
    <w:rsid w:val="003279FC"/>
    <w:rsid w:val="00327B77"/>
    <w:rsid w:val="003307ED"/>
    <w:rsid w:val="00330CB6"/>
    <w:rsid w:val="00330F9E"/>
    <w:rsid w:val="003310AA"/>
    <w:rsid w:val="003311DF"/>
    <w:rsid w:val="00331375"/>
    <w:rsid w:val="003313A3"/>
    <w:rsid w:val="003314A7"/>
    <w:rsid w:val="00331649"/>
    <w:rsid w:val="003317EE"/>
    <w:rsid w:val="0033195F"/>
    <w:rsid w:val="00331975"/>
    <w:rsid w:val="0033198D"/>
    <w:rsid w:val="00331E41"/>
    <w:rsid w:val="00332087"/>
    <w:rsid w:val="003322D8"/>
    <w:rsid w:val="0033248B"/>
    <w:rsid w:val="00332B3F"/>
    <w:rsid w:val="00332F02"/>
    <w:rsid w:val="0033309B"/>
    <w:rsid w:val="00333B10"/>
    <w:rsid w:val="00333D46"/>
    <w:rsid w:val="00333F72"/>
    <w:rsid w:val="00334A8D"/>
    <w:rsid w:val="00334EEE"/>
    <w:rsid w:val="00335050"/>
    <w:rsid w:val="00335B0B"/>
    <w:rsid w:val="00335D11"/>
    <w:rsid w:val="00336661"/>
    <w:rsid w:val="00336847"/>
    <w:rsid w:val="00336C4A"/>
    <w:rsid w:val="00336FAC"/>
    <w:rsid w:val="003370C0"/>
    <w:rsid w:val="0033774F"/>
    <w:rsid w:val="00337990"/>
    <w:rsid w:val="00337A12"/>
    <w:rsid w:val="00337BA4"/>
    <w:rsid w:val="00337C84"/>
    <w:rsid w:val="003409BD"/>
    <w:rsid w:val="00340F94"/>
    <w:rsid w:val="00340FC2"/>
    <w:rsid w:val="003411A7"/>
    <w:rsid w:val="00341A6C"/>
    <w:rsid w:val="00342081"/>
    <w:rsid w:val="00342330"/>
    <w:rsid w:val="00342359"/>
    <w:rsid w:val="00342E1D"/>
    <w:rsid w:val="003430F7"/>
    <w:rsid w:val="003431A1"/>
    <w:rsid w:val="00343646"/>
    <w:rsid w:val="003436CD"/>
    <w:rsid w:val="00343A4D"/>
    <w:rsid w:val="00343D2E"/>
    <w:rsid w:val="00343E79"/>
    <w:rsid w:val="00344486"/>
    <w:rsid w:val="00344531"/>
    <w:rsid w:val="003447AD"/>
    <w:rsid w:val="00344D59"/>
    <w:rsid w:val="003450CE"/>
    <w:rsid w:val="003450E7"/>
    <w:rsid w:val="0034641B"/>
    <w:rsid w:val="003466C8"/>
    <w:rsid w:val="00346BE8"/>
    <w:rsid w:val="00346D15"/>
    <w:rsid w:val="003471D4"/>
    <w:rsid w:val="003476EE"/>
    <w:rsid w:val="003479DA"/>
    <w:rsid w:val="00347B47"/>
    <w:rsid w:val="00347EE1"/>
    <w:rsid w:val="00350A60"/>
    <w:rsid w:val="00350D2B"/>
    <w:rsid w:val="00351004"/>
    <w:rsid w:val="0035108B"/>
    <w:rsid w:val="003510DC"/>
    <w:rsid w:val="00351218"/>
    <w:rsid w:val="00351313"/>
    <w:rsid w:val="00351591"/>
    <w:rsid w:val="0035195E"/>
    <w:rsid w:val="003519B0"/>
    <w:rsid w:val="00351B88"/>
    <w:rsid w:val="00351CFE"/>
    <w:rsid w:val="00351EF7"/>
    <w:rsid w:val="003520DD"/>
    <w:rsid w:val="003524DC"/>
    <w:rsid w:val="00352912"/>
    <w:rsid w:val="00353369"/>
    <w:rsid w:val="0035362A"/>
    <w:rsid w:val="003536BE"/>
    <w:rsid w:val="003536DE"/>
    <w:rsid w:val="00353BB7"/>
    <w:rsid w:val="0035425C"/>
    <w:rsid w:val="00354E43"/>
    <w:rsid w:val="00354FBF"/>
    <w:rsid w:val="00355578"/>
    <w:rsid w:val="00355586"/>
    <w:rsid w:val="003555E0"/>
    <w:rsid w:val="00355670"/>
    <w:rsid w:val="00355A37"/>
    <w:rsid w:val="00355A79"/>
    <w:rsid w:val="00355B46"/>
    <w:rsid w:val="00355B7B"/>
    <w:rsid w:val="00356063"/>
    <w:rsid w:val="0035614D"/>
    <w:rsid w:val="003562F0"/>
    <w:rsid w:val="00356592"/>
    <w:rsid w:val="0035677D"/>
    <w:rsid w:val="003569C1"/>
    <w:rsid w:val="00356A32"/>
    <w:rsid w:val="00356A40"/>
    <w:rsid w:val="00356C66"/>
    <w:rsid w:val="0035729C"/>
    <w:rsid w:val="003572AA"/>
    <w:rsid w:val="003572AF"/>
    <w:rsid w:val="00357309"/>
    <w:rsid w:val="00357BBF"/>
    <w:rsid w:val="00357DD4"/>
    <w:rsid w:val="00357E17"/>
    <w:rsid w:val="00357FBA"/>
    <w:rsid w:val="0036041E"/>
    <w:rsid w:val="0036071D"/>
    <w:rsid w:val="00360951"/>
    <w:rsid w:val="0036099D"/>
    <w:rsid w:val="003609DA"/>
    <w:rsid w:val="00360BF9"/>
    <w:rsid w:val="00360C97"/>
    <w:rsid w:val="00361BC2"/>
    <w:rsid w:val="00361E61"/>
    <w:rsid w:val="00362070"/>
    <w:rsid w:val="0036216D"/>
    <w:rsid w:val="003627CC"/>
    <w:rsid w:val="00362CE5"/>
    <w:rsid w:val="00362E57"/>
    <w:rsid w:val="003635C0"/>
    <w:rsid w:val="00363A8A"/>
    <w:rsid w:val="00363E37"/>
    <w:rsid w:val="0036436D"/>
    <w:rsid w:val="00364748"/>
    <w:rsid w:val="003650D4"/>
    <w:rsid w:val="0036554F"/>
    <w:rsid w:val="00365B9C"/>
    <w:rsid w:val="0036663A"/>
    <w:rsid w:val="00366B23"/>
    <w:rsid w:val="00366BAE"/>
    <w:rsid w:val="00366E65"/>
    <w:rsid w:val="003671B1"/>
    <w:rsid w:val="003677BC"/>
    <w:rsid w:val="00367B28"/>
    <w:rsid w:val="00370199"/>
    <w:rsid w:val="0037019E"/>
    <w:rsid w:val="00370493"/>
    <w:rsid w:val="003704F7"/>
    <w:rsid w:val="003706C0"/>
    <w:rsid w:val="00370892"/>
    <w:rsid w:val="00370A35"/>
    <w:rsid w:val="00370C1C"/>
    <w:rsid w:val="00370D6F"/>
    <w:rsid w:val="00370E27"/>
    <w:rsid w:val="00371268"/>
    <w:rsid w:val="003719CB"/>
    <w:rsid w:val="00372585"/>
    <w:rsid w:val="003725C6"/>
    <w:rsid w:val="00372850"/>
    <w:rsid w:val="0037287C"/>
    <w:rsid w:val="00372A80"/>
    <w:rsid w:val="00372CDA"/>
    <w:rsid w:val="00372E56"/>
    <w:rsid w:val="00373431"/>
    <w:rsid w:val="0037376A"/>
    <w:rsid w:val="00373CF9"/>
    <w:rsid w:val="0037417D"/>
    <w:rsid w:val="003743BC"/>
    <w:rsid w:val="00374988"/>
    <w:rsid w:val="00374D93"/>
    <w:rsid w:val="00374FC9"/>
    <w:rsid w:val="0037502D"/>
    <w:rsid w:val="0037526F"/>
    <w:rsid w:val="003753CF"/>
    <w:rsid w:val="00375446"/>
    <w:rsid w:val="00375504"/>
    <w:rsid w:val="003757B8"/>
    <w:rsid w:val="00375A3E"/>
    <w:rsid w:val="00375B23"/>
    <w:rsid w:val="00375F1A"/>
    <w:rsid w:val="00375F55"/>
    <w:rsid w:val="0037607C"/>
    <w:rsid w:val="003765DF"/>
    <w:rsid w:val="003766ED"/>
    <w:rsid w:val="00376A5A"/>
    <w:rsid w:val="003776F8"/>
    <w:rsid w:val="0037782C"/>
    <w:rsid w:val="003779A2"/>
    <w:rsid w:val="00377B23"/>
    <w:rsid w:val="00377C3A"/>
    <w:rsid w:val="00377C45"/>
    <w:rsid w:val="00377C53"/>
    <w:rsid w:val="00377F4E"/>
    <w:rsid w:val="0038025E"/>
    <w:rsid w:val="00380449"/>
    <w:rsid w:val="003805E6"/>
    <w:rsid w:val="00380B87"/>
    <w:rsid w:val="00380C49"/>
    <w:rsid w:val="00381477"/>
    <w:rsid w:val="003814FE"/>
    <w:rsid w:val="0038168D"/>
    <w:rsid w:val="00381707"/>
    <w:rsid w:val="0038172F"/>
    <w:rsid w:val="003818E3"/>
    <w:rsid w:val="00382BBF"/>
    <w:rsid w:val="00382BCE"/>
    <w:rsid w:val="00382DE3"/>
    <w:rsid w:val="00383901"/>
    <w:rsid w:val="0038397D"/>
    <w:rsid w:val="00383BD1"/>
    <w:rsid w:val="00383E36"/>
    <w:rsid w:val="00384596"/>
    <w:rsid w:val="0038469F"/>
    <w:rsid w:val="00384BE2"/>
    <w:rsid w:val="00385391"/>
    <w:rsid w:val="003856C0"/>
    <w:rsid w:val="00386A65"/>
    <w:rsid w:val="00386BAB"/>
    <w:rsid w:val="003871A4"/>
    <w:rsid w:val="003874D2"/>
    <w:rsid w:val="003877D2"/>
    <w:rsid w:val="003879CD"/>
    <w:rsid w:val="003901AB"/>
    <w:rsid w:val="003905C6"/>
    <w:rsid w:val="003908A8"/>
    <w:rsid w:val="00390A99"/>
    <w:rsid w:val="00390B85"/>
    <w:rsid w:val="00390C86"/>
    <w:rsid w:val="00390FBA"/>
    <w:rsid w:val="003912B1"/>
    <w:rsid w:val="00391704"/>
    <w:rsid w:val="003917E6"/>
    <w:rsid w:val="00392062"/>
    <w:rsid w:val="00393075"/>
    <w:rsid w:val="00393C18"/>
    <w:rsid w:val="00393D0E"/>
    <w:rsid w:val="00393F5A"/>
    <w:rsid w:val="003945D1"/>
    <w:rsid w:val="003949EC"/>
    <w:rsid w:val="00394C27"/>
    <w:rsid w:val="0039531F"/>
    <w:rsid w:val="003953FA"/>
    <w:rsid w:val="00396344"/>
    <w:rsid w:val="003966CF"/>
    <w:rsid w:val="00396CA1"/>
    <w:rsid w:val="00396F5C"/>
    <w:rsid w:val="00396FC7"/>
    <w:rsid w:val="00397585"/>
    <w:rsid w:val="003976D4"/>
    <w:rsid w:val="00397927"/>
    <w:rsid w:val="00397BBA"/>
    <w:rsid w:val="003A0519"/>
    <w:rsid w:val="003A0552"/>
    <w:rsid w:val="003A059F"/>
    <w:rsid w:val="003A07AB"/>
    <w:rsid w:val="003A0D4F"/>
    <w:rsid w:val="003A12C5"/>
    <w:rsid w:val="003A1527"/>
    <w:rsid w:val="003A1679"/>
    <w:rsid w:val="003A1AE1"/>
    <w:rsid w:val="003A1B25"/>
    <w:rsid w:val="003A241A"/>
    <w:rsid w:val="003A260A"/>
    <w:rsid w:val="003A26BE"/>
    <w:rsid w:val="003A2EF9"/>
    <w:rsid w:val="003A3058"/>
    <w:rsid w:val="003A3088"/>
    <w:rsid w:val="003A35BE"/>
    <w:rsid w:val="003A3757"/>
    <w:rsid w:val="003A3AD7"/>
    <w:rsid w:val="003A3B2C"/>
    <w:rsid w:val="003A3C19"/>
    <w:rsid w:val="003A3F84"/>
    <w:rsid w:val="003A405D"/>
    <w:rsid w:val="003A424A"/>
    <w:rsid w:val="003A4502"/>
    <w:rsid w:val="003A46AF"/>
    <w:rsid w:val="003A480B"/>
    <w:rsid w:val="003A4D3A"/>
    <w:rsid w:val="003A4D59"/>
    <w:rsid w:val="003A5136"/>
    <w:rsid w:val="003A54E7"/>
    <w:rsid w:val="003A54F6"/>
    <w:rsid w:val="003A5966"/>
    <w:rsid w:val="003A5B76"/>
    <w:rsid w:val="003A613B"/>
    <w:rsid w:val="003A6466"/>
    <w:rsid w:val="003A6C03"/>
    <w:rsid w:val="003A6CF0"/>
    <w:rsid w:val="003A7070"/>
    <w:rsid w:val="003A7367"/>
    <w:rsid w:val="003A7BD1"/>
    <w:rsid w:val="003B0076"/>
    <w:rsid w:val="003B00A1"/>
    <w:rsid w:val="003B023B"/>
    <w:rsid w:val="003B028A"/>
    <w:rsid w:val="003B033F"/>
    <w:rsid w:val="003B058F"/>
    <w:rsid w:val="003B0637"/>
    <w:rsid w:val="003B0E59"/>
    <w:rsid w:val="003B128A"/>
    <w:rsid w:val="003B14AC"/>
    <w:rsid w:val="003B15E7"/>
    <w:rsid w:val="003B1F7F"/>
    <w:rsid w:val="003B260D"/>
    <w:rsid w:val="003B2790"/>
    <w:rsid w:val="003B3858"/>
    <w:rsid w:val="003B3EAC"/>
    <w:rsid w:val="003B4242"/>
    <w:rsid w:val="003B426C"/>
    <w:rsid w:val="003B4409"/>
    <w:rsid w:val="003B45D7"/>
    <w:rsid w:val="003B4BF8"/>
    <w:rsid w:val="003B5495"/>
    <w:rsid w:val="003B5554"/>
    <w:rsid w:val="003B558C"/>
    <w:rsid w:val="003B57D7"/>
    <w:rsid w:val="003B5BB8"/>
    <w:rsid w:val="003B5BD0"/>
    <w:rsid w:val="003B5D91"/>
    <w:rsid w:val="003B5E7A"/>
    <w:rsid w:val="003B6B88"/>
    <w:rsid w:val="003B6E14"/>
    <w:rsid w:val="003B6E17"/>
    <w:rsid w:val="003B6E7F"/>
    <w:rsid w:val="003B7428"/>
    <w:rsid w:val="003B7746"/>
    <w:rsid w:val="003B7E01"/>
    <w:rsid w:val="003C01C0"/>
    <w:rsid w:val="003C036C"/>
    <w:rsid w:val="003C0B9E"/>
    <w:rsid w:val="003C114F"/>
    <w:rsid w:val="003C11C8"/>
    <w:rsid w:val="003C1B6F"/>
    <w:rsid w:val="003C2180"/>
    <w:rsid w:val="003C2402"/>
    <w:rsid w:val="003C2761"/>
    <w:rsid w:val="003C2959"/>
    <w:rsid w:val="003C2E4A"/>
    <w:rsid w:val="003C30F3"/>
    <w:rsid w:val="003C3463"/>
    <w:rsid w:val="003C4058"/>
    <w:rsid w:val="003C463B"/>
    <w:rsid w:val="003C49AD"/>
    <w:rsid w:val="003C4A13"/>
    <w:rsid w:val="003C4CC3"/>
    <w:rsid w:val="003C4E23"/>
    <w:rsid w:val="003C533E"/>
    <w:rsid w:val="003C5413"/>
    <w:rsid w:val="003C58FE"/>
    <w:rsid w:val="003C5A8C"/>
    <w:rsid w:val="003C64C6"/>
    <w:rsid w:val="003C658A"/>
    <w:rsid w:val="003C68F2"/>
    <w:rsid w:val="003C692F"/>
    <w:rsid w:val="003C6ABF"/>
    <w:rsid w:val="003C6C7D"/>
    <w:rsid w:val="003C6DCD"/>
    <w:rsid w:val="003C7091"/>
    <w:rsid w:val="003C7A97"/>
    <w:rsid w:val="003D051D"/>
    <w:rsid w:val="003D0A47"/>
    <w:rsid w:val="003D0E1F"/>
    <w:rsid w:val="003D0F31"/>
    <w:rsid w:val="003D11EA"/>
    <w:rsid w:val="003D120C"/>
    <w:rsid w:val="003D140C"/>
    <w:rsid w:val="003D1AAC"/>
    <w:rsid w:val="003D1AD8"/>
    <w:rsid w:val="003D1B91"/>
    <w:rsid w:val="003D2061"/>
    <w:rsid w:val="003D23B2"/>
    <w:rsid w:val="003D27B0"/>
    <w:rsid w:val="003D2B9A"/>
    <w:rsid w:val="003D3716"/>
    <w:rsid w:val="003D391B"/>
    <w:rsid w:val="003D394A"/>
    <w:rsid w:val="003D3BBC"/>
    <w:rsid w:val="003D3DDA"/>
    <w:rsid w:val="003D3DE4"/>
    <w:rsid w:val="003D4176"/>
    <w:rsid w:val="003D4482"/>
    <w:rsid w:val="003D4953"/>
    <w:rsid w:val="003D4C44"/>
    <w:rsid w:val="003D4CFF"/>
    <w:rsid w:val="003D5182"/>
    <w:rsid w:val="003D5831"/>
    <w:rsid w:val="003D598F"/>
    <w:rsid w:val="003D6845"/>
    <w:rsid w:val="003D687D"/>
    <w:rsid w:val="003D7088"/>
    <w:rsid w:val="003D728C"/>
    <w:rsid w:val="003D739D"/>
    <w:rsid w:val="003D7529"/>
    <w:rsid w:val="003D7969"/>
    <w:rsid w:val="003D79B1"/>
    <w:rsid w:val="003E0103"/>
    <w:rsid w:val="003E03B1"/>
    <w:rsid w:val="003E03CF"/>
    <w:rsid w:val="003E04E2"/>
    <w:rsid w:val="003E053F"/>
    <w:rsid w:val="003E0B9D"/>
    <w:rsid w:val="003E13A2"/>
    <w:rsid w:val="003E1563"/>
    <w:rsid w:val="003E202F"/>
    <w:rsid w:val="003E23F8"/>
    <w:rsid w:val="003E241D"/>
    <w:rsid w:val="003E25CA"/>
    <w:rsid w:val="003E305C"/>
    <w:rsid w:val="003E3564"/>
    <w:rsid w:val="003E372F"/>
    <w:rsid w:val="003E3FC3"/>
    <w:rsid w:val="003E418A"/>
    <w:rsid w:val="003E41EA"/>
    <w:rsid w:val="003E4315"/>
    <w:rsid w:val="003E4610"/>
    <w:rsid w:val="003E51F7"/>
    <w:rsid w:val="003E5696"/>
    <w:rsid w:val="003E57F5"/>
    <w:rsid w:val="003E5A0E"/>
    <w:rsid w:val="003E5AB7"/>
    <w:rsid w:val="003E5E1A"/>
    <w:rsid w:val="003E5FF6"/>
    <w:rsid w:val="003E6190"/>
    <w:rsid w:val="003E6A10"/>
    <w:rsid w:val="003E6B9B"/>
    <w:rsid w:val="003E6FDA"/>
    <w:rsid w:val="003E7165"/>
    <w:rsid w:val="003E71BE"/>
    <w:rsid w:val="003E726A"/>
    <w:rsid w:val="003E7366"/>
    <w:rsid w:val="003E780D"/>
    <w:rsid w:val="003E7AC1"/>
    <w:rsid w:val="003E7C31"/>
    <w:rsid w:val="003F07C1"/>
    <w:rsid w:val="003F0C8C"/>
    <w:rsid w:val="003F0E54"/>
    <w:rsid w:val="003F15C7"/>
    <w:rsid w:val="003F1606"/>
    <w:rsid w:val="003F19BC"/>
    <w:rsid w:val="003F1A5E"/>
    <w:rsid w:val="003F1E21"/>
    <w:rsid w:val="003F1F30"/>
    <w:rsid w:val="003F2241"/>
    <w:rsid w:val="003F245A"/>
    <w:rsid w:val="003F24DE"/>
    <w:rsid w:val="003F2561"/>
    <w:rsid w:val="003F275F"/>
    <w:rsid w:val="003F2B13"/>
    <w:rsid w:val="003F2C12"/>
    <w:rsid w:val="003F36AD"/>
    <w:rsid w:val="003F385C"/>
    <w:rsid w:val="003F3BD7"/>
    <w:rsid w:val="003F3F3B"/>
    <w:rsid w:val="003F43BE"/>
    <w:rsid w:val="003F46AB"/>
    <w:rsid w:val="003F46BA"/>
    <w:rsid w:val="003F4786"/>
    <w:rsid w:val="003F4837"/>
    <w:rsid w:val="003F4920"/>
    <w:rsid w:val="003F4956"/>
    <w:rsid w:val="003F49C2"/>
    <w:rsid w:val="003F4D40"/>
    <w:rsid w:val="003F5051"/>
    <w:rsid w:val="003F583A"/>
    <w:rsid w:val="003F5DDE"/>
    <w:rsid w:val="003F5FFD"/>
    <w:rsid w:val="003F6006"/>
    <w:rsid w:val="003F6022"/>
    <w:rsid w:val="003F6277"/>
    <w:rsid w:val="003F63EC"/>
    <w:rsid w:val="003F6A35"/>
    <w:rsid w:val="003F6C1A"/>
    <w:rsid w:val="003F6F47"/>
    <w:rsid w:val="003F713A"/>
    <w:rsid w:val="003F729F"/>
    <w:rsid w:val="003F72D3"/>
    <w:rsid w:val="003F76CA"/>
    <w:rsid w:val="003F77B0"/>
    <w:rsid w:val="003F7D64"/>
    <w:rsid w:val="003F7FDC"/>
    <w:rsid w:val="00400502"/>
    <w:rsid w:val="0040075D"/>
    <w:rsid w:val="00400D5D"/>
    <w:rsid w:val="00400E35"/>
    <w:rsid w:val="004016B0"/>
    <w:rsid w:val="00401703"/>
    <w:rsid w:val="00401947"/>
    <w:rsid w:val="004019F6"/>
    <w:rsid w:val="00401B69"/>
    <w:rsid w:val="00401B70"/>
    <w:rsid w:val="00401BB3"/>
    <w:rsid w:val="00401D80"/>
    <w:rsid w:val="00401F72"/>
    <w:rsid w:val="0040200E"/>
    <w:rsid w:val="00402428"/>
    <w:rsid w:val="00402980"/>
    <w:rsid w:val="00402A88"/>
    <w:rsid w:val="00402E07"/>
    <w:rsid w:val="00402F0E"/>
    <w:rsid w:val="004032ED"/>
    <w:rsid w:val="00403511"/>
    <w:rsid w:val="004035B3"/>
    <w:rsid w:val="0040362C"/>
    <w:rsid w:val="00403D8D"/>
    <w:rsid w:val="00404527"/>
    <w:rsid w:val="00405131"/>
    <w:rsid w:val="0040535B"/>
    <w:rsid w:val="00405467"/>
    <w:rsid w:val="004054E9"/>
    <w:rsid w:val="00405EE9"/>
    <w:rsid w:val="00405F3A"/>
    <w:rsid w:val="004061F2"/>
    <w:rsid w:val="004064B4"/>
    <w:rsid w:val="004065D6"/>
    <w:rsid w:val="004067C2"/>
    <w:rsid w:val="00406944"/>
    <w:rsid w:val="0040695D"/>
    <w:rsid w:val="00406B61"/>
    <w:rsid w:val="00407595"/>
    <w:rsid w:val="00407A71"/>
    <w:rsid w:val="00407A92"/>
    <w:rsid w:val="00407F69"/>
    <w:rsid w:val="0041023D"/>
    <w:rsid w:val="00410247"/>
    <w:rsid w:val="00410322"/>
    <w:rsid w:val="004103E9"/>
    <w:rsid w:val="004104B6"/>
    <w:rsid w:val="00410539"/>
    <w:rsid w:val="00410705"/>
    <w:rsid w:val="0041080E"/>
    <w:rsid w:val="00410D4D"/>
    <w:rsid w:val="004115B3"/>
    <w:rsid w:val="00411615"/>
    <w:rsid w:val="004118A8"/>
    <w:rsid w:val="00411A71"/>
    <w:rsid w:val="00411AFA"/>
    <w:rsid w:val="00412178"/>
    <w:rsid w:val="0041236B"/>
    <w:rsid w:val="00413388"/>
    <w:rsid w:val="00413A38"/>
    <w:rsid w:val="00413F3B"/>
    <w:rsid w:val="0041453B"/>
    <w:rsid w:val="00414C75"/>
    <w:rsid w:val="0041522C"/>
    <w:rsid w:val="004153DF"/>
    <w:rsid w:val="00415696"/>
    <w:rsid w:val="0041575C"/>
    <w:rsid w:val="004157D8"/>
    <w:rsid w:val="00415D64"/>
    <w:rsid w:val="00416322"/>
    <w:rsid w:val="00416449"/>
    <w:rsid w:val="00416604"/>
    <w:rsid w:val="0041712A"/>
    <w:rsid w:val="00417955"/>
    <w:rsid w:val="004179DF"/>
    <w:rsid w:val="00417DCE"/>
    <w:rsid w:val="00417E55"/>
    <w:rsid w:val="0042047D"/>
    <w:rsid w:val="004209CD"/>
    <w:rsid w:val="004209F5"/>
    <w:rsid w:val="004210AC"/>
    <w:rsid w:val="00421484"/>
    <w:rsid w:val="004214D6"/>
    <w:rsid w:val="00421657"/>
    <w:rsid w:val="004217EC"/>
    <w:rsid w:val="00421A8E"/>
    <w:rsid w:val="00421AFB"/>
    <w:rsid w:val="00421E4A"/>
    <w:rsid w:val="00422009"/>
    <w:rsid w:val="00422311"/>
    <w:rsid w:val="0042237F"/>
    <w:rsid w:val="00422DCD"/>
    <w:rsid w:val="00422EF5"/>
    <w:rsid w:val="00422F5C"/>
    <w:rsid w:val="004232F5"/>
    <w:rsid w:val="00423336"/>
    <w:rsid w:val="0042392F"/>
    <w:rsid w:val="00423E38"/>
    <w:rsid w:val="00423E9B"/>
    <w:rsid w:val="0042420B"/>
    <w:rsid w:val="0042444D"/>
    <w:rsid w:val="00424675"/>
    <w:rsid w:val="00424B70"/>
    <w:rsid w:val="00424C3F"/>
    <w:rsid w:val="004250AF"/>
    <w:rsid w:val="00425632"/>
    <w:rsid w:val="00425A33"/>
    <w:rsid w:val="00425CFB"/>
    <w:rsid w:val="00425E6E"/>
    <w:rsid w:val="00426233"/>
    <w:rsid w:val="00426234"/>
    <w:rsid w:val="00426435"/>
    <w:rsid w:val="00426449"/>
    <w:rsid w:val="0042646E"/>
    <w:rsid w:val="004264EF"/>
    <w:rsid w:val="00426B02"/>
    <w:rsid w:val="00426E59"/>
    <w:rsid w:val="00426F66"/>
    <w:rsid w:val="004279AC"/>
    <w:rsid w:val="00427A7A"/>
    <w:rsid w:val="00427DE1"/>
    <w:rsid w:val="00427ECD"/>
    <w:rsid w:val="00427FD8"/>
    <w:rsid w:val="00430040"/>
    <w:rsid w:val="00430B99"/>
    <w:rsid w:val="00430BE4"/>
    <w:rsid w:val="00430EF8"/>
    <w:rsid w:val="004311C7"/>
    <w:rsid w:val="0043129B"/>
    <w:rsid w:val="004314C6"/>
    <w:rsid w:val="00431587"/>
    <w:rsid w:val="004315C2"/>
    <w:rsid w:val="004319A9"/>
    <w:rsid w:val="0043223B"/>
    <w:rsid w:val="004329B7"/>
    <w:rsid w:val="00432CFF"/>
    <w:rsid w:val="004333BC"/>
    <w:rsid w:val="00433534"/>
    <w:rsid w:val="0043379D"/>
    <w:rsid w:val="00433854"/>
    <w:rsid w:val="00433B33"/>
    <w:rsid w:val="00433EC0"/>
    <w:rsid w:val="0043406D"/>
    <w:rsid w:val="0043410C"/>
    <w:rsid w:val="0043467F"/>
    <w:rsid w:val="0043472E"/>
    <w:rsid w:val="00434842"/>
    <w:rsid w:val="00434AD4"/>
    <w:rsid w:val="00434C2F"/>
    <w:rsid w:val="00434CB7"/>
    <w:rsid w:val="0043506C"/>
    <w:rsid w:val="004350E7"/>
    <w:rsid w:val="004351DB"/>
    <w:rsid w:val="0043529A"/>
    <w:rsid w:val="00435373"/>
    <w:rsid w:val="004353FA"/>
    <w:rsid w:val="00435537"/>
    <w:rsid w:val="004359E4"/>
    <w:rsid w:val="00435A3E"/>
    <w:rsid w:val="0043600B"/>
    <w:rsid w:val="0043610D"/>
    <w:rsid w:val="004364C3"/>
    <w:rsid w:val="00436513"/>
    <w:rsid w:val="00436626"/>
    <w:rsid w:val="004368EC"/>
    <w:rsid w:val="00436C2A"/>
    <w:rsid w:val="00436C35"/>
    <w:rsid w:val="00437442"/>
    <w:rsid w:val="00437606"/>
    <w:rsid w:val="0043765E"/>
    <w:rsid w:val="00437F2B"/>
    <w:rsid w:val="00440000"/>
    <w:rsid w:val="004405A0"/>
    <w:rsid w:val="0044119A"/>
    <w:rsid w:val="004415B2"/>
    <w:rsid w:val="004416A6"/>
    <w:rsid w:val="00441A09"/>
    <w:rsid w:val="00441F11"/>
    <w:rsid w:val="0044298C"/>
    <w:rsid w:val="00442D0D"/>
    <w:rsid w:val="00442F6C"/>
    <w:rsid w:val="004431C0"/>
    <w:rsid w:val="00443CAE"/>
    <w:rsid w:val="00443D48"/>
    <w:rsid w:val="00443D83"/>
    <w:rsid w:val="00444226"/>
    <w:rsid w:val="00444291"/>
    <w:rsid w:val="00444A44"/>
    <w:rsid w:val="00444DC9"/>
    <w:rsid w:val="00445804"/>
    <w:rsid w:val="00445AC9"/>
    <w:rsid w:val="00445D93"/>
    <w:rsid w:val="00445FE2"/>
    <w:rsid w:val="00446DAA"/>
    <w:rsid w:val="00447739"/>
    <w:rsid w:val="00447781"/>
    <w:rsid w:val="00447EA5"/>
    <w:rsid w:val="004500C1"/>
    <w:rsid w:val="004511A8"/>
    <w:rsid w:val="00451274"/>
    <w:rsid w:val="00451301"/>
    <w:rsid w:val="0045132E"/>
    <w:rsid w:val="004513EF"/>
    <w:rsid w:val="00451464"/>
    <w:rsid w:val="0045149C"/>
    <w:rsid w:val="00451AD6"/>
    <w:rsid w:val="00451BBC"/>
    <w:rsid w:val="0045290F"/>
    <w:rsid w:val="00452C7A"/>
    <w:rsid w:val="00452D22"/>
    <w:rsid w:val="00453019"/>
    <w:rsid w:val="0045328F"/>
    <w:rsid w:val="004539C6"/>
    <w:rsid w:val="004539F7"/>
    <w:rsid w:val="00453CE4"/>
    <w:rsid w:val="00454039"/>
    <w:rsid w:val="004540C9"/>
    <w:rsid w:val="00454623"/>
    <w:rsid w:val="00454A9A"/>
    <w:rsid w:val="00454E67"/>
    <w:rsid w:val="004552AC"/>
    <w:rsid w:val="004552CA"/>
    <w:rsid w:val="0045536C"/>
    <w:rsid w:val="00455481"/>
    <w:rsid w:val="0045555C"/>
    <w:rsid w:val="0045564C"/>
    <w:rsid w:val="00455BCF"/>
    <w:rsid w:val="00455E79"/>
    <w:rsid w:val="00455E96"/>
    <w:rsid w:val="004560E8"/>
    <w:rsid w:val="00456881"/>
    <w:rsid w:val="00456A2C"/>
    <w:rsid w:val="00456AA0"/>
    <w:rsid w:val="004571ED"/>
    <w:rsid w:val="0046008E"/>
    <w:rsid w:val="0046044E"/>
    <w:rsid w:val="0046066E"/>
    <w:rsid w:val="00460825"/>
    <w:rsid w:val="00460998"/>
    <w:rsid w:val="00460B92"/>
    <w:rsid w:val="00460BCE"/>
    <w:rsid w:val="00460D05"/>
    <w:rsid w:val="00460F66"/>
    <w:rsid w:val="004610DD"/>
    <w:rsid w:val="004613CC"/>
    <w:rsid w:val="00461838"/>
    <w:rsid w:val="0046184F"/>
    <w:rsid w:val="00461DE5"/>
    <w:rsid w:val="00461DF3"/>
    <w:rsid w:val="00462BD4"/>
    <w:rsid w:val="00462FF3"/>
    <w:rsid w:val="004630A1"/>
    <w:rsid w:val="00463904"/>
    <w:rsid w:val="004640E1"/>
    <w:rsid w:val="00464355"/>
    <w:rsid w:val="0046479B"/>
    <w:rsid w:val="00464A30"/>
    <w:rsid w:val="0046538B"/>
    <w:rsid w:val="004657D2"/>
    <w:rsid w:val="00465A16"/>
    <w:rsid w:val="00465C09"/>
    <w:rsid w:val="00465CC5"/>
    <w:rsid w:val="004663F5"/>
    <w:rsid w:val="004668F3"/>
    <w:rsid w:val="00466AA1"/>
    <w:rsid w:val="00466D11"/>
    <w:rsid w:val="00466D4C"/>
    <w:rsid w:val="00466EAD"/>
    <w:rsid w:val="00467350"/>
    <w:rsid w:val="0046771B"/>
    <w:rsid w:val="004679C3"/>
    <w:rsid w:val="00467ABB"/>
    <w:rsid w:val="00467AF9"/>
    <w:rsid w:val="004705AA"/>
    <w:rsid w:val="004705B9"/>
    <w:rsid w:val="00470E40"/>
    <w:rsid w:val="0047104D"/>
    <w:rsid w:val="004710F8"/>
    <w:rsid w:val="00471286"/>
    <w:rsid w:val="004717B1"/>
    <w:rsid w:val="00471F5C"/>
    <w:rsid w:val="00472010"/>
    <w:rsid w:val="00472257"/>
    <w:rsid w:val="0047309F"/>
    <w:rsid w:val="0047312D"/>
    <w:rsid w:val="004737F0"/>
    <w:rsid w:val="00473A08"/>
    <w:rsid w:val="00474035"/>
    <w:rsid w:val="004744C2"/>
    <w:rsid w:val="004747C7"/>
    <w:rsid w:val="00474A40"/>
    <w:rsid w:val="00474A5B"/>
    <w:rsid w:val="00474BDE"/>
    <w:rsid w:val="00474FA5"/>
    <w:rsid w:val="00475330"/>
    <w:rsid w:val="00475BDC"/>
    <w:rsid w:val="0047689E"/>
    <w:rsid w:val="0047700A"/>
    <w:rsid w:val="00477108"/>
    <w:rsid w:val="004771C3"/>
    <w:rsid w:val="0047727C"/>
    <w:rsid w:val="004773FA"/>
    <w:rsid w:val="00477463"/>
    <w:rsid w:val="0048072A"/>
    <w:rsid w:val="004807E2"/>
    <w:rsid w:val="004810FA"/>
    <w:rsid w:val="00481593"/>
    <w:rsid w:val="0048162D"/>
    <w:rsid w:val="0048171C"/>
    <w:rsid w:val="00481853"/>
    <w:rsid w:val="00481DF3"/>
    <w:rsid w:val="004820E3"/>
    <w:rsid w:val="00482936"/>
    <w:rsid w:val="00482AB8"/>
    <w:rsid w:val="00482DAE"/>
    <w:rsid w:val="004832B9"/>
    <w:rsid w:val="004836FD"/>
    <w:rsid w:val="00483AF7"/>
    <w:rsid w:val="00484033"/>
    <w:rsid w:val="00484183"/>
    <w:rsid w:val="0048460F"/>
    <w:rsid w:val="00484AD8"/>
    <w:rsid w:val="00484D20"/>
    <w:rsid w:val="0048500A"/>
    <w:rsid w:val="004850A2"/>
    <w:rsid w:val="00485231"/>
    <w:rsid w:val="00485611"/>
    <w:rsid w:val="00485896"/>
    <w:rsid w:val="0048589F"/>
    <w:rsid w:val="00486255"/>
    <w:rsid w:val="004862DE"/>
    <w:rsid w:val="004863A8"/>
    <w:rsid w:val="00487FC7"/>
    <w:rsid w:val="00487FF9"/>
    <w:rsid w:val="004903A3"/>
    <w:rsid w:val="0049065F"/>
    <w:rsid w:val="00491202"/>
    <w:rsid w:val="004915AD"/>
    <w:rsid w:val="00491B03"/>
    <w:rsid w:val="00491EC5"/>
    <w:rsid w:val="00491FCF"/>
    <w:rsid w:val="0049214A"/>
    <w:rsid w:val="00492230"/>
    <w:rsid w:val="00492490"/>
    <w:rsid w:val="004929C7"/>
    <w:rsid w:val="00492B34"/>
    <w:rsid w:val="004931C5"/>
    <w:rsid w:val="004932B9"/>
    <w:rsid w:val="004932E2"/>
    <w:rsid w:val="00493A36"/>
    <w:rsid w:val="004941C3"/>
    <w:rsid w:val="004944FA"/>
    <w:rsid w:val="004948C2"/>
    <w:rsid w:val="00494D63"/>
    <w:rsid w:val="004953F9"/>
    <w:rsid w:val="00495560"/>
    <w:rsid w:val="00495759"/>
    <w:rsid w:val="00495B6E"/>
    <w:rsid w:val="0049660D"/>
    <w:rsid w:val="00496CEB"/>
    <w:rsid w:val="00496DAA"/>
    <w:rsid w:val="00496DDE"/>
    <w:rsid w:val="00496F2F"/>
    <w:rsid w:val="00496F66"/>
    <w:rsid w:val="00497116"/>
    <w:rsid w:val="004971AC"/>
    <w:rsid w:val="00497921"/>
    <w:rsid w:val="00497943"/>
    <w:rsid w:val="00497F6C"/>
    <w:rsid w:val="004A09AD"/>
    <w:rsid w:val="004A09E0"/>
    <w:rsid w:val="004A0B60"/>
    <w:rsid w:val="004A0C96"/>
    <w:rsid w:val="004A0CB8"/>
    <w:rsid w:val="004A0F24"/>
    <w:rsid w:val="004A121C"/>
    <w:rsid w:val="004A132B"/>
    <w:rsid w:val="004A16E3"/>
    <w:rsid w:val="004A1BA3"/>
    <w:rsid w:val="004A253B"/>
    <w:rsid w:val="004A2717"/>
    <w:rsid w:val="004A29A2"/>
    <w:rsid w:val="004A2C83"/>
    <w:rsid w:val="004A2EDE"/>
    <w:rsid w:val="004A320E"/>
    <w:rsid w:val="004A3377"/>
    <w:rsid w:val="004A4706"/>
    <w:rsid w:val="004A4C7E"/>
    <w:rsid w:val="004A4C89"/>
    <w:rsid w:val="004A4DC1"/>
    <w:rsid w:val="004A4FDD"/>
    <w:rsid w:val="004A52C0"/>
    <w:rsid w:val="004A577E"/>
    <w:rsid w:val="004A5785"/>
    <w:rsid w:val="004A5B70"/>
    <w:rsid w:val="004A5CD8"/>
    <w:rsid w:val="004A5D34"/>
    <w:rsid w:val="004A5E5D"/>
    <w:rsid w:val="004A6618"/>
    <w:rsid w:val="004A66D8"/>
    <w:rsid w:val="004A66F9"/>
    <w:rsid w:val="004A67A1"/>
    <w:rsid w:val="004A68AE"/>
    <w:rsid w:val="004A6988"/>
    <w:rsid w:val="004A69CD"/>
    <w:rsid w:val="004A6E71"/>
    <w:rsid w:val="004A71BA"/>
    <w:rsid w:val="004A76AC"/>
    <w:rsid w:val="004B0192"/>
    <w:rsid w:val="004B062D"/>
    <w:rsid w:val="004B0910"/>
    <w:rsid w:val="004B0ACF"/>
    <w:rsid w:val="004B107F"/>
    <w:rsid w:val="004B1807"/>
    <w:rsid w:val="004B19BE"/>
    <w:rsid w:val="004B1F45"/>
    <w:rsid w:val="004B1F83"/>
    <w:rsid w:val="004B2C35"/>
    <w:rsid w:val="004B308B"/>
    <w:rsid w:val="004B3269"/>
    <w:rsid w:val="004B335C"/>
    <w:rsid w:val="004B33E9"/>
    <w:rsid w:val="004B34BF"/>
    <w:rsid w:val="004B39AA"/>
    <w:rsid w:val="004B3C0C"/>
    <w:rsid w:val="004B3EAE"/>
    <w:rsid w:val="004B4805"/>
    <w:rsid w:val="004B4CC5"/>
    <w:rsid w:val="004B504D"/>
    <w:rsid w:val="004B5180"/>
    <w:rsid w:val="004B5359"/>
    <w:rsid w:val="004B5574"/>
    <w:rsid w:val="004B5DCA"/>
    <w:rsid w:val="004B63A2"/>
    <w:rsid w:val="004B63D6"/>
    <w:rsid w:val="004B6691"/>
    <w:rsid w:val="004B6AC6"/>
    <w:rsid w:val="004B71BB"/>
    <w:rsid w:val="004B722A"/>
    <w:rsid w:val="004B73F5"/>
    <w:rsid w:val="004B74C5"/>
    <w:rsid w:val="004B7928"/>
    <w:rsid w:val="004B7C80"/>
    <w:rsid w:val="004B7E30"/>
    <w:rsid w:val="004B7FF1"/>
    <w:rsid w:val="004C01AD"/>
    <w:rsid w:val="004C021B"/>
    <w:rsid w:val="004C0227"/>
    <w:rsid w:val="004C08D1"/>
    <w:rsid w:val="004C1766"/>
    <w:rsid w:val="004C1F02"/>
    <w:rsid w:val="004C1FC3"/>
    <w:rsid w:val="004C2AE2"/>
    <w:rsid w:val="004C2C8E"/>
    <w:rsid w:val="004C2E3E"/>
    <w:rsid w:val="004C3141"/>
    <w:rsid w:val="004C3215"/>
    <w:rsid w:val="004C3737"/>
    <w:rsid w:val="004C3B53"/>
    <w:rsid w:val="004C3D10"/>
    <w:rsid w:val="004C3D5B"/>
    <w:rsid w:val="004C413F"/>
    <w:rsid w:val="004C4352"/>
    <w:rsid w:val="004C4863"/>
    <w:rsid w:val="004C4925"/>
    <w:rsid w:val="004C4A20"/>
    <w:rsid w:val="004C4ECC"/>
    <w:rsid w:val="004C53E0"/>
    <w:rsid w:val="004C5421"/>
    <w:rsid w:val="004C55A3"/>
    <w:rsid w:val="004C56E0"/>
    <w:rsid w:val="004C5914"/>
    <w:rsid w:val="004C62B0"/>
    <w:rsid w:val="004C6780"/>
    <w:rsid w:val="004C6996"/>
    <w:rsid w:val="004C6B5F"/>
    <w:rsid w:val="004C6BAE"/>
    <w:rsid w:val="004C719E"/>
    <w:rsid w:val="004C7382"/>
    <w:rsid w:val="004C7748"/>
    <w:rsid w:val="004C7CDA"/>
    <w:rsid w:val="004C7D47"/>
    <w:rsid w:val="004D005D"/>
    <w:rsid w:val="004D090F"/>
    <w:rsid w:val="004D0FB3"/>
    <w:rsid w:val="004D246A"/>
    <w:rsid w:val="004D24FB"/>
    <w:rsid w:val="004D3C60"/>
    <w:rsid w:val="004D48CB"/>
    <w:rsid w:val="004D499C"/>
    <w:rsid w:val="004D4A68"/>
    <w:rsid w:val="004D55EB"/>
    <w:rsid w:val="004D575C"/>
    <w:rsid w:val="004D5A7B"/>
    <w:rsid w:val="004D5C08"/>
    <w:rsid w:val="004D69DF"/>
    <w:rsid w:val="004D6C7B"/>
    <w:rsid w:val="004D72D9"/>
    <w:rsid w:val="004D73DC"/>
    <w:rsid w:val="004D76D7"/>
    <w:rsid w:val="004D7930"/>
    <w:rsid w:val="004D79F3"/>
    <w:rsid w:val="004D7BBC"/>
    <w:rsid w:val="004E03FC"/>
    <w:rsid w:val="004E047D"/>
    <w:rsid w:val="004E09BF"/>
    <w:rsid w:val="004E0B7C"/>
    <w:rsid w:val="004E175F"/>
    <w:rsid w:val="004E17DD"/>
    <w:rsid w:val="004E1E86"/>
    <w:rsid w:val="004E236F"/>
    <w:rsid w:val="004E25AD"/>
    <w:rsid w:val="004E26D5"/>
    <w:rsid w:val="004E26E5"/>
    <w:rsid w:val="004E298C"/>
    <w:rsid w:val="004E2DBC"/>
    <w:rsid w:val="004E2ED5"/>
    <w:rsid w:val="004E3182"/>
    <w:rsid w:val="004E32F4"/>
    <w:rsid w:val="004E3564"/>
    <w:rsid w:val="004E35B5"/>
    <w:rsid w:val="004E3604"/>
    <w:rsid w:val="004E36AC"/>
    <w:rsid w:val="004E37B5"/>
    <w:rsid w:val="004E3817"/>
    <w:rsid w:val="004E3949"/>
    <w:rsid w:val="004E3DC0"/>
    <w:rsid w:val="004E3EB8"/>
    <w:rsid w:val="004E4471"/>
    <w:rsid w:val="004E4AD5"/>
    <w:rsid w:val="004E4CB3"/>
    <w:rsid w:val="004E4DAF"/>
    <w:rsid w:val="004E51CB"/>
    <w:rsid w:val="004E51DD"/>
    <w:rsid w:val="004E56C9"/>
    <w:rsid w:val="004E6751"/>
    <w:rsid w:val="004E6C12"/>
    <w:rsid w:val="004E7063"/>
    <w:rsid w:val="004E743B"/>
    <w:rsid w:val="004E755F"/>
    <w:rsid w:val="004E7CC2"/>
    <w:rsid w:val="004E7F0B"/>
    <w:rsid w:val="004F078B"/>
    <w:rsid w:val="004F0994"/>
    <w:rsid w:val="004F0A95"/>
    <w:rsid w:val="004F0CC0"/>
    <w:rsid w:val="004F1ABA"/>
    <w:rsid w:val="004F1E04"/>
    <w:rsid w:val="004F1EA3"/>
    <w:rsid w:val="004F21C0"/>
    <w:rsid w:val="004F232C"/>
    <w:rsid w:val="004F243B"/>
    <w:rsid w:val="004F2BAA"/>
    <w:rsid w:val="004F2EE6"/>
    <w:rsid w:val="004F3AC4"/>
    <w:rsid w:val="004F3C97"/>
    <w:rsid w:val="004F4492"/>
    <w:rsid w:val="004F464D"/>
    <w:rsid w:val="004F4D2F"/>
    <w:rsid w:val="004F5196"/>
    <w:rsid w:val="004F53BE"/>
    <w:rsid w:val="004F548F"/>
    <w:rsid w:val="004F5689"/>
    <w:rsid w:val="004F5E73"/>
    <w:rsid w:val="004F624B"/>
    <w:rsid w:val="004F62C8"/>
    <w:rsid w:val="004F64A3"/>
    <w:rsid w:val="004F64DD"/>
    <w:rsid w:val="004F66E3"/>
    <w:rsid w:val="004F6806"/>
    <w:rsid w:val="004F689A"/>
    <w:rsid w:val="004F6E02"/>
    <w:rsid w:val="004F7392"/>
    <w:rsid w:val="004F7C38"/>
    <w:rsid w:val="004F7E1D"/>
    <w:rsid w:val="004F7EF0"/>
    <w:rsid w:val="0050061F"/>
    <w:rsid w:val="005008F1"/>
    <w:rsid w:val="00500B71"/>
    <w:rsid w:val="00500BB5"/>
    <w:rsid w:val="00500CC2"/>
    <w:rsid w:val="00500DC7"/>
    <w:rsid w:val="00500E6E"/>
    <w:rsid w:val="0050136A"/>
    <w:rsid w:val="005025C9"/>
    <w:rsid w:val="00502D1C"/>
    <w:rsid w:val="005036EA"/>
    <w:rsid w:val="00504176"/>
    <w:rsid w:val="00504302"/>
    <w:rsid w:val="00504326"/>
    <w:rsid w:val="005043AC"/>
    <w:rsid w:val="005043BD"/>
    <w:rsid w:val="0050473E"/>
    <w:rsid w:val="005047EF"/>
    <w:rsid w:val="00504817"/>
    <w:rsid w:val="00504AD2"/>
    <w:rsid w:val="00504E4B"/>
    <w:rsid w:val="005058BA"/>
    <w:rsid w:val="0050592B"/>
    <w:rsid w:val="00505D71"/>
    <w:rsid w:val="0050652A"/>
    <w:rsid w:val="00506550"/>
    <w:rsid w:val="00506AE3"/>
    <w:rsid w:val="00506B25"/>
    <w:rsid w:val="00506CCD"/>
    <w:rsid w:val="00506FC7"/>
    <w:rsid w:val="00507B57"/>
    <w:rsid w:val="00507B6C"/>
    <w:rsid w:val="00507C0B"/>
    <w:rsid w:val="00510006"/>
    <w:rsid w:val="0051019E"/>
    <w:rsid w:val="00510710"/>
    <w:rsid w:val="00510A21"/>
    <w:rsid w:val="00510B8A"/>
    <w:rsid w:val="00511570"/>
    <w:rsid w:val="00511951"/>
    <w:rsid w:val="00511C39"/>
    <w:rsid w:val="00511FD6"/>
    <w:rsid w:val="00512665"/>
    <w:rsid w:val="0051295E"/>
    <w:rsid w:val="00512CCD"/>
    <w:rsid w:val="00512FC4"/>
    <w:rsid w:val="00514417"/>
    <w:rsid w:val="00514D17"/>
    <w:rsid w:val="00514DDB"/>
    <w:rsid w:val="00514F7D"/>
    <w:rsid w:val="005150C7"/>
    <w:rsid w:val="00515C3F"/>
    <w:rsid w:val="005168E2"/>
    <w:rsid w:val="00516E18"/>
    <w:rsid w:val="005171C5"/>
    <w:rsid w:val="005175FB"/>
    <w:rsid w:val="005178E3"/>
    <w:rsid w:val="00517F6B"/>
    <w:rsid w:val="00520A32"/>
    <w:rsid w:val="00520F1D"/>
    <w:rsid w:val="00521232"/>
    <w:rsid w:val="005214C3"/>
    <w:rsid w:val="0052171A"/>
    <w:rsid w:val="0052186E"/>
    <w:rsid w:val="00521C0C"/>
    <w:rsid w:val="005223C4"/>
    <w:rsid w:val="00522598"/>
    <w:rsid w:val="0052290A"/>
    <w:rsid w:val="00522929"/>
    <w:rsid w:val="00522EA9"/>
    <w:rsid w:val="00523A71"/>
    <w:rsid w:val="00523D82"/>
    <w:rsid w:val="005241DA"/>
    <w:rsid w:val="0052449E"/>
    <w:rsid w:val="005248A2"/>
    <w:rsid w:val="005252CC"/>
    <w:rsid w:val="0052533B"/>
    <w:rsid w:val="00525B43"/>
    <w:rsid w:val="00525C30"/>
    <w:rsid w:val="00525C97"/>
    <w:rsid w:val="00525F23"/>
    <w:rsid w:val="00525F24"/>
    <w:rsid w:val="00526623"/>
    <w:rsid w:val="00526893"/>
    <w:rsid w:val="00526A1F"/>
    <w:rsid w:val="00526A54"/>
    <w:rsid w:val="00526BE9"/>
    <w:rsid w:val="00526D75"/>
    <w:rsid w:val="0052769D"/>
    <w:rsid w:val="00527712"/>
    <w:rsid w:val="0052780C"/>
    <w:rsid w:val="0053004B"/>
    <w:rsid w:val="005300E8"/>
    <w:rsid w:val="0053060E"/>
    <w:rsid w:val="00530EF4"/>
    <w:rsid w:val="00531058"/>
    <w:rsid w:val="00531A66"/>
    <w:rsid w:val="00531CC6"/>
    <w:rsid w:val="0053253C"/>
    <w:rsid w:val="0053281E"/>
    <w:rsid w:val="00532992"/>
    <w:rsid w:val="00532A8F"/>
    <w:rsid w:val="00532B7E"/>
    <w:rsid w:val="00532C1B"/>
    <w:rsid w:val="00532EE1"/>
    <w:rsid w:val="00532F08"/>
    <w:rsid w:val="00532F46"/>
    <w:rsid w:val="00533059"/>
    <w:rsid w:val="00533805"/>
    <w:rsid w:val="005338D5"/>
    <w:rsid w:val="00533F6B"/>
    <w:rsid w:val="00534043"/>
    <w:rsid w:val="005347AB"/>
    <w:rsid w:val="005348F1"/>
    <w:rsid w:val="00534A78"/>
    <w:rsid w:val="0053534C"/>
    <w:rsid w:val="00535399"/>
    <w:rsid w:val="005353BC"/>
    <w:rsid w:val="0053566E"/>
    <w:rsid w:val="00535942"/>
    <w:rsid w:val="0053611E"/>
    <w:rsid w:val="0053615A"/>
    <w:rsid w:val="0053676C"/>
    <w:rsid w:val="00536854"/>
    <w:rsid w:val="00536868"/>
    <w:rsid w:val="005373BA"/>
    <w:rsid w:val="005376EE"/>
    <w:rsid w:val="005377A7"/>
    <w:rsid w:val="0053792C"/>
    <w:rsid w:val="00537DED"/>
    <w:rsid w:val="00537EE5"/>
    <w:rsid w:val="00537F59"/>
    <w:rsid w:val="005403FB"/>
    <w:rsid w:val="005408CB"/>
    <w:rsid w:val="00540AAF"/>
    <w:rsid w:val="00540E41"/>
    <w:rsid w:val="00540EED"/>
    <w:rsid w:val="00541360"/>
    <w:rsid w:val="005414C0"/>
    <w:rsid w:val="00541996"/>
    <w:rsid w:val="00542034"/>
    <w:rsid w:val="00542948"/>
    <w:rsid w:val="0054295A"/>
    <w:rsid w:val="00542CDD"/>
    <w:rsid w:val="0054306C"/>
    <w:rsid w:val="00543F97"/>
    <w:rsid w:val="005441B5"/>
    <w:rsid w:val="00544210"/>
    <w:rsid w:val="005442E3"/>
    <w:rsid w:val="005448DA"/>
    <w:rsid w:val="00544C94"/>
    <w:rsid w:val="00544F9C"/>
    <w:rsid w:val="00545811"/>
    <w:rsid w:val="00545DFD"/>
    <w:rsid w:val="00545F01"/>
    <w:rsid w:val="00546100"/>
    <w:rsid w:val="00546569"/>
    <w:rsid w:val="005466CB"/>
    <w:rsid w:val="005471E8"/>
    <w:rsid w:val="00547229"/>
    <w:rsid w:val="00547BE6"/>
    <w:rsid w:val="00550258"/>
    <w:rsid w:val="005502D3"/>
    <w:rsid w:val="00550360"/>
    <w:rsid w:val="00550C77"/>
    <w:rsid w:val="00550DB0"/>
    <w:rsid w:val="00550E6F"/>
    <w:rsid w:val="005514BF"/>
    <w:rsid w:val="00551B0B"/>
    <w:rsid w:val="00551B39"/>
    <w:rsid w:val="00551C40"/>
    <w:rsid w:val="00552281"/>
    <w:rsid w:val="00552A91"/>
    <w:rsid w:val="0055326D"/>
    <w:rsid w:val="0055371A"/>
    <w:rsid w:val="00554152"/>
    <w:rsid w:val="005549C7"/>
    <w:rsid w:val="00554AEE"/>
    <w:rsid w:val="00554C4A"/>
    <w:rsid w:val="00554E69"/>
    <w:rsid w:val="00554F38"/>
    <w:rsid w:val="00555200"/>
    <w:rsid w:val="00555237"/>
    <w:rsid w:val="00555B39"/>
    <w:rsid w:val="005564F7"/>
    <w:rsid w:val="005567C1"/>
    <w:rsid w:val="0055748E"/>
    <w:rsid w:val="00557ABD"/>
    <w:rsid w:val="00557AC6"/>
    <w:rsid w:val="00557ACC"/>
    <w:rsid w:val="00557CD5"/>
    <w:rsid w:val="00557DF5"/>
    <w:rsid w:val="005608AC"/>
    <w:rsid w:val="005608CF"/>
    <w:rsid w:val="005615BA"/>
    <w:rsid w:val="00561686"/>
    <w:rsid w:val="005616A2"/>
    <w:rsid w:val="00561822"/>
    <w:rsid w:val="00561E4A"/>
    <w:rsid w:val="00561E96"/>
    <w:rsid w:val="00562A5B"/>
    <w:rsid w:val="00562E50"/>
    <w:rsid w:val="005631B1"/>
    <w:rsid w:val="00563520"/>
    <w:rsid w:val="0056356F"/>
    <w:rsid w:val="00563B54"/>
    <w:rsid w:val="00563B80"/>
    <w:rsid w:val="00563BE3"/>
    <w:rsid w:val="00563F53"/>
    <w:rsid w:val="00563FEA"/>
    <w:rsid w:val="0056425B"/>
    <w:rsid w:val="005643BB"/>
    <w:rsid w:val="0056466C"/>
    <w:rsid w:val="00564747"/>
    <w:rsid w:val="00564F99"/>
    <w:rsid w:val="00565144"/>
    <w:rsid w:val="00565262"/>
    <w:rsid w:val="005655C0"/>
    <w:rsid w:val="0056573E"/>
    <w:rsid w:val="0056584E"/>
    <w:rsid w:val="00565E04"/>
    <w:rsid w:val="0056691A"/>
    <w:rsid w:val="00567839"/>
    <w:rsid w:val="00567BC1"/>
    <w:rsid w:val="00567D30"/>
    <w:rsid w:val="00567D93"/>
    <w:rsid w:val="00567DD6"/>
    <w:rsid w:val="00570AFF"/>
    <w:rsid w:val="00570BEA"/>
    <w:rsid w:val="00570D8D"/>
    <w:rsid w:val="005710CC"/>
    <w:rsid w:val="0057129B"/>
    <w:rsid w:val="005715D1"/>
    <w:rsid w:val="0057179A"/>
    <w:rsid w:val="00571D72"/>
    <w:rsid w:val="00571DAC"/>
    <w:rsid w:val="005724F8"/>
    <w:rsid w:val="00572B0C"/>
    <w:rsid w:val="00572E16"/>
    <w:rsid w:val="0057323C"/>
    <w:rsid w:val="0057329E"/>
    <w:rsid w:val="005732BC"/>
    <w:rsid w:val="005732E5"/>
    <w:rsid w:val="00573668"/>
    <w:rsid w:val="005739AE"/>
    <w:rsid w:val="00575362"/>
    <w:rsid w:val="0057577C"/>
    <w:rsid w:val="005758B6"/>
    <w:rsid w:val="00575AA2"/>
    <w:rsid w:val="00575C8A"/>
    <w:rsid w:val="0057674D"/>
    <w:rsid w:val="00576783"/>
    <w:rsid w:val="00576AA2"/>
    <w:rsid w:val="00576EDB"/>
    <w:rsid w:val="005770AE"/>
    <w:rsid w:val="005771AD"/>
    <w:rsid w:val="005772E6"/>
    <w:rsid w:val="005772F4"/>
    <w:rsid w:val="005774FD"/>
    <w:rsid w:val="00577DB9"/>
    <w:rsid w:val="00577EE3"/>
    <w:rsid w:val="00580242"/>
    <w:rsid w:val="005803D5"/>
    <w:rsid w:val="005804DF"/>
    <w:rsid w:val="005805F9"/>
    <w:rsid w:val="00580920"/>
    <w:rsid w:val="005812F9"/>
    <w:rsid w:val="005814B8"/>
    <w:rsid w:val="00581B93"/>
    <w:rsid w:val="00581D2A"/>
    <w:rsid w:val="00582268"/>
    <w:rsid w:val="00582612"/>
    <w:rsid w:val="005826C9"/>
    <w:rsid w:val="005828EB"/>
    <w:rsid w:val="005829F9"/>
    <w:rsid w:val="00582A61"/>
    <w:rsid w:val="00582AAB"/>
    <w:rsid w:val="00582ADF"/>
    <w:rsid w:val="00582EE9"/>
    <w:rsid w:val="0058335E"/>
    <w:rsid w:val="0058377C"/>
    <w:rsid w:val="005838AD"/>
    <w:rsid w:val="00583A59"/>
    <w:rsid w:val="00583BBE"/>
    <w:rsid w:val="00583C7A"/>
    <w:rsid w:val="00583F83"/>
    <w:rsid w:val="005843BA"/>
    <w:rsid w:val="00584467"/>
    <w:rsid w:val="005846B5"/>
    <w:rsid w:val="00584757"/>
    <w:rsid w:val="00584810"/>
    <w:rsid w:val="005849AC"/>
    <w:rsid w:val="00584B24"/>
    <w:rsid w:val="0058541B"/>
    <w:rsid w:val="00585774"/>
    <w:rsid w:val="00585A9E"/>
    <w:rsid w:val="00585B80"/>
    <w:rsid w:val="00585DEA"/>
    <w:rsid w:val="0058689A"/>
    <w:rsid w:val="005869C3"/>
    <w:rsid w:val="00586D6D"/>
    <w:rsid w:val="0058781A"/>
    <w:rsid w:val="00587EA8"/>
    <w:rsid w:val="00587EB8"/>
    <w:rsid w:val="0059025B"/>
    <w:rsid w:val="0059027E"/>
    <w:rsid w:val="005903C1"/>
    <w:rsid w:val="00591256"/>
    <w:rsid w:val="00591424"/>
    <w:rsid w:val="00591BFD"/>
    <w:rsid w:val="00592256"/>
    <w:rsid w:val="00592531"/>
    <w:rsid w:val="0059257B"/>
    <w:rsid w:val="005928DD"/>
    <w:rsid w:val="00592928"/>
    <w:rsid w:val="00592938"/>
    <w:rsid w:val="00592A25"/>
    <w:rsid w:val="00593130"/>
    <w:rsid w:val="005933C0"/>
    <w:rsid w:val="0059348A"/>
    <w:rsid w:val="00593534"/>
    <w:rsid w:val="00593A20"/>
    <w:rsid w:val="00594228"/>
    <w:rsid w:val="0059462F"/>
    <w:rsid w:val="005947F3"/>
    <w:rsid w:val="00594C0E"/>
    <w:rsid w:val="00595010"/>
    <w:rsid w:val="0059537C"/>
    <w:rsid w:val="0059541C"/>
    <w:rsid w:val="005955AE"/>
    <w:rsid w:val="005967BD"/>
    <w:rsid w:val="00596A7A"/>
    <w:rsid w:val="005970AB"/>
    <w:rsid w:val="00597693"/>
    <w:rsid w:val="005979FF"/>
    <w:rsid w:val="005A01C2"/>
    <w:rsid w:val="005A0265"/>
    <w:rsid w:val="005A06E1"/>
    <w:rsid w:val="005A0DB2"/>
    <w:rsid w:val="005A1792"/>
    <w:rsid w:val="005A1882"/>
    <w:rsid w:val="005A18C5"/>
    <w:rsid w:val="005A1DB4"/>
    <w:rsid w:val="005A1F84"/>
    <w:rsid w:val="005A1FB8"/>
    <w:rsid w:val="005A23AE"/>
    <w:rsid w:val="005A2604"/>
    <w:rsid w:val="005A2672"/>
    <w:rsid w:val="005A27E4"/>
    <w:rsid w:val="005A29C7"/>
    <w:rsid w:val="005A2C46"/>
    <w:rsid w:val="005A2D82"/>
    <w:rsid w:val="005A31F2"/>
    <w:rsid w:val="005A3223"/>
    <w:rsid w:val="005A3472"/>
    <w:rsid w:val="005A3A97"/>
    <w:rsid w:val="005A3E7B"/>
    <w:rsid w:val="005A3FE4"/>
    <w:rsid w:val="005A429E"/>
    <w:rsid w:val="005A4309"/>
    <w:rsid w:val="005A4438"/>
    <w:rsid w:val="005A4A5A"/>
    <w:rsid w:val="005A4F2D"/>
    <w:rsid w:val="005A5C59"/>
    <w:rsid w:val="005A5FC7"/>
    <w:rsid w:val="005A63F2"/>
    <w:rsid w:val="005A65F8"/>
    <w:rsid w:val="005A6654"/>
    <w:rsid w:val="005A67C2"/>
    <w:rsid w:val="005A6BA8"/>
    <w:rsid w:val="005A6BF0"/>
    <w:rsid w:val="005A6C71"/>
    <w:rsid w:val="005A6FD8"/>
    <w:rsid w:val="005A6FFE"/>
    <w:rsid w:val="005A70A2"/>
    <w:rsid w:val="005A7208"/>
    <w:rsid w:val="005B0002"/>
    <w:rsid w:val="005B0326"/>
    <w:rsid w:val="005B0BF5"/>
    <w:rsid w:val="005B0C51"/>
    <w:rsid w:val="005B121B"/>
    <w:rsid w:val="005B1434"/>
    <w:rsid w:val="005B14F6"/>
    <w:rsid w:val="005B1FED"/>
    <w:rsid w:val="005B27F5"/>
    <w:rsid w:val="005B2C34"/>
    <w:rsid w:val="005B2E15"/>
    <w:rsid w:val="005B2F30"/>
    <w:rsid w:val="005B3429"/>
    <w:rsid w:val="005B3509"/>
    <w:rsid w:val="005B37C2"/>
    <w:rsid w:val="005B37E2"/>
    <w:rsid w:val="005B39EA"/>
    <w:rsid w:val="005B419D"/>
    <w:rsid w:val="005B427D"/>
    <w:rsid w:val="005B4429"/>
    <w:rsid w:val="005B47E9"/>
    <w:rsid w:val="005B4CAE"/>
    <w:rsid w:val="005B4D17"/>
    <w:rsid w:val="005B5481"/>
    <w:rsid w:val="005B598B"/>
    <w:rsid w:val="005B5D86"/>
    <w:rsid w:val="005B6028"/>
    <w:rsid w:val="005B639F"/>
    <w:rsid w:val="005B6835"/>
    <w:rsid w:val="005B7483"/>
    <w:rsid w:val="005B75B0"/>
    <w:rsid w:val="005C0909"/>
    <w:rsid w:val="005C0D7D"/>
    <w:rsid w:val="005C0E75"/>
    <w:rsid w:val="005C100D"/>
    <w:rsid w:val="005C128A"/>
    <w:rsid w:val="005C1322"/>
    <w:rsid w:val="005C153D"/>
    <w:rsid w:val="005C15E8"/>
    <w:rsid w:val="005C15E9"/>
    <w:rsid w:val="005C1887"/>
    <w:rsid w:val="005C1C8A"/>
    <w:rsid w:val="005C1FB7"/>
    <w:rsid w:val="005C21D3"/>
    <w:rsid w:val="005C24BA"/>
    <w:rsid w:val="005C298A"/>
    <w:rsid w:val="005C2AE3"/>
    <w:rsid w:val="005C2C3F"/>
    <w:rsid w:val="005C2FAA"/>
    <w:rsid w:val="005C35D9"/>
    <w:rsid w:val="005C36DF"/>
    <w:rsid w:val="005C373A"/>
    <w:rsid w:val="005C3A28"/>
    <w:rsid w:val="005C4618"/>
    <w:rsid w:val="005C4F2B"/>
    <w:rsid w:val="005C521B"/>
    <w:rsid w:val="005C527E"/>
    <w:rsid w:val="005C5684"/>
    <w:rsid w:val="005C58BD"/>
    <w:rsid w:val="005C635F"/>
    <w:rsid w:val="005C6794"/>
    <w:rsid w:val="005C691A"/>
    <w:rsid w:val="005C73B1"/>
    <w:rsid w:val="005C77B9"/>
    <w:rsid w:val="005D0082"/>
    <w:rsid w:val="005D03A0"/>
    <w:rsid w:val="005D0686"/>
    <w:rsid w:val="005D07FB"/>
    <w:rsid w:val="005D0A12"/>
    <w:rsid w:val="005D0FC3"/>
    <w:rsid w:val="005D0FD1"/>
    <w:rsid w:val="005D1024"/>
    <w:rsid w:val="005D13A2"/>
    <w:rsid w:val="005D2028"/>
    <w:rsid w:val="005D28A0"/>
    <w:rsid w:val="005D293B"/>
    <w:rsid w:val="005D2C77"/>
    <w:rsid w:val="005D3047"/>
    <w:rsid w:val="005D31FC"/>
    <w:rsid w:val="005D343C"/>
    <w:rsid w:val="005D39BC"/>
    <w:rsid w:val="005D3FDD"/>
    <w:rsid w:val="005D4509"/>
    <w:rsid w:val="005D4522"/>
    <w:rsid w:val="005D4A20"/>
    <w:rsid w:val="005D4AB1"/>
    <w:rsid w:val="005D4D9B"/>
    <w:rsid w:val="005D4DED"/>
    <w:rsid w:val="005D4DEF"/>
    <w:rsid w:val="005D4E67"/>
    <w:rsid w:val="005D52AF"/>
    <w:rsid w:val="005D5659"/>
    <w:rsid w:val="005D5794"/>
    <w:rsid w:val="005D59AA"/>
    <w:rsid w:val="005D68E2"/>
    <w:rsid w:val="005D722E"/>
    <w:rsid w:val="005D764B"/>
    <w:rsid w:val="005D7888"/>
    <w:rsid w:val="005E00F5"/>
    <w:rsid w:val="005E053D"/>
    <w:rsid w:val="005E065D"/>
    <w:rsid w:val="005E073C"/>
    <w:rsid w:val="005E0D88"/>
    <w:rsid w:val="005E0FF0"/>
    <w:rsid w:val="005E0FF7"/>
    <w:rsid w:val="005E10EA"/>
    <w:rsid w:val="005E151B"/>
    <w:rsid w:val="005E15E3"/>
    <w:rsid w:val="005E1666"/>
    <w:rsid w:val="005E17EF"/>
    <w:rsid w:val="005E1872"/>
    <w:rsid w:val="005E1939"/>
    <w:rsid w:val="005E1C0B"/>
    <w:rsid w:val="005E1D75"/>
    <w:rsid w:val="005E1E85"/>
    <w:rsid w:val="005E21B6"/>
    <w:rsid w:val="005E2239"/>
    <w:rsid w:val="005E22F5"/>
    <w:rsid w:val="005E2C53"/>
    <w:rsid w:val="005E2E7A"/>
    <w:rsid w:val="005E3448"/>
    <w:rsid w:val="005E354C"/>
    <w:rsid w:val="005E4F05"/>
    <w:rsid w:val="005E4FD4"/>
    <w:rsid w:val="005E50FB"/>
    <w:rsid w:val="005E5137"/>
    <w:rsid w:val="005E5679"/>
    <w:rsid w:val="005E567C"/>
    <w:rsid w:val="005E5BA3"/>
    <w:rsid w:val="005E5CB8"/>
    <w:rsid w:val="005E60E3"/>
    <w:rsid w:val="005E6480"/>
    <w:rsid w:val="005E67E4"/>
    <w:rsid w:val="005E6967"/>
    <w:rsid w:val="005E6B40"/>
    <w:rsid w:val="005E6CA1"/>
    <w:rsid w:val="005E6DEC"/>
    <w:rsid w:val="005E74DE"/>
    <w:rsid w:val="005E7D16"/>
    <w:rsid w:val="005E7D64"/>
    <w:rsid w:val="005E7F84"/>
    <w:rsid w:val="005F0278"/>
    <w:rsid w:val="005F027C"/>
    <w:rsid w:val="005F0376"/>
    <w:rsid w:val="005F0CE7"/>
    <w:rsid w:val="005F10AC"/>
    <w:rsid w:val="005F113B"/>
    <w:rsid w:val="005F11CF"/>
    <w:rsid w:val="005F18C4"/>
    <w:rsid w:val="005F20D4"/>
    <w:rsid w:val="005F23EA"/>
    <w:rsid w:val="005F2ED4"/>
    <w:rsid w:val="005F30A7"/>
    <w:rsid w:val="005F30C9"/>
    <w:rsid w:val="005F3757"/>
    <w:rsid w:val="005F38EF"/>
    <w:rsid w:val="005F3B79"/>
    <w:rsid w:val="005F3C01"/>
    <w:rsid w:val="005F3E5D"/>
    <w:rsid w:val="005F43C2"/>
    <w:rsid w:val="005F46EB"/>
    <w:rsid w:val="005F4868"/>
    <w:rsid w:val="005F49B5"/>
    <w:rsid w:val="005F4A3B"/>
    <w:rsid w:val="005F4A64"/>
    <w:rsid w:val="005F4BD2"/>
    <w:rsid w:val="005F4F9F"/>
    <w:rsid w:val="005F51CB"/>
    <w:rsid w:val="005F5221"/>
    <w:rsid w:val="005F5351"/>
    <w:rsid w:val="005F5DB2"/>
    <w:rsid w:val="005F662C"/>
    <w:rsid w:val="005F7496"/>
    <w:rsid w:val="005F7BDA"/>
    <w:rsid w:val="0060041C"/>
    <w:rsid w:val="00600643"/>
    <w:rsid w:val="006006F2"/>
    <w:rsid w:val="00600835"/>
    <w:rsid w:val="00600D0A"/>
    <w:rsid w:val="00601025"/>
    <w:rsid w:val="0060194F"/>
    <w:rsid w:val="00601B8D"/>
    <w:rsid w:val="00601BAB"/>
    <w:rsid w:val="00602492"/>
    <w:rsid w:val="006025FE"/>
    <w:rsid w:val="00602B75"/>
    <w:rsid w:val="00603B8F"/>
    <w:rsid w:val="00603F96"/>
    <w:rsid w:val="00604509"/>
    <w:rsid w:val="006048E1"/>
    <w:rsid w:val="00604B32"/>
    <w:rsid w:val="00604D24"/>
    <w:rsid w:val="00604FC3"/>
    <w:rsid w:val="00605066"/>
    <w:rsid w:val="006052A4"/>
    <w:rsid w:val="006053EC"/>
    <w:rsid w:val="0060573B"/>
    <w:rsid w:val="00605F31"/>
    <w:rsid w:val="006063A4"/>
    <w:rsid w:val="006064D9"/>
    <w:rsid w:val="00606550"/>
    <w:rsid w:val="00606A3A"/>
    <w:rsid w:val="0060719B"/>
    <w:rsid w:val="0060719D"/>
    <w:rsid w:val="00607A77"/>
    <w:rsid w:val="00607E62"/>
    <w:rsid w:val="00610809"/>
    <w:rsid w:val="00610C6C"/>
    <w:rsid w:val="0061173F"/>
    <w:rsid w:val="006123BE"/>
    <w:rsid w:val="006126F0"/>
    <w:rsid w:val="00612B0B"/>
    <w:rsid w:val="00612FB5"/>
    <w:rsid w:val="00613247"/>
    <w:rsid w:val="0061381B"/>
    <w:rsid w:val="00613866"/>
    <w:rsid w:val="00613A80"/>
    <w:rsid w:val="00613EF9"/>
    <w:rsid w:val="0061522C"/>
    <w:rsid w:val="0061551C"/>
    <w:rsid w:val="006157C0"/>
    <w:rsid w:val="00615AE7"/>
    <w:rsid w:val="00615B3E"/>
    <w:rsid w:val="0061611C"/>
    <w:rsid w:val="006163E0"/>
    <w:rsid w:val="0061676A"/>
    <w:rsid w:val="00616B42"/>
    <w:rsid w:val="00616E55"/>
    <w:rsid w:val="00616E5C"/>
    <w:rsid w:val="00617039"/>
    <w:rsid w:val="00617220"/>
    <w:rsid w:val="006173E2"/>
    <w:rsid w:val="006174E4"/>
    <w:rsid w:val="00617748"/>
    <w:rsid w:val="006177AA"/>
    <w:rsid w:val="00620192"/>
    <w:rsid w:val="006202BA"/>
    <w:rsid w:val="00620886"/>
    <w:rsid w:val="0062090E"/>
    <w:rsid w:val="006209C9"/>
    <w:rsid w:val="00620BA2"/>
    <w:rsid w:val="006211DD"/>
    <w:rsid w:val="006214D6"/>
    <w:rsid w:val="00621DCD"/>
    <w:rsid w:val="00622CD0"/>
    <w:rsid w:val="00622F91"/>
    <w:rsid w:val="0062395D"/>
    <w:rsid w:val="006239E4"/>
    <w:rsid w:val="00623F86"/>
    <w:rsid w:val="00624032"/>
    <w:rsid w:val="006242DB"/>
    <w:rsid w:val="00624439"/>
    <w:rsid w:val="00624CB4"/>
    <w:rsid w:val="00624D0B"/>
    <w:rsid w:val="00624F62"/>
    <w:rsid w:val="006259D2"/>
    <w:rsid w:val="00625AA4"/>
    <w:rsid w:val="00625BC2"/>
    <w:rsid w:val="00625C6C"/>
    <w:rsid w:val="00625FAE"/>
    <w:rsid w:val="00626492"/>
    <w:rsid w:val="006264B8"/>
    <w:rsid w:val="00626824"/>
    <w:rsid w:val="00627021"/>
    <w:rsid w:val="00627141"/>
    <w:rsid w:val="00627229"/>
    <w:rsid w:val="006274CB"/>
    <w:rsid w:val="00627773"/>
    <w:rsid w:val="00627841"/>
    <w:rsid w:val="00627D4A"/>
    <w:rsid w:val="00627F5C"/>
    <w:rsid w:val="006300BF"/>
    <w:rsid w:val="00630172"/>
    <w:rsid w:val="00630475"/>
    <w:rsid w:val="006305A3"/>
    <w:rsid w:val="006309A8"/>
    <w:rsid w:val="00630B0E"/>
    <w:rsid w:val="00630BF9"/>
    <w:rsid w:val="00630DEB"/>
    <w:rsid w:val="00630EAE"/>
    <w:rsid w:val="00631276"/>
    <w:rsid w:val="006313E8"/>
    <w:rsid w:val="0063188A"/>
    <w:rsid w:val="0063195C"/>
    <w:rsid w:val="00631A5E"/>
    <w:rsid w:val="00631E04"/>
    <w:rsid w:val="006321C1"/>
    <w:rsid w:val="00632284"/>
    <w:rsid w:val="006327EB"/>
    <w:rsid w:val="0063295D"/>
    <w:rsid w:val="00632B5D"/>
    <w:rsid w:val="006331FF"/>
    <w:rsid w:val="00633248"/>
    <w:rsid w:val="00633831"/>
    <w:rsid w:val="0063399C"/>
    <w:rsid w:val="00633A9D"/>
    <w:rsid w:val="006348F0"/>
    <w:rsid w:val="00635584"/>
    <w:rsid w:val="00635B05"/>
    <w:rsid w:val="00636470"/>
    <w:rsid w:val="0063659E"/>
    <w:rsid w:val="00636DCB"/>
    <w:rsid w:val="0063738C"/>
    <w:rsid w:val="00637397"/>
    <w:rsid w:val="00637857"/>
    <w:rsid w:val="0063792B"/>
    <w:rsid w:val="00637A51"/>
    <w:rsid w:val="00637AE3"/>
    <w:rsid w:val="00637BA0"/>
    <w:rsid w:val="00637D69"/>
    <w:rsid w:val="00640123"/>
    <w:rsid w:val="00640216"/>
    <w:rsid w:val="006402C0"/>
    <w:rsid w:val="00640432"/>
    <w:rsid w:val="00640591"/>
    <w:rsid w:val="0064110F"/>
    <w:rsid w:val="006416BE"/>
    <w:rsid w:val="00641923"/>
    <w:rsid w:val="00642B90"/>
    <w:rsid w:val="0064331E"/>
    <w:rsid w:val="006434D7"/>
    <w:rsid w:val="006438F0"/>
    <w:rsid w:val="00643E14"/>
    <w:rsid w:val="00643F73"/>
    <w:rsid w:val="00644908"/>
    <w:rsid w:val="00644999"/>
    <w:rsid w:val="00644C3C"/>
    <w:rsid w:val="00644DF3"/>
    <w:rsid w:val="006450BF"/>
    <w:rsid w:val="006450EC"/>
    <w:rsid w:val="0064517E"/>
    <w:rsid w:val="00645469"/>
    <w:rsid w:val="00645808"/>
    <w:rsid w:val="00645CA4"/>
    <w:rsid w:val="00645D1E"/>
    <w:rsid w:val="00645E8D"/>
    <w:rsid w:val="006461AB"/>
    <w:rsid w:val="00646A4B"/>
    <w:rsid w:val="00646A89"/>
    <w:rsid w:val="00646B0E"/>
    <w:rsid w:val="00646D30"/>
    <w:rsid w:val="00646D44"/>
    <w:rsid w:val="00646E64"/>
    <w:rsid w:val="006470BC"/>
    <w:rsid w:val="006477D6"/>
    <w:rsid w:val="00647A8B"/>
    <w:rsid w:val="00650164"/>
    <w:rsid w:val="00650493"/>
    <w:rsid w:val="00650609"/>
    <w:rsid w:val="00651090"/>
    <w:rsid w:val="006510E5"/>
    <w:rsid w:val="0065116D"/>
    <w:rsid w:val="006512BD"/>
    <w:rsid w:val="006512C4"/>
    <w:rsid w:val="00651558"/>
    <w:rsid w:val="00651B00"/>
    <w:rsid w:val="00651F3D"/>
    <w:rsid w:val="006523DD"/>
    <w:rsid w:val="006524A7"/>
    <w:rsid w:val="00652755"/>
    <w:rsid w:val="0065275B"/>
    <w:rsid w:val="00652F56"/>
    <w:rsid w:val="006531DE"/>
    <w:rsid w:val="006532AE"/>
    <w:rsid w:val="00653475"/>
    <w:rsid w:val="006535F1"/>
    <w:rsid w:val="006537F0"/>
    <w:rsid w:val="00653EF6"/>
    <w:rsid w:val="0065473B"/>
    <w:rsid w:val="006547F9"/>
    <w:rsid w:val="00654BCB"/>
    <w:rsid w:val="00654C08"/>
    <w:rsid w:val="00655992"/>
    <w:rsid w:val="00655BEF"/>
    <w:rsid w:val="00655E8A"/>
    <w:rsid w:val="00656057"/>
    <w:rsid w:val="0065679C"/>
    <w:rsid w:val="006568D7"/>
    <w:rsid w:val="00656C3A"/>
    <w:rsid w:val="00656F66"/>
    <w:rsid w:val="00657145"/>
    <w:rsid w:val="006571D5"/>
    <w:rsid w:val="00657253"/>
    <w:rsid w:val="0065752B"/>
    <w:rsid w:val="006577D8"/>
    <w:rsid w:val="006579C4"/>
    <w:rsid w:val="00657DA9"/>
    <w:rsid w:val="0066053B"/>
    <w:rsid w:val="00660B36"/>
    <w:rsid w:val="006617D0"/>
    <w:rsid w:val="00661D81"/>
    <w:rsid w:val="00661F4C"/>
    <w:rsid w:val="00662252"/>
    <w:rsid w:val="006623B7"/>
    <w:rsid w:val="00662452"/>
    <w:rsid w:val="00662C55"/>
    <w:rsid w:val="00663165"/>
    <w:rsid w:val="006631A2"/>
    <w:rsid w:val="006633FA"/>
    <w:rsid w:val="00663513"/>
    <w:rsid w:val="00663780"/>
    <w:rsid w:val="006638FD"/>
    <w:rsid w:val="00663DBA"/>
    <w:rsid w:val="0066407C"/>
    <w:rsid w:val="006643C6"/>
    <w:rsid w:val="00664993"/>
    <w:rsid w:val="00664B18"/>
    <w:rsid w:val="00664B43"/>
    <w:rsid w:val="006650F2"/>
    <w:rsid w:val="00665A10"/>
    <w:rsid w:val="00665D84"/>
    <w:rsid w:val="006664F0"/>
    <w:rsid w:val="00666670"/>
    <w:rsid w:val="006670D8"/>
    <w:rsid w:val="00667293"/>
    <w:rsid w:val="00667417"/>
    <w:rsid w:val="006678F4"/>
    <w:rsid w:val="00667D01"/>
    <w:rsid w:val="006703D8"/>
    <w:rsid w:val="0067047D"/>
    <w:rsid w:val="006709B4"/>
    <w:rsid w:val="00670FB9"/>
    <w:rsid w:val="00671460"/>
    <w:rsid w:val="0067228A"/>
    <w:rsid w:val="006723D9"/>
    <w:rsid w:val="006726CC"/>
    <w:rsid w:val="006728A6"/>
    <w:rsid w:val="0067297C"/>
    <w:rsid w:val="00672B56"/>
    <w:rsid w:val="00672FA5"/>
    <w:rsid w:val="00673296"/>
    <w:rsid w:val="00673760"/>
    <w:rsid w:val="006737ED"/>
    <w:rsid w:val="0067389F"/>
    <w:rsid w:val="00673934"/>
    <w:rsid w:val="00673BA2"/>
    <w:rsid w:val="00673F55"/>
    <w:rsid w:val="006747B1"/>
    <w:rsid w:val="006747F9"/>
    <w:rsid w:val="00674C50"/>
    <w:rsid w:val="00674F58"/>
    <w:rsid w:val="006753FD"/>
    <w:rsid w:val="006758DF"/>
    <w:rsid w:val="00675AE3"/>
    <w:rsid w:val="006762CF"/>
    <w:rsid w:val="006768B5"/>
    <w:rsid w:val="006769F6"/>
    <w:rsid w:val="00676E4F"/>
    <w:rsid w:val="00676F32"/>
    <w:rsid w:val="00677043"/>
    <w:rsid w:val="00677492"/>
    <w:rsid w:val="00677B1A"/>
    <w:rsid w:val="00677B38"/>
    <w:rsid w:val="0068024F"/>
    <w:rsid w:val="00680297"/>
    <w:rsid w:val="00680565"/>
    <w:rsid w:val="00680634"/>
    <w:rsid w:val="00680897"/>
    <w:rsid w:val="0068154F"/>
    <w:rsid w:val="00681658"/>
    <w:rsid w:val="00681894"/>
    <w:rsid w:val="00681D6C"/>
    <w:rsid w:val="00681E4F"/>
    <w:rsid w:val="0068210E"/>
    <w:rsid w:val="00682567"/>
    <w:rsid w:val="006827FA"/>
    <w:rsid w:val="00682910"/>
    <w:rsid w:val="006830AC"/>
    <w:rsid w:val="00683324"/>
    <w:rsid w:val="00683855"/>
    <w:rsid w:val="00683856"/>
    <w:rsid w:val="00684342"/>
    <w:rsid w:val="00684383"/>
    <w:rsid w:val="0068443D"/>
    <w:rsid w:val="00684637"/>
    <w:rsid w:val="00684771"/>
    <w:rsid w:val="00684786"/>
    <w:rsid w:val="00684D66"/>
    <w:rsid w:val="00684EB1"/>
    <w:rsid w:val="00685106"/>
    <w:rsid w:val="00685216"/>
    <w:rsid w:val="0068597A"/>
    <w:rsid w:val="00685F4D"/>
    <w:rsid w:val="00686BCB"/>
    <w:rsid w:val="00686DA1"/>
    <w:rsid w:val="00686DA4"/>
    <w:rsid w:val="0068719D"/>
    <w:rsid w:val="00687323"/>
    <w:rsid w:val="006878F0"/>
    <w:rsid w:val="00687D09"/>
    <w:rsid w:val="00687F25"/>
    <w:rsid w:val="00690385"/>
    <w:rsid w:val="0069038E"/>
    <w:rsid w:val="00691001"/>
    <w:rsid w:val="00691086"/>
    <w:rsid w:val="006910AB"/>
    <w:rsid w:val="0069116F"/>
    <w:rsid w:val="006913F3"/>
    <w:rsid w:val="00691883"/>
    <w:rsid w:val="00691BCC"/>
    <w:rsid w:val="0069206D"/>
    <w:rsid w:val="0069235B"/>
    <w:rsid w:val="00692390"/>
    <w:rsid w:val="006926A7"/>
    <w:rsid w:val="00692E13"/>
    <w:rsid w:val="006930DF"/>
    <w:rsid w:val="00693565"/>
    <w:rsid w:val="0069385E"/>
    <w:rsid w:val="00693A0A"/>
    <w:rsid w:val="00693A1D"/>
    <w:rsid w:val="00693DDA"/>
    <w:rsid w:val="00693F0B"/>
    <w:rsid w:val="00694036"/>
    <w:rsid w:val="006940DF"/>
    <w:rsid w:val="006941F6"/>
    <w:rsid w:val="00694394"/>
    <w:rsid w:val="0069478B"/>
    <w:rsid w:val="00694B72"/>
    <w:rsid w:val="00695148"/>
    <w:rsid w:val="0069553B"/>
    <w:rsid w:val="006955EA"/>
    <w:rsid w:val="00695983"/>
    <w:rsid w:val="0069648A"/>
    <w:rsid w:val="00696D87"/>
    <w:rsid w:val="00697016"/>
    <w:rsid w:val="0069766A"/>
    <w:rsid w:val="00697A14"/>
    <w:rsid w:val="00697B51"/>
    <w:rsid w:val="00697EFE"/>
    <w:rsid w:val="00697F89"/>
    <w:rsid w:val="006A01BF"/>
    <w:rsid w:val="006A062B"/>
    <w:rsid w:val="006A08D6"/>
    <w:rsid w:val="006A0D64"/>
    <w:rsid w:val="006A0DD9"/>
    <w:rsid w:val="006A1358"/>
    <w:rsid w:val="006A147C"/>
    <w:rsid w:val="006A14E3"/>
    <w:rsid w:val="006A2FC9"/>
    <w:rsid w:val="006A32F2"/>
    <w:rsid w:val="006A335B"/>
    <w:rsid w:val="006A35BE"/>
    <w:rsid w:val="006A3B1D"/>
    <w:rsid w:val="006A3CDF"/>
    <w:rsid w:val="006A3F46"/>
    <w:rsid w:val="006A43C6"/>
    <w:rsid w:val="006A44D6"/>
    <w:rsid w:val="006A4BC6"/>
    <w:rsid w:val="006A4D70"/>
    <w:rsid w:val="006A4E3A"/>
    <w:rsid w:val="006A4E87"/>
    <w:rsid w:val="006A52D2"/>
    <w:rsid w:val="006A547C"/>
    <w:rsid w:val="006A5AC2"/>
    <w:rsid w:val="006A5C5B"/>
    <w:rsid w:val="006A5DBE"/>
    <w:rsid w:val="006A5EF9"/>
    <w:rsid w:val="006A5F57"/>
    <w:rsid w:val="006A620E"/>
    <w:rsid w:val="006A679E"/>
    <w:rsid w:val="006A6A29"/>
    <w:rsid w:val="006A6B21"/>
    <w:rsid w:val="006A6DFA"/>
    <w:rsid w:val="006A6F26"/>
    <w:rsid w:val="006A719A"/>
    <w:rsid w:val="006A7AEF"/>
    <w:rsid w:val="006A7D5E"/>
    <w:rsid w:val="006B017D"/>
    <w:rsid w:val="006B01C7"/>
    <w:rsid w:val="006B0BB7"/>
    <w:rsid w:val="006B14EF"/>
    <w:rsid w:val="006B1B09"/>
    <w:rsid w:val="006B1C25"/>
    <w:rsid w:val="006B1E61"/>
    <w:rsid w:val="006B1ED0"/>
    <w:rsid w:val="006B1F33"/>
    <w:rsid w:val="006B2494"/>
    <w:rsid w:val="006B26A7"/>
    <w:rsid w:val="006B29ED"/>
    <w:rsid w:val="006B2D56"/>
    <w:rsid w:val="006B2F88"/>
    <w:rsid w:val="006B2FDE"/>
    <w:rsid w:val="006B3145"/>
    <w:rsid w:val="006B3274"/>
    <w:rsid w:val="006B35BB"/>
    <w:rsid w:val="006B361C"/>
    <w:rsid w:val="006B3DF1"/>
    <w:rsid w:val="006B3DF4"/>
    <w:rsid w:val="006B3EDB"/>
    <w:rsid w:val="006B3F5D"/>
    <w:rsid w:val="006B4188"/>
    <w:rsid w:val="006B4300"/>
    <w:rsid w:val="006B499A"/>
    <w:rsid w:val="006B5328"/>
    <w:rsid w:val="006B5392"/>
    <w:rsid w:val="006B53B0"/>
    <w:rsid w:val="006B5431"/>
    <w:rsid w:val="006B5C7F"/>
    <w:rsid w:val="006B62E3"/>
    <w:rsid w:val="006B6482"/>
    <w:rsid w:val="006B672B"/>
    <w:rsid w:val="006B6AA8"/>
    <w:rsid w:val="006B6FFC"/>
    <w:rsid w:val="006B7546"/>
    <w:rsid w:val="006B758F"/>
    <w:rsid w:val="006C05A3"/>
    <w:rsid w:val="006C0851"/>
    <w:rsid w:val="006C0973"/>
    <w:rsid w:val="006C0C71"/>
    <w:rsid w:val="006C0E4F"/>
    <w:rsid w:val="006C0F9C"/>
    <w:rsid w:val="006C0FBA"/>
    <w:rsid w:val="006C1076"/>
    <w:rsid w:val="006C1BD4"/>
    <w:rsid w:val="006C1EEB"/>
    <w:rsid w:val="006C221D"/>
    <w:rsid w:val="006C2377"/>
    <w:rsid w:val="006C2389"/>
    <w:rsid w:val="006C2403"/>
    <w:rsid w:val="006C25EB"/>
    <w:rsid w:val="006C2A73"/>
    <w:rsid w:val="006C2F41"/>
    <w:rsid w:val="006C32C7"/>
    <w:rsid w:val="006C32CC"/>
    <w:rsid w:val="006C35D6"/>
    <w:rsid w:val="006C3F66"/>
    <w:rsid w:val="006C4595"/>
    <w:rsid w:val="006C4B6B"/>
    <w:rsid w:val="006C4E1F"/>
    <w:rsid w:val="006C5111"/>
    <w:rsid w:val="006C589A"/>
    <w:rsid w:val="006C58F9"/>
    <w:rsid w:val="006C5A86"/>
    <w:rsid w:val="006C626A"/>
    <w:rsid w:val="006C6A96"/>
    <w:rsid w:val="006C6CBF"/>
    <w:rsid w:val="006C6D44"/>
    <w:rsid w:val="006C6FC7"/>
    <w:rsid w:val="006C7668"/>
    <w:rsid w:val="006C77BB"/>
    <w:rsid w:val="006C78C2"/>
    <w:rsid w:val="006C7A36"/>
    <w:rsid w:val="006C7BFE"/>
    <w:rsid w:val="006D0282"/>
    <w:rsid w:val="006D0351"/>
    <w:rsid w:val="006D0639"/>
    <w:rsid w:val="006D0B20"/>
    <w:rsid w:val="006D0BD8"/>
    <w:rsid w:val="006D0FE3"/>
    <w:rsid w:val="006D196A"/>
    <w:rsid w:val="006D19B4"/>
    <w:rsid w:val="006D1C85"/>
    <w:rsid w:val="006D2688"/>
    <w:rsid w:val="006D26A3"/>
    <w:rsid w:val="006D27B3"/>
    <w:rsid w:val="006D29CB"/>
    <w:rsid w:val="006D2AD8"/>
    <w:rsid w:val="006D2EB8"/>
    <w:rsid w:val="006D302B"/>
    <w:rsid w:val="006D3687"/>
    <w:rsid w:val="006D3FCA"/>
    <w:rsid w:val="006D3FCF"/>
    <w:rsid w:val="006D40C1"/>
    <w:rsid w:val="006D4818"/>
    <w:rsid w:val="006D486B"/>
    <w:rsid w:val="006D4A61"/>
    <w:rsid w:val="006D4E3E"/>
    <w:rsid w:val="006D5205"/>
    <w:rsid w:val="006D5264"/>
    <w:rsid w:val="006D5277"/>
    <w:rsid w:val="006D57D3"/>
    <w:rsid w:val="006D57F6"/>
    <w:rsid w:val="006D6751"/>
    <w:rsid w:val="006D6B9F"/>
    <w:rsid w:val="006D6BFB"/>
    <w:rsid w:val="006D6F5F"/>
    <w:rsid w:val="006D7350"/>
    <w:rsid w:val="006D7712"/>
    <w:rsid w:val="006D7756"/>
    <w:rsid w:val="006D79CA"/>
    <w:rsid w:val="006E014A"/>
    <w:rsid w:val="006E0150"/>
    <w:rsid w:val="006E074A"/>
    <w:rsid w:val="006E082B"/>
    <w:rsid w:val="006E09F3"/>
    <w:rsid w:val="006E0DEA"/>
    <w:rsid w:val="006E157C"/>
    <w:rsid w:val="006E1924"/>
    <w:rsid w:val="006E207D"/>
    <w:rsid w:val="006E2437"/>
    <w:rsid w:val="006E246E"/>
    <w:rsid w:val="006E2B43"/>
    <w:rsid w:val="006E2EAC"/>
    <w:rsid w:val="006E2F06"/>
    <w:rsid w:val="006E301E"/>
    <w:rsid w:val="006E3190"/>
    <w:rsid w:val="006E339E"/>
    <w:rsid w:val="006E348A"/>
    <w:rsid w:val="006E3A22"/>
    <w:rsid w:val="006E3BFE"/>
    <w:rsid w:val="006E4545"/>
    <w:rsid w:val="006E46BD"/>
    <w:rsid w:val="006E4860"/>
    <w:rsid w:val="006E491E"/>
    <w:rsid w:val="006E495C"/>
    <w:rsid w:val="006E4C75"/>
    <w:rsid w:val="006E4E0A"/>
    <w:rsid w:val="006E4E98"/>
    <w:rsid w:val="006E579E"/>
    <w:rsid w:val="006E58E7"/>
    <w:rsid w:val="006E63B0"/>
    <w:rsid w:val="006E6586"/>
    <w:rsid w:val="006E6943"/>
    <w:rsid w:val="006E6AB5"/>
    <w:rsid w:val="006E76BB"/>
    <w:rsid w:val="006E7B0F"/>
    <w:rsid w:val="006F0375"/>
    <w:rsid w:val="006F0722"/>
    <w:rsid w:val="006F0ACA"/>
    <w:rsid w:val="006F0B0E"/>
    <w:rsid w:val="006F1387"/>
    <w:rsid w:val="006F1AB5"/>
    <w:rsid w:val="006F1B1E"/>
    <w:rsid w:val="006F1B7C"/>
    <w:rsid w:val="006F1D9B"/>
    <w:rsid w:val="006F1F9C"/>
    <w:rsid w:val="006F1FB2"/>
    <w:rsid w:val="006F22A4"/>
    <w:rsid w:val="006F2612"/>
    <w:rsid w:val="006F2964"/>
    <w:rsid w:val="006F29B4"/>
    <w:rsid w:val="006F29BB"/>
    <w:rsid w:val="006F305F"/>
    <w:rsid w:val="006F3297"/>
    <w:rsid w:val="006F334B"/>
    <w:rsid w:val="006F334C"/>
    <w:rsid w:val="006F4A3C"/>
    <w:rsid w:val="006F4FD5"/>
    <w:rsid w:val="006F5082"/>
    <w:rsid w:val="006F50BB"/>
    <w:rsid w:val="006F52C9"/>
    <w:rsid w:val="006F57D8"/>
    <w:rsid w:val="006F5999"/>
    <w:rsid w:val="006F60A9"/>
    <w:rsid w:val="006F6773"/>
    <w:rsid w:val="006F699F"/>
    <w:rsid w:val="006F6EB1"/>
    <w:rsid w:val="006F6F7C"/>
    <w:rsid w:val="006F70C3"/>
    <w:rsid w:val="006F78FA"/>
    <w:rsid w:val="006F7AA6"/>
    <w:rsid w:val="007001E6"/>
    <w:rsid w:val="007007D0"/>
    <w:rsid w:val="00700831"/>
    <w:rsid w:val="00700D42"/>
    <w:rsid w:val="00701D18"/>
    <w:rsid w:val="00701DEE"/>
    <w:rsid w:val="0070260F"/>
    <w:rsid w:val="00702614"/>
    <w:rsid w:val="00702648"/>
    <w:rsid w:val="00702CE1"/>
    <w:rsid w:val="00702DC6"/>
    <w:rsid w:val="00702E9A"/>
    <w:rsid w:val="0070307C"/>
    <w:rsid w:val="00703726"/>
    <w:rsid w:val="00703D97"/>
    <w:rsid w:val="00703EE3"/>
    <w:rsid w:val="00704021"/>
    <w:rsid w:val="00704952"/>
    <w:rsid w:val="007052F8"/>
    <w:rsid w:val="0070545C"/>
    <w:rsid w:val="007054EB"/>
    <w:rsid w:val="00705D55"/>
    <w:rsid w:val="00705F76"/>
    <w:rsid w:val="007060DC"/>
    <w:rsid w:val="007066CD"/>
    <w:rsid w:val="007075B2"/>
    <w:rsid w:val="0070773F"/>
    <w:rsid w:val="00707756"/>
    <w:rsid w:val="00707D46"/>
    <w:rsid w:val="00710151"/>
    <w:rsid w:val="00710200"/>
    <w:rsid w:val="0071020F"/>
    <w:rsid w:val="007103A3"/>
    <w:rsid w:val="0071059C"/>
    <w:rsid w:val="007108E7"/>
    <w:rsid w:val="0071098B"/>
    <w:rsid w:val="00710E2D"/>
    <w:rsid w:val="007112A1"/>
    <w:rsid w:val="007115DC"/>
    <w:rsid w:val="007116E1"/>
    <w:rsid w:val="007120E9"/>
    <w:rsid w:val="0071218B"/>
    <w:rsid w:val="00712BCE"/>
    <w:rsid w:val="00712D02"/>
    <w:rsid w:val="00712D33"/>
    <w:rsid w:val="00713591"/>
    <w:rsid w:val="007136C3"/>
    <w:rsid w:val="007137DC"/>
    <w:rsid w:val="00713A25"/>
    <w:rsid w:val="00713B1F"/>
    <w:rsid w:val="00714225"/>
    <w:rsid w:val="0071459D"/>
    <w:rsid w:val="00714B28"/>
    <w:rsid w:val="00714E79"/>
    <w:rsid w:val="0071502E"/>
    <w:rsid w:val="00715646"/>
    <w:rsid w:val="00715D04"/>
    <w:rsid w:val="007162F8"/>
    <w:rsid w:val="0071645C"/>
    <w:rsid w:val="007164E6"/>
    <w:rsid w:val="007167BE"/>
    <w:rsid w:val="00716811"/>
    <w:rsid w:val="00716950"/>
    <w:rsid w:val="0071696D"/>
    <w:rsid w:val="00716985"/>
    <w:rsid w:val="007169E6"/>
    <w:rsid w:val="00716C0D"/>
    <w:rsid w:val="007171F5"/>
    <w:rsid w:val="0071799B"/>
    <w:rsid w:val="00717AF1"/>
    <w:rsid w:val="00717ED2"/>
    <w:rsid w:val="0072026B"/>
    <w:rsid w:val="007203AD"/>
    <w:rsid w:val="00720835"/>
    <w:rsid w:val="00720A7F"/>
    <w:rsid w:val="0072154F"/>
    <w:rsid w:val="0072162D"/>
    <w:rsid w:val="0072174B"/>
    <w:rsid w:val="0072188E"/>
    <w:rsid w:val="00721D78"/>
    <w:rsid w:val="007223A0"/>
    <w:rsid w:val="00722793"/>
    <w:rsid w:val="00722823"/>
    <w:rsid w:val="00722AB5"/>
    <w:rsid w:val="00723297"/>
    <w:rsid w:val="007233AA"/>
    <w:rsid w:val="007233DA"/>
    <w:rsid w:val="00723945"/>
    <w:rsid w:val="00723AB2"/>
    <w:rsid w:val="00723E13"/>
    <w:rsid w:val="0072439C"/>
    <w:rsid w:val="007245C3"/>
    <w:rsid w:val="00724B1A"/>
    <w:rsid w:val="00724DE2"/>
    <w:rsid w:val="0072529F"/>
    <w:rsid w:val="00725346"/>
    <w:rsid w:val="0072548E"/>
    <w:rsid w:val="00725983"/>
    <w:rsid w:val="00725B5F"/>
    <w:rsid w:val="00725F27"/>
    <w:rsid w:val="00726039"/>
    <w:rsid w:val="00726162"/>
    <w:rsid w:val="007262FA"/>
    <w:rsid w:val="00726321"/>
    <w:rsid w:val="00726333"/>
    <w:rsid w:val="00727066"/>
    <w:rsid w:val="007271C1"/>
    <w:rsid w:val="007271E0"/>
    <w:rsid w:val="007271E8"/>
    <w:rsid w:val="0072732B"/>
    <w:rsid w:val="00727CDA"/>
    <w:rsid w:val="00727FE5"/>
    <w:rsid w:val="007300E4"/>
    <w:rsid w:val="00730151"/>
    <w:rsid w:val="007303F9"/>
    <w:rsid w:val="0073041D"/>
    <w:rsid w:val="00730663"/>
    <w:rsid w:val="00730C69"/>
    <w:rsid w:val="00730FCC"/>
    <w:rsid w:val="007310FF"/>
    <w:rsid w:val="00731A87"/>
    <w:rsid w:val="007320BB"/>
    <w:rsid w:val="00732576"/>
    <w:rsid w:val="00732845"/>
    <w:rsid w:val="007329E1"/>
    <w:rsid w:val="00732D13"/>
    <w:rsid w:val="00732DB7"/>
    <w:rsid w:val="007333F0"/>
    <w:rsid w:val="007334D0"/>
    <w:rsid w:val="00733579"/>
    <w:rsid w:val="0073365B"/>
    <w:rsid w:val="007336BC"/>
    <w:rsid w:val="00733E18"/>
    <w:rsid w:val="00733EBC"/>
    <w:rsid w:val="00733F25"/>
    <w:rsid w:val="007341B1"/>
    <w:rsid w:val="00734B29"/>
    <w:rsid w:val="00734B6E"/>
    <w:rsid w:val="00734F6F"/>
    <w:rsid w:val="0073507A"/>
    <w:rsid w:val="00735201"/>
    <w:rsid w:val="00735307"/>
    <w:rsid w:val="00735354"/>
    <w:rsid w:val="0073570A"/>
    <w:rsid w:val="007359AC"/>
    <w:rsid w:val="00735BE8"/>
    <w:rsid w:val="00735C51"/>
    <w:rsid w:val="00735DDD"/>
    <w:rsid w:val="00735E58"/>
    <w:rsid w:val="0073602F"/>
    <w:rsid w:val="0073637A"/>
    <w:rsid w:val="0073681F"/>
    <w:rsid w:val="00736908"/>
    <w:rsid w:val="00736DA9"/>
    <w:rsid w:val="00736E38"/>
    <w:rsid w:val="00737346"/>
    <w:rsid w:val="00737476"/>
    <w:rsid w:val="00737B75"/>
    <w:rsid w:val="00737B82"/>
    <w:rsid w:val="00740118"/>
    <w:rsid w:val="00740326"/>
    <w:rsid w:val="007403A5"/>
    <w:rsid w:val="0074077C"/>
    <w:rsid w:val="00740D74"/>
    <w:rsid w:val="00740EB4"/>
    <w:rsid w:val="007410C0"/>
    <w:rsid w:val="00741335"/>
    <w:rsid w:val="00741A15"/>
    <w:rsid w:val="00741BF1"/>
    <w:rsid w:val="00741DCA"/>
    <w:rsid w:val="00741E05"/>
    <w:rsid w:val="00742451"/>
    <w:rsid w:val="00742646"/>
    <w:rsid w:val="007430F5"/>
    <w:rsid w:val="007435FE"/>
    <w:rsid w:val="00743785"/>
    <w:rsid w:val="00743F74"/>
    <w:rsid w:val="007452A9"/>
    <w:rsid w:val="00745611"/>
    <w:rsid w:val="00745693"/>
    <w:rsid w:val="007458BE"/>
    <w:rsid w:val="00745C91"/>
    <w:rsid w:val="00745EE4"/>
    <w:rsid w:val="007462E2"/>
    <w:rsid w:val="00746BC5"/>
    <w:rsid w:val="00746F1B"/>
    <w:rsid w:val="00746FD6"/>
    <w:rsid w:val="0074745C"/>
    <w:rsid w:val="0074758B"/>
    <w:rsid w:val="0074758C"/>
    <w:rsid w:val="00747892"/>
    <w:rsid w:val="00747B16"/>
    <w:rsid w:val="0075009E"/>
    <w:rsid w:val="007501D1"/>
    <w:rsid w:val="00750755"/>
    <w:rsid w:val="0075082A"/>
    <w:rsid w:val="007518FC"/>
    <w:rsid w:val="007525F7"/>
    <w:rsid w:val="00752754"/>
    <w:rsid w:val="00752A2B"/>
    <w:rsid w:val="00752FBB"/>
    <w:rsid w:val="00753297"/>
    <w:rsid w:val="00753424"/>
    <w:rsid w:val="00753AB9"/>
    <w:rsid w:val="00753AEE"/>
    <w:rsid w:val="00753FA2"/>
    <w:rsid w:val="00754280"/>
    <w:rsid w:val="00754383"/>
    <w:rsid w:val="00754715"/>
    <w:rsid w:val="0075486A"/>
    <w:rsid w:val="00754909"/>
    <w:rsid w:val="0075494E"/>
    <w:rsid w:val="00754CE0"/>
    <w:rsid w:val="00754F49"/>
    <w:rsid w:val="007559E2"/>
    <w:rsid w:val="00755AAC"/>
    <w:rsid w:val="00755B6D"/>
    <w:rsid w:val="00755BF2"/>
    <w:rsid w:val="00755E46"/>
    <w:rsid w:val="00755EB7"/>
    <w:rsid w:val="00755EBD"/>
    <w:rsid w:val="007562A8"/>
    <w:rsid w:val="007562FC"/>
    <w:rsid w:val="0075635E"/>
    <w:rsid w:val="00756750"/>
    <w:rsid w:val="0075677D"/>
    <w:rsid w:val="00756DE4"/>
    <w:rsid w:val="007572CC"/>
    <w:rsid w:val="0075737E"/>
    <w:rsid w:val="007576B6"/>
    <w:rsid w:val="00757784"/>
    <w:rsid w:val="007577AE"/>
    <w:rsid w:val="00757AC0"/>
    <w:rsid w:val="00757FB1"/>
    <w:rsid w:val="00760922"/>
    <w:rsid w:val="00760A0B"/>
    <w:rsid w:val="00760BF8"/>
    <w:rsid w:val="00760FF3"/>
    <w:rsid w:val="00761700"/>
    <w:rsid w:val="00761885"/>
    <w:rsid w:val="00761AB4"/>
    <w:rsid w:val="00761D46"/>
    <w:rsid w:val="00761D58"/>
    <w:rsid w:val="00761D8D"/>
    <w:rsid w:val="00761F35"/>
    <w:rsid w:val="007620CA"/>
    <w:rsid w:val="00762723"/>
    <w:rsid w:val="007629F5"/>
    <w:rsid w:val="00762A26"/>
    <w:rsid w:val="00762C78"/>
    <w:rsid w:val="00763334"/>
    <w:rsid w:val="0076366E"/>
    <w:rsid w:val="007647D2"/>
    <w:rsid w:val="007647DB"/>
    <w:rsid w:val="00764D3F"/>
    <w:rsid w:val="00765453"/>
    <w:rsid w:val="00765883"/>
    <w:rsid w:val="007668E4"/>
    <w:rsid w:val="00766A29"/>
    <w:rsid w:val="00766CB6"/>
    <w:rsid w:val="00767DC0"/>
    <w:rsid w:val="007706DC"/>
    <w:rsid w:val="00770AF6"/>
    <w:rsid w:val="00770AFB"/>
    <w:rsid w:val="00770C55"/>
    <w:rsid w:val="0077107A"/>
    <w:rsid w:val="007712E5"/>
    <w:rsid w:val="00771932"/>
    <w:rsid w:val="00771B7C"/>
    <w:rsid w:val="0077252E"/>
    <w:rsid w:val="007727F5"/>
    <w:rsid w:val="00772D96"/>
    <w:rsid w:val="0077387E"/>
    <w:rsid w:val="00773AA6"/>
    <w:rsid w:val="00773AEF"/>
    <w:rsid w:val="00773DCA"/>
    <w:rsid w:val="00774046"/>
    <w:rsid w:val="00774345"/>
    <w:rsid w:val="00774891"/>
    <w:rsid w:val="00775734"/>
    <w:rsid w:val="00775757"/>
    <w:rsid w:val="00775FE2"/>
    <w:rsid w:val="00776347"/>
    <w:rsid w:val="0077671A"/>
    <w:rsid w:val="00776814"/>
    <w:rsid w:val="00776BA9"/>
    <w:rsid w:val="00777446"/>
    <w:rsid w:val="00777790"/>
    <w:rsid w:val="00777A5D"/>
    <w:rsid w:val="00780098"/>
    <w:rsid w:val="007800E3"/>
    <w:rsid w:val="00780917"/>
    <w:rsid w:val="00780C00"/>
    <w:rsid w:val="00780DF4"/>
    <w:rsid w:val="00781336"/>
    <w:rsid w:val="0078188E"/>
    <w:rsid w:val="0078196A"/>
    <w:rsid w:val="00781ABD"/>
    <w:rsid w:val="007829B0"/>
    <w:rsid w:val="00782A27"/>
    <w:rsid w:val="00782AC1"/>
    <w:rsid w:val="00782C9F"/>
    <w:rsid w:val="007831DA"/>
    <w:rsid w:val="0078394B"/>
    <w:rsid w:val="00784126"/>
    <w:rsid w:val="007842C3"/>
    <w:rsid w:val="00784979"/>
    <w:rsid w:val="007849E9"/>
    <w:rsid w:val="0078510E"/>
    <w:rsid w:val="00785491"/>
    <w:rsid w:val="007855B0"/>
    <w:rsid w:val="007857D2"/>
    <w:rsid w:val="00785C68"/>
    <w:rsid w:val="00785FA4"/>
    <w:rsid w:val="0078618C"/>
    <w:rsid w:val="00786586"/>
    <w:rsid w:val="00786AFF"/>
    <w:rsid w:val="0078710C"/>
    <w:rsid w:val="007871BD"/>
    <w:rsid w:val="00787213"/>
    <w:rsid w:val="0078740C"/>
    <w:rsid w:val="00787561"/>
    <w:rsid w:val="007877AE"/>
    <w:rsid w:val="0078791B"/>
    <w:rsid w:val="00787E07"/>
    <w:rsid w:val="00787F41"/>
    <w:rsid w:val="0079009C"/>
    <w:rsid w:val="0079041B"/>
    <w:rsid w:val="0079073C"/>
    <w:rsid w:val="00790A39"/>
    <w:rsid w:val="00790D1C"/>
    <w:rsid w:val="0079101E"/>
    <w:rsid w:val="00791092"/>
    <w:rsid w:val="00791125"/>
    <w:rsid w:val="0079132D"/>
    <w:rsid w:val="007915D7"/>
    <w:rsid w:val="00791904"/>
    <w:rsid w:val="0079192A"/>
    <w:rsid w:val="00791FDF"/>
    <w:rsid w:val="007928FF"/>
    <w:rsid w:val="00792CCE"/>
    <w:rsid w:val="00792D1E"/>
    <w:rsid w:val="00792FB5"/>
    <w:rsid w:val="00793160"/>
    <w:rsid w:val="00793230"/>
    <w:rsid w:val="00793A0C"/>
    <w:rsid w:val="00793B2D"/>
    <w:rsid w:val="00793B79"/>
    <w:rsid w:val="00793C91"/>
    <w:rsid w:val="0079416B"/>
    <w:rsid w:val="007946FF"/>
    <w:rsid w:val="00794AEC"/>
    <w:rsid w:val="00794C74"/>
    <w:rsid w:val="00794CD1"/>
    <w:rsid w:val="00794D5F"/>
    <w:rsid w:val="00794FCF"/>
    <w:rsid w:val="0079534C"/>
    <w:rsid w:val="0079536D"/>
    <w:rsid w:val="0079540A"/>
    <w:rsid w:val="00795493"/>
    <w:rsid w:val="007958BE"/>
    <w:rsid w:val="00795D0A"/>
    <w:rsid w:val="00795E49"/>
    <w:rsid w:val="007960EC"/>
    <w:rsid w:val="0079625B"/>
    <w:rsid w:val="00796EB9"/>
    <w:rsid w:val="00796FA5"/>
    <w:rsid w:val="007970F6"/>
    <w:rsid w:val="0079784F"/>
    <w:rsid w:val="00797B2E"/>
    <w:rsid w:val="00797C69"/>
    <w:rsid w:val="007A0264"/>
    <w:rsid w:val="007A04B7"/>
    <w:rsid w:val="007A04CF"/>
    <w:rsid w:val="007A0660"/>
    <w:rsid w:val="007A08BF"/>
    <w:rsid w:val="007A0A3E"/>
    <w:rsid w:val="007A125A"/>
    <w:rsid w:val="007A1670"/>
    <w:rsid w:val="007A172F"/>
    <w:rsid w:val="007A1779"/>
    <w:rsid w:val="007A17AE"/>
    <w:rsid w:val="007A1DB2"/>
    <w:rsid w:val="007A1FE0"/>
    <w:rsid w:val="007A21AC"/>
    <w:rsid w:val="007A2364"/>
    <w:rsid w:val="007A25CB"/>
    <w:rsid w:val="007A27FF"/>
    <w:rsid w:val="007A2F47"/>
    <w:rsid w:val="007A4430"/>
    <w:rsid w:val="007A48B2"/>
    <w:rsid w:val="007A4CD8"/>
    <w:rsid w:val="007A50F2"/>
    <w:rsid w:val="007A5109"/>
    <w:rsid w:val="007A555A"/>
    <w:rsid w:val="007A57E1"/>
    <w:rsid w:val="007A5907"/>
    <w:rsid w:val="007A5A82"/>
    <w:rsid w:val="007A5F12"/>
    <w:rsid w:val="007A6015"/>
    <w:rsid w:val="007A63A5"/>
    <w:rsid w:val="007A66B2"/>
    <w:rsid w:val="007A6811"/>
    <w:rsid w:val="007A6A1E"/>
    <w:rsid w:val="007A6A7B"/>
    <w:rsid w:val="007A6B95"/>
    <w:rsid w:val="007A6EC6"/>
    <w:rsid w:val="007A7044"/>
    <w:rsid w:val="007A7345"/>
    <w:rsid w:val="007A7A02"/>
    <w:rsid w:val="007A7E4D"/>
    <w:rsid w:val="007A7F56"/>
    <w:rsid w:val="007B0533"/>
    <w:rsid w:val="007B0AE3"/>
    <w:rsid w:val="007B0B1A"/>
    <w:rsid w:val="007B0D43"/>
    <w:rsid w:val="007B127D"/>
    <w:rsid w:val="007B16E5"/>
    <w:rsid w:val="007B177B"/>
    <w:rsid w:val="007B17D1"/>
    <w:rsid w:val="007B1A70"/>
    <w:rsid w:val="007B1FCD"/>
    <w:rsid w:val="007B2060"/>
    <w:rsid w:val="007B298B"/>
    <w:rsid w:val="007B29BE"/>
    <w:rsid w:val="007B2C77"/>
    <w:rsid w:val="007B2F37"/>
    <w:rsid w:val="007B356A"/>
    <w:rsid w:val="007B3788"/>
    <w:rsid w:val="007B3895"/>
    <w:rsid w:val="007B3B20"/>
    <w:rsid w:val="007B3F86"/>
    <w:rsid w:val="007B3FE8"/>
    <w:rsid w:val="007B424C"/>
    <w:rsid w:val="007B4500"/>
    <w:rsid w:val="007B4F3B"/>
    <w:rsid w:val="007B502B"/>
    <w:rsid w:val="007B51EA"/>
    <w:rsid w:val="007B5534"/>
    <w:rsid w:val="007B55CD"/>
    <w:rsid w:val="007B5D96"/>
    <w:rsid w:val="007B5F76"/>
    <w:rsid w:val="007B62BB"/>
    <w:rsid w:val="007B63B8"/>
    <w:rsid w:val="007B64AF"/>
    <w:rsid w:val="007B667C"/>
    <w:rsid w:val="007B6B56"/>
    <w:rsid w:val="007B7180"/>
    <w:rsid w:val="007B740E"/>
    <w:rsid w:val="007B7657"/>
    <w:rsid w:val="007B7F57"/>
    <w:rsid w:val="007C0312"/>
    <w:rsid w:val="007C0C56"/>
    <w:rsid w:val="007C0F50"/>
    <w:rsid w:val="007C1963"/>
    <w:rsid w:val="007C1E5E"/>
    <w:rsid w:val="007C1F45"/>
    <w:rsid w:val="007C1F62"/>
    <w:rsid w:val="007C20DD"/>
    <w:rsid w:val="007C2355"/>
    <w:rsid w:val="007C241F"/>
    <w:rsid w:val="007C29A0"/>
    <w:rsid w:val="007C2CC1"/>
    <w:rsid w:val="007C2CD4"/>
    <w:rsid w:val="007C2CEB"/>
    <w:rsid w:val="007C31E6"/>
    <w:rsid w:val="007C3988"/>
    <w:rsid w:val="007C3A2D"/>
    <w:rsid w:val="007C3C7C"/>
    <w:rsid w:val="007C3D32"/>
    <w:rsid w:val="007C3E77"/>
    <w:rsid w:val="007C3EBC"/>
    <w:rsid w:val="007C40D7"/>
    <w:rsid w:val="007C4647"/>
    <w:rsid w:val="007C4808"/>
    <w:rsid w:val="007C4A17"/>
    <w:rsid w:val="007C4D9B"/>
    <w:rsid w:val="007C4E4F"/>
    <w:rsid w:val="007C52B5"/>
    <w:rsid w:val="007C5349"/>
    <w:rsid w:val="007C5558"/>
    <w:rsid w:val="007C5B96"/>
    <w:rsid w:val="007C5CAA"/>
    <w:rsid w:val="007C5D3C"/>
    <w:rsid w:val="007C61AA"/>
    <w:rsid w:val="007C6582"/>
    <w:rsid w:val="007C6A8C"/>
    <w:rsid w:val="007C6FBF"/>
    <w:rsid w:val="007C74FA"/>
    <w:rsid w:val="007C7711"/>
    <w:rsid w:val="007C7753"/>
    <w:rsid w:val="007C78A3"/>
    <w:rsid w:val="007C7C7E"/>
    <w:rsid w:val="007C7F9B"/>
    <w:rsid w:val="007D05DD"/>
    <w:rsid w:val="007D09C1"/>
    <w:rsid w:val="007D0A40"/>
    <w:rsid w:val="007D0F8D"/>
    <w:rsid w:val="007D1076"/>
    <w:rsid w:val="007D12BC"/>
    <w:rsid w:val="007D12BE"/>
    <w:rsid w:val="007D1775"/>
    <w:rsid w:val="007D1B60"/>
    <w:rsid w:val="007D1B93"/>
    <w:rsid w:val="007D1FB2"/>
    <w:rsid w:val="007D25EA"/>
    <w:rsid w:val="007D2A62"/>
    <w:rsid w:val="007D2DEF"/>
    <w:rsid w:val="007D2EC2"/>
    <w:rsid w:val="007D2F5F"/>
    <w:rsid w:val="007D31B8"/>
    <w:rsid w:val="007D341A"/>
    <w:rsid w:val="007D384E"/>
    <w:rsid w:val="007D38D1"/>
    <w:rsid w:val="007D38E8"/>
    <w:rsid w:val="007D3C3A"/>
    <w:rsid w:val="007D3D67"/>
    <w:rsid w:val="007D3DB3"/>
    <w:rsid w:val="007D3DBF"/>
    <w:rsid w:val="007D47BE"/>
    <w:rsid w:val="007D4B4D"/>
    <w:rsid w:val="007D4DDD"/>
    <w:rsid w:val="007D4F41"/>
    <w:rsid w:val="007D5013"/>
    <w:rsid w:val="007D5220"/>
    <w:rsid w:val="007D54D2"/>
    <w:rsid w:val="007D55CD"/>
    <w:rsid w:val="007D59F0"/>
    <w:rsid w:val="007D602A"/>
    <w:rsid w:val="007D66A1"/>
    <w:rsid w:val="007D688A"/>
    <w:rsid w:val="007D69C3"/>
    <w:rsid w:val="007D69F0"/>
    <w:rsid w:val="007D6BA0"/>
    <w:rsid w:val="007D6BAB"/>
    <w:rsid w:val="007D6DF3"/>
    <w:rsid w:val="007D6FB3"/>
    <w:rsid w:val="007D7768"/>
    <w:rsid w:val="007E0917"/>
    <w:rsid w:val="007E0F65"/>
    <w:rsid w:val="007E10E1"/>
    <w:rsid w:val="007E11DA"/>
    <w:rsid w:val="007E11EC"/>
    <w:rsid w:val="007E17D7"/>
    <w:rsid w:val="007E23A3"/>
    <w:rsid w:val="007E242B"/>
    <w:rsid w:val="007E25BE"/>
    <w:rsid w:val="007E2836"/>
    <w:rsid w:val="007E2A53"/>
    <w:rsid w:val="007E2E74"/>
    <w:rsid w:val="007E31D5"/>
    <w:rsid w:val="007E328C"/>
    <w:rsid w:val="007E32F6"/>
    <w:rsid w:val="007E3367"/>
    <w:rsid w:val="007E3449"/>
    <w:rsid w:val="007E35FE"/>
    <w:rsid w:val="007E36F7"/>
    <w:rsid w:val="007E380B"/>
    <w:rsid w:val="007E441B"/>
    <w:rsid w:val="007E45B0"/>
    <w:rsid w:val="007E466C"/>
    <w:rsid w:val="007E47ED"/>
    <w:rsid w:val="007E4973"/>
    <w:rsid w:val="007E4BFC"/>
    <w:rsid w:val="007E4F8B"/>
    <w:rsid w:val="007E520A"/>
    <w:rsid w:val="007E5D50"/>
    <w:rsid w:val="007E5F29"/>
    <w:rsid w:val="007E6143"/>
    <w:rsid w:val="007E6204"/>
    <w:rsid w:val="007E6241"/>
    <w:rsid w:val="007E66F5"/>
    <w:rsid w:val="007E6763"/>
    <w:rsid w:val="007E6938"/>
    <w:rsid w:val="007E6BEC"/>
    <w:rsid w:val="007E6F34"/>
    <w:rsid w:val="007E708F"/>
    <w:rsid w:val="007E7669"/>
    <w:rsid w:val="007E7786"/>
    <w:rsid w:val="007E7A28"/>
    <w:rsid w:val="007E7AB2"/>
    <w:rsid w:val="007F057A"/>
    <w:rsid w:val="007F076F"/>
    <w:rsid w:val="007F0AB1"/>
    <w:rsid w:val="007F0B50"/>
    <w:rsid w:val="007F123D"/>
    <w:rsid w:val="007F158F"/>
    <w:rsid w:val="007F17D7"/>
    <w:rsid w:val="007F1C01"/>
    <w:rsid w:val="007F1C57"/>
    <w:rsid w:val="007F1C89"/>
    <w:rsid w:val="007F27C0"/>
    <w:rsid w:val="007F2BBB"/>
    <w:rsid w:val="007F2E5C"/>
    <w:rsid w:val="007F2FCE"/>
    <w:rsid w:val="007F336D"/>
    <w:rsid w:val="007F3861"/>
    <w:rsid w:val="007F3BA7"/>
    <w:rsid w:val="007F3CDA"/>
    <w:rsid w:val="007F3E7E"/>
    <w:rsid w:val="007F42C4"/>
    <w:rsid w:val="007F4441"/>
    <w:rsid w:val="007F47A1"/>
    <w:rsid w:val="007F514F"/>
    <w:rsid w:val="007F5287"/>
    <w:rsid w:val="007F558F"/>
    <w:rsid w:val="007F59D7"/>
    <w:rsid w:val="007F5CCE"/>
    <w:rsid w:val="007F60B3"/>
    <w:rsid w:val="007F68A1"/>
    <w:rsid w:val="007F6CBE"/>
    <w:rsid w:val="007F6CC9"/>
    <w:rsid w:val="007F6D73"/>
    <w:rsid w:val="007F7151"/>
    <w:rsid w:val="007F735E"/>
    <w:rsid w:val="007F792B"/>
    <w:rsid w:val="007F7B36"/>
    <w:rsid w:val="007F7B7E"/>
    <w:rsid w:val="00800127"/>
    <w:rsid w:val="00800476"/>
    <w:rsid w:val="0080065F"/>
    <w:rsid w:val="00800780"/>
    <w:rsid w:val="008008D8"/>
    <w:rsid w:val="00800AB1"/>
    <w:rsid w:val="008014CB"/>
    <w:rsid w:val="008015C7"/>
    <w:rsid w:val="008018B9"/>
    <w:rsid w:val="00801E69"/>
    <w:rsid w:val="00801F76"/>
    <w:rsid w:val="00803047"/>
    <w:rsid w:val="008030DC"/>
    <w:rsid w:val="0080356A"/>
    <w:rsid w:val="008039B6"/>
    <w:rsid w:val="00803AD8"/>
    <w:rsid w:val="00803B25"/>
    <w:rsid w:val="008041A8"/>
    <w:rsid w:val="008041D6"/>
    <w:rsid w:val="00804243"/>
    <w:rsid w:val="008044B2"/>
    <w:rsid w:val="00804922"/>
    <w:rsid w:val="00804B54"/>
    <w:rsid w:val="00804DFB"/>
    <w:rsid w:val="008055B1"/>
    <w:rsid w:val="008056EE"/>
    <w:rsid w:val="00805A46"/>
    <w:rsid w:val="008064BF"/>
    <w:rsid w:val="008064E0"/>
    <w:rsid w:val="008066E8"/>
    <w:rsid w:val="00806701"/>
    <w:rsid w:val="00806ABD"/>
    <w:rsid w:val="00806E98"/>
    <w:rsid w:val="0080723E"/>
    <w:rsid w:val="00807944"/>
    <w:rsid w:val="00807C8E"/>
    <w:rsid w:val="00810315"/>
    <w:rsid w:val="008107A4"/>
    <w:rsid w:val="00810935"/>
    <w:rsid w:val="00810B5A"/>
    <w:rsid w:val="00810DAD"/>
    <w:rsid w:val="00811044"/>
    <w:rsid w:val="00811A93"/>
    <w:rsid w:val="00811E6B"/>
    <w:rsid w:val="00811E87"/>
    <w:rsid w:val="008121F2"/>
    <w:rsid w:val="008129C3"/>
    <w:rsid w:val="00812DDD"/>
    <w:rsid w:val="008135B2"/>
    <w:rsid w:val="00813701"/>
    <w:rsid w:val="00813750"/>
    <w:rsid w:val="008138B4"/>
    <w:rsid w:val="00813EE0"/>
    <w:rsid w:val="00814047"/>
    <w:rsid w:val="008148FB"/>
    <w:rsid w:val="00814BAB"/>
    <w:rsid w:val="00814E02"/>
    <w:rsid w:val="00814E35"/>
    <w:rsid w:val="00814F93"/>
    <w:rsid w:val="008154AA"/>
    <w:rsid w:val="008159F1"/>
    <w:rsid w:val="00815D04"/>
    <w:rsid w:val="00815F42"/>
    <w:rsid w:val="00815FF9"/>
    <w:rsid w:val="00816393"/>
    <w:rsid w:val="00816688"/>
    <w:rsid w:val="0081737A"/>
    <w:rsid w:val="008178ED"/>
    <w:rsid w:val="00817FCC"/>
    <w:rsid w:val="0082004F"/>
    <w:rsid w:val="008201E7"/>
    <w:rsid w:val="008206B9"/>
    <w:rsid w:val="00820ABC"/>
    <w:rsid w:val="00820B13"/>
    <w:rsid w:val="00820C96"/>
    <w:rsid w:val="0082126F"/>
    <w:rsid w:val="00821BB9"/>
    <w:rsid w:val="00821EEF"/>
    <w:rsid w:val="00822372"/>
    <w:rsid w:val="008227D1"/>
    <w:rsid w:val="00822AA3"/>
    <w:rsid w:val="00823107"/>
    <w:rsid w:val="00823679"/>
    <w:rsid w:val="00823E51"/>
    <w:rsid w:val="0082433C"/>
    <w:rsid w:val="00824430"/>
    <w:rsid w:val="008245D2"/>
    <w:rsid w:val="008246D1"/>
    <w:rsid w:val="0082477D"/>
    <w:rsid w:val="0082478B"/>
    <w:rsid w:val="008248F4"/>
    <w:rsid w:val="00824F09"/>
    <w:rsid w:val="008256E7"/>
    <w:rsid w:val="00825EE1"/>
    <w:rsid w:val="008263D5"/>
    <w:rsid w:val="00826465"/>
    <w:rsid w:val="00826756"/>
    <w:rsid w:val="00826780"/>
    <w:rsid w:val="008267E8"/>
    <w:rsid w:val="0082691D"/>
    <w:rsid w:val="00826A41"/>
    <w:rsid w:val="00826A83"/>
    <w:rsid w:val="00827C8E"/>
    <w:rsid w:val="00827CB7"/>
    <w:rsid w:val="00827E34"/>
    <w:rsid w:val="0083000A"/>
    <w:rsid w:val="00830825"/>
    <w:rsid w:val="008312C6"/>
    <w:rsid w:val="00831407"/>
    <w:rsid w:val="00831440"/>
    <w:rsid w:val="00831EAC"/>
    <w:rsid w:val="0083282E"/>
    <w:rsid w:val="00832A29"/>
    <w:rsid w:val="00832AB1"/>
    <w:rsid w:val="00832AD0"/>
    <w:rsid w:val="00832D91"/>
    <w:rsid w:val="00833069"/>
    <w:rsid w:val="00833662"/>
    <w:rsid w:val="00833A2E"/>
    <w:rsid w:val="00833C63"/>
    <w:rsid w:val="008344D8"/>
    <w:rsid w:val="008346D9"/>
    <w:rsid w:val="008349CC"/>
    <w:rsid w:val="008349ED"/>
    <w:rsid w:val="00834AE9"/>
    <w:rsid w:val="00834CE8"/>
    <w:rsid w:val="00834DFF"/>
    <w:rsid w:val="00835310"/>
    <w:rsid w:val="00835652"/>
    <w:rsid w:val="00835788"/>
    <w:rsid w:val="00835A2D"/>
    <w:rsid w:val="00835D8F"/>
    <w:rsid w:val="008363D1"/>
    <w:rsid w:val="0083668D"/>
    <w:rsid w:val="00836903"/>
    <w:rsid w:val="00836942"/>
    <w:rsid w:val="00836A6D"/>
    <w:rsid w:val="00836AE0"/>
    <w:rsid w:val="00836B2A"/>
    <w:rsid w:val="00837018"/>
    <w:rsid w:val="0083701B"/>
    <w:rsid w:val="008371CE"/>
    <w:rsid w:val="0083737E"/>
    <w:rsid w:val="0083742B"/>
    <w:rsid w:val="00837D6D"/>
    <w:rsid w:val="00840528"/>
    <w:rsid w:val="008409B7"/>
    <w:rsid w:val="00840BB3"/>
    <w:rsid w:val="00840CE1"/>
    <w:rsid w:val="00840CFD"/>
    <w:rsid w:val="00841558"/>
    <w:rsid w:val="00841738"/>
    <w:rsid w:val="00841759"/>
    <w:rsid w:val="00841766"/>
    <w:rsid w:val="00841DE0"/>
    <w:rsid w:val="00841ECE"/>
    <w:rsid w:val="00841F36"/>
    <w:rsid w:val="00842220"/>
    <w:rsid w:val="008426E1"/>
    <w:rsid w:val="0084291D"/>
    <w:rsid w:val="00842A97"/>
    <w:rsid w:val="00842B79"/>
    <w:rsid w:val="00842CF5"/>
    <w:rsid w:val="00843024"/>
    <w:rsid w:val="00843190"/>
    <w:rsid w:val="0084370C"/>
    <w:rsid w:val="0084491E"/>
    <w:rsid w:val="008449E7"/>
    <w:rsid w:val="00844FD9"/>
    <w:rsid w:val="00845131"/>
    <w:rsid w:val="0084546F"/>
    <w:rsid w:val="008458F5"/>
    <w:rsid w:val="008459E5"/>
    <w:rsid w:val="00845DA8"/>
    <w:rsid w:val="00845E26"/>
    <w:rsid w:val="00846148"/>
    <w:rsid w:val="008462F1"/>
    <w:rsid w:val="0084644E"/>
    <w:rsid w:val="00846CED"/>
    <w:rsid w:val="00846D0C"/>
    <w:rsid w:val="00846D56"/>
    <w:rsid w:val="0084737D"/>
    <w:rsid w:val="008476BD"/>
    <w:rsid w:val="008478E5"/>
    <w:rsid w:val="00847962"/>
    <w:rsid w:val="00847C11"/>
    <w:rsid w:val="00847D88"/>
    <w:rsid w:val="00850022"/>
    <w:rsid w:val="008500DB"/>
    <w:rsid w:val="00850301"/>
    <w:rsid w:val="0085059B"/>
    <w:rsid w:val="0085103A"/>
    <w:rsid w:val="00851043"/>
    <w:rsid w:val="00851083"/>
    <w:rsid w:val="0085159D"/>
    <w:rsid w:val="008517C1"/>
    <w:rsid w:val="008518C1"/>
    <w:rsid w:val="00851958"/>
    <w:rsid w:val="008519D0"/>
    <w:rsid w:val="00851B46"/>
    <w:rsid w:val="008524AC"/>
    <w:rsid w:val="00852D22"/>
    <w:rsid w:val="00852D82"/>
    <w:rsid w:val="00852D93"/>
    <w:rsid w:val="00852F06"/>
    <w:rsid w:val="0085325B"/>
    <w:rsid w:val="008532D8"/>
    <w:rsid w:val="00853423"/>
    <w:rsid w:val="008534DF"/>
    <w:rsid w:val="008536CB"/>
    <w:rsid w:val="0085370C"/>
    <w:rsid w:val="00853784"/>
    <w:rsid w:val="00853FB7"/>
    <w:rsid w:val="00854194"/>
    <w:rsid w:val="008545F5"/>
    <w:rsid w:val="00854F6C"/>
    <w:rsid w:val="00855B84"/>
    <w:rsid w:val="00855BBE"/>
    <w:rsid w:val="00855D41"/>
    <w:rsid w:val="008567C4"/>
    <w:rsid w:val="00857574"/>
    <w:rsid w:val="008577CE"/>
    <w:rsid w:val="00857970"/>
    <w:rsid w:val="00857E42"/>
    <w:rsid w:val="00857F1B"/>
    <w:rsid w:val="00860420"/>
    <w:rsid w:val="008604A3"/>
    <w:rsid w:val="00860777"/>
    <w:rsid w:val="00860EE8"/>
    <w:rsid w:val="00860EF8"/>
    <w:rsid w:val="00861247"/>
    <w:rsid w:val="00861713"/>
    <w:rsid w:val="008617FB"/>
    <w:rsid w:val="00861FD2"/>
    <w:rsid w:val="00862AD3"/>
    <w:rsid w:val="00862BEE"/>
    <w:rsid w:val="00862C2B"/>
    <w:rsid w:val="00862C71"/>
    <w:rsid w:val="00862CFE"/>
    <w:rsid w:val="00862D08"/>
    <w:rsid w:val="00862E12"/>
    <w:rsid w:val="00862F5B"/>
    <w:rsid w:val="00862FC3"/>
    <w:rsid w:val="00863614"/>
    <w:rsid w:val="008638F6"/>
    <w:rsid w:val="00863A99"/>
    <w:rsid w:val="00863BF8"/>
    <w:rsid w:val="00863FD8"/>
    <w:rsid w:val="008640D1"/>
    <w:rsid w:val="00864E9E"/>
    <w:rsid w:val="0086506D"/>
    <w:rsid w:val="008654E4"/>
    <w:rsid w:val="00865936"/>
    <w:rsid w:val="00865B44"/>
    <w:rsid w:val="00865DF9"/>
    <w:rsid w:val="00865DFD"/>
    <w:rsid w:val="00865E99"/>
    <w:rsid w:val="008666F0"/>
    <w:rsid w:val="00866B61"/>
    <w:rsid w:val="00866CE9"/>
    <w:rsid w:val="00866E35"/>
    <w:rsid w:val="008672F4"/>
    <w:rsid w:val="008678E2"/>
    <w:rsid w:val="00867BC3"/>
    <w:rsid w:val="00870066"/>
    <w:rsid w:val="008704E1"/>
    <w:rsid w:val="00870553"/>
    <w:rsid w:val="00870B93"/>
    <w:rsid w:val="00870E58"/>
    <w:rsid w:val="0087113C"/>
    <w:rsid w:val="008717B7"/>
    <w:rsid w:val="008719A9"/>
    <w:rsid w:val="00871E51"/>
    <w:rsid w:val="00871F89"/>
    <w:rsid w:val="00871FE7"/>
    <w:rsid w:val="008726EC"/>
    <w:rsid w:val="0087274B"/>
    <w:rsid w:val="008727FA"/>
    <w:rsid w:val="00872B69"/>
    <w:rsid w:val="00872BEC"/>
    <w:rsid w:val="00872BFC"/>
    <w:rsid w:val="008730F9"/>
    <w:rsid w:val="0087322C"/>
    <w:rsid w:val="00873438"/>
    <w:rsid w:val="0087360F"/>
    <w:rsid w:val="0087378E"/>
    <w:rsid w:val="00873C77"/>
    <w:rsid w:val="00873F61"/>
    <w:rsid w:val="0087434D"/>
    <w:rsid w:val="00874737"/>
    <w:rsid w:val="00874813"/>
    <w:rsid w:val="0087489C"/>
    <w:rsid w:val="008748D9"/>
    <w:rsid w:val="00874A45"/>
    <w:rsid w:val="00874D01"/>
    <w:rsid w:val="00875314"/>
    <w:rsid w:val="00875904"/>
    <w:rsid w:val="00875B04"/>
    <w:rsid w:val="00875B38"/>
    <w:rsid w:val="00875B50"/>
    <w:rsid w:val="00875BDA"/>
    <w:rsid w:val="00876B01"/>
    <w:rsid w:val="00876B54"/>
    <w:rsid w:val="00876C2A"/>
    <w:rsid w:val="00877713"/>
    <w:rsid w:val="00877BBB"/>
    <w:rsid w:val="008801EF"/>
    <w:rsid w:val="008806EC"/>
    <w:rsid w:val="00880D05"/>
    <w:rsid w:val="00880DA3"/>
    <w:rsid w:val="0088108A"/>
    <w:rsid w:val="008810B8"/>
    <w:rsid w:val="00881147"/>
    <w:rsid w:val="008811F1"/>
    <w:rsid w:val="00881624"/>
    <w:rsid w:val="00881B08"/>
    <w:rsid w:val="008822C8"/>
    <w:rsid w:val="008822CB"/>
    <w:rsid w:val="008824BC"/>
    <w:rsid w:val="00882952"/>
    <w:rsid w:val="00882D26"/>
    <w:rsid w:val="00882F10"/>
    <w:rsid w:val="008833C6"/>
    <w:rsid w:val="00883756"/>
    <w:rsid w:val="0088441C"/>
    <w:rsid w:val="008844AD"/>
    <w:rsid w:val="008845E6"/>
    <w:rsid w:val="008848B1"/>
    <w:rsid w:val="008849DB"/>
    <w:rsid w:val="00884CCD"/>
    <w:rsid w:val="00884D35"/>
    <w:rsid w:val="00885201"/>
    <w:rsid w:val="00885290"/>
    <w:rsid w:val="008854C7"/>
    <w:rsid w:val="008855CE"/>
    <w:rsid w:val="008856CD"/>
    <w:rsid w:val="00886406"/>
    <w:rsid w:val="008868DB"/>
    <w:rsid w:val="00886B21"/>
    <w:rsid w:val="00886BB3"/>
    <w:rsid w:val="00886D21"/>
    <w:rsid w:val="00886F69"/>
    <w:rsid w:val="00887553"/>
    <w:rsid w:val="00887749"/>
    <w:rsid w:val="00887930"/>
    <w:rsid w:val="00887B72"/>
    <w:rsid w:val="00887BD9"/>
    <w:rsid w:val="00887EA2"/>
    <w:rsid w:val="00890114"/>
    <w:rsid w:val="00890120"/>
    <w:rsid w:val="008904C5"/>
    <w:rsid w:val="00890692"/>
    <w:rsid w:val="00890713"/>
    <w:rsid w:val="00890D11"/>
    <w:rsid w:val="0089196C"/>
    <w:rsid w:val="00891BA1"/>
    <w:rsid w:val="00892068"/>
    <w:rsid w:val="0089284E"/>
    <w:rsid w:val="008929D7"/>
    <w:rsid w:val="00892AA9"/>
    <w:rsid w:val="00892E69"/>
    <w:rsid w:val="00892FDA"/>
    <w:rsid w:val="008930BD"/>
    <w:rsid w:val="00893170"/>
    <w:rsid w:val="008934A7"/>
    <w:rsid w:val="00893D9A"/>
    <w:rsid w:val="008945DF"/>
    <w:rsid w:val="00894A3A"/>
    <w:rsid w:val="00894C3B"/>
    <w:rsid w:val="00894ED3"/>
    <w:rsid w:val="00895279"/>
    <w:rsid w:val="008955A9"/>
    <w:rsid w:val="00895A4F"/>
    <w:rsid w:val="00895A6C"/>
    <w:rsid w:val="00895DE4"/>
    <w:rsid w:val="008961F2"/>
    <w:rsid w:val="008967E9"/>
    <w:rsid w:val="00896F8D"/>
    <w:rsid w:val="008970E9"/>
    <w:rsid w:val="00897134"/>
    <w:rsid w:val="0089714D"/>
    <w:rsid w:val="008975A0"/>
    <w:rsid w:val="008977E6"/>
    <w:rsid w:val="00897E3A"/>
    <w:rsid w:val="00897E71"/>
    <w:rsid w:val="00897F97"/>
    <w:rsid w:val="00897FFA"/>
    <w:rsid w:val="008A00C0"/>
    <w:rsid w:val="008A0134"/>
    <w:rsid w:val="008A03A2"/>
    <w:rsid w:val="008A069F"/>
    <w:rsid w:val="008A0701"/>
    <w:rsid w:val="008A0B4C"/>
    <w:rsid w:val="008A11A2"/>
    <w:rsid w:val="008A134A"/>
    <w:rsid w:val="008A13F3"/>
    <w:rsid w:val="008A15E0"/>
    <w:rsid w:val="008A205C"/>
    <w:rsid w:val="008A24B2"/>
    <w:rsid w:val="008A2FCD"/>
    <w:rsid w:val="008A328A"/>
    <w:rsid w:val="008A32FB"/>
    <w:rsid w:val="008A33A0"/>
    <w:rsid w:val="008A3450"/>
    <w:rsid w:val="008A380B"/>
    <w:rsid w:val="008A3831"/>
    <w:rsid w:val="008A3D01"/>
    <w:rsid w:val="008A3E5E"/>
    <w:rsid w:val="008A4119"/>
    <w:rsid w:val="008A4158"/>
    <w:rsid w:val="008A497E"/>
    <w:rsid w:val="008A4A04"/>
    <w:rsid w:val="008A4A4D"/>
    <w:rsid w:val="008A4B55"/>
    <w:rsid w:val="008A4F2E"/>
    <w:rsid w:val="008A56BD"/>
    <w:rsid w:val="008A5B33"/>
    <w:rsid w:val="008A5F01"/>
    <w:rsid w:val="008A605F"/>
    <w:rsid w:val="008A6219"/>
    <w:rsid w:val="008A62EF"/>
    <w:rsid w:val="008A65FD"/>
    <w:rsid w:val="008A6854"/>
    <w:rsid w:val="008A6F07"/>
    <w:rsid w:val="008A733E"/>
    <w:rsid w:val="008B0130"/>
    <w:rsid w:val="008B01BA"/>
    <w:rsid w:val="008B034E"/>
    <w:rsid w:val="008B091D"/>
    <w:rsid w:val="008B09CC"/>
    <w:rsid w:val="008B0BA6"/>
    <w:rsid w:val="008B0BAD"/>
    <w:rsid w:val="008B160F"/>
    <w:rsid w:val="008B1994"/>
    <w:rsid w:val="008B19C4"/>
    <w:rsid w:val="008B1A6C"/>
    <w:rsid w:val="008B1B42"/>
    <w:rsid w:val="008B1DBC"/>
    <w:rsid w:val="008B1EFC"/>
    <w:rsid w:val="008B2132"/>
    <w:rsid w:val="008B2478"/>
    <w:rsid w:val="008B28EF"/>
    <w:rsid w:val="008B299F"/>
    <w:rsid w:val="008B2C8D"/>
    <w:rsid w:val="008B2DCE"/>
    <w:rsid w:val="008B35E2"/>
    <w:rsid w:val="008B3726"/>
    <w:rsid w:val="008B3A49"/>
    <w:rsid w:val="008B3C57"/>
    <w:rsid w:val="008B3FFA"/>
    <w:rsid w:val="008B481F"/>
    <w:rsid w:val="008B49DD"/>
    <w:rsid w:val="008B4A27"/>
    <w:rsid w:val="008B4B44"/>
    <w:rsid w:val="008B51A4"/>
    <w:rsid w:val="008B52F6"/>
    <w:rsid w:val="008B5526"/>
    <w:rsid w:val="008B566C"/>
    <w:rsid w:val="008B5C1C"/>
    <w:rsid w:val="008B5D33"/>
    <w:rsid w:val="008B60C3"/>
    <w:rsid w:val="008B63A8"/>
    <w:rsid w:val="008B6460"/>
    <w:rsid w:val="008B687E"/>
    <w:rsid w:val="008B6ACF"/>
    <w:rsid w:val="008B71AA"/>
    <w:rsid w:val="008B73A3"/>
    <w:rsid w:val="008B73C8"/>
    <w:rsid w:val="008B74C1"/>
    <w:rsid w:val="008B79C2"/>
    <w:rsid w:val="008B7A1E"/>
    <w:rsid w:val="008B7E2F"/>
    <w:rsid w:val="008C01FB"/>
    <w:rsid w:val="008C0344"/>
    <w:rsid w:val="008C0F71"/>
    <w:rsid w:val="008C137D"/>
    <w:rsid w:val="008C1AFF"/>
    <w:rsid w:val="008C1F23"/>
    <w:rsid w:val="008C2ACE"/>
    <w:rsid w:val="008C2D58"/>
    <w:rsid w:val="008C2E94"/>
    <w:rsid w:val="008C30AE"/>
    <w:rsid w:val="008C375A"/>
    <w:rsid w:val="008C4397"/>
    <w:rsid w:val="008C45E5"/>
    <w:rsid w:val="008C546E"/>
    <w:rsid w:val="008C5957"/>
    <w:rsid w:val="008C5F89"/>
    <w:rsid w:val="008C61B9"/>
    <w:rsid w:val="008C6A17"/>
    <w:rsid w:val="008C6CD3"/>
    <w:rsid w:val="008C6E88"/>
    <w:rsid w:val="008C701A"/>
    <w:rsid w:val="008C798C"/>
    <w:rsid w:val="008C7C13"/>
    <w:rsid w:val="008C7C32"/>
    <w:rsid w:val="008C7D3A"/>
    <w:rsid w:val="008D0055"/>
    <w:rsid w:val="008D0094"/>
    <w:rsid w:val="008D017F"/>
    <w:rsid w:val="008D05D4"/>
    <w:rsid w:val="008D0784"/>
    <w:rsid w:val="008D0843"/>
    <w:rsid w:val="008D0878"/>
    <w:rsid w:val="008D0F4F"/>
    <w:rsid w:val="008D18FA"/>
    <w:rsid w:val="008D1CB6"/>
    <w:rsid w:val="008D1FBD"/>
    <w:rsid w:val="008D28F5"/>
    <w:rsid w:val="008D2FBC"/>
    <w:rsid w:val="008D3128"/>
    <w:rsid w:val="008D332C"/>
    <w:rsid w:val="008D340B"/>
    <w:rsid w:val="008D36D0"/>
    <w:rsid w:val="008D387A"/>
    <w:rsid w:val="008D3B6E"/>
    <w:rsid w:val="008D3B7D"/>
    <w:rsid w:val="008D3DB7"/>
    <w:rsid w:val="008D42E0"/>
    <w:rsid w:val="008D4939"/>
    <w:rsid w:val="008D493A"/>
    <w:rsid w:val="008D4CBC"/>
    <w:rsid w:val="008D50EB"/>
    <w:rsid w:val="008D5518"/>
    <w:rsid w:val="008D55C8"/>
    <w:rsid w:val="008D5825"/>
    <w:rsid w:val="008D5E81"/>
    <w:rsid w:val="008D6399"/>
    <w:rsid w:val="008D6C9C"/>
    <w:rsid w:val="008D6FC6"/>
    <w:rsid w:val="008D6FD2"/>
    <w:rsid w:val="008D7151"/>
    <w:rsid w:val="008D721F"/>
    <w:rsid w:val="008D7753"/>
    <w:rsid w:val="008D793B"/>
    <w:rsid w:val="008D79D0"/>
    <w:rsid w:val="008E03E4"/>
    <w:rsid w:val="008E0443"/>
    <w:rsid w:val="008E0E48"/>
    <w:rsid w:val="008E1070"/>
    <w:rsid w:val="008E1524"/>
    <w:rsid w:val="008E1782"/>
    <w:rsid w:val="008E1B13"/>
    <w:rsid w:val="008E1EC2"/>
    <w:rsid w:val="008E2084"/>
    <w:rsid w:val="008E20CE"/>
    <w:rsid w:val="008E2C33"/>
    <w:rsid w:val="008E2D06"/>
    <w:rsid w:val="008E2DB4"/>
    <w:rsid w:val="008E2EC5"/>
    <w:rsid w:val="008E2F89"/>
    <w:rsid w:val="008E3150"/>
    <w:rsid w:val="008E32C5"/>
    <w:rsid w:val="008E3892"/>
    <w:rsid w:val="008E389A"/>
    <w:rsid w:val="008E4020"/>
    <w:rsid w:val="008E4324"/>
    <w:rsid w:val="008E4A51"/>
    <w:rsid w:val="008E5396"/>
    <w:rsid w:val="008E5D2C"/>
    <w:rsid w:val="008E6176"/>
    <w:rsid w:val="008E629D"/>
    <w:rsid w:val="008E64D2"/>
    <w:rsid w:val="008E6B24"/>
    <w:rsid w:val="008E6CBB"/>
    <w:rsid w:val="008E705D"/>
    <w:rsid w:val="008E7551"/>
    <w:rsid w:val="008E75E8"/>
    <w:rsid w:val="008E7830"/>
    <w:rsid w:val="008E7B73"/>
    <w:rsid w:val="008E7C84"/>
    <w:rsid w:val="008F030F"/>
    <w:rsid w:val="008F04A4"/>
    <w:rsid w:val="008F0808"/>
    <w:rsid w:val="008F08BD"/>
    <w:rsid w:val="008F0BC5"/>
    <w:rsid w:val="008F0C8D"/>
    <w:rsid w:val="008F0DC5"/>
    <w:rsid w:val="008F10E0"/>
    <w:rsid w:val="008F17B7"/>
    <w:rsid w:val="008F17C9"/>
    <w:rsid w:val="008F192A"/>
    <w:rsid w:val="008F1A18"/>
    <w:rsid w:val="008F1E11"/>
    <w:rsid w:val="008F2106"/>
    <w:rsid w:val="008F2658"/>
    <w:rsid w:val="008F38E9"/>
    <w:rsid w:val="008F39C5"/>
    <w:rsid w:val="008F3CEA"/>
    <w:rsid w:val="008F3EBD"/>
    <w:rsid w:val="008F4114"/>
    <w:rsid w:val="008F467B"/>
    <w:rsid w:val="008F4E03"/>
    <w:rsid w:val="008F5F28"/>
    <w:rsid w:val="008F65DD"/>
    <w:rsid w:val="008F6C60"/>
    <w:rsid w:val="008F6F1D"/>
    <w:rsid w:val="008F7002"/>
    <w:rsid w:val="008F7127"/>
    <w:rsid w:val="008F7496"/>
    <w:rsid w:val="008F756C"/>
    <w:rsid w:val="008F75D6"/>
    <w:rsid w:val="008F7B60"/>
    <w:rsid w:val="008F7D2B"/>
    <w:rsid w:val="008F7D6B"/>
    <w:rsid w:val="008F7F94"/>
    <w:rsid w:val="0090085A"/>
    <w:rsid w:val="00900C4D"/>
    <w:rsid w:val="009019FF"/>
    <w:rsid w:val="00901BE5"/>
    <w:rsid w:val="0090210F"/>
    <w:rsid w:val="00902687"/>
    <w:rsid w:val="00902C6C"/>
    <w:rsid w:val="00902EF7"/>
    <w:rsid w:val="00902FC2"/>
    <w:rsid w:val="009031A2"/>
    <w:rsid w:val="009037D2"/>
    <w:rsid w:val="00903A9D"/>
    <w:rsid w:val="009042D8"/>
    <w:rsid w:val="00905670"/>
    <w:rsid w:val="009059FF"/>
    <w:rsid w:val="00905F8D"/>
    <w:rsid w:val="0090629C"/>
    <w:rsid w:val="00906736"/>
    <w:rsid w:val="00906ED0"/>
    <w:rsid w:val="0090747F"/>
    <w:rsid w:val="00907F7D"/>
    <w:rsid w:val="009100A8"/>
    <w:rsid w:val="00910214"/>
    <w:rsid w:val="0091049A"/>
    <w:rsid w:val="00910537"/>
    <w:rsid w:val="00910DB7"/>
    <w:rsid w:val="0091151D"/>
    <w:rsid w:val="0091159A"/>
    <w:rsid w:val="0091171E"/>
    <w:rsid w:val="009117DF"/>
    <w:rsid w:val="00911AA1"/>
    <w:rsid w:val="00911ECC"/>
    <w:rsid w:val="009121D1"/>
    <w:rsid w:val="0091258C"/>
    <w:rsid w:val="00912C12"/>
    <w:rsid w:val="00912EBE"/>
    <w:rsid w:val="0091319A"/>
    <w:rsid w:val="00913237"/>
    <w:rsid w:val="0091334B"/>
    <w:rsid w:val="009133B5"/>
    <w:rsid w:val="00913612"/>
    <w:rsid w:val="00913B9A"/>
    <w:rsid w:val="00913C0B"/>
    <w:rsid w:val="00914073"/>
    <w:rsid w:val="0091436D"/>
    <w:rsid w:val="009143BB"/>
    <w:rsid w:val="0091472A"/>
    <w:rsid w:val="00914CE2"/>
    <w:rsid w:val="00914E4E"/>
    <w:rsid w:val="0091532B"/>
    <w:rsid w:val="009153EE"/>
    <w:rsid w:val="009156C7"/>
    <w:rsid w:val="00915B84"/>
    <w:rsid w:val="009164FC"/>
    <w:rsid w:val="00916853"/>
    <w:rsid w:val="009170B5"/>
    <w:rsid w:val="009174CA"/>
    <w:rsid w:val="00917C63"/>
    <w:rsid w:val="00917CFC"/>
    <w:rsid w:val="00917D47"/>
    <w:rsid w:val="0092027B"/>
    <w:rsid w:val="00920310"/>
    <w:rsid w:val="009209D9"/>
    <w:rsid w:val="00920CF6"/>
    <w:rsid w:val="0092125A"/>
    <w:rsid w:val="00921607"/>
    <w:rsid w:val="00921748"/>
    <w:rsid w:val="00921D4D"/>
    <w:rsid w:val="009229E1"/>
    <w:rsid w:val="00922C2B"/>
    <w:rsid w:val="00923766"/>
    <w:rsid w:val="00923F2B"/>
    <w:rsid w:val="0092430F"/>
    <w:rsid w:val="0092443B"/>
    <w:rsid w:val="00924A17"/>
    <w:rsid w:val="00924BB3"/>
    <w:rsid w:val="00924EBA"/>
    <w:rsid w:val="0092515C"/>
    <w:rsid w:val="0092535F"/>
    <w:rsid w:val="00925464"/>
    <w:rsid w:val="009254FD"/>
    <w:rsid w:val="009258C6"/>
    <w:rsid w:val="00926280"/>
    <w:rsid w:val="00926745"/>
    <w:rsid w:val="0092688E"/>
    <w:rsid w:val="00926900"/>
    <w:rsid w:val="00926B67"/>
    <w:rsid w:val="00926BB7"/>
    <w:rsid w:val="00927177"/>
    <w:rsid w:val="009277EB"/>
    <w:rsid w:val="009279C8"/>
    <w:rsid w:val="009300C7"/>
    <w:rsid w:val="00930182"/>
    <w:rsid w:val="00930608"/>
    <w:rsid w:val="00930A90"/>
    <w:rsid w:val="00930EF8"/>
    <w:rsid w:val="009317B5"/>
    <w:rsid w:val="00931974"/>
    <w:rsid w:val="00931F4D"/>
    <w:rsid w:val="0093222D"/>
    <w:rsid w:val="009322F8"/>
    <w:rsid w:val="009327B6"/>
    <w:rsid w:val="00932A0D"/>
    <w:rsid w:val="00932BE3"/>
    <w:rsid w:val="0093387D"/>
    <w:rsid w:val="00933963"/>
    <w:rsid w:val="009339E3"/>
    <w:rsid w:val="00933D1D"/>
    <w:rsid w:val="00933ECE"/>
    <w:rsid w:val="00934166"/>
    <w:rsid w:val="00934698"/>
    <w:rsid w:val="00934BB5"/>
    <w:rsid w:val="00934BE9"/>
    <w:rsid w:val="009352B8"/>
    <w:rsid w:val="0093562A"/>
    <w:rsid w:val="0093597C"/>
    <w:rsid w:val="00935E45"/>
    <w:rsid w:val="009361B5"/>
    <w:rsid w:val="009361F7"/>
    <w:rsid w:val="009364D7"/>
    <w:rsid w:val="009369E2"/>
    <w:rsid w:val="00936A87"/>
    <w:rsid w:val="00936BFA"/>
    <w:rsid w:val="00936F19"/>
    <w:rsid w:val="00937068"/>
    <w:rsid w:val="009372D3"/>
    <w:rsid w:val="00937ACB"/>
    <w:rsid w:val="00937D4E"/>
    <w:rsid w:val="00937FB5"/>
    <w:rsid w:val="00940795"/>
    <w:rsid w:val="00940C2C"/>
    <w:rsid w:val="0094107A"/>
    <w:rsid w:val="009410DF"/>
    <w:rsid w:val="00941302"/>
    <w:rsid w:val="00941483"/>
    <w:rsid w:val="00941AD0"/>
    <w:rsid w:val="00941D35"/>
    <w:rsid w:val="00941D81"/>
    <w:rsid w:val="00942303"/>
    <w:rsid w:val="00942910"/>
    <w:rsid w:val="009429D5"/>
    <w:rsid w:val="009432F0"/>
    <w:rsid w:val="009434EF"/>
    <w:rsid w:val="00943C28"/>
    <w:rsid w:val="00943E75"/>
    <w:rsid w:val="00944002"/>
    <w:rsid w:val="00944646"/>
    <w:rsid w:val="0094476E"/>
    <w:rsid w:val="00944A6A"/>
    <w:rsid w:val="00944CE3"/>
    <w:rsid w:val="00944F30"/>
    <w:rsid w:val="00945C6C"/>
    <w:rsid w:val="00945D29"/>
    <w:rsid w:val="00946A4F"/>
    <w:rsid w:val="00946E3E"/>
    <w:rsid w:val="009477C4"/>
    <w:rsid w:val="009477CE"/>
    <w:rsid w:val="00947F71"/>
    <w:rsid w:val="00947FCB"/>
    <w:rsid w:val="009503DA"/>
    <w:rsid w:val="00950AB5"/>
    <w:rsid w:val="009516C2"/>
    <w:rsid w:val="009518A9"/>
    <w:rsid w:val="00951946"/>
    <w:rsid w:val="00951A5E"/>
    <w:rsid w:val="00951FBA"/>
    <w:rsid w:val="0095205C"/>
    <w:rsid w:val="00952125"/>
    <w:rsid w:val="0095248E"/>
    <w:rsid w:val="00952654"/>
    <w:rsid w:val="0095299C"/>
    <w:rsid w:val="00953141"/>
    <w:rsid w:val="00954B41"/>
    <w:rsid w:val="00954FD8"/>
    <w:rsid w:val="0095501B"/>
    <w:rsid w:val="00955086"/>
    <w:rsid w:val="009556D1"/>
    <w:rsid w:val="009557BF"/>
    <w:rsid w:val="0095597E"/>
    <w:rsid w:val="00955A96"/>
    <w:rsid w:val="00955B57"/>
    <w:rsid w:val="00955EFF"/>
    <w:rsid w:val="00956150"/>
    <w:rsid w:val="009561CB"/>
    <w:rsid w:val="009562E7"/>
    <w:rsid w:val="009563D2"/>
    <w:rsid w:val="00956481"/>
    <w:rsid w:val="009565B4"/>
    <w:rsid w:val="009565F0"/>
    <w:rsid w:val="009569AF"/>
    <w:rsid w:val="00956C13"/>
    <w:rsid w:val="00956C56"/>
    <w:rsid w:val="00956D13"/>
    <w:rsid w:val="00956E7D"/>
    <w:rsid w:val="009578D2"/>
    <w:rsid w:val="00957CD2"/>
    <w:rsid w:val="009601EC"/>
    <w:rsid w:val="009604C6"/>
    <w:rsid w:val="009607A4"/>
    <w:rsid w:val="009608F8"/>
    <w:rsid w:val="00960D9D"/>
    <w:rsid w:val="0096100E"/>
    <w:rsid w:val="009612A4"/>
    <w:rsid w:val="00961353"/>
    <w:rsid w:val="00961513"/>
    <w:rsid w:val="00961E48"/>
    <w:rsid w:val="009630A7"/>
    <w:rsid w:val="009635DC"/>
    <w:rsid w:val="00963DD6"/>
    <w:rsid w:val="009643A4"/>
    <w:rsid w:val="009644F3"/>
    <w:rsid w:val="00964754"/>
    <w:rsid w:val="009649A8"/>
    <w:rsid w:val="00964F1D"/>
    <w:rsid w:val="009652E2"/>
    <w:rsid w:val="0096572B"/>
    <w:rsid w:val="00965B24"/>
    <w:rsid w:val="00965DA3"/>
    <w:rsid w:val="00966640"/>
    <w:rsid w:val="0096668A"/>
    <w:rsid w:val="00966E28"/>
    <w:rsid w:val="00966E2C"/>
    <w:rsid w:val="00966FB4"/>
    <w:rsid w:val="009671D8"/>
    <w:rsid w:val="00967393"/>
    <w:rsid w:val="00967931"/>
    <w:rsid w:val="00967AFC"/>
    <w:rsid w:val="00967DA5"/>
    <w:rsid w:val="00967E42"/>
    <w:rsid w:val="00970B40"/>
    <w:rsid w:val="009713CC"/>
    <w:rsid w:val="00971644"/>
    <w:rsid w:val="00971D4B"/>
    <w:rsid w:val="00971FD1"/>
    <w:rsid w:val="0097276B"/>
    <w:rsid w:val="00972949"/>
    <w:rsid w:val="00972ACE"/>
    <w:rsid w:val="00972FB9"/>
    <w:rsid w:val="009731F2"/>
    <w:rsid w:val="009732D0"/>
    <w:rsid w:val="0097355E"/>
    <w:rsid w:val="009738F1"/>
    <w:rsid w:val="00973DA9"/>
    <w:rsid w:val="00973E64"/>
    <w:rsid w:val="0097456A"/>
    <w:rsid w:val="00974F9A"/>
    <w:rsid w:val="009751C0"/>
    <w:rsid w:val="00975CD9"/>
    <w:rsid w:val="00976547"/>
    <w:rsid w:val="00976BBD"/>
    <w:rsid w:val="00977110"/>
    <w:rsid w:val="00977171"/>
    <w:rsid w:val="009772D6"/>
    <w:rsid w:val="00977529"/>
    <w:rsid w:val="009779FB"/>
    <w:rsid w:val="00977B09"/>
    <w:rsid w:val="00977B5E"/>
    <w:rsid w:val="009801F4"/>
    <w:rsid w:val="0098030B"/>
    <w:rsid w:val="009808C1"/>
    <w:rsid w:val="009808F7"/>
    <w:rsid w:val="00980F4F"/>
    <w:rsid w:val="00980F74"/>
    <w:rsid w:val="00981056"/>
    <w:rsid w:val="0098154D"/>
    <w:rsid w:val="00981D2C"/>
    <w:rsid w:val="009821F0"/>
    <w:rsid w:val="009827B4"/>
    <w:rsid w:val="0098292B"/>
    <w:rsid w:val="00982B15"/>
    <w:rsid w:val="00982F20"/>
    <w:rsid w:val="00983004"/>
    <w:rsid w:val="009832A1"/>
    <w:rsid w:val="009834E1"/>
    <w:rsid w:val="00983550"/>
    <w:rsid w:val="00983F61"/>
    <w:rsid w:val="009842B0"/>
    <w:rsid w:val="00984BFF"/>
    <w:rsid w:val="00984F6C"/>
    <w:rsid w:val="009858F9"/>
    <w:rsid w:val="00985F16"/>
    <w:rsid w:val="009860F2"/>
    <w:rsid w:val="00986108"/>
    <w:rsid w:val="009861E5"/>
    <w:rsid w:val="00986304"/>
    <w:rsid w:val="0098647C"/>
    <w:rsid w:val="0098690C"/>
    <w:rsid w:val="00986944"/>
    <w:rsid w:val="00986C5C"/>
    <w:rsid w:val="00986D31"/>
    <w:rsid w:val="00986D72"/>
    <w:rsid w:val="00986F23"/>
    <w:rsid w:val="0098703F"/>
    <w:rsid w:val="009873C6"/>
    <w:rsid w:val="00987473"/>
    <w:rsid w:val="009875D1"/>
    <w:rsid w:val="009876FC"/>
    <w:rsid w:val="009878E8"/>
    <w:rsid w:val="00987B88"/>
    <w:rsid w:val="00990A16"/>
    <w:rsid w:val="00990A55"/>
    <w:rsid w:val="00990EBD"/>
    <w:rsid w:val="00991095"/>
    <w:rsid w:val="00992432"/>
    <w:rsid w:val="00992906"/>
    <w:rsid w:val="00992985"/>
    <w:rsid w:val="00992AC2"/>
    <w:rsid w:val="00992BA9"/>
    <w:rsid w:val="00992E09"/>
    <w:rsid w:val="009931F9"/>
    <w:rsid w:val="0099346F"/>
    <w:rsid w:val="009939D8"/>
    <w:rsid w:val="00993DD5"/>
    <w:rsid w:val="00993F9F"/>
    <w:rsid w:val="009943B8"/>
    <w:rsid w:val="009955EB"/>
    <w:rsid w:val="00995D58"/>
    <w:rsid w:val="00995F60"/>
    <w:rsid w:val="009960E4"/>
    <w:rsid w:val="009960FF"/>
    <w:rsid w:val="0099679B"/>
    <w:rsid w:val="009969DB"/>
    <w:rsid w:val="00996AC6"/>
    <w:rsid w:val="00996BB4"/>
    <w:rsid w:val="00996DB7"/>
    <w:rsid w:val="009971C2"/>
    <w:rsid w:val="00997255"/>
    <w:rsid w:val="00997758"/>
    <w:rsid w:val="00997C7D"/>
    <w:rsid w:val="009A0003"/>
    <w:rsid w:val="009A03DB"/>
    <w:rsid w:val="009A0B32"/>
    <w:rsid w:val="009A0C31"/>
    <w:rsid w:val="009A0F92"/>
    <w:rsid w:val="009A1138"/>
    <w:rsid w:val="009A1222"/>
    <w:rsid w:val="009A14E9"/>
    <w:rsid w:val="009A23DF"/>
    <w:rsid w:val="009A24BE"/>
    <w:rsid w:val="009A24D6"/>
    <w:rsid w:val="009A2B74"/>
    <w:rsid w:val="009A2C72"/>
    <w:rsid w:val="009A2CE3"/>
    <w:rsid w:val="009A3472"/>
    <w:rsid w:val="009A36BC"/>
    <w:rsid w:val="009A3A66"/>
    <w:rsid w:val="009A410B"/>
    <w:rsid w:val="009A4166"/>
    <w:rsid w:val="009A41C8"/>
    <w:rsid w:val="009A44F1"/>
    <w:rsid w:val="009A4BE0"/>
    <w:rsid w:val="009A529F"/>
    <w:rsid w:val="009A5492"/>
    <w:rsid w:val="009A5D88"/>
    <w:rsid w:val="009A6015"/>
    <w:rsid w:val="009A6689"/>
    <w:rsid w:val="009A6888"/>
    <w:rsid w:val="009A697C"/>
    <w:rsid w:val="009A6F76"/>
    <w:rsid w:val="009A7060"/>
    <w:rsid w:val="009A7DC3"/>
    <w:rsid w:val="009B08BD"/>
    <w:rsid w:val="009B0F02"/>
    <w:rsid w:val="009B110A"/>
    <w:rsid w:val="009B1772"/>
    <w:rsid w:val="009B19F5"/>
    <w:rsid w:val="009B1A5D"/>
    <w:rsid w:val="009B1EE7"/>
    <w:rsid w:val="009B2434"/>
    <w:rsid w:val="009B2724"/>
    <w:rsid w:val="009B27CF"/>
    <w:rsid w:val="009B2D45"/>
    <w:rsid w:val="009B2D7B"/>
    <w:rsid w:val="009B2DA5"/>
    <w:rsid w:val="009B366B"/>
    <w:rsid w:val="009B3857"/>
    <w:rsid w:val="009B3D07"/>
    <w:rsid w:val="009B487D"/>
    <w:rsid w:val="009B4D6A"/>
    <w:rsid w:val="009B565A"/>
    <w:rsid w:val="009B5A55"/>
    <w:rsid w:val="009B5E17"/>
    <w:rsid w:val="009B617E"/>
    <w:rsid w:val="009B624F"/>
    <w:rsid w:val="009B6324"/>
    <w:rsid w:val="009B67A4"/>
    <w:rsid w:val="009B6E89"/>
    <w:rsid w:val="009B71A7"/>
    <w:rsid w:val="009B7973"/>
    <w:rsid w:val="009C0425"/>
    <w:rsid w:val="009C1126"/>
    <w:rsid w:val="009C11EF"/>
    <w:rsid w:val="009C1342"/>
    <w:rsid w:val="009C1740"/>
    <w:rsid w:val="009C1DCC"/>
    <w:rsid w:val="009C1E67"/>
    <w:rsid w:val="009C2138"/>
    <w:rsid w:val="009C2227"/>
    <w:rsid w:val="009C2305"/>
    <w:rsid w:val="009C248E"/>
    <w:rsid w:val="009C25EE"/>
    <w:rsid w:val="009C2631"/>
    <w:rsid w:val="009C2C69"/>
    <w:rsid w:val="009C30F0"/>
    <w:rsid w:val="009C3212"/>
    <w:rsid w:val="009C3216"/>
    <w:rsid w:val="009C399B"/>
    <w:rsid w:val="009C3DE9"/>
    <w:rsid w:val="009C3E55"/>
    <w:rsid w:val="009C43CC"/>
    <w:rsid w:val="009C461B"/>
    <w:rsid w:val="009C4D66"/>
    <w:rsid w:val="009C53AE"/>
    <w:rsid w:val="009C5951"/>
    <w:rsid w:val="009C5F06"/>
    <w:rsid w:val="009C6DD1"/>
    <w:rsid w:val="009C6E49"/>
    <w:rsid w:val="009C6EF0"/>
    <w:rsid w:val="009C7167"/>
    <w:rsid w:val="009C73B4"/>
    <w:rsid w:val="009C7461"/>
    <w:rsid w:val="009C75C3"/>
    <w:rsid w:val="009C7850"/>
    <w:rsid w:val="009D032A"/>
    <w:rsid w:val="009D047F"/>
    <w:rsid w:val="009D0E09"/>
    <w:rsid w:val="009D134A"/>
    <w:rsid w:val="009D1419"/>
    <w:rsid w:val="009D1422"/>
    <w:rsid w:val="009D1ADD"/>
    <w:rsid w:val="009D1E97"/>
    <w:rsid w:val="009D26C8"/>
    <w:rsid w:val="009D2990"/>
    <w:rsid w:val="009D2B3E"/>
    <w:rsid w:val="009D2D66"/>
    <w:rsid w:val="009D2E3A"/>
    <w:rsid w:val="009D33C2"/>
    <w:rsid w:val="009D3625"/>
    <w:rsid w:val="009D3818"/>
    <w:rsid w:val="009D3BCB"/>
    <w:rsid w:val="009D4557"/>
    <w:rsid w:val="009D4564"/>
    <w:rsid w:val="009D45DE"/>
    <w:rsid w:val="009D49E2"/>
    <w:rsid w:val="009D54E1"/>
    <w:rsid w:val="009D5935"/>
    <w:rsid w:val="009D5A49"/>
    <w:rsid w:val="009D5A65"/>
    <w:rsid w:val="009D5B0D"/>
    <w:rsid w:val="009D6408"/>
    <w:rsid w:val="009D6519"/>
    <w:rsid w:val="009D6CF3"/>
    <w:rsid w:val="009D6E21"/>
    <w:rsid w:val="009D7467"/>
    <w:rsid w:val="009E0138"/>
    <w:rsid w:val="009E08C6"/>
    <w:rsid w:val="009E09EC"/>
    <w:rsid w:val="009E1264"/>
    <w:rsid w:val="009E1409"/>
    <w:rsid w:val="009E1BDB"/>
    <w:rsid w:val="009E326B"/>
    <w:rsid w:val="009E3450"/>
    <w:rsid w:val="009E3581"/>
    <w:rsid w:val="009E35B5"/>
    <w:rsid w:val="009E3769"/>
    <w:rsid w:val="009E44FD"/>
    <w:rsid w:val="009E45A3"/>
    <w:rsid w:val="009E4601"/>
    <w:rsid w:val="009E4681"/>
    <w:rsid w:val="009E4B04"/>
    <w:rsid w:val="009E4DC9"/>
    <w:rsid w:val="009E4F0B"/>
    <w:rsid w:val="009E51F9"/>
    <w:rsid w:val="009E55EF"/>
    <w:rsid w:val="009E5A7D"/>
    <w:rsid w:val="009E5DE5"/>
    <w:rsid w:val="009E622D"/>
    <w:rsid w:val="009E6CB9"/>
    <w:rsid w:val="009E6CEF"/>
    <w:rsid w:val="009E7213"/>
    <w:rsid w:val="009E7655"/>
    <w:rsid w:val="009E7AFC"/>
    <w:rsid w:val="009E7CE1"/>
    <w:rsid w:val="009F0307"/>
    <w:rsid w:val="009F0B4B"/>
    <w:rsid w:val="009F0E42"/>
    <w:rsid w:val="009F17DB"/>
    <w:rsid w:val="009F1934"/>
    <w:rsid w:val="009F19EB"/>
    <w:rsid w:val="009F1BC2"/>
    <w:rsid w:val="009F1D1F"/>
    <w:rsid w:val="009F1ED2"/>
    <w:rsid w:val="009F21FD"/>
    <w:rsid w:val="009F2397"/>
    <w:rsid w:val="009F285C"/>
    <w:rsid w:val="009F30A9"/>
    <w:rsid w:val="009F3282"/>
    <w:rsid w:val="009F332C"/>
    <w:rsid w:val="009F35F2"/>
    <w:rsid w:val="009F4AF7"/>
    <w:rsid w:val="009F5111"/>
    <w:rsid w:val="009F52F8"/>
    <w:rsid w:val="009F584B"/>
    <w:rsid w:val="009F5ABA"/>
    <w:rsid w:val="009F5BC0"/>
    <w:rsid w:val="009F5CAE"/>
    <w:rsid w:val="009F6223"/>
    <w:rsid w:val="009F6386"/>
    <w:rsid w:val="009F6BBB"/>
    <w:rsid w:val="009F6DDC"/>
    <w:rsid w:val="009F7058"/>
    <w:rsid w:val="009F731F"/>
    <w:rsid w:val="009F7574"/>
    <w:rsid w:val="009F7865"/>
    <w:rsid w:val="009F7E76"/>
    <w:rsid w:val="00A00090"/>
    <w:rsid w:val="00A003AC"/>
    <w:rsid w:val="00A00DE5"/>
    <w:rsid w:val="00A010DC"/>
    <w:rsid w:val="00A01288"/>
    <w:rsid w:val="00A012AA"/>
    <w:rsid w:val="00A0136C"/>
    <w:rsid w:val="00A01ADB"/>
    <w:rsid w:val="00A01DB8"/>
    <w:rsid w:val="00A01E0C"/>
    <w:rsid w:val="00A02629"/>
    <w:rsid w:val="00A026F7"/>
    <w:rsid w:val="00A0270F"/>
    <w:rsid w:val="00A02975"/>
    <w:rsid w:val="00A03531"/>
    <w:rsid w:val="00A035AF"/>
    <w:rsid w:val="00A0370D"/>
    <w:rsid w:val="00A03D39"/>
    <w:rsid w:val="00A03E8B"/>
    <w:rsid w:val="00A041E9"/>
    <w:rsid w:val="00A042A7"/>
    <w:rsid w:val="00A046CB"/>
    <w:rsid w:val="00A051DF"/>
    <w:rsid w:val="00A052A8"/>
    <w:rsid w:val="00A0543B"/>
    <w:rsid w:val="00A05EFB"/>
    <w:rsid w:val="00A05F86"/>
    <w:rsid w:val="00A05FC4"/>
    <w:rsid w:val="00A0607A"/>
    <w:rsid w:val="00A0650A"/>
    <w:rsid w:val="00A06523"/>
    <w:rsid w:val="00A06716"/>
    <w:rsid w:val="00A06B72"/>
    <w:rsid w:val="00A07017"/>
    <w:rsid w:val="00A07680"/>
    <w:rsid w:val="00A076F8"/>
    <w:rsid w:val="00A1034A"/>
    <w:rsid w:val="00A10480"/>
    <w:rsid w:val="00A1064A"/>
    <w:rsid w:val="00A1078C"/>
    <w:rsid w:val="00A10BC5"/>
    <w:rsid w:val="00A10E4A"/>
    <w:rsid w:val="00A110E1"/>
    <w:rsid w:val="00A11478"/>
    <w:rsid w:val="00A1159A"/>
    <w:rsid w:val="00A118DD"/>
    <w:rsid w:val="00A11A4D"/>
    <w:rsid w:val="00A11AE1"/>
    <w:rsid w:val="00A11F42"/>
    <w:rsid w:val="00A123B3"/>
    <w:rsid w:val="00A127E9"/>
    <w:rsid w:val="00A12ED4"/>
    <w:rsid w:val="00A13210"/>
    <w:rsid w:val="00A13394"/>
    <w:rsid w:val="00A13C17"/>
    <w:rsid w:val="00A143BF"/>
    <w:rsid w:val="00A1453A"/>
    <w:rsid w:val="00A1463F"/>
    <w:rsid w:val="00A14B14"/>
    <w:rsid w:val="00A14CA7"/>
    <w:rsid w:val="00A14E04"/>
    <w:rsid w:val="00A1511C"/>
    <w:rsid w:val="00A1529E"/>
    <w:rsid w:val="00A1570B"/>
    <w:rsid w:val="00A15C1D"/>
    <w:rsid w:val="00A15C37"/>
    <w:rsid w:val="00A16C98"/>
    <w:rsid w:val="00A16E55"/>
    <w:rsid w:val="00A174D3"/>
    <w:rsid w:val="00A17963"/>
    <w:rsid w:val="00A17B73"/>
    <w:rsid w:val="00A17B76"/>
    <w:rsid w:val="00A17F7C"/>
    <w:rsid w:val="00A17FE6"/>
    <w:rsid w:val="00A203F9"/>
    <w:rsid w:val="00A204C9"/>
    <w:rsid w:val="00A20F9A"/>
    <w:rsid w:val="00A214E8"/>
    <w:rsid w:val="00A2150A"/>
    <w:rsid w:val="00A2283D"/>
    <w:rsid w:val="00A228CA"/>
    <w:rsid w:val="00A22A61"/>
    <w:rsid w:val="00A22B24"/>
    <w:rsid w:val="00A2335A"/>
    <w:rsid w:val="00A23A62"/>
    <w:rsid w:val="00A23AB4"/>
    <w:rsid w:val="00A23AB5"/>
    <w:rsid w:val="00A23BF6"/>
    <w:rsid w:val="00A23C43"/>
    <w:rsid w:val="00A23C69"/>
    <w:rsid w:val="00A241FA"/>
    <w:rsid w:val="00A24FE0"/>
    <w:rsid w:val="00A24FE7"/>
    <w:rsid w:val="00A25273"/>
    <w:rsid w:val="00A253FD"/>
    <w:rsid w:val="00A25467"/>
    <w:rsid w:val="00A2559D"/>
    <w:rsid w:val="00A259C4"/>
    <w:rsid w:val="00A25B2C"/>
    <w:rsid w:val="00A25FE0"/>
    <w:rsid w:val="00A265A9"/>
    <w:rsid w:val="00A2753D"/>
    <w:rsid w:val="00A275A0"/>
    <w:rsid w:val="00A27978"/>
    <w:rsid w:val="00A27F96"/>
    <w:rsid w:val="00A30171"/>
    <w:rsid w:val="00A30460"/>
    <w:rsid w:val="00A308B9"/>
    <w:rsid w:val="00A3097D"/>
    <w:rsid w:val="00A30EAE"/>
    <w:rsid w:val="00A31EBD"/>
    <w:rsid w:val="00A321A6"/>
    <w:rsid w:val="00A325FC"/>
    <w:rsid w:val="00A32914"/>
    <w:rsid w:val="00A32CB1"/>
    <w:rsid w:val="00A32D0C"/>
    <w:rsid w:val="00A32D4E"/>
    <w:rsid w:val="00A32EDE"/>
    <w:rsid w:val="00A339CE"/>
    <w:rsid w:val="00A339F3"/>
    <w:rsid w:val="00A33B72"/>
    <w:rsid w:val="00A33B77"/>
    <w:rsid w:val="00A33D8B"/>
    <w:rsid w:val="00A34489"/>
    <w:rsid w:val="00A346BF"/>
    <w:rsid w:val="00A34821"/>
    <w:rsid w:val="00A34917"/>
    <w:rsid w:val="00A34DC1"/>
    <w:rsid w:val="00A3500F"/>
    <w:rsid w:val="00A35124"/>
    <w:rsid w:val="00A35444"/>
    <w:rsid w:val="00A35C13"/>
    <w:rsid w:val="00A361FF"/>
    <w:rsid w:val="00A363A3"/>
    <w:rsid w:val="00A36499"/>
    <w:rsid w:val="00A36587"/>
    <w:rsid w:val="00A36873"/>
    <w:rsid w:val="00A36B9F"/>
    <w:rsid w:val="00A36C27"/>
    <w:rsid w:val="00A36D8E"/>
    <w:rsid w:val="00A36F35"/>
    <w:rsid w:val="00A37176"/>
    <w:rsid w:val="00A37718"/>
    <w:rsid w:val="00A37A71"/>
    <w:rsid w:val="00A37E6D"/>
    <w:rsid w:val="00A40027"/>
    <w:rsid w:val="00A40893"/>
    <w:rsid w:val="00A40905"/>
    <w:rsid w:val="00A4099A"/>
    <w:rsid w:val="00A40CD9"/>
    <w:rsid w:val="00A41466"/>
    <w:rsid w:val="00A41527"/>
    <w:rsid w:val="00A4162E"/>
    <w:rsid w:val="00A41BD7"/>
    <w:rsid w:val="00A42390"/>
    <w:rsid w:val="00A424B6"/>
    <w:rsid w:val="00A42854"/>
    <w:rsid w:val="00A429F8"/>
    <w:rsid w:val="00A42E02"/>
    <w:rsid w:val="00A4323D"/>
    <w:rsid w:val="00A43899"/>
    <w:rsid w:val="00A4390D"/>
    <w:rsid w:val="00A43925"/>
    <w:rsid w:val="00A43C66"/>
    <w:rsid w:val="00A44190"/>
    <w:rsid w:val="00A4463B"/>
    <w:rsid w:val="00A44895"/>
    <w:rsid w:val="00A448FF"/>
    <w:rsid w:val="00A44A36"/>
    <w:rsid w:val="00A45686"/>
    <w:rsid w:val="00A457E0"/>
    <w:rsid w:val="00A46373"/>
    <w:rsid w:val="00A463AA"/>
    <w:rsid w:val="00A4642B"/>
    <w:rsid w:val="00A46569"/>
    <w:rsid w:val="00A467B1"/>
    <w:rsid w:val="00A46D78"/>
    <w:rsid w:val="00A47125"/>
    <w:rsid w:val="00A47217"/>
    <w:rsid w:val="00A47385"/>
    <w:rsid w:val="00A4744C"/>
    <w:rsid w:val="00A47C93"/>
    <w:rsid w:val="00A47EEC"/>
    <w:rsid w:val="00A50021"/>
    <w:rsid w:val="00A5013F"/>
    <w:rsid w:val="00A50775"/>
    <w:rsid w:val="00A50D65"/>
    <w:rsid w:val="00A50DA8"/>
    <w:rsid w:val="00A51827"/>
    <w:rsid w:val="00A51A2D"/>
    <w:rsid w:val="00A51D91"/>
    <w:rsid w:val="00A520FB"/>
    <w:rsid w:val="00A528EF"/>
    <w:rsid w:val="00A5299B"/>
    <w:rsid w:val="00A52A71"/>
    <w:rsid w:val="00A52F48"/>
    <w:rsid w:val="00A5316B"/>
    <w:rsid w:val="00A53436"/>
    <w:rsid w:val="00A5359F"/>
    <w:rsid w:val="00A537B7"/>
    <w:rsid w:val="00A53895"/>
    <w:rsid w:val="00A53E93"/>
    <w:rsid w:val="00A54175"/>
    <w:rsid w:val="00A542DE"/>
    <w:rsid w:val="00A550DC"/>
    <w:rsid w:val="00A55186"/>
    <w:rsid w:val="00A551DE"/>
    <w:rsid w:val="00A5541C"/>
    <w:rsid w:val="00A55509"/>
    <w:rsid w:val="00A557B2"/>
    <w:rsid w:val="00A55C14"/>
    <w:rsid w:val="00A5602A"/>
    <w:rsid w:val="00A56402"/>
    <w:rsid w:val="00A56513"/>
    <w:rsid w:val="00A56FBF"/>
    <w:rsid w:val="00A57026"/>
    <w:rsid w:val="00A57744"/>
    <w:rsid w:val="00A577CF"/>
    <w:rsid w:val="00A57826"/>
    <w:rsid w:val="00A57D73"/>
    <w:rsid w:val="00A603D6"/>
    <w:rsid w:val="00A60427"/>
    <w:rsid w:val="00A60513"/>
    <w:rsid w:val="00A60517"/>
    <w:rsid w:val="00A607FF"/>
    <w:rsid w:val="00A608B9"/>
    <w:rsid w:val="00A60BA9"/>
    <w:rsid w:val="00A61144"/>
    <w:rsid w:val="00A612FD"/>
    <w:rsid w:val="00A615C2"/>
    <w:rsid w:val="00A61834"/>
    <w:rsid w:val="00A61905"/>
    <w:rsid w:val="00A61942"/>
    <w:rsid w:val="00A61AEE"/>
    <w:rsid w:val="00A6263C"/>
    <w:rsid w:val="00A6270C"/>
    <w:rsid w:val="00A62765"/>
    <w:rsid w:val="00A629F4"/>
    <w:rsid w:val="00A63313"/>
    <w:rsid w:val="00A63844"/>
    <w:rsid w:val="00A639F5"/>
    <w:rsid w:val="00A63D0C"/>
    <w:rsid w:val="00A63DC1"/>
    <w:rsid w:val="00A63E22"/>
    <w:rsid w:val="00A640CB"/>
    <w:rsid w:val="00A641C4"/>
    <w:rsid w:val="00A6439E"/>
    <w:rsid w:val="00A64F89"/>
    <w:rsid w:val="00A65132"/>
    <w:rsid w:val="00A65145"/>
    <w:rsid w:val="00A65624"/>
    <w:rsid w:val="00A66349"/>
    <w:rsid w:val="00A669ED"/>
    <w:rsid w:val="00A66AA3"/>
    <w:rsid w:val="00A66E73"/>
    <w:rsid w:val="00A672E5"/>
    <w:rsid w:val="00A6732D"/>
    <w:rsid w:val="00A673A9"/>
    <w:rsid w:val="00A67471"/>
    <w:rsid w:val="00A674BF"/>
    <w:rsid w:val="00A67A42"/>
    <w:rsid w:val="00A67C05"/>
    <w:rsid w:val="00A67E2C"/>
    <w:rsid w:val="00A701A7"/>
    <w:rsid w:val="00A70FDA"/>
    <w:rsid w:val="00A710AB"/>
    <w:rsid w:val="00A713A0"/>
    <w:rsid w:val="00A71439"/>
    <w:rsid w:val="00A71908"/>
    <w:rsid w:val="00A72190"/>
    <w:rsid w:val="00A72467"/>
    <w:rsid w:val="00A7263E"/>
    <w:rsid w:val="00A7299E"/>
    <w:rsid w:val="00A72BC6"/>
    <w:rsid w:val="00A72EAA"/>
    <w:rsid w:val="00A732C8"/>
    <w:rsid w:val="00A73871"/>
    <w:rsid w:val="00A73B77"/>
    <w:rsid w:val="00A73EF9"/>
    <w:rsid w:val="00A74082"/>
    <w:rsid w:val="00A745B6"/>
    <w:rsid w:val="00A74863"/>
    <w:rsid w:val="00A74A1A"/>
    <w:rsid w:val="00A74CAE"/>
    <w:rsid w:val="00A74E84"/>
    <w:rsid w:val="00A75131"/>
    <w:rsid w:val="00A754DB"/>
    <w:rsid w:val="00A75542"/>
    <w:rsid w:val="00A756B6"/>
    <w:rsid w:val="00A76025"/>
    <w:rsid w:val="00A76D02"/>
    <w:rsid w:val="00A7744A"/>
    <w:rsid w:val="00A77693"/>
    <w:rsid w:val="00A77C27"/>
    <w:rsid w:val="00A80575"/>
    <w:rsid w:val="00A806AB"/>
    <w:rsid w:val="00A80D0D"/>
    <w:rsid w:val="00A8174E"/>
    <w:rsid w:val="00A81B60"/>
    <w:rsid w:val="00A81FED"/>
    <w:rsid w:val="00A827FB"/>
    <w:rsid w:val="00A837FB"/>
    <w:rsid w:val="00A83839"/>
    <w:rsid w:val="00A83BE1"/>
    <w:rsid w:val="00A840A4"/>
    <w:rsid w:val="00A84369"/>
    <w:rsid w:val="00A844A6"/>
    <w:rsid w:val="00A845AE"/>
    <w:rsid w:val="00A84B70"/>
    <w:rsid w:val="00A84BFA"/>
    <w:rsid w:val="00A8519E"/>
    <w:rsid w:val="00A85246"/>
    <w:rsid w:val="00A85898"/>
    <w:rsid w:val="00A85C72"/>
    <w:rsid w:val="00A85EFE"/>
    <w:rsid w:val="00A86112"/>
    <w:rsid w:val="00A862EE"/>
    <w:rsid w:val="00A86305"/>
    <w:rsid w:val="00A869AC"/>
    <w:rsid w:val="00A86C38"/>
    <w:rsid w:val="00A8729A"/>
    <w:rsid w:val="00A87322"/>
    <w:rsid w:val="00A8771B"/>
    <w:rsid w:val="00A87C48"/>
    <w:rsid w:val="00A87DB1"/>
    <w:rsid w:val="00A9074E"/>
    <w:rsid w:val="00A907D4"/>
    <w:rsid w:val="00A90949"/>
    <w:rsid w:val="00A913B1"/>
    <w:rsid w:val="00A92689"/>
    <w:rsid w:val="00A92819"/>
    <w:rsid w:val="00A9285C"/>
    <w:rsid w:val="00A928E4"/>
    <w:rsid w:val="00A92CF4"/>
    <w:rsid w:val="00A93680"/>
    <w:rsid w:val="00A936FA"/>
    <w:rsid w:val="00A93F48"/>
    <w:rsid w:val="00A94262"/>
    <w:rsid w:val="00A9439E"/>
    <w:rsid w:val="00A94490"/>
    <w:rsid w:val="00A948FE"/>
    <w:rsid w:val="00A94AA6"/>
    <w:rsid w:val="00A94B1F"/>
    <w:rsid w:val="00A9508E"/>
    <w:rsid w:val="00A95158"/>
    <w:rsid w:val="00A956BB"/>
    <w:rsid w:val="00A9615C"/>
    <w:rsid w:val="00A961A3"/>
    <w:rsid w:val="00A96369"/>
    <w:rsid w:val="00A96B41"/>
    <w:rsid w:val="00A96B8C"/>
    <w:rsid w:val="00A96DB1"/>
    <w:rsid w:val="00A96E70"/>
    <w:rsid w:val="00A970ED"/>
    <w:rsid w:val="00A974F5"/>
    <w:rsid w:val="00A976E2"/>
    <w:rsid w:val="00A97E07"/>
    <w:rsid w:val="00AA0084"/>
    <w:rsid w:val="00AA02C2"/>
    <w:rsid w:val="00AA0589"/>
    <w:rsid w:val="00AA0B81"/>
    <w:rsid w:val="00AA0C66"/>
    <w:rsid w:val="00AA0E02"/>
    <w:rsid w:val="00AA12A0"/>
    <w:rsid w:val="00AA166F"/>
    <w:rsid w:val="00AA18E8"/>
    <w:rsid w:val="00AA1B8D"/>
    <w:rsid w:val="00AA1BD9"/>
    <w:rsid w:val="00AA1D0D"/>
    <w:rsid w:val="00AA2452"/>
    <w:rsid w:val="00AA275B"/>
    <w:rsid w:val="00AA2ADC"/>
    <w:rsid w:val="00AA2C9C"/>
    <w:rsid w:val="00AA37D7"/>
    <w:rsid w:val="00AA3AFA"/>
    <w:rsid w:val="00AA3C8C"/>
    <w:rsid w:val="00AA43FB"/>
    <w:rsid w:val="00AA4643"/>
    <w:rsid w:val="00AA4DC4"/>
    <w:rsid w:val="00AA519E"/>
    <w:rsid w:val="00AA5405"/>
    <w:rsid w:val="00AA57FF"/>
    <w:rsid w:val="00AA6FEB"/>
    <w:rsid w:val="00AA71D1"/>
    <w:rsid w:val="00AA7321"/>
    <w:rsid w:val="00AA746A"/>
    <w:rsid w:val="00AA79EE"/>
    <w:rsid w:val="00AA7D99"/>
    <w:rsid w:val="00AA7F73"/>
    <w:rsid w:val="00AB04BA"/>
    <w:rsid w:val="00AB0BA8"/>
    <w:rsid w:val="00AB0D31"/>
    <w:rsid w:val="00AB12CC"/>
    <w:rsid w:val="00AB131D"/>
    <w:rsid w:val="00AB18E7"/>
    <w:rsid w:val="00AB1D24"/>
    <w:rsid w:val="00AB1DB8"/>
    <w:rsid w:val="00AB3354"/>
    <w:rsid w:val="00AB350A"/>
    <w:rsid w:val="00AB36DE"/>
    <w:rsid w:val="00AB38DA"/>
    <w:rsid w:val="00AB3C3A"/>
    <w:rsid w:val="00AB3D79"/>
    <w:rsid w:val="00AB3EA9"/>
    <w:rsid w:val="00AB4429"/>
    <w:rsid w:val="00AB46F5"/>
    <w:rsid w:val="00AB4BEC"/>
    <w:rsid w:val="00AB4E3D"/>
    <w:rsid w:val="00AB57DE"/>
    <w:rsid w:val="00AB5A50"/>
    <w:rsid w:val="00AB6349"/>
    <w:rsid w:val="00AB63C0"/>
    <w:rsid w:val="00AB6556"/>
    <w:rsid w:val="00AB679D"/>
    <w:rsid w:val="00AB6836"/>
    <w:rsid w:val="00AB6974"/>
    <w:rsid w:val="00AB6B30"/>
    <w:rsid w:val="00AB6CC4"/>
    <w:rsid w:val="00AB6D97"/>
    <w:rsid w:val="00AB7002"/>
    <w:rsid w:val="00AB7237"/>
    <w:rsid w:val="00AB7473"/>
    <w:rsid w:val="00AB7FA2"/>
    <w:rsid w:val="00AB7FB8"/>
    <w:rsid w:val="00AC04A6"/>
    <w:rsid w:val="00AC0F04"/>
    <w:rsid w:val="00AC0F80"/>
    <w:rsid w:val="00AC14D0"/>
    <w:rsid w:val="00AC15EE"/>
    <w:rsid w:val="00AC16D5"/>
    <w:rsid w:val="00AC17E8"/>
    <w:rsid w:val="00AC1B0A"/>
    <w:rsid w:val="00AC1E43"/>
    <w:rsid w:val="00AC1FBD"/>
    <w:rsid w:val="00AC2042"/>
    <w:rsid w:val="00AC2251"/>
    <w:rsid w:val="00AC22C5"/>
    <w:rsid w:val="00AC2696"/>
    <w:rsid w:val="00AC2732"/>
    <w:rsid w:val="00AC287D"/>
    <w:rsid w:val="00AC2E23"/>
    <w:rsid w:val="00AC3010"/>
    <w:rsid w:val="00AC3376"/>
    <w:rsid w:val="00AC3610"/>
    <w:rsid w:val="00AC39A0"/>
    <w:rsid w:val="00AC3E23"/>
    <w:rsid w:val="00AC3F75"/>
    <w:rsid w:val="00AC4555"/>
    <w:rsid w:val="00AC4E3E"/>
    <w:rsid w:val="00AC51FA"/>
    <w:rsid w:val="00AC5C55"/>
    <w:rsid w:val="00AC642F"/>
    <w:rsid w:val="00AC6842"/>
    <w:rsid w:val="00AC6EA8"/>
    <w:rsid w:val="00AC7201"/>
    <w:rsid w:val="00AC7357"/>
    <w:rsid w:val="00AC782C"/>
    <w:rsid w:val="00AC797C"/>
    <w:rsid w:val="00AD046D"/>
    <w:rsid w:val="00AD05B7"/>
    <w:rsid w:val="00AD06C1"/>
    <w:rsid w:val="00AD08C2"/>
    <w:rsid w:val="00AD0C88"/>
    <w:rsid w:val="00AD11F4"/>
    <w:rsid w:val="00AD1288"/>
    <w:rsid w:val="00AD13D3"/>
    <w:rsid w:val="00AD1418"/>
    <w:rsid w:val="00AD14DB"/>
    <w:rsid w:val="00AD1598"/>
    <w:rsid w:val="00AD1682"/>
    <w:rsid w:val="00AD172A"/>
    <w:rsid w:val="00AD18F2"/>
    <w:rsid w:val="00AD1B6E"/>
    <w:rsid w:val="00AD1EAA"/>
    <w:rsid w:val="00AD2814"/>
    <w:rsid w:val="00AD310A"/>
    <w:rsid w:val="00AD314A"/>
    <w:rsid w:val="00AD37ED"/>
    <w:rsid w:val="00AD38F3"/>
    <w:rsid w:val="00AD3EB6"/>
    <w:rsid w:val="00AD40F8"/>
    <w:rsid w:val="00AD4175"/>
    <w:rsid w:val="00AD4565"/>
    <w:rsid w:val="00AD4821"/>
    <w:rsid w:val="00AD4AFE"/>
    <w:rsid w:val="00AD4B10"/>
    <w:rsid w:val="00AD4C6D"/>
    <w:rsid w:val="00AD4DEE"/>
    <w:rsid w:val="00AD4DF3"/>
    <w:rsid w:val="00AD504D"/>
    <w:rsid w:val="00AD5FC9"/>
    <w:rsid w:val="00AD6260"/>
    <w:rsid w:val="00AD6453"/>
    <w:rsid w:val="00AD64FD"/>
    <w:rsid w:val="00AD6591"/>
    <w:rsid w:val="00AD696D"/>
    <w:rsid w:val="00AD716E"/>
    <w:rsid w:val="00AD7699"/>
    <w:rsid w:val="00AD79FE"/>
    <w:rsid w:val="00AD7F9B"/>
    <w:rsid w:val="00AE006F"/>
    <w:rsid w:val="00AE015B"/>
    <w:rsid w:val="00AE0406"/>
    <w:rsid w:val="00AE0EA1"/>
    <w:rsid w:val="00AE1201"/>
    <w:rsid w:val="00AE1347"/>
    <w:rsid w:val="00AE1619"/>
    <w:rsid w:val="00AE1813"/>
    <w:rsid w:val="00AE187D"/>
    <w:rsid w:val="00AE1F0C"/>
    <w:rsid w:val="00AE2659"/>
    <w:rsid w:val="00AE2B0C"/>
    <w:rsid w:val="00AE30B7"/>
    <w:rsid w:val="00AE3792"/>
    <w:rsid w:val="00AE3857"/>
    <w:rsid w:val="00AE3D20"/>
    <w:rsid w:val="00AE4230"/>
    <w:rsid w:val="00AE42FB"/>
    <w:rsid w:val="00AE4329"/>
    <w:rsid w:val="00AE452F"/>
    <w:rsid w:val="00AE4BD0"/>
    <w:rsid w:val="00AE5DC1"/>
    <w:rsid w:val="00AE672C"/>
    <w:rsid w:val="00AE6812"/>
    <w:rsid w:val="00AE6A55"/>
    <w:rsid w:val="00AE6C68"/>
    <w:rsid w:val="00AE6C87"/>
    <w:rsid w:val="00AE7939"/>
    <w:rsid w:val="00AE7F98"/>
    <w:rsid w:val="00AF0619"/>
    <w:rsid w:val="00AF1113"/>
    <w:rsid w:val="00AF15B7"/>
    <w:rsid w:val="00AF171F"/>
    <w:rsid w:val="00AF1A92"/>
    <w:rsid w:val="00AF1AF2"/>
    <w:rsid w:val="00AF1C53"/>
    <w:rsid w:val="00AF1D6A"/>
    <w:rsid w:val="00AF21BB"/>
    <w:rsid w:val="00AF27CD"/>
    <w:rsid w:val="00AF2988"/>
    <w:rsid w:val="00AF2CB8"/>
    <w:rsid w:val="00AF2CC0"/>
    <w:rsid w:val="00AF2DCA"/>
    <w:rsid w:val="00AF310D"/>
    <w:rsid w:val="00AF3207"/>
    <w:rsid w:val="00AF3343"/>
    <w:rsid w:val="00AF34FF"/>
    <w:rsid w:val="00AF3781"/>
    <w:rsid w:val="00AF3866"/>
    <w:rsid w:val="00AF3B17"/>
    <w:rsid w:val="00AF3BE0"/>
    <w:rsid w:val="00AF426A"/>
    <w:rsid w:val="00AF4327"/>
    <w:rsid w:val="00AF45CD"/>
    <w:rsid w:val="00AF4778"/>
    <w:rsid w:val="00AF487A"/>
    <w:rsid w:val="00AF4C59"/>
    <w:rsid w:val="00AF4CF3"/>
    <w:rsid w:val="00AF5202"/>
    <w:rsid w:val="00AF5358"/>
    <w:rsid w:val="00AF53FE"/>
    <w:rsid w:val="00AF5724"/>
    <w:rsid w:val="00AF64EC"/>
    <w:rsid w:val="00AF67AB"/>
    <w:rsid w:val="00AF6E8C"/>
    <w:rsid w:val="00AF703D"/>
    <w:rsid w:val="00AF712F"/>
    <w:rsid w:val="00AF71D9"/>
    <w:rsid w:val="00AF729C"/>
    <w:rsid w:val="00AF7867"/>
    <w:rsid w:val="00AF7D29"/>
    <w:rsid w:val="00B006E4"/>
    <w:rsid w:val="00B0070A"/>
    <w:rsid w:val="00B009E0"/>
    <w:rsid w:val="00B00DF0"/>
    <w:rsid w:val="00B010B2"/>
    <w:rsid w:val="00B0119D"/>
    <w:rsid w:val="00B01594"/>
    <w:rsid w:val="00B01652"/>
    <w:rsid w:val="00B016B3"/>
    <w:rsid w:val="00B0196F"/>
    <w:rsid w:val="00B01C75"/>
    <w:rsid w:val="00B01F0D"/>
    <w:rsid w:val="00B0208C"/>
    <w:rsid w:val="00B02501"/>
    <w:rsid w:val="00B02891"/>
    <w:rsid w:val="00B02EB7"/>
    <w:rsid w:val="00B032FD"/>
    <w:rsid w:val="00B03C08"/>
    <w:rsid w:val="00B03F33"/>
    <w:rsid w:val="00B04865"/>
    <w:rsid w:val="00B0486B"/>
    <w:rsid w:val="00B04D8D"/>
    <w:rsid w:val="00B04D9F"/>
    <w:rsid w:val="00B0538D"/>
    <w:rsid w:val="00B05BAE"/>
    <w:rsid w:val="00B06637"/>
    <w:rsid w:val="00B06E2F"/>
    <w:rsid w:val="00B06F39"/>
    <w:rsid w:val="00B076C3"/>
    <w:rsid w:val="00B07A71"/>
    <w:rsid w:val="00B1083F"/>
    <w:rsid w:val="00B1088A"/>
    <w:rsid w:val="00B10D8B"/>
    <w:rsid w:val="00B110DC"/>
    <w:rsid w:val="00B11776"/>
    <w:rsid w:val="00B119C9"/>
    <w:rsid w:val="00B12449"/>
    <w:rsid w:val="00B12811"/>
    <w:rsid w:val="00B12821"/>
    <w:rsid w:val="00B12BC4"/>
    <w:rsid w:val="00B12D50"/>
    <w:rsid w:val="00B13133"/>
    <w:rsid w:val="00B1359C"/>
    <w:rsid w:val="00B1395A"/>
    <w:rsid w:val="00B13AC4"/>
    <w:rsid w:val="00B13E7F"/>
    <w:rsid w:val="00B1402A"/>
    <w:rsid w:val="00B14247"/>
    <w:rsid w:val="00B14487"/>
    <w:rsid w:val="00B1472E"/>
    <w:rsid w:val="00B147FD"/>
    <w:rsid w:val="00B14868"/>
    <w:rsid w:val="00B148CF"/>
    <w:rsid w:val="00B14A8D"/>
    <w:rsid w:val="00B14C77"/>
    <w:rsid w:val="00B14C86"/>
    <w:rsid w:val="00B1501E"/>
    <w:rsid w:val="00B15C53"/>
    <w:rsid w:val="00B165E6"/>
    <w:rsid w:val="00B17019"/>
    <w:rsid w:val="00B17054"/>
    <w:rsid w:val="00B1714F"/>
    <w:rsid w:val="00B17DCF"/>
    <w:rsid w:val="00B17F62"/>
    <w:rsid w:val="00B206B4"/>
    <w:rsid w:val="00B20A04"/>
    <w:rsid w:val="00B20A48"/>
    <w:rsid w:val="00B20B11"/>
    <w:rsid w:val="00B20B99"/>
    <w:rsid w:val="00B20EE3"/>
    <w:rsid w:val="00B220F6"/>
    <w:rsid w:val="00B2260D"/>
    <w:rsid w:val="00B228E7"/>
    <w:rsid w:val="00B22ABD"/>
    <w:rsid w:val="00B230C2"/>
    <w:rsid w:val="00B2322A"/>
    <w:rsid w:val="00B23813"/>
    <w:rsid w:val="00B23839"/>
    <w:rsid w:val="00B2386C"/>
    <w:rsid w:val="00B23A1D"/>
    <w:rsid w:val="00B23C14"/>
    <w:rsid w:val="00B23EA7"/>
    <w:rsid w:val="00B247F1"/>
    <w:rsid w:val="00B248FF"/>
    <w:rsid w:val="00B24A85"/>
    <w:rsid w:val="00B24E3E"/>
    <w:rsid w:val="00B24EB5"/>
    <w:rsid w:val="00B263E8"/>
    <w:rsid w:val="00B268E1"/>
    <w:rsid w:val="00B26B2A"/>
    <w:rsid w:val="00B271A4"/>
    <w:rsid w:val="00B272AC"/>
    <w:rsid w:val="00B300AB"/>
    <w:rsid w:val="00B301AF"/>
    <w:rsid w:val="00B31A57"/>
    <w:rsid w:val="00B31B0B"/>
    <w:rsid w:val="00B31D48"/>
    <w:rsid w:val="00B31EB1"/>
    <w:rsid w:val="00B3242F"/>
    <w:rsid w:val="00B3254C"/>
    <w:rsid w:val="00B32869"/>
    <w:rsid w:val="00B3287B"/>
    <w:rsid w:val="00B32A2C"/>
    <w:rsid w:val="00B32EEC"/>
    <w:rsid w:val="00B33564"/>
    <w:rsid w:val="00B336D3"/>
    <w:rsid w:val="00B339F2"/>
    <w:rsid w:val="00B34066"/>
    <w:rsid w:val="00B34146"/>
    <w:rsid w:val="00B3433E"/>
    <w:rsid w:val="00B347AE"/>
    <w:rsid w:val="00B34BDF"/>
    <w:rsid w:val="00B34C62"/>
    <w:rsid w:val="00B34CB0"/>
    <w:rsid w:val="00B34F61"/>
    <w:rsid w:val="00B350F7"/>
    <w:rsid w:val="00B354A9"/>
    <w:rsid w:val="00B35622"/>
    <w:rsid w:val="00B3575E"/>
    <w:rsid w:val="00B35FF4"/>
    <w:rsid w:val="00B36097"/>
    <w:rsid w:val="00B360E9"/>
    <w:rsid w:val="00B361D6"/>
    <w:rsid w:val="00B36A8A"/>
    <w:rsid w:val="00B36D34"/>
    <w:rsid w:val="00B40117"/>
    <w:rsid w:val="00B404E4"/>
    <w:rsid w:val="00B40605"/>
    <w:rsid w:val="00B40AC8"/>
    <w:rsid w:val="00B4119B"/>
    <w:rsid w:val="00B41443"/>
    <w:rsid w:val="00B41481"/>
    <w:rsid w:val="00B414EA"/>
    <w:rsid w:val="00B4153C"/>
    <w:rsid w:val="00B4170D"/>
    <w:rsid w:val="00B418CA"/>
    <w:rsid w:val="00B42382"/>
    <w:rsid w:val="00B425AE"/>
    <w:rsid w:val="00B43496"/>
    <w:rsid w:val="00B43B82"/>
    <w:rsid w:val="00B43F54"/>
    <w:rsid w:val="00B43FB2"/>
    <w:rsid w:val="00B44086"/>
    <w:rsid w:val="00B4443B"/>
    <w:rsid w:val="00B44504"/>
    <w:rsid w:val="00B44541"/>
    <w:rsid w:val="00B44837"/>
    <w:rsid w:val="00B4483E"/>
    <w:rsid w:val="00B44A21"/>
    <w:rsid w:val="00B44FAE"/>
    <w:rsid w:val="00B44FFD"/>
    <w:rsid w:val="00B462E1"/>
    <w:rsid w:val="00B4665F"/>
    <w:rsid w:val="00B46752"/>
    <w:rsid w:val="00B46CE5"/>
    <w:rsid w:val="00B46D63"/>
    <w:rsid w:val="00B479DB"/>
    <w:rsid w:val="00B479EE"/>
    <w:rsid w:val="00B47F11"/>
    <w:rsid w:val="00B47FA2"/>
    <w:rsid w:val="00B50357"/>
    <w:rsid w:val="00B50452"/>
    <w:rsid w:val="00B50C94"/>
    <w:rsid w:val="00B50CCC"/>
    <w:rsid w:val="00B51124"/>
    <w:rsid w:val="00B511FF"/>
    <w:rsid w:val="00B51451"/>
    <w:rsid w:val="00B516D3"/>
    <w:rsid w:val="00B51A07"/>
    <w:rsid w:val="00B51A61"/>
    <w:rsid w:val="00B52023"/>
    <w:rsid w:val="00B525FD"/>
    <w:rsid w:val="00B52812"/>
    <w:rsid w:val="00B52E38"/>
    <w:rsid w:val="00B531FB"/>
    <w:rsid w:val="00B533D0"/>
    <w:rsid w:val="00B53B84"/>
    <w:rsid w:val="00B53DDB"/>
    <w:rsid w:val="00B5456B"/>
    <w:rsid w:val="00B548D2"/>
    <w:rsid w:val="00B549C7"/>
    <w:rsid w:val="00B54FD3"/>
    <w:rsid w:val="00B553AF"/>
    <w:rsid w:val="00B554E1"/>
    <w:rsid w:val="00B55561"/>
    <w:rsid w:val="00B55877"/>
    <w:rsid w:val="00B559B1"/>
    <w:rsid w:val="00B56169"/>
    <w:rsid w:val="00B56368"/>
    <w:rsid w:val="00B565B6"/>
    <w:rsid w:val="00B5684B"/>
    <w:rsid w:val="00B57573"/>
    <w:rsid w:val="00B5760D"/>
    <w:rsid w:val="00B577F6"/>
    <w:rsid w:val="00B57C1F"/>
    <w:rsid w:val="00B60010"/>
    <w:rsid w:val="00B602CB"/>
    <w:rsid w:val="00B60475"/>
    <w:rsid w:val="00B604F9"/>
    <w:rsid w:val="00B606D0"/>
    <w:rsid w:val="00B608F5"/>
    <w:rsid w:val="00B60D1C"/>
    <w:rsid w:val="00B61135"/>
    <w:rsid w:val="00B61969"/>
    <w:rsid w:val="00B61AD7"/>
    <w:rsid w:val="00B61B8C"/>
    <w:rsid w:val="00B61F51"/>
    <w:rsid w:val="00B6217C"/>
    <w:rsid w:val="00B63493"/>
    <w:rsid w:val="00B637BD"/>
    <w:rsid w:val="00B63D5B"/>
    <w:rsid w:val="00B63D66"/>
    <w:rsid w:val="00B64258"/>
    <w:rsid w:val="00B642B1"/>
    <w:rsid w:val="00B65888"/>
    <w:rsid w:val="00B65FA0"/>
    <w:rsid w:val="00B66104"/>
    <w:rsid w:val="00B665F3"/>
    <w:rsid w:val="00B66668"/>
    <w:rsid w:val="00B6675D"/>
    <w:rsid w:val="00B66862"/>
    <w:rsid w:val="00B669A6"/>
    <w:rsid w:val="00B66AC9"/>
    <w:rsid w:val="00B66AE9"/>
    <w:rsid w:val="00B6705B"/>
    <w:rsid w:val="00B6745D"/>
    <w:rsid w:val="00B67667"/>
    <w:rsid w:val="00B6792C"/>
    <w:rsid w:val="00B67930"/>
    <w:rsid w:val="00B67B13"/>
    <w:rsid w:val="00B67FA9"/>
    <w:rsid w:val="00B70595"/>
    <w:rsid w:val="00B70CBE"/>
    <w:rsid w:val="00B70E52"/>
    <w:rsid w:val="00B710D1"/>
    <w:rsid w:val="00B71350"/>
    <w:rsid w:val="00B713A5"/>
    <w:rsid w:val="00B71E27"/>
    <w:rsid w:val="00B720E2"/>
    <w:rsid w:val="00B728F5"/>
    <w:rsid w:val="00B72F8A"/>
    <w:rsid w:val="00B7362B"/>
    <w:rsid w:val="00B736D6"/>
    <w:rsid w:val="00B73B2D"/>
    <w:rsid w:val="00B73FFE"/>
    <w:rsid w:val="00B747ED"/>
    <w:rsid w:val="00B74B96"/>
    <w:rsid w:val="00B753C2"/>
    <w:rsid w:val="00B753FF"/>
    <w:rsid w:val="00B755EE"/>
    <w:rsid w:val="00B75EF9"/>
    <w:rsid w:val="00B76138"/>
    <w:rsid w:val="00B762AD"/>
    <w:rsid w:val="00B76394"/>
    <w:rsid w:val="00B76420"/>
    <w:rsid w:val="00B76735"/>
    <w:rsid w:val="00B76A7E"/>
    <w:rsid w:val="00B76E16"/>
    <w:rsid w:val="00B77749"/>
    <w:rsid w:val="00B7792F"/>
    <w:rsid w:val="00B77A76"/>
    <w:rsid w:val="00B77C27"/>
    <w:rsid w:val="00B77C5C"/>
    <w:rsid w:val="00B77CDC"/>
    <w:rsid w:val="00B77CFA"/>
    <w:rsid w:val="00B801CB"/>
    <w:rsid w:val="00B80476"/>
    <w:rsid w:val="00B807E5"/>
    <w:rsid w:val="00B80987"/>
    <w:rsid w:val="00B80BC6"/>
    <w:rsid w:val="00B80DB8"/>
    <w:rsid w:val="00B81129"/>
    <w:rsid w:val="00B81389"/>
    <w:rsid w:val="00B815D9"/>
    <w:rsid w:val="00B81B03"/>
    <w:rsid w:val="00B8237C"/>
    <w:rsid w:val="00B823BE"/>
    <w:rsid w:val="00B824AB"/>
    <w:rsid w:val="00B82DF6"/>
    <w:rsid w:val="00B83134"/>
    <w:rsid w:val="00B83761"/>
    <w:rsid w:val="00B8414C"/>
    <w:rsid w:val="00B84517"/>
    <w:rsid w:val="00B84ADB"/>
    <w:rsid w:val="00B852A6"/>
    <w:rsid w:val="00B85BA4"/>
    <w:rsid w:val="00B8628B"/>
    <w:rsid w:val="00B868A3"/>
    <w:rsid w:val="00B86992"/>
    <w:rsid w:val="00B86CAE"/>
    <w:rsid w:val="00B86DC5"/>
    <w:rsid w:val="00B86FD8"/>
    <w:rsid w:val="00B8738D"/>
    <w:rsid w:val="00B8745C"/>
    <w:rsid w:val="00B8784B"/>
    <w:rsid w:val="00B90091"/>
    <w:rsid w:val="00B90623"/>
    <w:rsid w:val="00B90DBF"/>
    <w:rsid w:val="00B90E03"/>
    <w:rsid w:val="00B9103B"/>
    <w:rsid w:val="00B910D0"/>
    <w:rsid w:val="00B914BE"/>
    <w:rsid w:val="00B916A9"/>
    <w:rsid w:val="00B916F6"/>
    <w:rsid w:val="00B91896"/>
    <w:rsid w:val="00B91BE3"/>
    <w:rsid w:val="00B9278D"/>
    <w:rsid w:val="00B9280A"/>
    <w:rsid w:val="00B92877"/>
    <w:rsid w:val="00B9295A"/>
    <w:rsid w:val="00B92C80"/>
    <w:rsid w:val="00B92E7C"/>
    <w:rsid w:val="00B92F9C"/>
    <w:rsid w:val="00B9350C"/>
    <w:rsid w:val="00B935A9"/>
    <w:rsid w:val="00B9367B"/>
    <w:rsid w:val="00B93748"/>
    <w:rsid w:val="00B93AC9"/>
    <w:rsid w:val="00B9416B"/>
    <w:rsid w:val="00B941E3"/>
    <w:rsid w:val="00B9474E"/>
    <w:rsid w:val="00B9536D"/>
    <w:rsid w:val="00B957F3"/>
    <w:rsid w:val="00B9583E"/>
    <w:rsid w:val="00B95B93"/>
    <w:rsid w:val="00B95D9A"/>
    <w:rsid w:val="00B96034"/>
    <w:rsid w:val="00B96ABA"/>
    <w:rsid w:val="00B96B95"/>
    <w:rsid w:val="00B97502"/>
    <w:rsid w:val="00B9794A"/>
    <w:rsid w:val="00BA0673"/>
    <w:rsid w:val="00BA0B6F"/>
    <w:rsid w:val="00BA121B"/>
    <w:rsid w:val="00BA123E"/>
    <w:rsid w:val="00BA1492"/>
    <w:rsid w:val="00BA1615"/>
    <w:rsid w:val="00BA181C"/>
    <w:rsid w:val="00BA1A3C"/>
    <w:rsid w:val="00BA1C06"/>
    <w:rsid w:val="00BA1DFF"/>
    <w:rsid w:val="00BA1EA9"/>
    <w:rsid w:val="00BA214D"/>
    <w:rsid w:val="00BA21CC"/>
    <w:rsid w:val="00BA21E2"/>
    <w:rsid w:val="00BA227D"/>
    <w:rsid w:val="00BA276B"/>
    <w:rsid w:val="00BA2DB0"/>
    <w:rsid w:val="00BA35D3"/>
    <w:rsid w:val="00BA3A23"/>
    <w:rsid w:val="00BA406E"/>
    <w:rsid w:val="00BA411B"/>
    <w:rsid w:val="00BA41E4"/>
    <w:rsid w:val="00BA5088"/>
    <w:rsid w:val="00BA58FF"/>
    <w:rsid w:val="00BA5B4B"/>
    <w:rsid w:val="00BA60D9"/>
    <w:rsid w:val="00BA6107"/>
    <w:rsid w:val="00BA6F15"/>
    <w:rsid w:val="00BA7374"/>
    <w:rsid w:val="00BA78CD"/>
    <w:rsid w:val="00BA793D"/>
    <w:rsid w:val="00BA7C25"/>
    <w:rsid w:val="00BA7ED4"/>
    <w:rsid w:val="00BB035C"/>
    <w:rsid w:val="00BB0BE3"/>
    <w:rsid w:val="00BB0DD6"/>
    <w:rsid w:val="00BB1DF0"/>
    <w:rsid w:val="00BB1F19"/>
    <w:rsid w:val="00BB2264"/>
    <w:rsid w:val="00BB229E"/>
    <w:rsid w:val="00BB2377"/>
    <w:rsid w:val="00BB2379"/>
    <w:rsid w:val="00BB2FD5"/>
    <w:rsid w:val="00BB3163"/>
    <w:rsid w:val="00BB31F3"/>
    <w:rsid w:val="00BB38EE"/>
    <w:rsid w:val="00BB3B80"/>
    <w:rsid w:val="00BB40C9"/>
    <w:rsid w:val="00BB46BE"/>
    <w:rsid w:val="00BB48E5"/>
    <w:rsid w:val="00BB58C7"/>
    <w:rsid w:val="00BB5FCD"/>
    <w:rsid w:val="00BB609C"/>
    <w:rsid w:val="00BB60BA"/>
    <w:rsid w:val="00BB62DA"/>
    <w:rsid w:val="00BB68A5"/>
    <w:rsid w:val="00BB695E"/>
    <w:rsid w:val="00BB723A"/>
    <w:rsid w:val="00BC0451"/>
    <w:rsid w:val="00BC0505"/>
    <w:rsid w:val="00BC072C"/>
    <w:rsid w:val="00BC088F"/>
    <w:rsid w:val="00BC15E1"/>
    <w:rsid w:val="00BC1E56"/>
    <w:rsid w:val="00BC2168"/>
    <w:rsid w:val="00BC2174"/>
    <w:rsid w:val="00BC24A4"/>
    <w:rsid w:val="00BC2534"/>
    <w:rsid w:val="00BC2E71"/>
    <w:rsid w:val="00BC2FE5"/>
    <w:rsid w:val="00BC341E"/>
    <w:rsid w:val="00BC3A28"/>
    <w:rsid w:val="00BC3C2A"/>
    <w:rsid w:val="00BC3E2D"/>
    <w:rsid w:val="00BC3EC9"/>
    <w:rsid w:val="00BC452A"/>
    <w:rsid w:val="00BC49F1"/>
    <w:rsid w:val="00BC4D4E"/>
    <w:rsid w:val="00BC4F59"/>
    <w:rsid w:val="00BC5113"/>
    <w:rsid w:val="00BC5192"/>
    <w:rsid w:val="00BC56BB"/>
    <w:rsid w:val="00BC587D"/>
    <w:rsid w:val="00BC5C31"/>
    <w:rsid w:val="00BC5D1F"/>
    <w:rsid w:val="00BC5FCA"/>
    <w:rsid w:val="00BC65DA"/>
    <w:rsid w:val="00BC6965"/>
    <w:rsid w:val="00BC699E"/>
    <w:rsid w:val="00BC6E22"/>
    <w:rsid w:val="00BC6E2E"/>
    <w:rsid w:val="00BC6E31"/>
    <w:rsid w:val="00BC7295"/>
    <w:rsid w:val="00BC7392"/>
    <w:rsid w:val="00BC76BB"/>
    <w:rsid w:val="00BC78D7"/>
    <w:rsid w:val="00BC7A8A"/>
    <w:rsid w:val="00BC7D59"/>
    <w:rsid w:val="00BC7F35"/>
    <w:rsid w:val="00BD003E"/>
    <w:rsid w:val="00BD051A"/>
    <w:rsid w:val="00BD055E"/>
    <w:rsid w:val="00BD05FB"/>
    <w:rsid w:val="00BD0A18"/>
    <w:rsid w:val="00BD0F72"/>
    <w:rsid w:val="00BD126A"/>
    <w:rsid w:val="00BD1DFA"/>
    <w:rsid w:val="00BD1FDD"/>
    <w:rsid w:val="00BD204B"/>
    <w:rsid w:val="00BD2126"/>
    <w:rsid w:val="00BD2FD3"/>
    <w:rsid w:val="00BD3155"/>
    <w:rsid w:val="00BD369B"/>
    <w:rsid w:val="00BD3C1C"/>
    <w:rsid w:val="00BD3F08"/>
    <w:rsid w:val="00BD400E"/>
    <w:rsid w:val="00BD4038"/>
    <w:rsid w:val="00BD491A"/>
    <w:rsid w:val="00BD507B"/>
    <w:rsid w:val="00BD50A1"/>
    <w:rsid w:val="00BD5493"/>
    <w:rsid w:val="00BD54DA"/>
    <w:rsid w:val="00BD6213"/>
    <w:rsid w:val="00BD62E0"/>
    <w:rsid w:val="00BD650B"/>
    <w:rsid w:val="00BD675D"/>
    <w:rsid w:val="00BD67CD"/>
    <w:rsid w:val="00BD6A3B"/>
    <w:rsid w:val="00BD6A69"/>
    <w:rsid w:val="00BD70EB"/>
    <w:rsid w:val="00BD72F4"/>
    <w:rsid w:val="00BD7B63"/>
    <w:rsid w:val="00BD7C01"/>
    <w:rsid w:val="00BD7F0C"/>
    <w:rsid w:val="00BE0122"/>
    <w:rsid w:val="00BE0326"/>
    <w:rsid w:val="00BE0C75"/>
    <w:rsid w:val="00BE180D"/>
    <w:rsid w:val="00BE1ABA"/>
    <w:rsid w:val="00BE1D55"/>
    <w:rsid w:val="00BE1EE9"/>
    <w:rsid w:val="00BE1F0D"/>
    <w:rsid w:val="00BE2168"/>
    <w:rsid w:val="00BE2785"/>
    <w:rsid w:val="00BE286F"/>
    <w:rsid w:val="00BE2998"/>
    <w:rsid w:val="00BE30CA"/>
    <w:rsid w:val="00BE33D6"/>
    <w:rsid w:val="00BE34DE"/>
    <w:rsid w:val="00BE3541"/>
    <w:rsid w:val="00BE3A4D"/>
    <w:rsid w:val="00BE3AA8"/>
    <w:rsid w:val="00BE3B9C"/>
    <w:rsid w:val="00BE3C54"/>
    <w:rsid w:val="00BE3F34"/>
    <w:rsid w:val="00BE410D"/>
    <w:rsid w:val="00BE4934"/>
    <w:rsid w:val="00BE497C"/>
    <w:rsid w:val="00BE4EB9"/>
    <w:rsid w:val="00BE5027"/>
    <w:rsid w:val="00BE5171"/>
    <w:rsid w:val="00BE56A8"/>
    <w:rsid w:val="00BE571D"/>
    <w:rsid w:val="00BE641C"/>
    <w:rsid w:val="00BE658C"/>
    <w:rsid w:val="00BE6767"/>
    <w:rsid w:val="00BE6B8D"/>
    <w:rsid w:val="00BE7027"/>
    <w:rsid w:val="00BE7127"/>
    <w:rsid w:val="00BE74F4"/>
    <w:rsid w:val="00BE774D"/>
    <w:rsid w:val="00BE799E"/>
    <w:rsid w:val="00BE7A29"/>
    <w:rsid w:val="00BE7F07"/>
    <w:rsid w:val="00BF05CA"/>
    <w:rsid w:val="00BF078C"/>
    <w:rsid w:val="00BF0BB2"/>
    <w:rsid w:val="00BF128F"/>
    <w:rsid w:val="00BF169B"/>
    <w:rsid w:val="00BF188A"/>
    <w:rsid w:val="00BF19B3"/>
    <w:rsid w:val="00BF1A1B"/>
    <w:rsid w:val="00BF1B4F"/>
    <w:rsid w:val="00BF1B9F"/>
    <w:rsid w:val="00BF1D48"/>
    <w:rsid w:val="00BF215F"/>
    <w:rsid w:val="00BF2549"/>
    <w:rsid w:val="00BF2652"/>
    <w:rsid w:val="00BF2B2E"/>
    <w:rsid w:val="00BF2E0B"/>
    <w:rsid w:val="00BF3026"/>
    <w:rsid w:val="00BF3311"/>
    <w:rsid w:val="00BF47B3"/>
    <w:rsid w:val="00BF4ADA"/>
    <w:rsid w:val="00BF4D27"/>
    <w:rsid w:val="00BF4F27"/>
    <w:rsid w:val="00BF5114"/>
    <w:rsid w:val="00BF5520"/>
    <w:rsid w:val="00BF5888"/>
    <w:rsid w:val="00BF5DA5"/>
    <w:rsid w:val="00BF610B"/>
    <w:rsid w:val="00BF6132"/>
    <w:rsid w:val="00BF648A"/>
    <w:rsid w:val="00C00244"/>
    <w:rsid w:val="00C002A7"/>
    <w:rsid w:val="00C009F0"/>
    <w:rsid w:val="00C00BEB"/>
    <w:rsid w:val="00C0113B"/>
    <w:rsid w:val="00C016FF"/>
    <w:rsid w:val="00C018EC"/>
    <w:rsid w:val="00C02A7A"/>
    <w:rsid w:val="00C02E48"/>
    <w:rsid w:val="00C02FDF"/>
    <w:rsid w:val="00C0349B"/>
    <w:rsid w:val="00C03A59"/>
    <w:rsid w:val="00C03A62"/>
    <w:rsid w:val="00C03CAE"/>
    <w:rsid w:val="00C044C7"/>
    <w:rsid w:val="00C04AC3"/>
    <w:rsid w:val="00C04F61"/>
    <w:rsid w:val="00C05436"/>
    <w:rsid w:val="00C0578A"/>
    <w:rsid w:val="00C06017"/>
    <w:rsid w:val="00C060B5"/>
    <w:rsid w:val="00C0615F"/>
    <w:rsid w:val="00C06B8D"/>
    <w:rsid w:val="00C06CFB"/>
    <w:rsid w:val="00C06D4F"/>
    <w:rsid w:val="00C06EA2"/>
    <w:rsid w:val="00C06EBF"/>
    <w:rsid w:val="00C0709A"/>
    <w:rsid w:val="00C07DD0"/>
    <w:rsid w:val="00C10E4D"/>
    <w:rsid w:val="00C10EDC"/>
    <w:rsid w:val="00C113F0"/>
    <w:rsid w:val="00C11547"/>
    <w:rsid w:val="00C116FE"/>
    <w:rsid w:val="00C11AF4"/>
    <w:rsid w:val="00C11B11"/>
    <w:rsid w:val="00C11CEC"/>
    <w:rsid w:val="00C12391"/>
    <w:rsid w:val="00C12834"/>
    <w:rsid w:val="00C12BED"/>
    <w:rsid w:val="00C12ECB"/>
    <w:rsid w:val="00C13326"/>
    <w:rsid w:val="00C1359B"/>
    <w:rsid w:val="00C136FD"/>
    <w:rsid w:val="00C1411B"/>
    <w:rsid w:val="00C14411"/>
    <w:rsid w:val="00C147EE"/>
    <w:rsid w:val="00C1487C"/>
    <w:rsid w:val="00C1487E"/>
    <w:rsid w:val="00C14AA4"/>
    <w:rsid w:val="00C14EF1"/>
    <w:rsid w:val="00C150C4"/>
    <w:rsid w:val="00C15971"/>
    <w:rsid w:val="00C15AC1"/>
    <w:rsid w:val="00C15B75"/>
    <w:rsid w:val="00C15C81"/>
    <w:rsid w:val="00C16198"/>
    <w:rsid w:val="00C1622F"/>
    <w:rsid w:val="00C162F9"/>
    <w:rsid w:val="00C164D3"/>
    <w:rsid w:val="00C169FF"/>
    <w:rsid w:val="00C16EDE"/>
    <w:rsid w:val="00C1728A"/>
    <w:rsid w:val="00C1755D"/>
    <w:rsid w:val="00C17589"/>
    <w:rsid w:val="00C176F8"/>
    <w:rsid w:val="00C17A4D"/>
    <w:rsid w:val="00C17F05"/>
    <w:rsid w:val="00C17FCA"/>
    <w:rsid w:val="00C20080"/>
    <w:rsid w:val="00C202B5"/>
    <w:rsid w:val="00C203CF"/>
    <w:rsid w:val="00C2096E"/>
    <w:rsid w:val="00C2195C"/>
    <w:rsid w:val="00C219D4"/>
    <w:rsid w:val="00C21B1B"/>
    <w:rsid w:val="00C22C5E"/>
    <w:rsid w:val="00C22DA9"/>
    <w:rsid w:val="00C241AE"/>
    <w:rsid w:val="00C243E1"/>
    <w:rsid w:val="00C2510C"/>
    <w:rsid w:val="00C25814"/>
    <w:rsid w:val="00C25D7B"/>
    <w:rsid w:val="00C25F9E"/>
    <w:rsid w:val="00C2628C"/>
    <w:rsid w:val="00C26399"/>
    <w:rsid w:val="00C263AB"/>
    <w:rsid w:val="00C26708"/>
    <w:rsid w:val="00C267B2"/>
    <w:rsid w:val="00C273AB"/>
    <w:rsid w:val="00C2749B"/>
    <w:rsid w:val="00C278FF"/>
    <w:rsid w:val="00C30ED3"/>
    <w:rsid w:val="00C31004"/>
    <w:rsid w:val="00C31850"/>
    <w:rsid w:val="00C31D12"/>
    <w:rsid w:val="00C31D23"/>
    <w:rsid w:val="00C31F0D"/>
    <w:rsid w:val="00C322E4"/>
    <w:rsid w:val="00C3255A"/>
    <w:rsid w:val="00C3286D"/>
    <w:rsid w:val="00C34144"/>
    <w:rsid w:val="00C34279"/>
    <w:rsid w:val="00C35415"/>
    <w:rsid w:val="00C35651"/>
    <w:rsid w:val="00C35825"/>
    <w:rsid w:val="00C35A20"/>
    <w:rsid w:val="00C3627D"/>
    <w:rsid w:val="00C36327"/>
    <w:rsid w:val="00C36550"/>
    <w:rsid w:val="00C377B9"/>
    <w:rsid w:val="00C4011A"/>
    <w:rsid w:val="00C40166"/>
    <w:rsid w:val="00C40776"/>
    <w:rsid w:val="00C410EF"/>
    <w:rsid w:val="00C4141D"/>
    <w:rsid w:val="00C41425"/>
    <w:rsid w:val="00C41DD7"/>
    <w:rsid w:val="00C41FAA"/>
    <w:rsid w:val="00C421F9"/>
    <w:rsid w:val="00C42770"/>
    <w:rsid w:val="00C4291C"/>
    <w:rsid w:val="00C429AE"/>
    <w:rsid w:val="00C42A92"/>
    <w:rsid w:val="00C4314D"/>
    <w:rsid w:val="00C436FC"/>
    <w:rsid w:val="00C437C8"/>
    <w:rsid w:val="00C43B37"/>
    <w:rsid w:val="00C43B54"/>
    <w:rsid w:val="00C43C6E"/>
    <w:rsid w:val="00C43CA6"/>
    <w:rsid w:val="00C43F17"/>
    <w:rsid w:val="00C4456B"/>
    <w:rsid w:val="00C44EB5"/>
    <w:rsid w:val="00C44FB1"/>
    <w:rsid w:val="00C45340"/>
    <w:rsid w:val="00C45A2E"/>
    <w:rsid w:val="00C45AAE"/>
    <w:rsid w:val="00C45F83"/>
    <w:rsid w:val="00C4647E"/>
    <w:rsid w:val="00C46A9A"/>
    <w:rsid w:val="00C46BFF"/>
    <w:rsid w:val="00C46C47"/>
    <w:rsid w:val="00C474BA"/>
    <w:rsid w:val="00C47A4C"/>
    <w:rsid w:val="00C47C96"/>
    <w:rsid w:val="00C47C99"/>
    <w:rsid w:val="00C50138"/>
    <w:rsid w:val="00C50739"/>
    <w:rsid w:val="00C50D55"/>
    <w:rsid w:val="00C512F5"/>
    <w:rsid w:val="00C516D0"/>
    <w:rsid w:val="00C51901"/>
    <w:rsid w:val="00C51927"/>
    <w:rsid w:val="00C51CEA"/>
    <w:rsid w:val="00C52636"/>
    <w:rsid w:val="00C5263D"/>
    <w:rsid w:val="00C52C0E"/>
    <w:rsid w:val="00C52CAB"/>
    <w:rsid w:val="00C52EAE"/>
    <w:rsid w:val="00C52EC0"/>
    <w:rsid w:val="00C538E3"/>
    <w:rsid w:val="00C54644"/>
    <w:rsid w:val="00C54705"/>
    <w:rsid w:val="00C54764"/>
    <w:rsid w:val="00C54778"/>
    <w:rsid w:val="00C54BE1"/>
    <w:rsid w:val="00C54F78"/>
    <w:rsid w:val="00C556E9"/>
    <w:rsid w:val="00C55FA8"/>
    <w:rsid w:val="00C567DE"/>
    <w:rsid w:val="00C56812"/>
    <w:rsid w:val="00C56A0A"/>
    <w:rsid w:val="00C573AF"/>
    <w:rsid w:val="00C578F7"/>
    <w:rsid w:val="00C60242"/>
    <w:rsid w:val="00C60418"/>
    <w:rsid w:val="00C60592"/>
    <w:rsid w:val="00C60C08"/>
    <w:rsid w:val="00C60D77"/>
    <w:rsid w:val="00C60FBD"/>
    <w:rsid w:val="00C61431"/>
    <w:rsid w:val="00C6162C"/>
    <w:rsid w:val="00C6168B"/>
    <w:rsid w:val="00C61D9A"/>
    <w:rsid w:val="00C6202B"/>
    <w:rsid w:val="00C62A01"/>
    <w:rsid w:val="00C62A93"/>
    <w:rsid w:val="00C63414"/>
    <w:rsid w:val="00C63906"/>
    <w:rsid w:val="00C63BEC"/>
    <w:rsid w:val="00C63E42"/>
    <w:rsid w:val="00C63E47"/>
    <w:rsid w:val="00C63FE5"/>
    <w:rsid w:val="00C64C21"/>
    <w:rsid w:val="00C64D13"/>
    <w:rsid w:val="00C64EE6"/>
    <w:rsid w:val="00C6518E"/>
    <w:rsid w:val="00C655B1"/>
    <w:rsid w:val="00C656F1"/>
    <w:rsid w:val="00C65871"/>
    <w:rsid w:val="00C658BB"/>
    <w:rsid w:val="00C65D2E"/>
    <w:rsid w:val="00C65EF3"/>
    <w:rsid w:val="00C65F77"/>
    <w:rsid w:val="00C66015"/>
    <w:rsid w:val="00C660B7"/>
    <w:rsid w:val="00C66425"/>
    <w:rsid w:val="00C666CA"/>
    <w:rsid w:val="00C66BDC"/>
    <w:rsid w:val="00C66D76"/>
    <w:rsid w:val="00C672B9"/>
    <w:rsid w:val="00C6793E"/>
    <w:rsid w:val="00C703B2"/>
    <w:rsid w:val="00C70AE4"/>
    <w:rsid w:val="00C70E72"/>
    <w:rsid w:val="00C70EE0"/>
    <w:rsid w:val="00C712A9"/>
    <w:rsid w:val="00C71482"/>
    <w:rsid w:val="00C7173B"/>
    <w:rsid w:val="00C719DA"/>
    <w:rsid w:val="00C71A7E"/>
    <w:rsid w:val="00C71BF2"/>
    <w:rsid w:val="00C723BF"/>
    <w:rsid w:val="00C724B7"/>
    <w:rsid w:val="00C72592"/>
    <w:rsid w:val="00C726A8"/>
    <w:rsid w:val="00C72B43"/>
    <w:rsid w:val="00C72FE3"/>
    <w:rsid w:val="00C73146"/>
    <w:rsid w:val="00C737C7"/>
    <w:rsid w:val="00C73F79"/>
    <w:rsid w:val="00C741CA"/>
    <w:rsid w:val="00C74260"/>
    <w:rsid w:val="00C745B1"/>
    <w:rsid w:val="00C748BA"/>
    <w:rsid w:val="00C74AD5"/>
    <w:rsid w:val="00C74BE2"/>
    <w:rsid w:val="00C74E5F"/>
    <w:rsid w:val="00C75C1D"/>
    <w:rsid w:val="00C75CA3"/>
    <w:rsid w:val="00C75F8F"/>
    <w:rsid w:val="00C76091"/>
    <w:rsid w:val="00C760A4"/>
    <w:rsid w:val="00C76622"/>
    <w:rsid w:val="00C76843"/>
    <w:rsid w:val="00C76AD1"/>
    <w:rsid w:val="00C76C12"/>
    <w:rsid w:val="00C76EE6"/>
    <w:rsid w:val="00C76F8E"/>
    <w:rsid w:val="00C76FC0"/>
    <w:rsid w:val="00C7717D"/>
    <w:rsid w:val="00C7719E"/>
    <w:rsid w:val="00C776ED"/>
    <w:rsid w:val="00C77720"/>
    <w:rsid w:val="00C77811"/>
    <w:rsid w:val="00C77D11"/>
    <w:rsid w:val="00C801A4"/>
    <w:rsid w:val="00C80276"/>
    <w:rsid w:val="00C80704"/>
    <w:rsid w:val="00C81398"/>
    <w:rsid w:val="00C815A8"/>
    <w:rsid w:val="00C8186B"/>
    <w:rsid w:val="00C81B91"/>
    <w:rsid w:val="00C81DBE"/>
    <w:rsid w:val="00C820C0"/>
    <w:rsid w:val="00C820C1"/>
    <w:rsid w:val="00C825E3"/>
    <w:rsid w:val="00C82797"/>
    <w:rsid w:val="00C8299F"/>
    <w:rsid w:val="00C82EE4"/>
    <w:rsid w:val="00C831E0"/>
    <w:rsid w:val="00C837D9"/>
    <w:rsid w:val="00C839D5"/>
    <w:rsid w:val="00C83C88"/>
    <w:rsid w:val="00C83D78"/>
    <w:rsid w:val="00C841FB"/>
    <w:rsid w:val="00C84358"/>
    <w:rsid w:val="00C846CA"/>
    <w:rsid w:val="00C84B8D"/>
    <w:rsid w:val="00C84EF3"/>
    <w:rsid w:val="00C84F4E"/>
    <w:rsid w:val="00C8500A"/>
    <w:rsid w:val="00C85498"/>
    <w:rsid w:val="00C86058"/>
    <w:rsid w:val="00C8605D"/>
    <w:rsid w:val="00C861A2"/>
    <w:rsid w:val="00C86D2F"/>
    <w:rsid w:val="00C86D84"/>
    <w:rsid w:val="00C873E1"/>
    <w:rsid w:val="00C8788D"/>
    <w:rsid w:val="00C878D6"/>
    <w:rsid w:val="00C87D4C"/>
    <w:rsid w:val="00C87F7F"/>
    <w:rsid w:val="00C90003"/>
    <w:rsid w:val="00C9002C"/>
    <w:rsid w:val="00C9034A"/>
    <w:rsid w:val="00C90406"/>
    <w:rsid w:val="00C904B9"/>
    <w:rsid w:val="00C90794"/>
    <w:rsid w:val="00C90D0B"/>
    <w:rsid w:val="00C90E6A"/>
    <w:rsid w:val="00C90EDE"/>
    <w:rsid w:val="00C9187D"/>
    <w:rsid w:val="00C91ACD"/>
    <w:rsid w:val="00C91BCE"/>
    <w:rsid w:val="00C92081"/>
    <w:rsid w:val="00C9249C"/>
    <w:rsid w:val="00C93027"/>
    <w:rsid w:val="00C93469"/>
    <w:rsid w:val="00C9369C"/>
    <w:rsid w:val="00C93E09"/>
    <w:rsid w:val="00C93E63"/>
    <w:rsid w:val="00C9432D"/>
    <w:rsid w:val="00C94A3A"/>
    <w:rsid w:val="00C94C18"/>
    <w:rsid w:val="00C94C46"/>
    <w:rsid w:val="00C95201"/>
    <w:rsid w:val="00C958EC"/>
    <w:rsid w:val="00C9596E"/>
    <w:rsid w:val="00C95C1B"/>
    <w:rsid w:val="00C96360"/>
    <w:rsid w:val="00C964CA"/>
    <w:rsid w:val="00C9695A"/>
    <w:rsid w:val="00C96A86"/>
    <w:rsid w:val="00C96DA8"/>
    <w:rsid w:val="00C9729E"/>
    <w:rsid w:val="00C97553"/>
    <w:rsid w:val="00C97690"/>
    <w:rsid w:val="00C9786C"/>
    <w:rsid w:val="00C97E9A"/>
    <w:rsid w:val="00CA05B3"/>
    <w:rsid w:val="00CA061D"/>
    <w:rsid w:val="00CA0AE4"/>
    <w:rsid w:val="00CA0CB2"/>
    <w:rsid w:val="00CA120D"/>
    <w:rsid w:val="00CA13ED"/>
    <w:rsid w:val="00CA185B"/>
    <w:rsid w:val="00CA1C41"/>
    <w:rsid w:val="00CA24A9"/>
    <w:rsid w:val="00CA28E7"/>
    <w:rsid w:val="00CA29F3"/>
    <w:rsid w:val="00CA47EB"/>
    <w:rsid w:val="00CA4B8A"/>
    <w:rsid w:val="00CA5498"/>
    <w:rsid w:val="00CA55F0"/>
    <w:rsid w:val="00CA56BE"/>
    <w:rsid w:val="00CA6551"/>
    <w:rsid w:val="00CA67F1"/>
    <w:rsid w:val="00CA6DD0"/>
    <w:rsid w:val="00CA73A3"/>
    <w:rsid w:val="00CA7607"/>
    <w:rsid w:val="00CA7630"/>
    <w:rsid w:val="00CB07CC"/>
    <w:rsid w:val="00CB09DD"/>
    <w:rsid w:val="00CB0B6A"/>
    <w:rsid w:val="00CB0E00"/>
    <w:rsid w:val="00CB124F"/>
    <w:rsid w:val="00CB149D"/>
    <w:rsid w:val="00CB1862"/>
    <w:rsid w:val="00CB18BE"/>
    <w:rsid w:val="00CB1BBD"/>
    <w:rsid w:val="00CB1BF2"/>
    <w:rsid w:val="00CB20E0"/>
    <w:rsid w:val="00CB26CB"/>
    <w:rsid w:val="00CB288E"/>
    <w:rsid w:val="00CB28FD"/>
    <w:rsid w:val="00CB29E6"/>
    <w:rsid w:val="00CB2CC0"/>
    <w:rsid w:val="00CB2E37"/>
    <w:rsid w:val="00CB3088"/>
    <w:rsid w:val="00CB3646"/>
    <w:rsid w:val="00CB38F7"/>
    <w:rsid w:val="00CB3923"/>
    <w:rsid w:val="00CB394D"/>
    <w:rsid w:val="00CB3E57"/>
    <w:rsid w:val="00CB42B8"/>
    <w:rsid w:val="00CB4478"/>
    <w:rsid w:val="00CB448A"/>
    <w:rsid w:val="00CB4490"/>
    <w:rsid w:val="00CB44C5"/>
    <w:rsid w:val="00CB4F62"/>
    <w:rsid w:val="00CB5094"/>
    <w:rsid w:val="00CB50B9"/>
    <w:rsid w:val="00CB51E0"/>
    <w:rsid w:val="00CB5522"/>
    <w:rsid w:val="00CB5584"/>
    <w:rsid w:val="00CB5636"/>
    <w:rsid w:val="00CB57F1"/>
    <w:rsid w:val="00CB633A"/>
    <w:rsid w:val="00CB6403"/>
    <w:rsid w:val="00CB6C23"/>
    <w:rsid w:val="00CB6D7B"/>
    <w:rsid w:val="00CB6E16"/>
    <w:rsid w:val="00CB7202"/>
    <w:rsid w:val="00CB7419"/>
    <w:rsid w:val="00CB7582"/>
    <w:rsid w:val="00CB778B"/>
    <w:rsid w:val="00CB7800"/>
    <w:rsid w:val="00CB7B1B"/>
    <w:rsid w:val="00CB7D0B"/>
    <w:rsid w:val="00CB7E8D"/>
    <w:rsid w:val="00CB7F56"/>
    <w:rsid w:val="00CC00F3"/>
    <w:rsid w:val="00CC03D2"/>
    <w:rsid w:val="00CC0639"/>
    <w:rsid w:val="00CC06A3"/>
    <w:rsid w:val="00CC06DE"/>
    <w:rsid w:val="00CC084F"/>
    <w:rsid w:val="00CC09F3"/>
    <w:rsid w:val="00CC1A3B"/>
    <w:rsid w:val="00CC1B11"/>
    <w:rsid w:val="00CC1EFE"/>
    <w:rsid w:val="00CC21B5"/>
    <w:rsid w:val="00CC24D6"/>
    <w:rsid w:val="00CC2618"/>
    <w:rsid w:val="00CC3AD0"/>
    <w:rsid w:val="00CC3D68"/>
    <w:rsid w:val="00CC3FB5"/>
    <w:rsid w:val="00CC42C0"/>
    <w:rsid w:val="00CC4430"/>
    <w:rsid w:val="00CC5004"/>
    <w:rsid w:val="00CC523B"/>
    <w:rsid w:val="00CC53F5"/>
    <w:rsid w:val="00CC5688"/>
    <w:rsid w:val="00CC5C3A"/>
    <w:rsid w:val="00CC5CF0"/>
    <w:rsid w:val="00CC6531"/>
    <w:rsid w:val="00CC697C"/>
    <w:rsid w:val="00CC71B5"/>
    <w:rsid w:val="00CC78C7"/>
    <w:rsid w:val="00CD0B76"/>
    <w:rsid w:val="00CD0CF2"/>
    <w:rsid w:val="00CD0D3C"/>
    <w:rsid w:val="00CD0F67"/>
    <w:rsid w:val="00CD12C7"/>
    <w:rsid w:val="00CD1A8D"/>
    <w:rsid w:val="00CD2FA0"/>
    <w:rsid w:val="00CD308D"/>
    <w:rsid w:val="00CD3E2A"/>
    <w:rsid w:val="00CD3E7B"/>
    <w:rsid w:val="00CD4290"/>
    <w:rsid w:val="00CD53B9"/>
    <w:rsid w:val="00CD592B"/>
    <w:rsid w:val="00CD63E5"/>
    <w:rsid w:val="00CD6EE9"/>
    <w:rsid w:val="00CD71E4"/>
    <w:rsid w:val="00CD72EF"/>
    <w:rsid w:val="00CD7A8C"/>
    <w:rsid w:val="00CD7E90"/>
    <w:rsid w:val="00CE04D9"/>
    <w:rsid w:val="00CE05B6"/>
    <w:rsid w:val="00CE0686"/>
    <w:rsid w:val="00CE080B"/>
    <w:rsid w:val="00CE1131"/>
    <w:rsid w:val="00CE114A"/>
    <w:rsid w:val="00CE14C0"/>
    <w:rsid w:val="00CE17E8"/>
    <w:rsid w:val="00CE1805"/>
    <w:rsid w:val="00CE198B"/>
    <w:rsid w:val="00CE1F37"/>
    <w:rsid w:val="00CE20A8"/>
    <w:rsid w:val="00CE25C5"/>
    <w:rsid w:val="00CE2AF9"/>
    <w:rsid w:val="00CE2D0B"/>
    <w:rsid w:val="00CE3423"/>
    <w:rsid w:val="00CE4237"/>
    <w:rsid w:val="00CE47C3"/>
    <w:rsid w:val="00CE4A60"/>
    <w:rsid w:val="00CE59D3"/>
    <w:rsid w:val="00CE5EB5"/>
    <w:rsid w:val="00CE6088"/>
    <w:rsid w:val="00CE620E"/>
    <w:rsid w:val="00CE686B"/>
    <w:rsid w:val="00CE6A92"/>
    <w:rsid w:val="00CE6F2C"/>
    <w:rsid w:val="00CE6F3F"/>
    <w:rsid w:val="00CE6FA2"/>
    <w:rsid w:val="00CE70DA"/>
    <w:rsid w:val="00CE736D"/>
    <w:rsid w:val="00CE76A4"/>
    <w:rsid w:val="00CE77C4"/>
    <w:rsid w:val="00CE790E"/>
    <w:rsid w:val="00CE7C67"/>
    <w:rsid w:val="00CF00AB"/>
    <w:rsid w:val="00CF08D9"/>
    <w:rsid w:val="00CF0D03"/>
    <w:rsid w:val="00CF14AF"/>
    <w:rsid w:val="00CF18A3"/>
    <w:rsid w:val="00CF1A0E"/>
    <w:rsid w:val="00CF1B08"/>
    <w:rsid w:val="00CF21F8"/>
    <w:rsid w:val="00CF2247"/>
    <w:rsid w:val="00CF224C"/>
    <w:rsid w:val="00CF29C9"/>
    <w:rsid w:val="00CF2E20"/>
    <w:rsid w:val="00CF2F06"/>
    <w:rsid w:val="00CF2FDF"/>
    <w:rsid w:val="00CF3BFE"/>
    <w:rsid w:val="00CF427F"/>
    <w:rsid w:val="00CF44D4"/>
    <w:rsid w:val="00CF4B65"/>
    <w:rsid w:val="00CF542A"/>
    <w:rsid w:val="00CF5439"/>
    <w:rsid w:val="00CF56B8"/>
    <w:rsid w:val="00CF5B57"/>
    <w:rsid w:val="00CF64AD"/>
    <w:rsid w:val="00CF6822"/>
    <w:rsid w:val="00CF6B06"/>
    <w:rsid w:val="00CF6C6B"/>
    <w:rsid w:val="00CF7293"/>
    <w:rsid w:val="00CF744B"/>
    <w:rsid w:val="00CF7CBD"/>
    <w:rsid w:val="00D0032F"/>
    <w:rsid w:val="00D00AC6"/>
    <w:rsid w:val="00D00FCD"/>
    <w:rsid w:val="00D01479"/>
    <w:rsid w:val="00D015CB"/>
    <w:rsid w:val="00D01B8F"/>
    <w:rsid w:val="00D01C19"/>
    <w:rsid w:val="00D02011"/>
    <w:rsid w:val="00D02277"/>
    <w:rsid w:val="00D024F9"/>
    <w:rsid w:val="00D027CD"/>
    <w:rsid w:val="00D02A04"/>
    <w:rsid w:val="00D03002"/>
    <w:rsid w:val="00D030F0"/>
    <w:rsid w:val="00D0325F"/>
    <w:rsid w:val="00D032B9"/>
    <w:rsid w:val="00D03773"/>
    <w:rsid w:val="00D039D4"/>
    <w:rsid w:val="00D03CC3"/>
    <w:rsid w:val="00D03D49"/>
    <w:rsid w:val="00D04416"/>
    <w:rsid w:val="00D04442"/>
    <w:rsid w:val="00D047DE"/>
    <w:rsid w:val="00D04B8B"/>
    <w:rsid w:val="00D05067"/>
    <w:rsid w:val="00D057CB"/>
    <w:rsid w:val="00D062BC"/>
    <w:rsid w:val="00D065A0"/>
    <w:rsid w:val="00D0664D"/>
    <w:rsid w:val="00D06AE9"/>
    <w:rsid w:val="00D06B49"/>
    <w:rsid w:val="00D0719C"/>
    <w:rsid w:val="00D0748F"/>
    <w:rsid w:val="00D07694"/>
    <w:rsid w:val="00D0787E"/>
    <w:rsid w:val="00D07B27"/>
    <w:rsid w:val="00D07C1B"/>
    <w:rsid w:val="00D07CE8"/>
    <w:rsid w:val="00D07D4A"/>
    <w:rsid w:val="00D07E38"/>
    <w:rsid w:val="00D10014"/>
    <w:rsid w:val="00D10060"/>
    <w:rsid w:val="00D1083B"/>
    <w:rsid w:val="00D1098E"/>
    <w:rsid w:val="00D10C88"/>
    <w:rsid w:val="00D10D59"/>
    <w:rsid w:val="00D112D1"/>
    <w:rsid w:val="00D11347"/>
    <w:rsid w:val="00D119FE"/>
    <w:rsid w:val="00D120CD"/>
    <w:rsid w:val="00D1240E"/>
    <w:rsid w:val="00D129D1"/>
    <w:rsid w:val="00D12E61"/>
    <w:rsid w:val="00D12F27"/>
    <w:rsid w:val="00D134BC"/>
    <w:rsid w:val="00D13988"/>
    <w:rsid w:val="00D13DF8"/>
    <w:rsid w:val="00D1429A"/>
    <w:rsid w:val="00D147E1"/>
    <w:rsid w:val="00D149C1"/>
    <w:rsid w:val="00D14CBF"/>
    <w:rsid w:val="00D150D7"/>
    <w:rsid w:val="00D150F1"/>
    <w:rsid w:val="00D1579F"/>
    <w:rsid w:val="00D15B4F"/>
    <w:rsid w:val="00D160D5"/>
    <w:rsid w:val="00D16D4C"/>
    <w:rsid w:val="00D1765E"/>
    <w:rsid w:val="00D17C7F"/>
    <w:rsid w:val="00D20611"/>
    <w:rsid w:val="00D2063B"/>
    <w:rsid w:val="00D20834"/>
    <w:rsid w:val="00D20D0B"/>
    <w:rsid w:val="00D20E60"/>
    <w:rsid w:val="00D20E8C"/>
    <w:rsid w:val="00D21962"/>
    <w:rsid w:val="00D21B95"/>
    <w:rsid w:val="00D21CA5"/>
    <w:rsid w:val="00D2209D"/>
    <w:rsid w:val="00D220E2"/>
    <w:rsid w:val="00D22186"/>
    <w:rsid w:val="00D223CC"/>
    <w:rsid w:val="00D227D8"/>
    <w:rsid w:val="00D22A57"/>
    <w:rsid w:val="00D23C12"/>
    <w:rsid w:val="00D23E5C"/>
    <w:rsid w:val="00D24228"/>
    <w:rsid w:val="00D2446D"/>
    <w:rsid w:val="00D244F1"/>
    <w:rsid w:val="00D245A9"/>
    <w:rsid w:val="00D24625"/>
    <w:rsid w:val="00D24656"/>
    <w:rsid w:val="00D2479D"/>
    <w:rsid w:val="00D247FB"/>
    <w:rsid w:val="00D24963"/>
    <w:rsid w:val="00D2508D"/>
    <w:rsid w:val="00D25C11"/>
    <w:rsid w:val="00D25D33"/>
    <w:rsid w:val="00D25D73"/>
    <w:rsid w:val="00D25F4E"/>
    <w:rsid w:val="00D26247"/>
    <w:rsid w:val="00D269E1"/>
    <w:rsid w:val="00D26AEB"/>
    <w:rsid w:val="00D26B66"/>
    <w:rsid w:val="00D26D1A"/>
    <w:rsid w:val="00D26EE3"/>
    <w:rsid w:val="00D27024"/>
    <w:rsid w:val="00D270B6"/>
    <w:rsid w:val="00D27546"/>
    <w:rsid w:val="00D30403"/>
    <w:rsid w:val="00D30536"/>
    <w:rsid w:val="00D305B7"/>
    <w:rsid w:val="00D30953"/>
    <w:rsid w:val="00D3143C"/>
    <w:rsid w:val="00D3152F"/>
    <w:rsid w:val="00D315EF"/>
    <w:rsid w:val="00D31DBE"/>
    <w:rsid w:val="00D31DF7"/>
    <w:rsid w:val="00D31EE8"/>
    <w:rsid w:val="00D31F28"/>
    <w:rsid w:val="00D32CA3"/>
    <w:rsid w:val="00D331FC"/>
    <w:rsid w:val="00D33650"/>
    <w:rsid w:val="00D33AC3"/>
    <w:rsid w:val="00D33BC9"/>
    <w:rsid w:val="00D33C27"/>
    <w:rsid w:val="00D34BFF"/>
    <w:rsid w:val="00D34F4E"/>
    <w:rsid w:val="00D350B6"/>
    <w:rsid w:val="00D35187"/>
    <w:rsid w:val="00D355DE"/>
    <w:rsid w:val="00D355E6"/>
    <w:rsid w:val="00D356A5"/>
    <w:rsid w:val="00D35BE2"/>
    <w:rsid w:val="00D35F57"/>
    <w:rsid w:val="00D361C3"/>
    <w:rsid w:val="00D367C9"/>
    <w:rsid w:val="00D36AB8"/>
    <w:rsid w:val="00D36BB2"/>
    <w:rsid w:val="00D36FE5"/>
    <w:rsid w:val="00D371EB"/>
    <w:rsid w:val="00D3735B"/>
    <w:rsid w:val="00D3772A"/>
    <w:rsid w:val="00D37B88"/>
    <w:rsid w:val="00D37BE8"/>
    <w:rsid w:val="00D4035F"/>
    <w:rsid w:val="00D4048A"/>
    <w:rsid w:val="00D40A5D"/>
    <w:rsid w:val="00D40B4A"/>
    <w:rsid w:val="00D40DE8"/>
    <w:rsid w:val="00D40EE0"/>
    <w:rsid w:val="00D410DD"/>
    <w:rsid w:val="00D41590"/>
    <w:rsid w:val="00D4180C"/>
    <w:rsid w:val="00D41A5B"/>
    <w:rsid w:val="00D41AE2"/>
    <w:rsid w:val="00D41B12"/>
    <w:rsid w:val="00D420FB"/>
    <w:rsid w:val="00D421D6"/>
    <w:rsid w:val="00D42274"/>
    <w:rsid w:val="00D423DA"/>
    <w:rsid w:val="00D42A54"/>
    <w:rsid w:val="00D42C41"/>
    <w:rsid w:val="00D42C48"/>
    <w:rsid w:val="00D42CA3"/>
    <w:rsid w:val="00D42F08"/>
    <w:rsid w:val="00D43044"/>
    <w:rsid w:val="00D4383B"/>
    <w:rsid w:val="00D43A87"/>
    <w:rsid w:val="00D43D23"/>
    <w:rsid w:val="00D43E6B"/>
    <w:rsid w:val="00D443DA"/>
    <w:rsid w:val="00D4469F"/>
    <w:rsid w:val="00D44759"/>
    <w:rsid w:val="00D4491A"/>
    <w:rsid w:val="00D44984"/>
    <w:rsid w:val="00D44C5D"/>
    <w:rsid w:val="00D44D29"/>
    <w:rsid w:val="00D44FBD"/>
    <w:rsid w:val="00D451F3"/>
    <w:rsid w:val="00D45245"/>
    <w:rsid w:val="00D455F3"/>
    <w:rsid w:val="00D45EA9"/>
    <w:rsid w:val="00D46096"/>
    <w:rsid w:val="00D462A5"/>
    <w:rsid w:val="00D46B8C"/>
    <w:rsid w:val="00D46BA8"/>
    <w:rsid w:val="00D46BAF"/>
    <w:rsid w:val="00D46BBC"/>
    <w:rsid w:val="00D46DA7"/>
    <w:rsid w:val="00D46F71"/>
    <w:rsid w:val="00D474AB"/>
    <w:rsid w:val="00D50664"/>
    <w:rsid w:val="00D50B2E"/>
    <w:rsid w:val="00D50C33"/>
    <w:rsid w:val="00D50EA9"/>
    <w:rsid w:val="00D52210"/>
    <w:rsid w:val="00D52F56"/>
    <w:rsid w:val="00D5356F"/>
    <w:rsid w:val="00D536B2"/>
    <w:rsid w:val="00D53C27"/>
    <w:rsid w:val="00D53CE2"/>
    <w:rsid w:val="00D53D5C"/>
    <w:rsid w:val="00D54BBF"/>
    <w:rsid w:val="00D54C63"/>
    <w:rsid w:val="00D55333"/>
    <w:rsid w:val="00D555A9"/>
    <w:rsid w:val="00D557B2"/>
    <w:rsid w:val="00D55F28"/>
    <w:rsid w:val="00D56208"/>
    <w:rsid w:val="00D56360"/>
    <w:rsid w:val="00D5638D"/>
    <w:rsid w:val="00D56526"/>
    <w:rsid w:val="00D56578"/>
    <w:rsid w:val="00D5658E"/>
    <w:rsid w:val="00D5679C"/>
    <w:rsid w:val="00D56897"/>
    <w:rsid w:val="00D56D73"/>
    <w:rsid w:val="00D574A8"/>
    <w:rsid w:val="00D57A32"/>
    <w:rsid w:val="00D60156"/>
    <w:rsid w:val="00D60629"/>
    <w:rsid w:val="00D606B8"/>
    <w:rsid w:val="00D607DD"/>
    <w:rsid w:val="00D60881"/>
    <w:rsid w:val="00D608A3"/>
    <w:rsid w:val="00D61556"/>
    <w:rsid w:val="00D615C4"/>
    <w:rsid w:val="00D6183D"/>
    <w:rsid w:val="00D6185A"/>
    <w:rsid w:val="00D61E3C"/>
    <w:rsid w:val="00D626A6"/>
    <w:rsid w:val="00D62A81"/>
    <w:rsid w:val="00D62BE8"/>
    <w:rsid w:val="00D62D73"/>
    <w:rsid w:val="00D637B2"/>
    <w:rsid w:val="00D637D2"/>
    <w:rsid w:val="00D63D3E"/>
    <w:rsid w:val="00D63E4C"/>
    <w:rsid w:val="00D63F6D"/>
    <w:rsid w:val="00D641AC"/>
    <w:rsid w:val="00D64211"/>
    <w:rsid w:val="00D64257"/>
    <w:rsid w:val="00D64429"/>
    <w:rsid w:val="00D64580"/>
    <w:rsid w:val="00D645D0"/>
    <w:rsid w:val="00D64890"/>
    <w:rsid w:val="00D64D0F"/>
    <w:rsid w:val="00D653C2"/>
    <w:rsid w:val="00D65912"/>
    <w:rsid w:val="00D65AB9"/>
    <w:rsid w:val="00D65B1E"/>
    <w:rsid w:val="00D65E32"/>
    <w:rsid w:val="00D66090"/>
    <w:rsid w:val="00D66263"/>
    <w:rsid w:val="00D66331"/>
    <w:rsid w:val="00D663EB"/>
    <w:rsid w:val="00D66797"/>
    <w:rsid w:val="00D667CE"/>
    <w:rsid w:val="00D66BA7"/>
    <w:rsid w:val="00D673BB"/>
    <w:rsid w:val="00D67659"/>
    <w:rsid w:val="00D6789D"/>
    <w:rsid w:val="00D7033D"/>
    <w:rsid w:val="00D7079E"/>
    <w:rsid w:val="00D7080E"/>
    <w:rsid w:val="00D70AC7"/>
    <w:rsid w:val="00D70B18"/>
    <w:rsid w:val="00D70D91"/>
    <w:rsid w:val="00D70E00"/>
    <w:rsid w:val="00D7117F"/>
    <w:rsid w:val="00D71738"/>
    <w:rsid w:val="00D71782"/>
    <w:rsid w:val="00D718FC"/>
    <w:rsid w:val="00D71B48"/>
    <w:rsid w:val="00D71D86"/>
    <w:rsid w:val="00D71DCF"/>
    <w:rsid w:val="00D72052"/>
    <w:rsid w:val="00D722F2"/>
    <w:rsid w:val="00D724AE"/>
    <w:rsid w:val="00D7252A"/>
    <w:rsid w:val="00D72613"/>
    <w:rsid w:val="00D72957"/>
    <w:rsid w:val="00D72E75"/>
    <w:rsid w:val="00D72FA9"/>
    <w:rsid w:val="00D73149"/>
    <w:rsid w:val="00D7358C"/>
    <w:rsid w:val="00D73F2D"/>
    <w:rsid w:val="00D744FF"/>
    <w:rsid w:val="00D746C9"/>
    <w:rsid w:val="00D748DE"/>
    <w:rsid w:val="00D75234"/>
    <w:rsid w:val="00D75299"/>
    <w:rsid w:val="00D752DB"/>
    <w:rsid w:val="00D75E62"/>
    <w:rsid w:val="00D761E2"/>
    <w:rsid w:val="00D76402"/>
    <w:rsid w:val="00D77242"/>
    <w:rsid w:val="00D77541"/>
    <w:rsid w:val="00D779C1"/>
    <w:rsid w:val="00D77B79"/>
    <w:rsid w:val="00D77B94"/>
    <w:rsid w:val="00D77BB5"/>
    <w:rsid w:val="00D806A3"/>
    <w:rsid w:val="00D80771"/>
    <w:rsid w:val="00D807BE"/>
    <w:rsid w:val="00D80928"/>
    <w:rsid w:val="00D80DFC"/>
    <w:rsid w:val="00D81189"/>
    <w:rsid w:val="00D815D2"/>
    <w:rsid w:val="00D81A5B"/>
    <w:rsid w:val="00D81C55"/>
    <w:rsid w:val="00D81D4F"/>
    <w:rsid w:val="00D828DD"/>
    <w:rsid w:val="00D82B2D"/>
    <w:rsid w:val="00D833A3"/>
    <w:rsid w:val="00D8370B"/>
    <w:rsid w:val="00D83C3B"/>
    <w:rsid w:val="00D83D15"/>
    <w:rsid w:val="00D83E71"/>
    <w:rsid w:val="00D842D9"/>
    <w:rsid w:val="00D84698"/>
    <w:rsid w:val="00D8484D"/>
    <w:rsid w:val="00D84A7F"/>
    <w:rsid w:val="00D84B3D"/>
    <w:rsid w:val="00D84B45"/>
    <w:rsid w:val="00D84D7F"/>
    <w:rsid w:val="00D84EAA"/>
    <w:rsid w:val="00D84F99"/>
    <w:rsid w:val="00D8566C"/>
    <w:rsid w:val="00D858E4"/>
    <w:rsid w:val="00D85B69"/>
    <w:rsid w:val="00D85E24"/>
    <w:rsid w:val="00D86100"/>
    <w:rsid w:val="00D861AA"/>
    <w:rsid w:val="00D8622B"/>
    <w:rsid w:val="00D86478"/>
    <w:rsid w:val="00D867FD"/>
    <w:rsid w:val="00D86898"/>
    <w:rsid w:val="00D8697E"/>
    <w:rsid w:val="00D8703D"/>
    <w:rsid w:val="00D873B3"/>
    <w:rsid w:val="00D875CA"/>
    <w:rsid w:val="00D87C40"/>
    <w:rsid w:val="00D903B6"/>
    <w:rsid w:val="00D90479"/>
    <w:rsid w:val="00D90CD4"/>
    <w:rsid w:val="00D90E1B"/>
    <w:rsid w:val="00D91C68"/>
    <w:rsid w:val="00D91DA4"/>
    <w:rsid w:val="00D922E1"/>
    <w:rsid w:val="00D925DD"/>
    <w:rsid w:val="00D92711"/>
    <w:rsid w:val="00D92ABB"/>
    <w:rsid w:val="00D92AC6"/>
    <w:rsid w:val="00D92B2E"/>
    <w:rsid w:val="00D92E18"/>
    <w:rsid w:val="00D93123"/>
    <w:rsid w:val="00D93298"/>
    <w:rsid w:val="00D932B5"/>
    <w:rsid w:val="00D93470"/>
    <w:rsid w:val="00D938FB"/>
    <w:rsid w:val="00D939CE"/>
    <w:rsid w:val="00D93EE1"/>
    <w:rsid w:val="00D94495"/>
    <w:rsid w:val="00D94583"/>
    <w:rsid w:val="00D946C7"/>
    <w:rsid w:val="00D948A5"/>
    <w:rsid w:val="00D94909"/>
    <w:rsid w:val="00D94CD3"/>
    <w:rsid w:val="00D94E98"/>
    <w:rsid w:val="00D951BA"/>
    <w:rsid w:val="00D9562A"/>
    <w:rsid w:val="00D95830"/>
    <w:rsid w:val="00D95B62"/>
    <w:rsid w:val="00D96114"/>
    <w:rsid w:val="00D9672C"/>
    <w:rsid w:val="00D96AB7"/>
    <w:rsid w:val="00D96B21"/>
    <w:rsid w:val="00D9798D"/>
    <w:rsid w:val="00D97A49"/>
    <w:rsid w:val="00D97BEB"/>
    <w:rsid w:val="00DA0158"/>
    <w:rsid w:val="00DA019A"/>
    <w:rsid w:val="00DA03C0"/>
    <w:rsid w:val="00DA06B4"/>
    <w:rsid w:val="00DA08FA"/>
    <w:rsid w:val="00DA0906"/>
    <w:rsid w:val="00DA0E33"/>
    <w:rsid w:val="00DA0E34"/>
    <w:rsid w:val="00DA11D3"/>
    <w:rsid w:val="00DA14D2"/>
    <w:rsid w:val="00DA1F09"/>
    <w:rsid w:val="00DA2242"/>
    <w:rsid w:val="00DA24FC"/>
    <w:rsid w:val="00DA25EE"/>
    <w:rsid w:val="00DA26F0"/>
    <w:rsid w:val="00DA2A70"/>
    <w:rsid w:val="00DA2C8A"/>
    <w:rsid w:val="00DA2ED0"/>
    <w:rsid w:val="00DA3222"/>
    <w:rsid w:val="00DA3ED4"/>
    <w:rsid w:val="00DA4322"/>
    <w:rsid w:val="00DA442F"/>
    <w:rsid w:val="00DA4467"/>
    <w:rsid w:val="00DA4578"/>
    <w:rsid w:val="00DA4614"/>
    <w:rsid w:val="00DA5014"/>
    <w:rsid w:val="00DA5454"/>
    <w:rsid w:val="00DA5938"/>
    <w:rsid w:val="00DA59A8"/>
    <w:rsid w:val="00DA59F7"/>
    <w:rsid w:val="00DA5B3D"/>
    <w:rsid w:val="00DA68CA"/>
    <w:rsid w:val="00DA6CC3"/>
    <w:rsid w:val="00DA738C"/>
    <w:rsid w:val="00DA75AD"/>
    <w:rsid w:val="00DA7B97"/>
    <w:rsid w:val="00DB0198"/>
    <w:rsid w:val="00DB0202"/>
    <w:rsid w:val="00DB08AB"/>
    <w:rsid w:val="00DB0981"/>
    <w:rsid w:val="00DB0C37"/>
    <w:rsid w:val="00DB0D4D"/>
    <w:rsid w:val="00DB1736"/>
    <w:rsid w:val="00DB1DEB"/>
    <w:rsid w:val="00DB1EEF"/>
    <w:rsid w:val="00DB2177"/>
    <w:rsid w:val="00DB226E"/>
    <w:rsid w:val="00DB232C"/>
    <w:rsid w:val="00DB24B9"/>
    <w:rsid w:val="00DB2715"/>
    <w:rsid w:val="00DB2C16"/>
    <w:rsid w:val="00DB2D50"/>
    <w:rsid w:val="00DB2EC3"/>
    <w:rsid w:val="00DB2F8F"/>
    <w:rsid w:val="00DB334D"/>
    <w:rsid w:val="00DB3705"/>
    <w:rsid w:val="00DB3985"/>
    <w:rsid w:val="00DB3A32"/>
    <w:rsid w:val="00DB44DD"/>
    <w:rsid w:val="00DB459B"/>
    <w:rsid w:val="00DB4A3D"/>
    <w:rsid w:val="00DB4A3E"/>
    <w:rsid w:val="00DB4A95"/>
    <w:rsid w:val="00DB4CC2"/>
    <w:rsid w:val="00DB4E0E"/>
    <w:rsid w:val="00DB52FA"/>
    <w:rsid w:val="00DB6585"/>
    <w:rsid w:val="00DB678F"/>
    <w:rsid w:val="00DB68ED"/>
    <w:rsid w:val="00DB697D"/>
    <w:rsid w:val="00DB6A78"/>
    <w:rsid w:val="00DB713C"/>
    <w:rsid w:val="00DB751A"/>
    <w:rsid w:val="00DB75DF"/>
    <w:rsid w:val="00DC0222"/>
    <w:rsid w:val="00DC0843"/>
    <w:rsid w:val="00DC08F3"/>
    <w:rsid w:val="00DC0A07"/>
    <w:rsid w:val="00DC0A1A"/>
    <w:rsid w:val="00DC0EA9"/>
    <w:rsid w:val="00DC0F80"/>
    <w:rsid w:val="00DC111C"/>
    <w:rsid w:val="00DC1382"/>
    <w:rsid w:val="00DC1CDE"/>
    <w:rsid w:val="00DC1EA4"/>
    <w:rsid w:val="00DC21AB"/>
    <w:rsid w:val="00DC2414"/>
    <w:rsid w:val="00DC264F"/>
    <w:rsid w:val="00DC29E7"/>
    <w:rsid w:val="00DC2C77"/>
    <w:rsid w:val="00DC2F3C"/>
    <w:rsid w:val="00DC30FB"/>
    <w:rsid w:val="00DC3630"/>
    <w:rsid w:val="00DC384F"/>
    <w:rsid w:val="00DC387D"/>
    <w:rsid w:val="00DC3ACB"/>
    <w:rsid w:val="00DC4458"/>
    <w:rsid w:val="00DC477E"/>
    <w:rsid w:val="00DC484C"/>
    <w:rsid w:val="00DC562B"/>
    <w:rsid w:val="00DC568B"/>
    <w:rsid w:val="00DC5843"/>
    <w:rsid w:val="00DC5A0D"/>
    <w:rsid w:val="00DC5C48"/>
    <w:rsid w:val="00DC5EDE"/>
    <w:rsid w:val="00DC5F9D"/>
    <w:rsid w:val="00DC6173"/>
    <w:rsid w:val="00DC6809"/>
    <w:rsid w:val="00DC6939"/>
    <w:rsid w:val="00DC693D"/>
    <w:rsid w:val="00DC6CF3"/>
    <w:rsid w:val="00DC6E1B"/>
    <w:rsid w:val="00DC71DD"/>
    <w:rsid w:val="00DC7411"/>
    <w:rsid w:val="00DC78B0"/>
    <w:rsid w:val="00DD008C"/>
    <w:rsid w:val="00DD0156"/>
    <w:rsid w:val="00DD0192"/>
    <w:rsid w:val="00DD0294"/>
    <w:rsid w:val="00DD0329"/>
    <w:rsid w:val="00DD1109"/>
    <w:rsid w:val="00DD3357"/>
    <w:rsid w:val="00DD3953"/>
    <w:rsid w:val="00DD3B05"/>
    <w:rsid w:val="00DD4173"/>
    <w:rsid w:val="00DD447D"/>
    <w:rsid w:val="00DD45A8"/>
    <w:rsid w:val="00DD49D9"/>
    <w:rsid w:val="00DD582F"/>
    <w:rsid w:val="00DD5845"/>
    <w:rsid w:val="00DD5881"/>
    <w:rsid w:val="00DD61B3"/>
    <w:rsid w:val="00DD62A8"/>
    <w:rsid w:val="00DD6830"/>
    <w:rsid w:val="00DD6AC8"/>
    <w:rsid w:val="00DD6C1E"/>
    <w:rsid w:val="00DD7449"/>
    <w:rsid w:val="00DD761B"/>
    <w:rsid w:val="00DD7E72"/>
    <w:rsid w:val="00DE05F2"/>
    <w:rsid w:val="00DE1034"/>
    <w:rsid w:val="00DE1852"/>
    <w:rsid w:val="00DE18CC"/>
    <w:rsid w:val="00DE1DD1"/>
    <w:rsid w:val="00DE1E2A"/>
    <w:rsid w:val="00DE260D"/>
    <w:rsid w:val="00DE2B48"/>
    <w:rsid w:val="00DE2C60"/>
    <w:rsid w:val="00DE3068"/>
    <w:rsid w:val="00DE3930"/>
    <w:rsid w:val="00DE3986"/>
    <w:rsid w:val="00DE3B9D"/>
    <w:rsid w:val="00DE3DDC"/>
    <w:rsid w:val="00DE3DDE"/>
    <w:rsid w:val="00DE3F97"/>
    <w:rsid w:val="00DE421A"/>
    <w:rsid w:val="00DE432E"/>
    <w:rsid w:val="00DE4AC6"/>
    <w:rsid w:val="00DE4BD2"/>
    <w:rsid w:val="00DE4CEA"/>
    <w:rsid w:val="00DE5459"/>
    <w:rsid w:val="00DE5554"/>
    <w:rsid w:val="00DE560C"/>
    <w:rsid w:val="00DE5800"/>
    <w:rsid w:val="00DE5BA5"/>
    <w:rsid w:val="00DE5BAC"/>
    <w:rsid w:val="00DE5D20"/>
    <w:rsid w:val="00DE600E"/>
    <w:rsid w:val="00DE6163"/>
    <w:rsid w:val="00DE66DA"/>
    <w:rsid w:val="00DE6CB1"/>
    <w:rsid w:val="00DE6DC8"/>
    <w:rsid w:val="00DE71DB"/>
    <w:rsid w:val="00DE7330"/>
    <w:rsid w:val="00DE7858"/>
    <w:rsid w:val="00DE78D5"/>
    <w:rsid w:val="00DE7B2C"/>
    <w:rsid w:val="00DE7BDB"/>
    <w:rsid w:val="00DE7ECF"/>
    <w:rsid w:val="00DF0022"/>
    <w:rsid w:val="00DF0061"/>
    <w:rsid w:val="00DF0612"/>
    <w:rsid w:val="00DF0680"/>
    <w:rsid w:val="00DF0936"/>
    <w:rsid w:val="00DF0DD0"/>
    <w:rsid w:val="00DF0DF9"/>
    <w:rsid w:val="00DF0F3D"/>
    <w:rsid w:val="00DF140E"/>
    <w:rsid w:val="00DF1602"/>
    <w:rsid w:val="00DF18BC"/>
    <w:rsid w:val="00DF1A1C"/>
    <w:rsid w:val="00DF1C43"/>
    <w:rsid w:val="00DF2025"/>
    <w:rsid w:val="00DF213F"/>
    <w:rsid w:val="00DF29F2"/>
    <w:rsid w:val="00DF2A60"/>
    <w:rsid w:val="00DF2DBC"/>
    <w:rsid w:val="00DF2E8E"/>
    <w:rsid w:val="00DF2F14"/>
    <w:rsid w:val="00DF3378"/>
    <w:rsid w:val="00DF3EF4"/>
    <w:rsid w:val="00DF41E8"/>
    <w:rsid w:val="00DF4485"/>
    <w:rsid w:val="00DF4A90"/>
    <w:rsid w:val="00DF502E"/>
    <w:rsid w:val="00DF5388"/>
    <w:rsid w:val="00DF5503"/>
    <w:rsid w:val="00DF55AA"/>
    <w:rsid w:val="00DF5816"/>
    <w:rsid w:val="00DF663C"/>
    <w:rsid w:val="00DF6653"/>
    <w:rsid w:val="00DF6690"/>
    <w:rsid w:val="00DF6942"/>
    <w:rsid w:val="00DF7AE4"/>
    <w:rsid w:val="00DF7DB9"/>
    <w:rsid w:val="00E0037D"/>
    <w:rsid w:val="00E003BA"/>
    <w:rsid w:val="00E008CF"/>
    <w:rsid w:val="00E00A42"/>
    <w:rsid w:val="00E01461"/>
    <w:rsid w:val="00E017E0"/>
    <w:rsid w:val="00E01A7C"/>
    <w:rsid w:val="00E02585"/>
    <w:rsid w:val="00E025A3"/>
    <w:rsid w:val="00E0295C"/>
    <w:rsid w:val="00E02ADF"/>
    <w:rsid w:val="00E02E45"/>
    <w:rsid w:val="00E03625"/>
    <w:rsid w:val="00E03856"/>
    <w:rsid w:val="00E03D41"/>
    <w:rsid w:val="00E03D8C"/>
    <w:rsid w:val="00E03FE1"/>
    <w:rsid w:val="00E04039"/>
    <w:rsid w:val="00E041AC"/>
    <w:rsid w:val="00E04302"/>
    <w:rsid w:val="00E04512"/>
    <w:rsid w:val="00E045CF"/>
    <w:rsid w:val="00E045D6"/>
    <w:rsid w:val="00E047EC"/>
    <w:rsid w:val="00E048B8"/>
    <w:rsid w:val="00E04A9C"/>
    <w:rsid w:val="00E04CF5"/>
    <w:rsid w:val="00E04ED1"/>
    <w:rsid w:val="00E05741"/>
    <w:rsid w:val="00E05C42"/>
    <w:rsid w:val="00E06CD6"/>
    <w:rsid w:val="00E06EDE"/>
    <w:rsid w:val="00E079A7"/>
    <w:rsid w:val="00E103C0"/>
    <w:rsid w:val="00E103D4"/>
    <w:rsid w:val="00E1043F"/>
    <w:rsid w:val="00E10EAD"/>
    <w:rsid w:val="00E110B7"/>
    <w:rsid w:val="00E11BD7"/>
    <w:rsid w:val="00E11E85"/>
    <w:rsid w:val="00E11EBC"/>
    <w:rsid w:val="00E1225E"/>
    <w:rsid w:val="00E122C9"/>
    <w:rsid w:val="00E1242E"/>
    <w:rsid w:val="00E129F8"/>
    <w:rsid w:val="00E12DA4"/>
    <w:rsid w:val="00E131B5"/>
    <w:rsid w:val="00E131F2"/>
    <w:rsid w:val="00E1356D"/>
    <w:rsid w:val="00E13684"/>
    <w:rsid w:val="00E13DC2"/>
    <w:rsid w:val="00E13E90"/>
    <w:rsid w:val="00E13F3E"/>
    <w:rsid w:val="00E147AF"/>
    <w:rsid w:val="00E14C7D"/>
    <w:rsid w:val="00E150DA"/>
    <w:rsid w:val="00E15236"/>
    <w:rsid w:val="00E15536"/>
    <w:rsid w:val="00E15774"/>
    <w:rsid w:val="00E15907"/>
    <w:rsid w:val="00E159F7"/>
    <w:rsid w:val="00E15D73"/>
    <w:rsid w:val="00E161E4"/>
    <w:rsid w:val="00E1656C"/>
    <w:rsid w:val="00E16FC8"/>
    <w:rsid w:val="00E17244"/>
    <w:rsid w:val="00E1777F"/>
    <w:rsid w:val="00E17B76"/>
    <w:rsid w:val="00E17C64"/>
    <w:rsid w:val="00E17CCC"/>
    <w:rsid w:val="00E17E5B"/>
    <w:rsid w:val="00E206CD"/>
    <w:rsid w:val="00E21085"/>
    <w:rsid w:val="00E211E9"/>
    <w:rsid w:val="00E2157F"/>
    <w:rsid w:val="00E21905"/>
    <w:rsid w:val="00E21BD1"/>
    <w:rsid w:val="00E22255"/>
    <w:rsid w:val="00E224B1"/>
    <w:rsid w:val="00E22D70"/>
    <w:rsid w:val="00E23C62"/>
    <w:rsid w:val="00E23E24"/>
    <w:rsid w:val="00E23E68"/>
    <w:rsid w:val="00E241AE"/>
    <w:rsid w:val="00E24509"/>
    <w:rsid w:val="00E24A06"/>
    <w:rsid w:val="00E24C4F"/>
    <w:rsid w:val="00E24E9E"/>
    <w:rsid w:val="00E25296"/>
    <w:rsid w:val="00E254B8"/>
    <w:rsid w:val="00E257AD"/>
    <w:rsid w:val="00E25854"/>
    <w:rsid w:val="00E259D9"/>
    <w:rsid w:val="00E265FC"/>
    <w:rsid w:val="00E26836"/>
    <w:rsid w:val="00E270E9"/>
    <w:rsid w:val="00E2756A"/>
    <w:rsid w:val="00E275DE"/>
    <w:rsid w:val="00E27882"/>
    <w:rsid w:val="00E27B50"/>
    <w:rsid w:val="00E27C6C"/>
    <w:rsid w:val="00E3019C"/>
    <w:rsid w:val="00E307DC"/>
    <w:rsid w:val="00E30A0B"/>
    <w:rsid w:val="00E30F7F"/>
    <w:rsid w:val="00E30FD3"/>
    <w:rsid w:val="00E31238"/>
    <w:rsid w:val="00E318B8"/>
    <w:rsid w:val="00E3225A"/>
    <w:rsid w:val="00E322DB"/>
    <w:rsid w:val="00E32500"/>
    <w:rsid w:val="00E32510"/>
    <w:rsid w:val="00E32C2B"/>
    <w:rsid w:val="00E33025"/>
    <w:rsid w:val="00E33032"/>
    <w:rsid w:val="00E33279"/>
    <w:rsid w:val="00E334D7"/>
    <w:rsid w:val="00E339EB"/>
    <w:rsid w:val="00E33D9E"/>
    <w:rsid w:val="00E33FCC"/>
    <w:rsid w:val="00E34054"/>
    <w:rsid w:val="00E349ED"/>
    <w:rsid w:val="00E34CD2"/>
    <w:rsid w:val="00E3576F"/>
    <w:rsid w:val="00E359E2"/>
    <w:rsid w:val="00E35C16"/>
    <w:rsid w:val="00E35F7F"/>
    <w:rsid w:val="00E36605"/>
    <w:rsid w:val="00E37561"/>
    <w:rsid w:val="00E37951"/>
    <w:rsid w:val="00E37BB3"/>
    <w:rsid w:val="00E37CA4"/>
    <w:rsid w:val="00E37EE3"/>
    <w:rsid w:val="00E40323"/>
    <w:rsid w:val="00E40332"/>
    <w:rsid w:val="00E404C6"/>
    <w:rsid w:val="00E405C5"/>
    <w:rsid w:val="00E40EBD"/>
    <w:rsid w:val="00E40F9F"/>
    <w:rsid w:val="00E41048"/>
    <w:rsid w:val="00E411F9"/>
    <w:rsid w:val="00E4140E"/>
    <w:rsid w:val="00E41CE2"/>
    <w:rsid w:val="00E42027"/>
    <w:rsid w:val="00E42C2D"/>
    <w:rsid w:val="00E42D42"/>
    <w:rsid w:val="00E42FC6"/>
    <w:rsid w:val="00E4305D"/>
    <w:rsid w:val="00E43A38"/>
    <w:rsid w:val="00E43C83"/>
    <w:rsid w:val="00E43DC2"/>
    <w:rsid w:val="00E43FCC"/>
    <w:rsid w:val="00E44449"/>
    <w:rsid w:val="00E44713"/>
    <w:rsid w:val="00E4534A"/>
    <w:rsid w:val="00E4542D"/>
    <w:rsid w:val="00E4555E"/>
    <w:rsid w:val="00E45D98"/>
    <w:rsid w:val="00E460E8"/>
    <w:rsid w:val="00E469D9"/>
    <w:rsid w:val="00E46CA5"/>
    <w:rsid w:val="00E4714C"/>
    <w:rsid w:val="00E471DD"/>
    <w:rsid w:val="00E47708"/>
    <w:rsid w:val="00E51117"/>
    <w:rsid w:val="00E51394"/>
    <w:rsid w:val="00E51A08"/>
    <w:rsid w:val="00E51AD0"/>
    <w:rsid w:val="00E51F1B"/>
    <w:rsid w:val="00E52739"/>
    <w:rsid w:val="00E52C7F"/>
    <w:rsid w:val="00E52CEC"/>
    <w:rsid w:val="00E52DCD"/>
    <w:rsid w:val="00E52F5E"/>
    <w:rsid w:val="00E53323"/>
    <w:rsid w:val="00E53381"/>
    <w:rsid w:val="00E537AD"/>
    <w:rsid w:val="00E539DC"/>
    <w:rsid w:val="00E542F8"/>
    <w:rsid w:val="00E543C7"/>
    <w:rsid w:val="00E547B6"/>
    <w:rsid w:val="00E547F7"/>
    <w:rsid w:val="00E54AA6"/>
    <w:rsid w:val="00E54C1A"/>
    <w:rsid w:val="00E54F51"/>
    <w:rsid w:val="00E54FD9"/>
    <w:rsid w:val="00E55AE3"/>
    <w:rsid w:val="00E562CF"/>
    <w:rsid w:val="00E56E75"/>
    <w:rsid w:val="00E573A9"/>
    <w:rsid w:val="00E573E8"/>
    <w:rsid w:val="00E57B70"/>
    <w:rsid w:val="00E57EE3"/>
    <w:rsid w:val="00E57FF4"/>
    <w:rsid w:val="00E6018F"/>
    <w:rsid w:val="00E60398"/>
    <w:rsid w:val="00E606C1"/>
    <w:rsid w:val="00E606F0"/>
    <w:rsid w:val="00E60910"/>
    <w:rsid w:val="00E60EF1"/>
    <w:rsid w:val="00E611CB"/>
    <w:rsid w:val="00E61248"/>
    <w:rsid w:val="00E616D3"/>
    <w:rsid w:val="00E6178F"/>
    <w:rsid w:val="00E619C1"/>
    <w:rsid w:val="00E619D6"/>
    <w:rsid w:val="00E61BFD"/>
    <w:rsid w:val="00E61C11"/>
    <w:rsid w:val="00E61E2A"/>
    <w:rsid w:val="00E61EA5"/>
    <w:rsid w:val="00E6217C"/>
    <w:rsid w:val="00E62DEF"/>
    <w:rsid w:val="00E6342C"/>
    <w:rsid w:val="00E63556"/>
    <w:rsid w:val="00E6358F"/>
    <w:rsid w:val="00E63659"/>
    <w:rsid w:val="00E637D8"/>
    <w:rsid w:val="00E642CE"/>
    <w:rsid w:val="00E649E7"/>
    <w:rsid w:val="00E64CD0"/>
    <w:rsid w:val="00E65270"/>
    <w:rsid w:val="00E654EA"/>
    <w:rsid w:val="00E658B8"/>
    <w:rsid w:val="00E660F7"/>
    <w:rsid w:val="00E6623F"/>
    <w:rsid w:val="00E6678F"/>
    <w:rsid w:val="00E66CD3"/>
    <w:rsid w:val="00E6717C"/>
    <w:rsid w:val="00E67182"/>
    <w:rsid w:val="00E6718F"/>
    <w:rsid w:val="00E6749B"/>
    <w:rsid w:val="00E67550"/>
    <w:rsid w:val="00E6769F"/>
    <w:rsid w:val="00E67CE4"/>
    <w:rsid w:val="00E700BB"/>
    <w:rsid w:val="00E70202"/>
    <w:rsid w:val="00E70476"/>
    <w:rsid w:val="00E707D1"/>
    <w:rsid w:val="00E7083A"/>
    <w:rsid w:val="00E71091"/>
    <w:rsid w:val="00E714BD"/>
    <w:rsid w:val="00E7194C"/>
    <w:rsid w:val="00E719C5"/>
    <w:rsid w:val="00E71B1D"/>
    <w:rsid w:val="00E71D30"/>
    <w:rsid w:val="00E71F95"/>
    <w:rsid w:val="00E72798"/>
    <w:rsid w:val="00E72846"/>
    <w:rsid w:val="00E72930"/>
    <w:rsid w:val="00E72F12"/>
    <w:rsid w:val="00E731B6"/>
    <w:rsid w:val="00E731EB"/>
    <w:rsid w:val="00E7381A"/>
    <w:rsid w:val="00E73894"/>
    <w:rsid w:val="00E73990"/>
    <w:rsid w:val="00E73994"/>
    <w:rsid w:val="00E73AE5"/>
    <w:rsid w:val="00E740AA"/>
    <w:rsid w:val="00E74164"/>
    <w:rsid w:val="00E7441E"/>
    <w:rsid w:val="00E74BFA"/>
    <w:rsid w:val="00E74F23"/>
    <w:rsid w:val="00E74F5A"/>
    <w:rsid w:val="00E7541F"/>
    <w:rsid w:val="00E754B1"/>
    <w:rsid w:val="00E754E0"/>
    <w:rsid w:val="00E75632"/>
    <w:rsid w:val="00E759F0"/>
    <w:rsid w:val="00E75F83"/>
    <w:rsid w:val="00E76009"/>
    <w:rsid w:val="00E762C9"/>
    <w:rsid w:val="00E76D63"/>
    <w:rsid w:val="00E774CB"/>
    <w:rsid w:val="00E77662"/>
    <w:rsid w:val="00E77A59"/>
    <w:rsid w:val="00E77ADA"/>
    <w:rsid w:val="00E80209"/>
    <w:rsid w:val="00E80332"/>
    <w:rsid w:val="00E804F5"/>
    <w:rsid w:val="00E80549"/>
    <w:rsid w:val="00E808DA"/>
    <w:rsid w:val="00E81C0E"/>
    <w:rsid w:val="00E82061"/>
    <w:rsid w:val="00E82296"/>
    <w:rsid w:val="00E824C7"/>
    <w:rsid w:val="00E82824"/>
    <w:rsid w:val="00E82A56"/>
    <w:rsid w:val="00E82AC4"/>
    <w:rsid w:val="00E82E05"/>
    <w:rsid w:val="00E82F8E"/>
    <w:rsid w:val="00E83002"/>
    <w:rsid w:val="00E83520"/>
    <w:rsid w:val="00E8361D"/>
    <w:rsid w:val="00E83685"/>
    <w:rsid w:val="00E838B7"/>
    <w:rsid w:val="00E8391F"/>
    <w:rsid w:val="00E83A9B"/>
    <w:rsid w:val="00E842C3"/>
    <w:rsid w:val="00E84749"/>
    <w:rsid w:val="00E8482D"/>
    <w:rsid w:val="00E84A8E"/>
    <w:rsid w:val="00E84F85"/>
    <w:rsid w:val="00E854A4"/>
    <w:rsid w:val="00E85556"/>
    <w:rsid w:val="00E85726"/>
    <w:rsid w:val="00E85734"/>
    <w:rsid w:val="00E85B9C"/>
    <w:rsid w:val="00E85D8A"/>
    <w:rsid w:val="00E85FC8"/>
    <w:rsid w:val="00E86187"/>
    <w:rsid w:val="00E86387"/>
    <w:rsid w:val="00E87265"/>
    <w:rsid w:val="00E8772C"/>
    <w:rsid w:val="00E90131"/>
    <w:rsid w:val="00E9031C"/>
    <w:rsid w:val="00E907DA"/>
    <w:rsid w:val="00E907F7"/>
    <w:rsid w:val="00E90BFA"/>
    <w:rsid w:val="00E90D92"/>
    <w:rsid w:val="00E90E31"/>
    <w:rsid w:val="00E91166"/>
    <w:rsid w:val="00E91702"/>
    <w:rsid w:val="00E91E4B"/>
    <w:rsid w:val="00E925B1"/>
    <w:rsid w:val="00E927B1"/>
    <w:rsid w:val="00E92DCB"/>
    <w:rsid w:val="00E92DDA"/>
    <w:rsid w:val="00E931DC"/>
    <w:rsid w:val="00E9322A"/>
    <w:rsid w:val="00E93630"/>
    <w:rsid w:val="00E937CD"/>
    <w:rsid w:val="00E938C4"/>
    <w:rsid w:val="00E93D62"/>
    <w:rsid w:val="00E93DA0"/>
    <w:rsid w:val="00E93F25"/>
    <w:rsid w:val="00E946DF"/>
    <w:rsid w:val="00E94AA1"/>
    <w:rsid w:val="00E94B8D"/>
    <w:rsid w:val="00E94BD2"/>
    <w:rsid w:val="00E94CE9"/>
    <w:rsid w:val="00E94E6C"/>
    <w:rsid w:val="00E9500E"/>
    <w:rsid w:val="00E95045"/>
    <w:rsid w:val="00E953D6"/>
    <w:rsid w:val="00E955AD"/>
    <w:rsid w:val="00E95766"/>
    <w:rsid w:val="00E957FC"/>
    <w:rsid w:val="00E95BDD"/>
    <w:rsid w:val="00E95EA1"/>
    <w:rsid w:val="00E96A92"/>
    <w:rsid w:val="00E96CCD"/>
    <w:rsid w:val="00E96D66"/>
    <w:rsid w:val="00E97123"/>
    <w:rsid w:val="00E97242"/>
    <w:rsid w:val="00E975E1"/>
    <w:rsid w:val="00E9765C"/>
    <w:rsid w:val="00E97663"/>
    <w:rsid w:val="00E976A8"/>
    <w:rsid w:val="00E9779D"/>
    <w:rsid w:val="00E97A73"/>
    <w:rsid w:val="00EA01B5"/>
    <w:rsid w:val="00EA01FA"/>
    <w:rsid w:val="00EA036E"/>
    <w:rsid w:val="00EA0462"/>
    <w:rsid w:val="00EA056F"/>
    <w:rsid w:val="00EA06B3"/>
    <w:rsid w:val="00EA0A70"/>
    <w:rsid w:val="00EA11C7"/>
    <w:rsid w:val="00EA1993"/>
    <w:rsid w:val="00EA2049"/>
    <w:rsid w:val="00EA210E"/>
    <w:rsid w:val="00EA2189"/>
    <w:rsid w:val="00EA2296"/>
    <w:rsid w:val="00EA2319"/>
    <w:rsid w:val="00EA2CA1"/>
    <w:rsid w:val="00EA32B8"/>
    <w:rsid w:val="00EA3D85"/>
    <w:rsid w:val="00EA3DED"/>
    <w:rsid w:val="00EA3E62"/>
    <w:rsid w:val="00EA4461"/>
    <w:rsid w:val="00EA4E7E"/>
    <w:rsid w:val="00EA5088"/>
    <w:rsid w:val="00EA58D1"/>
    <w:rsid w:val="00EA67CA"/>
    <w:rsid w:val="00EA67D6"/>
    <w:rsid w:val="00EA6B3D"/>
    <w:rsid w:val="00EA740E"/>
    <w:rsid w:val="00EA7574"/>
    <w:rsid w:val="00EA7A8D"/>
    <w:rsid w:val="00EA7F84"/>
    <w:rsid w:val="00EB0090"/>
    <w:rsid w:val="00EB18A6"/>
    <w:rsid w:val="00EB1EE0"/>
    <w:rsid w:val="00EB20B7"/>
    <w:rsid w:val="00EB220E"/>
    <w:rsid w:val="00EB295D"/>
    <w:rsid w:val="00EB2CD6"/>
    <w:rsid w:val="00EB2D92"/>
    <w:rsid w:val="00EB30B0"/>
    <w:rsid w:val="00EB316F"/>
    <w:rsid w:val="00EB34A7"/>
    <w:rsid w:val="00EB35C6"/>
    <w:rsid w:val="00EB3AC1"/>
    <w:rsid w:val="00EB3B27"/>
    <w:rsid w:val="00EB3B87"/>
    <w:rsid w:val="00EB3BAE"/>
    <w:rsid w:val="00EB3FF6"/>
    <w:rsid w:val="00EB46AE"/>
    <w:rsid w:val="00EB4A6E"/>
    <w:rsid w:val="00EB4A9B"/>
    <w:rsid w:val="00EB4C39"/>
    <w:rsid w:val="00EB4E1B"/>
    <w:rsid w:val="00EB4E97"/>
    <w:rsid w:val="00EB6328"/>
    <w:rsid w:val="00EC0192"/>
    <w:rsid w:val="00EC01EE"/>
    <w:rsid w:val="00EC0237"/>
    <w:rsid w:val="00EC0511"/>
    <w:rsid w:val="00EC0916"/>
    <w:rsid w:val="00EC0EAC"/>
    <w:rsid w:val="00EC1465"/>
    <w:rsid w:val="00EC171D"/>
    <w:rsid w:val="00EC2964"/>
    <w:rsid w:val="00EC2D6A"/>
    <w:rsid w:val="00EC301E"/>
    <w:rsid w:val="00EC335F"/>
    <w:rsid w:val="00EC3682"/>
    <w:rsid w:val="00EC3A02"/>
    <w:rsid w:val="00EC3CB7"/>
    <w:rsid w:val="00EC3D56"/>
    <w:rsid w:val="00EC4365"/>
    <w:rsid w:val="00EC4525"/>
    <w:rsid w:val="00EC4598"/>
    <w:rsid w:val="00EC4B9A"/>
    <w:rsid w:val="00EC4BB0"/>
    <w:rsid w:val="00EC4CCB"/>
    <w:rsid w:val="00EC4DE4"/>
    <w:rsid w:val="00EC4E67"/>
    <w:rsid w:val="00EC5D7F"/>
    <w:rsid w:val="00EC62AD"/>
    <w:rsid w:val="00EC707A"/>
    <w:rsid w:val="00EC7A71"/>
    <w:rsid w:val="00EC7AF8"/>
    <w:rsid w:val="00ED0044"/>
    <w:rsid w:val="00ED0B59"/>
    <w:rsid w:val="00ED0C68"/>
    <w:rsid w:val="00ED1025"/>
    <w:rsid w:val="00ED136B"/>
    <w:rsid w:val="00ED1414"/>
    <w:rsid w:val="00ED1674"/>
    <w:rsid w:val="00ED1B62"/>
    <w:rsid w:val="00ED1FB7"/>
    <w:rsid w:val="00ED208F"/>
    <w:rsid w:val="00ED2124"/>
    <w:rsid w:val="00ED2256"/>
    <w:rsid w:val="00ED2F4E"/>
    <w:rsid w:val="00ED34BC"/>
    <w:rsid w:val="00ED394A"/>
    <w:rsid w:val="00ED4467"/>
    <w:rsid w:val="00ED4651"/>
    <w:rsid w:val="00ED47DD"/>
    <w:rsid w:val="00ED4886"/>
    <w:rsid w:val="00ED48A3"/>
    <w:rsid w:val="00ED48CC"/>
    <w:rsid w:val="00ED4A15"/>
    <w:rsid w:val="00ED4A26"/>
    <w:rsid w:val="00ED4C0A"/>
    <w:rsid w:val="00ED4F65"/>
    <w:rsid w:val="00ED5B7F"/>
    <w:rsid w:val="00ED5E9D"/>
    <w:rsid w:val="00ED626F"/>
    <w:rsid w:val="00ED633F"/>
    <w:rsid w:val="00ED6359"/>
    <w:rsid w:val="00ED6782"/>
    <w:rsid w:val="00ED6A9F"/>
    <w:rsid w:val="00ED6C49"/>
    <w:rsid w:val="00ED71B4"/>
    <w:rsid w:val="00ED735A"/>
    <w:rsid w:val="00ED738B"/>
    <w:rsid w:val="00ED771A"/>
    <w:rsid w:val="00ED794F"/>
    <w:rsid w:val="00ED7E9D"/>
    <w:rsid w:val="00EE097C"/>
    <w:rsid w:val="00EE0C1B"/>
    <w:rsid w:val="00EE0E2F"/>
    <w:rsid w:val="00EE0F00"/>
    <w:rsid w:val="00EE1545"/>
    <w:rsid w:val="00EE1737"/>
    <w:rsid w:val="00EE17CD"/>
    <w:rsid w:val="00EE18F6"/>
    <w:rsid w:val="00EE1D92"/>
    <w:rsid w:val="00EE1EB2"/>
    <w:rsid w:val="00EE2368"/>
    <w:rsid w:val="00EE24D2"/>
    <w:rsid w:val="00EE2D20"/>
    <w:rsid w:val="00EE2DF1"/>
    <w:rsid w:val="00EE307B"/>
    <w:rsid w:val="00EE39DF"/>
    <w:rsid w:val="00EE3C85"/>
    <w:rsid w:val="00EE3E7B"/>
    <w:rsid w:val="00EE4296"/>
    <w:rsid w:val="00EE4353"/>
    <w:rsid w:val="00EE4E08"/>
    <w:rsid w:val="00EE4EF9"/>
    <w:rsid w:val="00EE5008"/>
    <w:rsid w:val="00EE5060"/>
    <w:rsid w:val="00EE5105"/>
    <w:rsid w:val="00EE5389"/>
    <w:rsid w:val="00EE554B"/>
    <w:rsid w:val="00EE55DA"/>
    <w:rsid w:val="00EE5685"/>
    <w:rsid w:val="00EE56C4"/>
    <w:rsid w:val="00EE5899"/>
    <w:rsid w:val="00EE5EB0"/>
    <w:rsid w:val="00EE652A"/>
    <w:rsid w:val="00EE6615"/>
    <w:rsid w:val="00EE6E33"/>
    <w:rsid w:val="00EE70F5"/>
    <w:rsid w:val="00EE7AA7"/>
    <w:rsid w:val="00EF071C"/>
    <w:rsid w:val="00EF091C"/>
    <w:rsid w:val="00EF0D5C"/>
    <w:rsid w:val="00EF0E54"/>
    <w:rsid w:val="00EF0E95"/>
    <w:rsid w:val="00EF0EC5"/>
    <w:rsid w:val="00EF1832"/>
    <w:rsid w:val="00EF1CD1"/>
    <w:rsid w:val="00EF2FE6"/>
    <w:rsid w:val="00EF302A"/>
    <w:rsid w:val="00EF303E"/>
    <w:rsid w:val="00EF3083"/>
    <w:rsid w:val="00EF31AE"/>
    <w:rsid w:val="00EF328D"/>
    <w:rsid w:val="00EF3DA4"/>
    <w:rsid w:val="00EF406B"/>
    <w:rsid w:val="00EF48B8"/>
    <w:rsid w:val="00EF4916"/>
    <w:rsid w:val="00EF49AC"/>
    <w:rsid w:val="00EF522B"/>
    <w:rsid w:val="00EF52E9"/>
    <w:rsid w:val="00EF559D"/>
    <w:rsid w:val="00EF5BAF"/>
    <w:rsid w:val="00EF5DB3"/>
    <w:rsid w:val="00EF5E68"/>
    <w:rsid w:val="00EF61F0"/>
    <w:rsid w:val="00EF67D1"/>
    <w:rsid w:val="00EF6995"/>
    <w:rsid w:val="00EF6E3E"/>
    <w:rsid w:val="00EF6EA3"/>
    <w:rsid w:val="00EF7113"/>
    <w:rsid w:val="00EF71EE"/>
    <w:rsid w:val="00EF7308"/>
    <w:rsid w:val="00EF7EE0"/>
    <w:rsid w:val="00F00427"/>
    <w:rsid w:val="00F00ED6"/>
    <w:rsid w:val="00F00F4B"/>
    <w:rsid w:val="00F01BB2"/>
    <w:rsid w:val="00F01BE0"/>
    <w:rsid w:val="00F01DB9"/>
    <w:rsid w:val="00F0262F"/>
    <w:rsid w:val="00F026AE"/>
    <w:rsid w:val="00F029AC"/>
    <w:rsid w:val="00F029AD"/>
    <w:rsid w:val="00F02AFE"/>
    <w:rsid w:val="00F02DD3"/>
    <w:rsid w:val="00F0355B"/>
    <w:rsid w:val="00F03ABE"/>
    <w:rsid w:val="00F03BDF"/>
    <w:rsid w:val="00F03C7D"/>
    <w:rsid w:val="00F03DE0"/>
    <w:rsid w:val="00F04487"/>
    <w:rsid w:val="00F045AD"/>
    <w:rsid w:val="00F04DB7"/>
    <w:rsid w:val="00F051A8"/>
    <w:rsid w:val="00F0539D"/>
    <w:rsid w:val="00F05519"/>
    <w:rsid w:val="00F05693"/>
    <w:rsid w:val="00F05A4D"/>
    <w:rsid w:val="00F05AB2"/>
    <w:rsid w:val="00F05BDA"/>
    <w:rsid w:val="00F05C30"/>
    <w:rsid w:val="00F060D7"/>
    <w:rsid w:val="00F063F1"/>
    <w:rsid w:val="00F06464"/>
    <w:rsid w:val="00F066FC"/>
    <w:rsid w:val="00F0708D"/>
    <w:rsid w:val="00F079AB"/>
    <w:rsid w:val="00F10A74"/>
    <w:rsid w:val="00F10BBF"/>
    <w:rsid w:val="00F10C38"/>
    <w:rsid w:val="00F10EC4"/>
    <w:rsid w:val="00F11678"/>
    <w:rsid w:val="00F11761"/>
    <w:rsid w:val="00F1196B"/>
    <w:rsid w:val="00F11993"/>
    <w:rsid w:val="00F11DF2"/>
    <w:rsid w:val="00F12DAE"/>
    <w:rsid w:val="00F12E86"/>
    <w:rsid w:val="00F1329A"/>
    <w:rsid w:val="00F13405"/>
    <w:rsid w:val="00F13664"/>
    <w:rsid w:val="00F13721"/>
    <w:rsid w:val="00F138AC"/>
    <w:rsid w:val="00F138CE"/>
    <w:rsid w:val="00F13A2B"/>
    <w:rsid w:val="00F13B89"/>
    <w:rsid w:val="00F13D89"/>
    <w:rsid w:val="00F14058"/>
    <w:rsid w:val="00F142E1"/>
    <w:rsid w:val="00F14531"/>
    <w:rsid w:val="00F14997"/>
    <w:rsid w:val="00F14B67"/>
    <w:rsid w:val="00F150BB"/>
    <w:rsid w:val="00F153DB"/>
    <w:rsid w:val="00F15531"/>
    <w:rsid w:val="00F15AE7"/>
    <w:rsid w:val="00F15DA0"/>
    <w:rsid w:val="00F16722"/>
    <w:rsid w:val="00F16B98"/>
    <w:rsid w:val="00F16F12"/>
    <w:rsid w:val="00F17051"/>
    <w:rsid w:val="00F1712D"/>
    <w:rsid w:val="00F175E0"/>
    <w:rsid w:val="00F17E0F"/>
    <w:rsid w:val="00F17EB9"/>
    <w:rsid w:val="00F20432"/>
    <w:rsid w:val="00F2049D"/>
    <w:rsid w:val="00F208A0"/>
    <w:rsid w:val="00F20B9B"/>
    <w:rsid w:val="00F20C0D"/>
    <w:rsid w:val="00F2104C"/>
    <w:rsid w:val="00F21568"/>
    <w:rsid w:val="00F21A8E"/>
    <w:rsid w:val="00F21EBA"/>
    <w:rsid w:val="00F22A92"/>
    <w:rsid w:val="00F2303E"/>
    <w:rsid w:val="00F233E9"/>
    <w:rsid w:val="00F23605"/>
    <w:rsid w:val="00F23B68"/>
    <w:rsid w:val="00F243B2"/>
    <w:rsid w:val="00F2475D"/>
    <w:rsid w:val="00F24FEC"/>
    <w:rsid w:val="00F2539E"/>
    <w:rsid w:val="00F2549B"/>
    <w:rsid w:val="00F25A77"/>
    <w:rsid w:val="00F25C76"/>
    <w:rsid w:val="00F26143"/>
    <w:rsid w:val="00F2638C"/>
    <w:rsid w:val="00F2643D"/>
    <w:rsid w:val="00F2686F"/>
    <w:rsid w:val="00F27D8E"/>
    <w:rsid w:val="00F301EE"/>
    <w:rsid w:val="00F306D1"/>
    <w:rsid w:val="00F307DB"/>
    <w:rsid w:val="00F30854"/>
    <w:rsid w:val="00F30BE9"/>
    <w:rsid w:val="00F30D59"/>
    <w:rsid w:val="00F312B4"/>
    <w:rsid w:val="00F318A7"/>
    <w:rsid w:val="00F31BBC"/>
    <w:rsid w:val="00F31C0F"/>
    <w:rsid w:val="00F31D1A"/>
    <w:rsid w:val="00F31E1C"/>
    <w:rsid w:val="00F31F28"/>
    <w:rsid w:val="00F32162"/>
    <w:rsid w:val="00F32234"/>
    <w:rsid w:val="00F322FD"/>
    <w:rsid w:val="00F32533"/>
    <w:rsid w:val="00F32DB2"/>
    <w:rsid w:val="00F32E35"/>
    <w:rsid w:val="00F32ECD"/>
    <w:rsid w:val="00F33148"/>
    <w:rsid w:val="00F331BB"/>
    <w:rsid w:val="00F33743"/>
    <w:rsid w:val="00F33A15"/>
    <w:rsid w:val="00F33B01"/>
    <w:rsid w:val="00F33D9A"/>
    <w:rsid w:val="00F346CD"/>
    <w:rsid w:val="00F35092"/>
    <w:rsid w:val="00F353F3"/>
    <w:rsid w:val="00F35721"/>
    <w:rsid w:val="00F35AB6"/>
    <w:rsid w:val="00F35CB3"/>
    <w:rsid w:val="00F35CF6"/>
    <w:rsid w:val="00F35D1A"/>
    <w:rsid w:val="00F35D4E"/>
    <w:rsid w:val="00F35EEB"/>
    <w:rsid w:val="00F36479"/>
    <w:rsid w:val="00F369BB"/>
    <w:rsid w:val="00F36AA3"/>
    <w:rsid w:val="00F36D2E"/>
    <w:rsid w:val="00F36ED8"/>
    <w:rsid w:val="00F37475"/>
    <w:rsid w:val="00F37486"/>
    <w:rsid w:val="00F374CA"/>
    <w:rsid w:val="00F37A66"/>
    <w:rsid w:val="00F37A83"/>
    <w:rsid w:val="00F37B44"/>
    <w:rsid w:val="00F37DC0"/>
    <w:rsid w:val="00F401BC"/>
    <w:rsid w:val="00F4037F"/>
    <w:rsid w:val="00F4069E"/>
    <w:rsid w:val="00F407B8"/>
    <w:rsid w:val="00F40CDA"/>
    <w:rsid w:val="00F41234"/>
    <w:rsid w:val="00F41264"/>
    <w:rsid w:val="00F41633"/>
    <w:rsid w:val="00F4177B"/>
    <w:rsid w:val="00F41E8F"/>
    <w:rsid w:val="00F41F0C"/>
    <w:rsid w:val="00F4243E"/>
    <w:rsid w:val="00F42DD7"/>
    <w:rsid w:val="00F42E9C"/>
    <w:rsid w:val="00F43319"/>
    <w:rsid w:val="00F4339F"/>
    <w:rsid w:val="00F44046"/>
    <w:rsid w:val="00F4410E"/>
    <w:rsid w:val="00F447E0"/>
    <w:rsid w:val="00F449DB"/>
    <w:rsid w:val="00F44C89"/>
    <w:rsid w:val="00F4565F"/>
    <w:rsid w:val="00F45E54"/>
    <w:rsid w:val="00F46697"/>
    <w:rsid w:val="00F46698"/>
    <w:rsid w:val="00F46FA3"/>
    <w:rsid w:val="00F47077"/>
    <w:rsid w:val="00F47355"/>
    <w:rsid w:val="00F47BBB"/>
    <w:rsid w:val="00F47DC6"/>
    <w:rsid w:val="00F47EF7"/>
    <w:rsid w:val="00F5072E"/>
    <w:rsid w:val="00F507E6"/>
    <w:rsid w:val="00F50E15"/>
    <w:rsid w:val="00F51272"/>
    <w:rsid w:val="00F51843"/>
    <w:rsid w:val="00F51920"/>
    <w:rsid w:val="00F51BA3"/>
    <w:rsid w:val="00F51CD3"/>
    <w:rsid w:val="00F51EAA"/>
    <w:rsid w:val="00F51EE4"/>
    <w:rsid w:val="00F52647"/>
    <w:rsid w:val="00F526EE"/>
    <w:rsid w:val="00F528A4"/>
    <w:rsid w:val="00F53257"/>
    <w:rsid w:val="00F5344C"/>
    <w:rsid w:val="00F53634"/>
    <w:rsid w:val="00F5379A"/>
    <w:rsid w:val="00F53939"/>
    <w:rsid w:val="00F53991"/>
    <w:rsid w:val="00F539D8"/>
    <w:rsid w:val="00F53B84"/>
    <w:rsid w:val="00F5414B"/>
    <w:rsid w:val="00F54744"/>
    <w:rsid w:val="00F5490F"/>
    <w:rsid w:val="00F5493A"/>
    <w:rsid w:val="00F54DA6"/>
    <w:rsid w:val="00F551B5"/>
    <w:rsid w:val="00F5581A"/>
    <w:rsid w:val="00F55A9C"/>
    <w:rsid w:val="00F562D0"/>
    <w:rsid w:val="00F563E7"/>
    <w:rsid w:val="00F56669"/>
    <w:rsid w:val="00F56870"/>
    <w:rsid w:val="00F57070"/>
    <w:rsid w:val="00F573DE"/>
    <w:rsid w:val="00F5750D"/>
    <w:rsid w:val="00F57683"/>
    <w:rsid w:val="00F576CF"/>
    <w:rsid w:val="00F57BA8"/>
    <w:rsid w:val="00F57E83"/>
    <w:rsid w:val="00F604A7"/>
    <w:rsid w:val="00F606A1"/>
    <w:rsid w:val="00F60772"/>
    <w:rsid w:val="00F607E6"/>
    <w:rsid w:val="00F608E4"/>
    <w:rsid w:val="00F60902"/>
    <w:rsid w:val="00F60CE6"/>
    <w:rsid w:val="00F60E41"/>
    <w:rsid w:val="00F6104E"/>
    <w:rsid w:val="00F611DD"/>
    <w:rsid w:val="00F611F8"/>
    <w:rsid w:val="00F612B4"/>
    <w:rsid w:val="00F6143E"/>
    <w:rsid w:val="00F61E1D"/>
    <w:rsid w:val="00F62024"/>
    <w:rsid w:val="00F621CC"/>
    <w:rsid w:val="00F62497"/>
    <w:rsid w:val="00F62535"/>
    <w:rsid w:val="00F62811"/>
    <w:rsid w:val="00F63124"/>
    <w:rsid w:val="00F634B0"/>
    <w:rsid w:val="00F63548"/>
    <w:rsid w:val="00F63772"/>
    <w:rsid w:val="00F63920"/>
    <w:rsid w:val="00F63942"/>
    <w:rsid w:val="00F639A4"/>
    <w:rsid w:val="00F63DB6"/>
    <w:rsid w:val="00F64F6A"/>
    <w:rsid w:val="00F64FDA"/>
    <w:rsid w:val="00F6578A"/>
    <w:rsid w:val="00F65D97"/>
    <w:rsid w:val="00F65FC4"/>
    <w:rsid w:val="00F6644B"/>
    <w:rsid w:val="00F665C2"/>
    <w:rsid w:val="00F6759A"/>
    <w:rsid w:val="00F67A04"/>
    <w:rsid w:val="00F67BCC"/>
    <w:rsid w:val="00F67C5B"/>
    <w:rsid w:val="00F70446"/>
    <w:rsid w:val="00F705C5"/>
    <w:rsid w:val="00F7066F"/>
    <w:rsid w:val="00F707AC"/>
    <w:rsid w:val="00F70942"/>
    <w:rsid w:val="00F70BE9"/>
    <w:rsid w:val="00F70C32"/>
    <w:rsid w:val="00F70CB8"/>
    <w:rsid w:val="00F70D5E"/>
    <w:rsid w:val="00F70DF8"/>
    <w:rsid w:val="00F70F01"/>
    <w:rsid w:val="00F7127C"/>
    <w:rsid w:val="00F71296"/>
    <w:rsid w:val="00F71F4F"/>
    <w:rsid w:val="00F72EC8"/>
    <w:rsid w:val="00F72FC7"/>
    <w:rsid w:val="00F733EA"/>
    <w:rsid w:val="00F738A2"/>
    <w:rsid w:val="00F73A89"/>
    <w:rsid w:val="00F73CB7"/>
    <w:rsid w:val="00F7487B"/>
    <w:rsid w:val="00F74B55"/>
    <w:rsid w:val="00F74BF8"/>
    <w:rsid w:val="00F74D2B"/>
    <w:rsid w:val="00F757A3"/>
    <w:rsid w:val="00F75FC9"/>
    <w:rsid w:val="00F7676C"/>
    <w:rsid w:val="00F769F5"/>
    <w:rsid w:val="00F76B38"/>
    <w:rsid w:val="00F76F60"/>
    <w:rsid w:val="00F77CA5"/>
    <w:rsid w:val="00F77F0E"/>
    <w:rsid w:val="00F77FBB"/>
    <w:rsid w:val="00F804F0"/>
    <w:rsid w:val="00F806D7"/>
    <w:rsid w:val="00F80EDA"/>
    <w:rsid w:val="00F811FA"/>
    <w:rsid w:val="00F81867"/>
    <w:rsid w:val="00F81DA5"/>
    <w:rsid w:val="00F81EDC"/>
    <w:rsid w:val="00F820F8"/>
    <w:rsid w:val="00F826FE"/>
    <w:rsid w:val="00F82735"/>
    <w:rsid w:val="00F82C2E"/>
    <w:rsid w:val="00F82CB4"/>
    <w:rsid w:val="00F830CE"/>
    <w:rsid w:val="00F830F7"/>
    <w:rsid w:val="00F8320B"/>
    <w:rsid w:val="00F83351"/>
    <w:rsid w:val="00F83546"/>
    <w:rsid w:val="00F8373E"/>
    <w:rsid w:val="00F83C4F"/>
    <w:rsid w:val="00F84129"/>
    <w:rsid w:val="00F8488E"/>
    <w:rsid w:val="00F84C25"/>
    <w:rsid w:val="00F84F94"/>
    <w:rsid w:val="00F855B6"/>
    <w:rsid w:val="00F85EC2"/>
    <w:rsid w:val="00F861FD"/>
    <w:rsid w:val="00F863A6"/>
    <w:rsid w:val="00F863AC"/>
    <w:rsid w:val="00F86594"/>
    <w:rsid w:val="00F865D1"/>
    <w:rsid w:val="00F8682D"/>
    <w:rsid w:val="00F87484"/>
    <w:rsid w:val="00F87621"/>
    <w:rsid w:val="00F8787F"/>
    <w:rsid w:val="00F9093D"/>
    <w:rsid w:val="00F90FD6"/>
    <w:rsid w:val="00F912F0"/>
    <w:rsid w:val="00F918C1"/>
    <w:rsid w:val="00F91922"/>
    <w:rsid w:val="00F91DD6"/>
    <w:rsid w:val="00F9243A"/>
    <w:rsid w:val="00F92445"/>
    <w:rsid w:val="00F930D3"/>
    <w:rsid w:val="00F93462"/>
    <w:rsid w:val="00F934E1"/>
    <w:rsid w:val="00F93B33"/>
    <w:rsid w:val="00F93BC7"/>
    <w:rsid w:val="00F93E5D"/>
    <w:rsid w:val="00F93F91"/>
    <w:rsid w:val="00F94078"/>
    <w:rsid w:val="00F942E6"/>
    <w:rsid w:val="00F94949"/>
    <w:rsid w:val="00F94C98"/>
    <w:rsid w:val="00F95268"/>
    <w:rsid w:val="00F95300"/>
    <w:rsid w:val="00F95498"/>
    <w:rsid w:val="00F9572F"/>
    <w:rsid w:val="00F95767"/>
    <w:rsid w:val="00F95B4B"/>
    <w:rsid w:val="00F95CBF"/>
    <w:rsid w:val="00F95F32"/>
    <w:rsid w:val="00F96573"/>
    <w:rsid w:val="00F96939"/>
    <w:rsid w:val="00F96AB5"/>
    <w:rsid w:val="00F96B2B"/>
    <w:rsid w:val="00F96E53"/>
    <w:rsid w:val="00F971C4"/>
    <w:rsid w:val="00F97848"/>
    <w:rsid w:val="00F97D2F"/>
    <w:rsid w:val="00FA0181"/>
    <w:rsid w:val="00FA02FB"/>
    <w:rsid w:val="00FA0711"/>
    <w:rsid w:val="00FA0F10"/>
    <w:rsid w:val="00FA0F8A"/>
    <w:rsid w:val="00FA1141"/>
    <w:rsid w:val="00FA19BF"/>
    <w:rsid w:val="00FA1AB0"/>
    <w:rsid w:val="00FA1D91"/>
    <w:rsid w:val="00FA205D"/>
    <w:rsid w:val="00FA2E6D"/>
    <w:rsid w:val="00FA356C"/>
    <w:rsid w:val="00FA3A23"/>
    <w:rsid w:val="00FA3B98"/>
    <w:rsid w:val="00FA41C7"/>
    <w:rsid w:val="00FA4628"/>
    <w:rsid w:val="00FA4A4E"/>
    <w:rsid w:val="00FA4BF5"/>
    <w:rsid w:val="00FA4D12"/>
    <w:rsid w:val="00FA54E1"/>
    <w:rsid w:val="00FA5DA9"/>
    <w:rsid w:val="00FA60B4"/>
    <w:rsid w:val="00FA6356"/>
    <w:rsid w:val="00FA6560"/>
    <w:rsid w:val="00FA6729"/>
    <w:rsid w:val="00FA67B9"/>
    <w:rsid w:val="00FA68EF"/>
    <w:rsid w:val="00FA6992"/>
    <w:rsid w:val="00FA6A72"/>
    <w:rsid w:val="00FA6CB8"/>
    <w:rsid w:val="00FA702C"/>
    <w:rsid w:val="00FA70B2"/>
    <w:rsid w:val="00FA7405"/>
    <w:rsid w:val="00FA781D"/>
    <w:rsid w:val="00FA7C04"/>
    <w:rsid w:val="00FA7F70"/>
    <w:rsid w:val="00FB0584"/>
    <w:rsid w:val="00FB0A45"/>
    <w:rsid w:val="00FB0E95"/>
    <w:rsid w:val="00FB1020"/>
    <w:rsid w:val="00FB11AB"/>
    <w:rsid w:val="00FB1283"/>
    <w:rsid w:val="00FB191D"/>
    <w:rsid w:val="00FB1C42"/>
    <w:rsid w:val="00FB1DFE"/>
    <w:rsid w:val="00FB1FFB"/>
    <w:rsid w:val="00FB2A9D"/>
    <w:rsid w:val="00FB2B32"/>
    <w:rsid w:val="00FB300D"/>
    <w:rsid w:val="00FB371E"/>
    <w:rsid w:val="00FB3A33"/>
    <w:rsid w:val="00FB3C56"/>
    <w:rsid w:val="00FB3F0A"/>
    <w:rsid w:val="00FB435C"/>
    <w:rsid w:val="00FB44B6"/>
    <w:rsid w:val="00FB45D5"/>
    <w:rsid w:val="00FB4746"/>
    <w:rsid w:val="00FB4800"/>
    <w:rsid w:val="00FB498E"/>
    <w:rsid w:val="00FB4A2B"/>
    <w:rsid w:val="00FB4E4A"/>
    <w:rsid w:val="00FB4FFB"/>
    <w:rsid w:val="00FB5088"/>
    <w:rsid w:val="00FB5183"/>
    <w:rsid w:val="00FB5742"/>
    <w:rsid w:val="00FB57A5"/>
    <w:rsid w:val="00FB586B"/>
    <w:rsid w:val="00FB5B67"/>
    <w:rsid w:val="00FB5DA6"/>
    <w:rsid w:val="00FB6332"/>
    <w:rsid w:val="00FB6BF8"/>
    <w:rsid w:val="00FB7998"/>
    <w:rsid w:val="00FB7A1C"/>
    <w:rsid w:val="00FC011F"/>
    <w:rsid w:val="00FC08E3"/>
    <w:rsid w:val="00FC0AB3"/>
    <w:rsid w:val="00FC0C88"/>
    <w:rsid w:val="00FC0CD9"/>
    <w:rsid w:val="00FC1725"/>
    <w:rsid w:val="00FC27BB"/>
    <w:rsid w:val="00FC2B91"/>
    <w:rsid w:val="00FC2E92"/>
    <w:rsid w:val="00FC2F2F"/>
    <w:rsid w:val="00FC30E4"/>
    <w:rsid w:val="00FC323E"/>
    <w:rsid w:val="00FC3426"/>
    <w:rsid w:val="00FC3C98"/>
    <w:rsid w:val="00FC3D3F"/>
    <w:rsid w:val="00FC3E09"/>
    <w:rsid w:val="00FC3F19"/>
    <w:rsid w:val="00FC3F87"/>
    <w:rsid w:val="00FC404C"/>
    <w:rsid w:val="00FC4672"/>
    <w:rsid w:val="00FC484D"/>
    <w:rsid w:val="00FC4AA0"/>
    <w:rsid w:val="00FC4C01"/>
    <w:rsid w:val="00FC5A1D"/>
    <w:rsid w:val="00FC6219"/>
    <w:rsid w:val="00FC706D"/>
    <w:rsid w:val="00FC7353"/>
    <w:rsid w:val="00FC7362"/>
    <w:rsid w:val="00FC74E2"/>
    <w:rsid w:val="00FD00DD"/>
    <w:rsid w:val="00FD01B6"/>
    <w:rsid w:val="00FD02A0"/>
    <w:rsid w:val="00FD0347"/>
    <w:rsid w:val="00FD038F"/>
    <w:rsid w:val="00FD04C1"/>
    <w:rsid w:val="00FD07A1"/>
    <w:rsid w:val="00FD0ABD"/>
    <w:rsid w:val="00FD19B9"/>
    <w:rsid w:val="00FD1C5B"/>
    <w:rsid w:val="00FD1C7F"/>
    <w:rsid w:val="00FD2443"/>
    <w:rsid w:val="00FD24B4"/>
    <w:rsid w:val="00FD27E5"/>
    <w:rsid w:val="00FD2CED"/>
    <w:rsid w:val="00FD2E2D"/>
    <w:rsid w:val="00FD2ECA"/>
    <w:rsid w:val="00FD31B2"/>
    <w:rsid w:val="00FD33C4"/>
    <w:rsid w:val="00FD3522"/>
    <w:rsid w:val="00FD375E"/>
    <w:rsid w:val="00FD388B"/>
    <w:rsid w:val="00FD392D"/>
    <w:rsid w:val="00FD3C14"/>
    <w:rsid w:val="00FD421F"/>
    <w:rsid w:val="00FD4A26"/>
    <w:rsid w:val="00FD4E1F"/>
    <w:rsid w:val="00FD4E63"/>
    <w:rsid w:val="00FD4EA3"/>
    <w:rsid w:val="00FD5D7B"/>
    <w:rsid w:val="00FD5F0F"/>
    <w:rsid w:val="00FD60F7"/>
    <w:rsid w:val="00FD639B"/>
    <w:rsid w:val="00FD6466"/>
    <w:rsid w:val="00FD6626"/>
    <w:rsid w:val="00FD678A"/>
    <w:rsid w:val="00FD6C43"/>
    <w:rsid w:val="00FD6CF5"/>
    <w:rsid w:val="00FD77E7"/>
    <w:rsid w:val="00FD7DFD"/>
    <w:rsid w:val="00FD7EC6"/>
    <w:rsid w:val="00FD7F6D"/>
    <w:rsid w:val="00FE00A7"/>
    <w:rsid w:val="00FE0727"/>
    <w:rsid w:val="00FE0A0F"/>
    <w:rsid w:val="00FE0B20"/>
    <w:rsid w:val="00FE0F40"/>
    <w:rsid w:val="00FE105A"/>
    <w:rsid w:val="00FE1324"/>
    <w:rsid w:val="00FE14A6"/>
    <w:rsid w:val="00FE169C"/>
    <w:rsid w:val="00FE1EE9"/>
    <w:rsid w:val="00FE1FBE"/>
    <w:rsid w:val="00FE2198"/>
    <w:rsid w:val="00FE223B"/>
    <w:rsid w:val="00FE23A3"/>
    <w:rsid w:val="00FE25DA"/>
    <w:rsid w:val="00FE315B"/>
    <w:rsid w:val="00FE378F"/>
    <w:rsid w:val="00FE3CD1"/>
    <w:rsid w:val="00FE3E5C"/>
    <w:rsid w:val="00FE3EAF"/>
    <w:rsid w:val="00FE5234"/>
    <w:rsid w:val="00FE52EC"/>
    <w:rsid w:val="00FE532A"/>
    <w:rsid w:val="00FE55BF"/>
    <w:rsid w:val="00FE5713"/>
    <w:rsid w:val="00FE63F6"/>
    <w:rsid w:val="00FE6AE9"/>
    <w:rsid w:val="00FE72DB"/>
    <w:rsid w:val="00FE77AE"/>
    <w:rsid w:val="00FF014F"/>
    <w:rsid w:val="00FF0357"/>
    <w:rsid w:val="00FF08D8"/>
    <w:rsid w:val="00FF08F6"/>
    <w:rsid w:val="00FF0C26"/>
    <w:rsid w:val="00FF12A5"/>
    <w:rsid w:val="00FF1C64"/>
    <w:rsid w:val="00FF2124"/>
    <w:rsid w:val="00FF2415"/>
    <w:rsid w:val="00FF248C"/>
    <w:rsid w:val="00FF24E4"/>
    <w:rsid w:val="00FF250D"/>
    <w:rsid w:val="00FF259C"/>
    <w:rsid w:val="00FF268D"/>
    <w:rsid w:val="00FF289D"/>
    <w:rsid w:val="00FF28E0"/>
    <w:rsid w:val="00FF2CB4"/>
    <w:rsid w:val="00FF3234"/>
    <w:rsid w:val="00FF3533"/>
    <w:rsid w:val="00FF365E"/>
    <w:rsid w:val="00FF3A76"/>
    <w:rsid w:val="00FF3F92"/>
    <w:rsid w:val="00FF40C8"/>
    <w:rsid w:val="00FF412D"/>
    <w:rsid w:val="00FF41BB"/>
    <w:rsid w:val="00FF4B4C"/>
    <w:rsid w:val="00FF4DA8"/>
    <w:rsid w:val="00FF4F87"/>
    <w:rsid w:val="00FF5224"/>
    <w:rsid w:val="00FF55C6"/>
    <w:rsid w:val="00FF59EC"/>
    <w:rsid w:val="00FF63EF"/>
    <w:rsid w:val="00FF6475"/>
    <w:rsid w:val="00FF71B8"/>
    <w:rsid w:val="00FF73A3"/>
    <w:rsid w:val="00FF74F6"/>
    <w:rsid w:val="00FF79AC"/>
    <w:rsid w:val="00FF7DD6"/>
    <w:rsid w:val="00FF7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8FC2D9"/>
  <w15:docId w15:val="{20341116-9F6E-4D89-8095-8B236F74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11C"/>
    <w:rPr>
      <w:rFonts w:cstheme="minorHAnsi"/>
      <w:color w:val="414751" w:themeColor="text2" w:themeShade="BF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082A97"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A97"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A97"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A97"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A97"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A97"/>
    <w:pPr>
      <w:spacing w:after="0"/>
      <w:outlineLvl w:val="5"/>
    </w:pPr>
    <w:rPr>
      <w:b/>
      <w:color w:val="E65B0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A97"/>
    <w:pPr>
      <w:spacing w:after="0"/>
      <w:outlineLvl w:val="6"/>
    </w:pPr>
    <w:rPr>
      <w:b/>
      <w:i/>
      <w:color w:val="E65B0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A97"/>
    <w:pPr>
      <w:spacing w:after="0"/>
      <w:outlineLvl w:val="7"/>
    </w:pPr>
    <w:rPr>
      <w:b/>
      <w:color w:val="3667C3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A97"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A97"/>
    <w:rPr>
      <w:rFonts w:asciiTheme="majorHAnsi" w:hAnsiTheme="majorHAnsi" w:cstheme="minorHAnsi"/>
      <w:smallCaps/>
      <w:color w:val="414751" w:themeColor="text2" w:themeShade="BF"/>
      <w:spacing w:val="5"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082A97"/>
    <w:rPr>
      <w:rFonts w:asciiTheme="majorHAnsi" w:hAnsiTheme="majorHAnsi" w:cstheme="minorHAnsi"/>
      <w:color w:val="414751" w:themeColor="text2" w:themeShade="BF"/>
      <w:sz w:val="28"/>
      <w:szCs w:val="28"/>
      <w:lang w:eastAsia="ja-JP"/>
    </w:rPr>
  </w:style>
  <w:style w:type="paragraph" w:styleId="Title">
    <w:name w:val="Title"/>
    <w:basedOn w:val="Normal"/>
    <w:link w:val="TitleChar"/>
    <w:uiPriority w:val="99"/>
    <w:qFormat/>
    <w:rsid w:val="00082A97"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99"/>
    <w:rsid w:val="00082A97"/>
    <w:rPr>
      <w:rFonts w:asciiTheme="majorHAnsi" w:hAnsiTheme="majorHAnsi" w:cstheme="minorHAnsi"/>
      <w:smallCaps/>
      <w:color w:val="FE8637" w:themeColor="accent1"/>
      <w:spacing w:val="10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qFormat/>
    <w:rsid w:val="00082A97"/>
    <w:rPr>
      <w:i/>
      <w:color w:val="575F6D" w:themeColor="text2"/>
      <w:spacing w:val="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82A97"/>
    <w:rPr>
      <w:rFonts w:cstheme="minorHAnsi"/>
      <w:i/>
      <w:color w:val="575F6D" w:themeColor="text2"/>
      <w:spacing w:val="5"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nhideWhenUsed/>
    <w:rsid w:val="0008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A97"/>
    <w:rPr>
      <w:rFonts w:ascii="Tahoma" w:hAnsi="Tahoma" w:cs="Tahoma"/>
      <w:color w:val="414751" w:themeColor="text2" w:themeShade="BF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qFormat/>
    <w:rsid w:val="00082A97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082A97"/>
    <w:pPr>
      <w:numPr>
        <w:numId w:val="1"/>
      </w:numPr>
    </w:pPr>
  </w:style>
  <w:style w:type="paragraph" w:styleId="Caption">
    <w:name w:val="caption"/>
    <w:basedOn w:val="Normal"/>
    <w:next w:val="Normal"/>
    <w:uiPriority w:val="99"/>
    <w:unhideWhenUsed/>
    <w:rsid w:val="00082A97"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Emphasis">
    <w:name w:val="Emphasis"/>
    <w:uiPriority w:val="20"/>
    <w:qFormat/>
    <w:rsid w:val="00082A97"/>
    <w:rPr>
      <w:b/>
      <w:i/>
      <w:color w:val="2B2F36" w:themeColor="text2" w:themeShade="80"/>
      <w:spacing w:val="1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82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A97"/>
    <w:rPr>
      <w:rFonts w:cstheme="minorHAnsi"/>
      <w:color w:val="414751" w:themeColor="text2" w:themeShade="BF"/>
      <w:sz w:val="20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82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A97"/>
    <w:rPr>
      <w:rFonts w:cstheme="minorHAnsi"/>
      <w:color w:val="414751" w:themeColor="text2" w:themeShade="BF"/>
      <w:sz w:val="20"/>
      <w:szCs w:val="20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082A97"/>
    <w:rPr>
      <w:rFonts w:asciiTheme="majorHAnsi" w:hAnsiTheme="majorHAnsi" w:cstheme="minorHAnsi"/>
      <w:color w:val="414751" w:themeColor="text2" w:themeShade="BF"/>
      <w:spacing w:val="5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082A97"/>
    <w:rPr>
      <w:rFonts w:asciiTheme="majorHAnsi" w:hAnsiTheme="majorHAnsi" w:cstheme="minorHAnsi"/>
      <w:color w:val="E65B01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A97"/>
    <w:rPr>
      <w:rFonts w:cstheme="minorHAnsi"/>
      <w:i/>
      <w:color w:val="E65B01" w:themeColor="accent1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A97"/>
    <w:rPr>
      <w:rFonts w:cstheme="minorHAnsi"/>
      <w:b/>
      <w:color w:val="E65B01" w:themeColor="accent1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A97"/>
    <w:rPr>
      <w:rFonts w:cstheme="minorHAnsi"/>
      <w:b/>
      <w:i/>
      <w:color w:val="E65B01" w:themeColor="accent1" w:themeShade="BF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A97"/>
    <w:rPr>
      <w:rFonts w:cstheme="minorHAnsi"/>
      <w:b/>
      <w:color w:val="3667C3" w:themeColor="accent2" w:themeShade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A97"/>
    <w:rPr>
      <w:rFonts w:cstheme="minorHAnsi"/>
      <w:b/>
      <w:i/>
      <w:color w:val="3667C3" w:themeColor="accent2" w:themeShade="BF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sid w:val="00082A97"/>
    <w:rPr>
      <w:i/>
      <w:caps/>
      <w:color w:val="E65B0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sid w:val="00082A9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82A97"/>
    <w:rPr>
      <w:rFonts w:cstheme="minorHAnsi"/>
      <w:i/>
      <w:color w:val="414751" w:themeColor="text2" w:themeShade="BF"/>
      <w:sz w:val="20"/>
      <w:szCs w:val="20"/>
      <w:lang w:eastAsia="ja-JP"/>
    </w:rPr>
  </w:style>
  <w:style w:type="paragraph" w:styleId="IntenseQuote">
    <w:name w:val="Intense Quote"/>
    <w:basedOn w:val="Quote"/>
    <w:link w:val="IntenseQuoteChar"/>
    <w:uiPriority w:val="30"/>
    <w:qFormat/>
    <w:rsid w:val="00082A97"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A97"/>
    <w:rPr>
      <w:rFonts w:cstheme="minorHAnsi"/>
      <w:color w:val="E65B01" w:themeColor="accent1" w:themeShade="BF"/>
      <w:sz w:val="20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082A97"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82A97"/>
    <w:pPr>
      <w:ind w:left="720"/>
      <w:contextualSpacing/>
    </w:pPr>
  </w:style>
  <w:style w:type="paragraph" w:styleId="NormalIndent">
    <w:name w:val="Normal Indent"/>
    <w:basedOn w:val="Normal"/>
    <w:uiPriority w:val="99"/>
    <w:unhideWhenUsed/>
    <w:rsid w:val="00082A97"/>
    <w:pPr>
      <w:ind w:left="720"/>
      <w:contextualSpacing/>
    </w:pPr>
  </w:style>
  <w:style w:type="numbering" w:customStyle="1" w:styleId="NumberedList">
    <w:name w:val="Numbered List"/>
    <w:uiPriority w:val="99"/>
    <w:rsid w:val="00082A97"/>
    <w:pPr>
      <w:numPr>
        <w:numId w:val="2"/>
      </w:numPr>
    </w:pPr>
  </w:style>
  <w:style w:type="character" w:styleId="PlaceholderText">
    <w:name w:val="Placeholder Text"/>
    <w:basedOn w:val="DefaultParagraphFont"/>
    <w:uiPriority w:val="99"/>
    <w:unhideWhenUsed/>
    <w:rsid w:val="00082A97"/>
    <w:rPr>
      <w:color w:val="808080"/>
    </w:rPr>
  </w:style>
  <w:style w:type="character" w:styleId="Strong">
    <w:name w:val="Strong"/>
    <w:basedOn w:val="DefaultParagraphFont"/>
    <w:uiPriority w:val="22"/>
    <w:qFormat/>
    <w:rsid w:val="00082A97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82A97"/>
    <w:rPr>
      <w:i/>
      <w:color w:val="E65B0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082A97"/>
    <w:rPr>
      <w:rFonts w:cs="Times New Roman"/>
      <w:b/>
      <w:i/>
      <w:color w:val="3667C3" w:themeColor="accent2" w:themeShade="BF"/>
    </w:rPr>
  </w:style>
  <w:style w:type="table" w:styleId="TableGrid">
    <w:name w:val="Table Grid"/>
    <w:basedOn w:val="TableNormal"/>
    <w:uiPriority w:val="59"/>
    <w:rsid w:val="00082A97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rsid w:val="005A3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5A3223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5A322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5A3223"/>
  </w:style>
  <w:style w:type="paragraph" w:customStyle="1" w:styleId="Default">
    <w:name w:val="Default"/>
    <w:rsid w:val="005A32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5A3223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5A3223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5A3223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5A32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5A3223"/>
    <w:rPr>
      <w:vertAlign w:val="superscript"/>
    </w:rPr>
  </w:style>
  <w:style w:type="paragraph" w:styleId="NoSpacing">
    <w:name w:val="No Spacing"/>
    <w:link w:val="NoSpacingChar"/>
    <w:uiPriority w:val="1"/>
    <w:qFormat/>
    <w:rsid w:val="006F1B1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F1B1E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6F1B1E"/>
    <w:pPr>
      <w:keepNext/>
      <w:keepLines/>
      <w:spacing w:before="240" w:after="0" w:line="259" w:lineRule="auto"/>
      <w:outlineLvl w:val="9"/>
    </w:pPr>
    <w:rPr>
      <w:rFonts w:eastAsiaTheme="majorEastAsia" w:cstheme="majorBidi"/>
      <w:smallCaps w:val="0"/>
      <w:color w:val="E65B01" w:themeColor="accent1" w:themeShade="BF"/>
      <w:spacing w:val="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32E35"/>
    <w:pPr>
      <w:tabs>
        <w:tab w:val="left" w:pos="440"/>
        <w:tab w:val="left" w:pos="1530"/>
        <w:tab w:val="right" w:leader="dot" w:pos="9720"/>
      </w:tabs>
      <w:spacing w:after="0" w:line="240" w:lineRule="auto"/>
      <w:ind w:right="-360"/>
    </w:pPr>
    <w:rPr>
      <w:rFonts w:ascii="Arial" w:hAnsi="Arial" w:cs="Arial"/>
      <w:b/>
      <w:bCs/>
      <w:noProof/>
      <w:color w:val="auto"/>
      <w:sz w:val="32"/>
      <w:szCs w:val="32"/>
      <w:shd w:val="clear" w:color="auto" w:fill="FFFFFF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6F1B1E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6F1B1E"/>
    <w:rPr>
      <w:color w:val="D2611C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23E24"/>
    <w:pPr>
      <w:spacing w:after="100" w:line="259" w:lineRule="auto"/>
      <w:ind w:left="440"/>
    </w:pPr>
    <w:rPr>
      <w:rFonts w:eastAsiaTheme="minorEastAsia" w:cs="Times New Roman"/>
      <w:color w:val="auto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rsid w:val="008178ED"/>
  </w:style>
  <w:style w:type="character" w:customStyle="1" w:styleId="style2">
    <w:name w:val="style2"/>
    <w:basedOn w:val="DefaultParagraphFont"/>
    <w:rsid w:val="00070467"/>
  </w:style>
  <w:style w:type="paragraph" w:customStyle="1" w:styleId="p">
    <w:name w:val="p"/>
    <w:basedOn w:val="Normal"/>
    <w:rsid w:val="008A2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kwd-text">
    <w:name w:val="kwd-text"/>
    <w:basedOn w:val="DefaultParagraphFont"/>
    <w:rsid w:val="008A2FCD"/>
  </w:style>
  <w:style w:type="character" w:customStyle="1" w:styleId="figpopup-sensitive-area">
    <w:name w:val="figpopup-sensitive-area"/>
    <w:basedOn w:val="DefaultParagraphFont"/>
    <w:rsid w:val="008A2FCD"/>
  </w:style>
  <w:style w:type="character" w:customStyle="1" w:styleId="small-caps">
    <w:name w:val="small-caps"/>
    <w:basedOn w:val="DefaultParagraphFont"/>
    <w:rsid w:val="008A2FCD"/>
  </w:style>
  <w:style w:type="character" w:customStyle="1" w:styleId="mixed-citation">
    <w:name w:val="mixed-citation"/>
    <w:basedOn w:val="DefaultParagraphFont"/>
    <w:rsid w:val="008A2FCD"/>
  </w:style>
  <w:style w:type="character" w:customStyle="1" w:styleId="ref-title">
    <w:name w:val="ref-title"/>
    <w:basedOn w:val="DefaultParagraphFont"/>
    <w:rsid w:val="008A2FCD"/>
  </w:style>
  <w:style w:type="character" w:customStyle="1" w:styleId="ref-journal">
    <w:name w:val="ref-journal"/>
    <w:basedOn w:val="DefaultParagraphFont"/>
    <w:rsid w:val="008A2FCD"/>
  </w:style>
  <w:style w:type="character" w:customStyle="1" w:styleId="ref-vol">
    <w:name w:val="ref-vol"/>
    <w:basedOn w:val="DefaultParagraphFont"/>
    <w:rsid w:val="008A2FCD"/>
  </w:style>
  <w:style w:type="character" w:customStyle="1" w:styleId="nowrap">
    <w:name w:val="nowrap"/>
    <w:basedOn w:val="DefaultParagraphFont"/>
    <w:rsid w:val="008A2FCD"/>
  </w:style>
  <w:style w:type="character" w:customStyle="1" w:styleId="ui-ncbitoggler-master-text">
    <w:name w:val="ui-ncbitoggler-master-text"/>
    <w:basedOn w:val="DefaultParagraphFont"/>
    <w:rsid w:val="00F6143E"/>
  </w:style>
  <w:style w:type="paragraph" w:customStyle="1" w:styleId="Text">
    <w:name w:val="Text"/>
    <w:basedOn w:val="Normal"/>
    <w:rsid w:val="001E538B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1C3E06"/>
  </w:style>
  <w:style w:type="table" w:customStyle="1" w:styleId="GridTable1Light1">
    <w:name w:val="Grid Table 1 Light1"/>
    <w:basedOn w:val="TableNormal"/>
    <w:uiPriority w:val="46"/>
    <w:rsid w:val="005C0D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42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21F9"/>
    <w:rPr>
      <w:rFonts w:ascii="Century Schoolbook" w:eastAsia="Century Schoolbook" w:hAnsi="Century Schoolbook" w:cs="Century Schoolbook"/>
      <w:color w:val="41475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21F9"/>
    <w:rPr>
      <w:rFonts w:ascii="Century Schoolbook" w:eastAsia="Century Schoolbook" w:hAnsi="Century Schoolbook" w:cs="Century Schoolbook"/>
      <w:color w:val="414751"/>
      <w:sz w:val="20"/>
      <w:szCs w:val="20"/>
      <w:lang w:eastAsia="ja-JP"/>
    </w:rPr>
  </w:style>
  <w:style w:type="paragraph" w:customStyle="1" w:styleId="Pa3">
    <w:name w:val="Pa3"/>
    <w:basedOn w:val="Default"/>
    <w:next w:val="Default"/>
    <w:uiPriority w:val="99"/>
    <w:rsid w:val="005A6FD8"/>
    <w:pPr>
      <w:spacing w:line="181" w:lineRule="atLeast"/>
    </w:pPr>
    <w:rPr>
      <w:rFonts w:ascii="Arial" w:eastAsiaTheme="minorHAnsi" w:hAnsi="Arial" w:cs="Arial"/>
      <w:color w:val="auto"/>
    </w:rPr>
  </w:style>
  <w:style w:type="paragraph" w:customStyle="1" w:styleId="copyright">
    <w:name w:val="copyright"/>
    <w:basedOn w:val="Normal"/>
    <w:rsid w:val="00F33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845E26"/>
  </w:style>
  <w:style w:type="paragraph" w:customStyle="1" w:styleId="msonormal0">
    <w:name w:val="msonormal"/>
    <w:basedOn w:val="Normal"/>
    <w:rsid w:val="0084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45E26"/>
    <w:rPr>
      <w:color w:val="800080"/>
      <w:u w:val="single"/>
    </w:rPr>
  </w:style>
  <w:style w:type="character" w:customStyle="1" w:styleId="hamburger-menu">
    <w:name w:val="hamburger-menu"/>
    <w:basedOn w:val="DefaultParagraphFont"/>
    <w:rsid w:val="00845E26"/>
  </w:style>
  <w:style w:type="character" w:customStyle="1" w:styleId="gfg-burger-1">
    <w:name w:val="gfg-burger-1"/>
    <w:basedOn w:val="DefaultParagraphFont"/>
    <w:rsid w:val="00845E26"/>
  </w:style>
  <w:style w:type="character" w:customStyle="1" w:styleId="gfg-burger-2">
    <w:name w:val="gfg-burger-2"/>
    <w:basedOn w:val="DefaultParagraphFont"/>
    <w:rsid w:val="00845E26"/>
  </w:style>
  <w:style w:type="character" w:customStyle="1" w:styleId="gfg-burger-3">
    <w:name w:val="gfg-burger-3"/>
    <w:basedOn w:val="DefaultParagraphFont"/>
    <w:rsid w:val="00845E2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5E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5E2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5E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auto"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5E26"/>
    <w:rPr>
      <w:rFonts w:ascii="Arial" w:eastAsia="Times New Roman" w:hAnsi="Arial" w:cs="Arial"/>
      <w:vanish/>
      <w:sz w:val="16"/>
      <w:szCs w:val="16"/>
    </w:rPr>
  </w:style>
  <w:style w:type="character" w:customStyle="1" w:styleId="gfg-icon">
    <w:name w:val="gfg-icon"/>
    <w:basedOn w:val="DefaultParagraphFont"/>
    <w:rsid w:val="00845E26"/>
  </w:style>
  <w:style w:type="character" w:customStyle="1" w:styleId="tooltiptext">
    <w:name w:val="tooltiptext"/>
    <w:basedOn w:val="DefaultParagraphFont"/>
    <w:rsid w:val="00845E26"/>
  </w:style>
  <w:style w:type="paragraph" w:customStyle="1" w:styleId="wp-caption-text">
    <w:name w:val="wp-caption-text"/>
    <w:basedOn w:val="Normal"/>
    <w:rsid w:val="0084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5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5E26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45E26"/>
    <w:rPr>
      <w:rFonts w:ascii="Courier New" w:eastAsia="Times New Roman" w:hAnsi="Courier New" w:cs="Courier New"/>
      <w:sz w:val="20"/>
      <w:szCs w:val="20"/>
    </w:rPr>
  </w:style>
  <w:style w:type="character" w:customStyle="1" w:styleId="Strong1">
    <w:name w:val="Strong1"/>
    <w:basedOn w:val="DefaultParagraphFont"/>
    <w:rsid w:val="00845E26"/>
  </w:style>
  <w:style w:type="character" w:customStyle="1" w:styleId="snoofrecomarti">
    <w:name w:val="snoofrecomarti"/>
    <w:basedOn w:val="DefaultParagraphFont"/>
    <w:rsid w:val="00845E26"/>
  </w:style>
  <w:style w:type="character" w:customStyle="1" w:styleId="recomartititle">
    <w:name w:val="recomartititle"/>
    <w:basedOn w:val="DefaultParagraphFont"/>
    <w:rsid w:val="00845E26"/>
  </w:style>
  <w:style w:type="character" w:customStyle="1" w:styleId="level-text">
    <w:name w:val="level-text"/>
    <w:basedOn w:val="DefaultParagraphFont"/>
    <w:rsid w:val="00845E2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2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39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2F2F2"/>
                <w:right w:val="none" w:sz="0" w:space="0" w:color="auto"/>
              </w:divBdr>
              <w:divsChild>
                <w:div w:id="609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7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2F2F2"/>
                <w:right w:val="none" w:sz="0" w:space="0" w:color="auto"/>
              </w:divBdr>
              <w:divsChild>
                <w:div w:id="199664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494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37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184534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4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768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6E6E6"/>
                        <w:right w:val="none" w:sz="0" w:space="0" w:color="auto"/>
                      </w:divBdr>
                      <w:divsChild>
                        <w:div w:id="7705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1149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37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58816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62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4574834">
                                      <w:marLeft w:val="0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54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533573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4263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02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02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18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37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4684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173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575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806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8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732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393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3222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445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6676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71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2859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2570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592239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642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05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543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1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85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865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7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1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916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055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3052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380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364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557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4158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6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13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48392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6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2163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8184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5336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0407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9867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6455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08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1446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21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87137">
                          <w:marLeft w:val="36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808759">
                              <w:marLeft w:val="0"/>
                              <w:marRight w:val="0"/>
                              <w:marTop w:val="9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650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69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80776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8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400987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8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19992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8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355457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032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5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5662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50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3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8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64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01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3482130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497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898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19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0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96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829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240560">
                                          <w:marLeft w:val="36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78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075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80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1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5620">
          <w:marLeft w:val="20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0593">
          <w:marLeft w:val="20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2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12" w:space="6" w:color="000000"/>
                <w:right w:val="none" w:sz="0" w:space="0" w:color="auto"/>
              </w:divBdr>
            </w:div>
            <w:div w:id="1507473895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1900">
          <w:marLeft w:val="405"/>
          <w:marRight w:val="20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488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25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5034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455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8315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014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225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264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29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0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9582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2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2F2F2"/>
                            <w:right w:val="none" w:sz="0" w:space="0" w:color="auto"/>
                          </w:divBdr>
                          <w:divsChild>
                            <w:div w:id="49095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66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2F2F2"/>
                            <w:right w:val="none" w:sz="0" w:space="0" w:color="auto"/>
                          </w:divBdr>
                          <w:divsChild>
                            <w:div w:id="48138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9460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709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95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9561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57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173051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042920">
                              <w:marLeft w:val="0"/>
                              <w:marRight w:val="4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49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28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7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533535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2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8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481">
                                  <w:marLeft w:val="0"/>
                                  <w:marRight w:val="0"/>
                                  <w:marTop w:val="0"/>
                                  <w:marBottom w:val="10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056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836068">
                                          <w:marLeft w:val="36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0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729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938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550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9853805">
                                                              <w:marLeft w:val="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119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16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774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0993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384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806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000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97636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9111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7243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652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5202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6315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06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407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827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4762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235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51092">
                                      <w:marLeft w:val="360"/>
                                      <w:marRight w:val="3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579872">
                                          <w:marLeft w:val="0"/>
                                          <w:marRight w:val="0"/>
                                          <w:marTop w:val="9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0286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28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87598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8352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80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31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8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7546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553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61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604645">
                                                      <w:marLeft w:val="36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208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954871">
                                                              <w:marLeft w:val="12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9219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903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858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2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949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41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0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33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577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771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0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21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87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54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4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7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7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624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9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9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12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55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04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14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49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7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49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16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5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81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8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0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0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25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35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0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860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3468">
                              <w:marLeft w:val="450"/>
                              <w:marRight w:val="450"/>
                              <w:marTop w:val="0"/>
                              <w:marBottom w:val="450"/>
                              <w:divBdr>
                                <w:top w:val="single" w:sz="2" w:space="0" w:color="FFFFFF"/>
                                <w:left w:val="single" w:sz="2" w:space="0" w:color="FFFFFF"/>
                                <w:bottom w:val="single" w:sz="2" w:space="0" w:color="FFFFFF"/>
                                <w:right w:val="single" w:sz="2" w:space="0" w:color="FFFFFF"/>
                              </w:divBdr>
                              <w:divsChild>
                                <w:div w:id="48444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5438612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03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194742">
                                              <w:marLeft w:val="1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73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070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3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97529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05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831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19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665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310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6364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621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1269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72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6453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396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672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0471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30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3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8126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695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5161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183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1145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468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028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68881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1812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260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458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57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135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7718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27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041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835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6004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2346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6856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457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0308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4563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4762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279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2491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853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199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569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987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841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646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282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09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0471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19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402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58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2628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7820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2642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59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021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885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955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259455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61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869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08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99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5354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762098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6485933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3339679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638494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912817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0220863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7610081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003868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470477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19905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424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10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347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371027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707788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4172284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7747964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0053">
                                              <w:marLeft w:val="195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335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72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3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532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02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16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5884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13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287194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94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85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5815361">
                                                      <w:marLeft w:val="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683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6849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60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7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250705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054908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888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4487499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059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5649312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34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4545113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888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194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8933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49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7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35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926484">
                                      <w:marLeft w:val="0"/>
                                      <w:marRight w:val="485"/>
                                      <w:marTop w:val="0"/>
                                      <w:marBottom w:val="1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575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102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975948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0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383">
                                              <w:marLeft w:val="15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277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062489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9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1276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3873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292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1518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1783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73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117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135572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116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3039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130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282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98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8147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8992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6502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189616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867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738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163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890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327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4178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682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15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128598">
                                                      <w:marLeft w:val="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20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940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07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899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8333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4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7483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53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3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92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4701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676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12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4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8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88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6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0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2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84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87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5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437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49534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4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7745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7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3058677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8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453530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2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2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38393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0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529484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53372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047216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876519">
              <w:marLeft w:val="0"/>
              <w:marRight w:val="0"/>
              <w:marTop w:val="166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435">
                      <w:marLeft w:val="0"/>
                      <w:marRight w:val="0"/>
                      <w:marTop w:val="166"/>
                      <w:marBottom w:val="16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3361">
                          <w:marLeft w:val="0"/>
                          <w:marRight w:val="0"/>
                          <w:marTop w:val="166"/>
                          <w:marBottom w:val="16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7772417">
              <w:marLeft w:val="0"/>
              <w:marRight w:val="0"/>
              <w:marTop w:val="332"/>
              <w:marBottom w:val="332"/>
              <w:divBdr>
                <w:top w:val="single" w:sz="6" w:space="0" w:color="DDDDDD"/>
                <w:left w:val="single" w:sz="6" w:space="8" w:color="DDDDDD"/>
                <w:bottom w:val="single" w:sz="6" w:space="0" w:color="DDDDDD"/>
                <w:right w:val="single" w:sz="6" w:space="8" w:color="DDDDDD"/>
              </w:divBdr>
              <w:divsChild>
                <w:div w:id="21073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36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89691">
              <w:marLeft w:val="0"/>
              <w:marRight w:val="0"/>
              <w:marTop w:val="332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2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8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18797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534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8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6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4684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1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454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204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530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0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9088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1610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40814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584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699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9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9568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8651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7929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2F2F2"/>
                <w:right w:val="none" w:sz="0" w:space="0" w:color="auto"/>
              </w:divBdr>
              <w:divsChild>
                <w:div w:id="183402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98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F2F2F2"/>
                <w:right w:val="none" w:sz="0" w:space="0" w:color="auto"/>
              </w:divBdr>
              <w:divsChild>
                <w:div w:id="9293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11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440059">
                  <w:marLeft w:val="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5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33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874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7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6E6E6"/>
                        <w:right w:val="none" w:sz="0" w:space="0" w:color="auto"/>
                      </w:divBdr>
                      <w:divsChild>
                        <w:div w:id="20723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00881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0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229178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82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5517120">
                                      <w:marLeft w:val="0"/>
                                      <w:marRight w:val="4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2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546589">
                      <w:marLeft w:val="0"/>
                      <w:marRight w:val="0"/>
                      <w:marTop w:val="0"/>
                      <w:marBottom w:val="7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5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45122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6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7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174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31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1187850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94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0982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666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55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80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90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229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98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7404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028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9920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3201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3687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9287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4882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077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4801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46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541056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851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58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93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2152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1222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099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6659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95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5443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13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14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845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92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6974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148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8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79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482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5105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43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381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31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171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661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51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727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008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442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1172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2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600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33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639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206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38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1796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273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626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29697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51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3808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393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25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7789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97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006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86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07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7791">
                          <w:marLeft w:val="36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929011">
                              <w:marLeft w:val="0"/>
                              <w:marRight w:val="0"/>
                              <w:marTop w:val="9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1290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86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294440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3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736385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488371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099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39172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00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579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7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69359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320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55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36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924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987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331154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88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568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53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9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0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89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21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848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203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68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57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5490">
                          <w:marLeft w:val="36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42222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77121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single" w:sz="6" w:space="18" w:color="292929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50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5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60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89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72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23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6164232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9212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8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430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6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4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773710">
                                          <w:marLeft w:val="360"/>
                                          <w:marRight w:val="3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136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23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78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7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2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6101">
          <w:marLeft w:val="0"/>
          <w:marRight w:val="0"/>
          <w:marTop w:val="0"/>
          <w:marBottom w:val="1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0832611">
              <w:marLeft w:val="0"/>
              <w:marRight w:val="0"/>
              <w:marTop w:val="0"/>
              <w:marBottom w:val="0"/>
              <w:divBdr>
                <w:top w:val="single" w:sz="6" w:space="20" w:color="FAFAFA"/>
                <w:left w:val="single" w:sz="6" w:space="31" w:color="FAFAFA"/>
                <w:bottom w:val="single" w:sz="6" w:space="13" w:color="FAFAFA"/>
                <w:right w:val="single" w:sz="6" w:space="31" w:color="FAFAFA"/>
              </w:divBdr>
            </w:div>
          </w:divsChild>
        </w:div>
      </w:divsChild>
    </w:div>
    <w:div w:id="2017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706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58194">
                      <w:marLeft w:val="0"/>
                      <w:marRight w:val="0"/>
                      <w:marTop w:val="0"/>
                      <w:marBottom w:val="480"/>
                      <w:divBdr>
                        <w:top w:val="single" w:sz="6" w:space="12" w:color="666666"/>
                        <w:left w:val="single" w:sz="6" w:space="12" w:color="666666"/>
                        <w:bottom w:val="single" w:sz="6" w:space="12" w:color="666666"/>
                        <w:right w:val="single" w:sz="6" w:space="12" w:color="666666"/>
                      </w:divBdr>
                    </w:div>
                    <w:div w:id="74699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9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5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5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1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95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Roaming\Microsoft\Templates\Report%20(Oriel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2014-10-02T00:00:00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7DC871-0A98-4F4E-84D6-177B62D279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AF7D2-56B1-49E1-A777-28ACC0431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(Oriel theme)</Template>
  <TotalTime>2060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Monte Carlo Calculations for Brachytherapy using Ir-192 Source: AAPM TG-43 Parameters, MC based Treatment Planning, and Dose Distribution on Radiochromic Film versus Measurements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Monte Carlo Calculations for Brachytherapy using Ir-192 Source: AAPM TG-43 Parameters, MC based Treatment Planning, and Dose Distribution on Radiochromic Film versus Measurements</dc:title>
  <dc:subject>Medical Physics Project (MEPH 600), Final Report</dc:subject>
  <dc:creator>Alexander Ibrahim</dc:creator>
  <cp:lastModifiedBy>SSD TECH</cp:lastModifiedBy>
  <cp:revision>412</cp:revision>
  <cp:lastPrinted>2024-05-16T15:22:00Z</cp:lastPrinted>
  <dcterms:created xsi:type="dcterms:W3CDTF">2024-03-23T17:42:00Z</dcterms:created>
  <dcterms:modified xsi:type="dcterms:W3CDTF">2024-07-09T06:29:00Z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TC017730779991</vt:lpwstr>
  </property>
  <property fmtid="{D5CDD505-2E9C-101B-9397-08002B2CF9AE}" pid="3" name="GrammarlyDocumentId">
    <vt:lpwstr>48b208dcac1d76ae8d10c2a31f56a8bc91521478ea72adc364ea23ca48a4ab26</vt:lpwstr>
  </property>
</Properties>
</file>