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E54AB" w14:textId="77777777" w:rsidR="00654E8F" w:rsidRPr="001549D3" w:rsidRDefault="00654E8F" w:rsidP="0001436A">
      <w:pPr>
        <w:pStyle w:val="SupplementaryMaterial"/>
        <w:rPr>
          <w:b w:val="0"/>
        </w:rPr>
      </w:pPr>
      <w:r w:rsidRPr="001549D3">
        <w:t>Supplementary Material</w:t>
      </w:r>
    </w:p>
    <w:p w14:paraId="29026311" w14:textId="2F9570C8" w:rsidR="00EA3D3C" w:rsidRPr="00994A3D" w:rsidRDefault="00764DCD" w:rsidP="0001436A">
      <w:pPr>
        <w:pStyle w:val="1"/>
      </w:pPr>
      <w:r w:rsidRPr="00764DCD">
        <w:t>S1. The detailed imaging parameter</w:t>
      </w:r>
      <w:r>
        <w:rPr>
          <w:rFonts w:eastAsiaTheme="minorEastAsia" w:hint="eastAsia"/>
          <w:lang w:eastAsia="zh-CN"/>
        </w:rPr>
        <w:t>s</w:t>
      </w:r>
    </w:p>
    <w:p w14:paraId="0FAB18FB" w14:textId="2050105D" w:rsidR="009974EE" w:rsidRPr="009974EE" w:rsidRDefault="009974EE" w:rsidP="009974EE">
      <w:pPr>
        <w:spacing w:before="100" w:beforeAutospacing="1" w:after="100" w:afterAutospacing="1"/>
        <w:jc w:val="both"/>
        <w:rPr>
          <w:rFonts w:cs="Times New Roman"/>
          <w:szCs w:val="24"/>
          <w:lang w:eastAsia="zh-CN"/>
        </w:rPr>
      </w:pPr>
      <w:r w:rsidRPr="009974EE">
        <w:rPr>
          <w:rFonts w:cs="Times New Roman"/>
          <w:szCs w:val="24"/>
        </w:rPr>
        <w:t>The scanning parameters for the Siemens Skyra 3.0T MRI are set as follows: (1) Axial T2-weighted imaging (T2WI) sequence: Field of View (FOV) 220 mm × 220 mm, matrix 256 × 256, Echo Time (TE) 110 ms, Repetition Time (TR) 5000 ms, slice thickness 5 mm; (2) Axial Diffusion-Weighted Imaging (DWI) sequence: b-value = 800-1000 s/mm², Field of View (FOV) 340 mm × 300 mm, matrix 256 × 256, Echo Time (TE) 60 ms, Repetition Time (TR) 3000 ms, slice thickness 5 mm.</w:t>
      </w:r>
    </w:p>
    <w:p w14:paraId="08451C38" w14:textId="5650863B" w:rsidR="00994A3D" w:rsidRDefault="009974EE" w:rsidP="009974EE">
      <w:pPr>
        <w:spacing w:before="100" w:beforeAutospacing="1" w:after="100" w:afterAutospacing="1"/>
        <w:jc w:val="both"/>
        <w:rPr>
          <w:rFonts w:cs="Times New Roman"/>
          <w:szCs w:val="24"/>
        </w:rPr>
      </w:pPr>
      <w:r w:rsidRPr="009974EE">
        <w:rPr>
          <w:rFonts w:cs="Times New Roman"/>
          <w:szCs w:val="24"/>
        </w:rPr>
        <w:t>The scanning parameters for the 3.0T General Electric (GE) MRI are set as follows: (1) Axial T2-weighted imaging (T2WI) sequence: Field of View (FOV) 240 mm × 240 mm, matrix 256 × 256, Echo Time (TE) 120 ms, Repetition Time (TR) 5000 ms, slice thickness 5 mm; (2) Axial Diffusion-Weighted Imaging (DWI) sequence: b-value = 800-1000 s/mm², Field of View (FOV) 320 mm × 320 mm, matrix 256 × 256, Echo Time (TE) 60 ms, Repetition Time (TR) 3000 ms, slice thickness 5 mm.</w:t>
      </w:r>
    </w:p>
    <w:p w14:paraId="53137E66" w14:textId="0EC0CD06" w:rsidR="003F0084" w:rsidRPr="00994A3D" w:rsidRDefault="003F0084" w:rsidP="003F0084">
      <w:pPr>
        <w:pStyle w:val="1"/>
      </w:pPr>
      <w:r>
        <w:rPr>
          <w:rFonts w:eastAsiaTheme="minorEastAsia" w:hint="eastAsia"/>
          <w:lang w:eastAsia="zh-CN"/>
        </w:rPr>
        <w:t>H</w:t>
      </w:r>
      <w:r w:rsidRPr="003F0084">
        <w:t>abitat clustering features</w:t>
      </w:r>
    </w:p>
    <w:p w14:paraId="3CBCFAC8" w14:textId="1B97488F" w:rsidR="003F0084" w:rsidRPr="009974EE" w:rsidRDefault="003F0084" w:rsidP="009974EE">
      <w:pPr>
        <w:spacing w:before="100" w:beforeAutospacing="1" w:after="100" w:afterAutospacing="1"/>
        <w:jc w:val="both"/>
        <w:rPr>
          <w:rFonts w:cs="Times New Roman" w:hint="eastAsia"/>
          <w:szCs w:val="24"/>
          <w:lang w:val="en-GB" w:eastAsia="zh-CN"/>
        </w:rPr>
      </w:pPr>
      <w:r w:rsidRPr="003F0084">
        <w:rPr>
          <w:rFonts w:cs="Times New Roman"/>
          <w:szCs w:val="24"/>
          <w:lang w:val="en-GB" w:eastAsia="zh-CN"/>
        </w:rPr>
        <w:t>In this study, we extracted 19 radiomic features from each voxel within the tumor ROI to comprehensively capture local signal intensity and texture variations. These features included: firstorder_Median, firstorder_Entropy, firstorder_MeanAbsoluteDeviation, glcm_JointEntropy, glcm_DifferenceVariance, glcm_Imc1, glcm_SumEntropy, glcm_InverseVariance, glcm_DifferenceAverage, glcm_Imc2, glcm_JointEnergy, glcm_DifferenceEntropy, glszm_SmallAreaHighGrayLevelEmphasis, glszm_SizeZoneNonUniformityNormalized, glrlm_RunVariance, glrlm_RunEntropy, glrlm_LongRunEmphasis, ngtdm_Strength and ngtdm_Contrast.</w:t>
      </w:r>
    </w:p>
    <w:p w14:paraId="5E584EE8" w14:textId="2559E81F" w:rsidR="00994A3D" w:rsidRPr="00994A3D" w:rsidRDefault="00654E8F" w:rsidP="0001436A">
      <w:pPr>
        <w:pStyle w:val="1"/>
      </w:pPr>
      <w:r w:rsidRPr="00994A3D">
        <w:t>Supplementary Figures and Tables</w:t>
      </w:r>
    </w:p>
    <w:p w14:paraId="18527AE3" w14:textId="3DB6A3D2" w:rsidR="00764DCD" w:rsidRDefault="00994A3D" w:rsidP="00764DCD">
      <w:pPr>
        <w:pStyle w:val="2"/>
        <w:rPr>
          <w:rFonts w:eastAsiaTheme="minorEastAsia"/>
          <w:lang w:eastAsia="zh-CN"/>
        </w:rPr>
      </w:pPr>
      <w:r w:rsidRPr="0001436A">
        <w:t>Supplementary</w:t>
      </w:r>
      <w:r w:rsidRPr="001549D3">
        <w:t xml:space="preserve"> Figures</w:t>
      </w:r>
    </w:p>
    <w:p w14:paraId="11EC8DA1" w14:textId="3CD30897" w:rsidR="00994A3D" w:rsidRPr="006C3150" w:rsidRDefault="00764DCD" w:rsidP="006C3150">
      <w:pPr>
        <w:rPr>
          <w:lang w:eastAsia="zh-CN"/>
        </w:rPr>
      </w:pPr>
      <w:r>
        <w:rPr>
          <w:noProof/>
          <w:lang w:eastAsia="zh-CN"/>
        </w:rPr>
        <w:drawing>
          <wp:inline distT="0" distB="0" distL="0" distR="0" wp14:anchorId="53E4A21F" wp14:editId="41A079C2">
            <wp:extent cx="2203549" cy="1810385"/>
            <wp:effectExtent l="0" t="0" r="635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549" cy="1810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990193" w14:textId="600C4463" w:rsidR="006C3150" w:rsidRDefault="00994A3D" w:rsidP="009C3E53">
      <w:pPr>
        <w:keepNext/>
        <w:rPr>
          <w:rFonts w:cs="Times New Roman"/>
          <w:szCs w:val="24"/>
          <w:lang w:eastAsia="zh-CN"/>
        </w:rPr>
      </w:pPr>
      <w:r w:rsidRPr="0001436A">
        <w:rPr>
          <w:rFonts w:cs="Times New Roman"/>
          <w:b/>
          <w:szCs w:val="24"/>
        </w:rPr>
        <w:t>Supplementary Figure</w:t>
      </w:r>
      <w:r w:rsidR="007413A3">
        <w:rPr>
          <w:rFonts w:cs="Times New Roman" w:hint="eastAsia"/>
          <w:b/>
          <w:szCs w:val="24"/>
          <w:lang w:eastAsia="zh-CN"/>
        </w:rPr>
        <w:t xml:space="preserve"> 1</w:t>
      </w:r>
      <w:r w:rsidRPr="0001436A">
        <w:rPr>
          <w:rFonts w:cs="Times New Roman"/>
          <w:b/>
          <w:szCs w:val="24"/>
        </w:rPr>
        <w:t>.</w:t>
      </w:r>
      <w:r w:rsidRPr="001549D3">
        <w:rPr>
          <w:rFonts w:cs="Times New Roman"/>
          <w:szCs w:val="24"/>
        </w:rPr>
        <w:t xml:space="preserve"> </w:t>
      </w:r>
      <w:r w:rsidR="00FC0D02" w:rsidRPr="00FC0D02">
        <w:rPr>
          <w:rFonts w:cs="Times New Roman"/>
          <w:szCs w:val="24"/>
        </w:rPr>
        <w:t xml:space="preserve">An unsupervised K-means clustering method was applied to the pixel values, with the number of clusters ranging from </w:t>
      </w:r>
      <w:r w:rsidR="00263B0A">
        <w:rPr>
          <w:rFonts w:cs="Times New Roman" w:hint="eastAsia"/>
          <w:szCs w:val="24"/>
          <w:lang w:eastAsia="zh-CN"/>
        </w:rPr>
        <w:t>3</w:t>
      </w:r>
      <w:r w:rsidR="00FC0D02" w:rsidRPr="00FC0D02">
        <w:rPr>
          <w:rFonts w:cs="Times New Roman"/>
          <w:szCs w:val="24"/>
        </w:rPr>
        <w:t xml:space="preserve"> to 10. For each potential cluster number, the K-means algorithm was executed, and the corresponding Silhouette Score was recorded. A higher Silhouette Score indicates better separation between clusters relative to cohesion within clusters. Pixels assigned to the same cluster were given the same color to generate clustering labels. Based on </w:t>
      </w:r>
      <w:r w:rsidR="00FC0D02" w:rsidRPr="00FC0D02">
        <w:rPr>
          <w:rFonts w:cs="Times New Roman"/>
          <w:szCs w:val="24"/>
        </w:rPr>
        <w:lastRenderedPageBreak/>
        <w:t>the Silhouette Score values, the optimal number of clusters was determined to be three.</w:t>
      </w:r>
      <w:r w:rsidR="003235E3">
        <w:rPr>
          <w:rFonts w:cs="Times New Roman"/>
          <w:szCs w:val="24"/>
        </w:rPr>
        <w:br/>
      </w:r>
      <w:r w:rsidR="003F0084">
        <w:rPr>
          <w:rFonts w:cs="Times New Roman"/>
          <w:noProof/>
          <w:szCs w:val="24"/>
          <w:lang w:eastAsia="zh-CN"/>
        </w:rPr>
        <w:drawing>
          <wp:inline distT="0" distB="0" distL="0" distR="0" wp14:anchorId="51A86B72" wp14:editId="1C4E4B2D">
            <wp:extent cx="6208395" cy="2466975"/>
            <wp:effectExtent l="0" t="0" r="1905" b="9525"/>
            <wp:docPr id="60280786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807866" name="图片 602807866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F7E7A1" w14:textId="5BF17288" w:rsidR="007413A3" w:rsidRDefault="007413A3" w:rsidP="009C3E53">
      <w:pPr>
        <w:keepNext/>
        <w:rPr>
          <w:rFonts w:cs="Times New Roman"/>
          <w:szCs w:val="24"/>
          <w:lang w:eastAsia="zh-CN"/>
        </w:rPr>
        <w:sectPr w:rsidR="007413A3" w:rsidSect="0093429D">
          <w:headerReference w:type="even" r:id="rId14"/>
          <w:footerReference w:type="even" r:id="rId15"/>
          <w:footerReference w:type="default" r:id="rId16"/>
          <w:headerReference w:type="first" r:id="rId17"/>
          <w:pgSz w:w="12240" w:h="15840"/>
          <w:pgMar w:top="1138" w:right="1181" w:bottom="1138" w:left="1282" w:header="720" w:footer="720" w:gutter="0"/>
          <w:cols w:space="720"/>
          <w:titlePg/>
          <w:docGrid w:linePitch="360"/>
        </w:sectPr>
      </w:pPr>
      <w:r w:rsidRPr="0001436A">
        <w:rPr>
          <w:rFonts w:cs="Times New Roman"/>
          <w:b/>
          <w:szCs w:val="24"/>
        </w:rPr>
        <w:t>Supplementary Figure</w:t>
      </w:r>
      <w:r>
        <w:rPr>
          <w:rFonts w:cs="Times New Roman" w:hint="eastAsia"/>
          <w:b/>
          <w:szCs w:val="24"/>
          <w:lang w:eastAsia="zh-CN"/>
        </w:rPr>
        <w:t xml:space="preserve"> 2.  </w:t>
      </w:r>
      <w:r w:rsidR="006C3150">
        <w:rPr>
          <w:rFonts w:cs="Times New Roman" w:hint="eastAsia"/>
          <w:b/>
          <w:szCs w:val="24"/>
          <w:lang w:eastAsia="zh-CN"/>
        </w:rPr>
        <w:t xml:space="preserve"> </w:t>
      </w:r>
      <w:r w:rsidR="006C3150" w:rsidRPr="006C3150">
        <w:rPr>
          <w:rFonts w:cs="Times New Roman"/>
          <w:bCs/>
          <w:szCs w:val="24"/>
          <w:lang w:eastAsia="zh-CN"/>
        </w:rPr>
        <w:t>DeLong test results: comparison of the classification performance of different HIP algorithms for LVI in the internal validation set (A) and the external test set (B)</w:t>
      </w:r>
    </w:p>
    <w:p w14:paraId="787EE4D6" w14:textId="77777777" w:rsidR="003859E5" w:rsidRDefault="003859E5" w:rsidP="003859E5">
      <w:pPr>
        <w:pStyle w:val="2"/>
        <w:rPr>
          <w:rFonts w:eastAsiaTheme="minorEastAsia"/>
          <w:lang w:eastAsia="zh-CN"/>
        </w:rPr>
      </w:pPr>
      <w:r w:rsidRPr="0001436A">
        <w:lastRenderedPageBreak/>
        <w:t>Supplementary</w:t>
      </w:r>
      <w:r w:rsidRPr="001549D3">
        <w:t xml:space="preserve"> </w:t>
      </w:r>
      <w:r w:rsidRPr="00994A3D">
        <w:t>Tables</w:t>
      </w:r>
    </w:p>
    <w:p w14:paraId="3EC57552" w14:textId="0A8C9C2F" w:rsidR="003859E5" w:rsidRPr="003235E3" w:rsidRDefault="003859E5" w:rsidP="003859E5">
      <w:pPr>
        <w:keepNext/>
        <w:rPr>
          <w:rFonts w:cs="Times New Roman"/>
          <w:szCs w:val="24"/>
          <w:lang w:eastAsia="zh-CN"/>
        </w:rPr>
      </w:pPr>
      <w:r>
        <w:rPr>
          <w:rFonts w:cs="Times New Roman" w:hint="eastAsia"/>
          <w:szCs w:val="24"/>
          <w:lang w:eastAsia="zh-CN"/>
        </w:rPr>
        <w:t>S</w:t>
      </w:r>
      <w:r w:rsidR="007413A3">
        <w:rPr>
          <w:rFonts w:cs="Times New Roman" w:hint="eastAsia"/>
          <w:szCs w:val="24"/>
          <w:lang w:eastAsia="zh-CN"/>
        </w:rPr>
        <w:t>2</w:t>
      </w:r>
      <w:r>
        <w:rPr>
          <w:rFonts w:cs="Times New Roman" w:hint="eastAsia"/>
          <w:szCs w:val="24"/>
          <w:lang w:eastAsia="zh-CN"/>
        </w:rPr>
        <w:t xml:space="preserve">. </w:t>
      </w:r>
      <w:r w:rsidRPr="003235E3">
        <w:rPr>
          <w:rFonts w:cs="Times New Roman"/>
          <w:szCs w:val="24"/>
          <w:lang w:eastAsia="zh-CN"/>
        </w:rPr>
        <w:t>Hyperparameters of each model</w:t>
      </w:r>
      <w:r>
        <w:rPr>
          <w:rFonts w:cs="Times New Roman" w:hint="eastAsia"/>
          <w:szCs w:val="24"/>
          <w:lang w:eastAsia="zh-CN"/>
        </w:rPr>
        <w:t>.</w:t>
      </w:r>
      <w:r>
        <w:rPr>
          <w:rFonts w:cs="Times New Roman"/>
          <w:szCs w:val="24"/>
          <w:lang w:eastAsia="zh-CN"/>
        </w:rPr>
        <w:br/>
      </w:r>
    </w:p>
    <w:tbl>
      <w:tblPr>
        <w:tblW w:w="12700" w:type="dxa"/>
        <w:tblLook w:val="04A0" w:firstRow="1" w:lastRow="0" w:firstColumn="1" w:lastColumn="0" w:noHBand="0" w:noVBand="1"/>
      </w:tblPr>
      <w:tblGrid>
        <w:gridCol w:w="1268"/>
        <w:gridCol w:w="1182"/>
        <w:gridCol w:w="998"/>
        <w:gridCol w:w="766"/>
        <w:gridCol w:w="1243"/>
        <w:gridCol w:w="1903"/>
        <w:gridCol w:w="998"/>
        <w:gridCol w:w="754"/>
        <w:gridCol w:w="1402"/>
        <w:gridCol w:w="1072"/>
        <w:gridCol w:w="864"/>
        <w:gridCol w:w="998"/>
      </w:tblGrid>
      <w:tr w:rsidR="003859E5" w:rsidRPr="003859E5" w14:paraId="68E7112E" w14:textId="77777777" w:rsidTr="003859E5">
        <w:trPr>
          <w:trHeight w:val="288"/>
        </w:trPr>
        <w:tc>
          <w:tcPr>
            <w:tcW w:w="122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32AFF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Signature</w:t>
            </w:r>
          </w:p>
        </w:tc>
        <w:tc>
          <w:tcPr>
            <w:tcW w:w="108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9492A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probability</w:t>
            </w:r>
          </w:p>
        </w:tc>
        <w:tc>
          <w:tcPr>
            <w:tcW w:w="92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CA21C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max_iter</w:t>
            </w:r>
          </w:p>
        </w:tc>
        <w:tc>
          <w:tcPr>
            <w:tcW w:w="70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7E895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kernel</w:t>
            </w:r>
          </w:p>
        </w:tc>
        <w:tc>
          <w:tcPr>
            <w:tcW w:w="122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6885D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Signature</w:t>
            </w:r>
          </w:p>
        </w:tc>
        <w:tc>
          <w:tcPr>
            <w:tcW w:w="186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E410E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hidden_layer_sizes</w:t>
            </w:r>
          </w:p>
        </w:tc>
        <w:tc>
          <w:tcPr>
            <w:tcW w:w="92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6A434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max_iter</w:t>
            </w:r>
          </w:p>
        </w:tc>
        <w:tc>
          <w:tcPr>
            <w:tcW w:w="68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A45D0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solver</w:t>
            </w:r>
          </w:p>
        </w:tc>
        <w:tc>
          <w:tcPr>
            <w:tcW w:w="136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90B12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random_state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E8EB3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Signature</w:t>
            </w:r>
          </w:p>
        </w:tc>
        <w:tc>
          <w:tcPr>
            <w:tcW w:w="80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94E38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penalty</w:t>
            </w:r>
          </w:p>
        </w:tc>
        <w:tc>
          <w:tcPr>
            <w:tcW w:w="92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EA0C4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max_iter</w:t>
            </w:r>
          </w:p>
        </w:tc>
      </w:tr>
      <w:tr w:rsidR="003859E5" w:rsidRPr="003859E5" w14:paraId="7930A3CE" w14:textId="77777777" w:rsidTr="003859E5">
        <w:trPr>
          <w:trHeight w:val="276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B13D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HIP_SVM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5CC5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TRUE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C20C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65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18A7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rbf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8F47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HIP_MLP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7EDF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(128,)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03FE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1465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00C0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adam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97E1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564E1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HIP_LR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F4C4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l2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E445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315</w:t>
            </w:r>
          </w:p>
        </w:tc>
      </w:tr>
      <w:tr w:rsidR="003859E5" w:rsidRPr="003859E5" w14:paraId="4CE16BAE" w14:textId="77777777" w:rsidTr="003859E5">
        <w:trPr>
          <w:trHeight w:val="276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90CB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HIP1_SVM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ADF6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TRUE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99D22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437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00A8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linear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1516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HIP1_MLP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C031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(512,)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6FE8D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5601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adam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5461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E255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HIP1_LR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A42C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l2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1C36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6</w:t>
            </w:r>
          </w:p>
        </w:tc>
      </w:tr>
      <w:tr w:rsidR="003859E5" w:rsidRPr="003859E5" w14:paraId="66AC00C3" w14:textId="77777777" w:rsidTr="003859E5">
        <w:trPr>
          <w:trHeight w:val="276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CCD5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HIP2_SVM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DBE3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TRUE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C6644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383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2932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linear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4D77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HIP2_MLP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B2AA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(16,)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801F8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1471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5AC1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adam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7135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DCF00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HIP2_LR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1221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l2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4EB1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6</w:t>
            </w:r>
          </w:p>
        </w:tc>
      </w:tr>
      <w:tr w:rsidR="003859E5" w:rsidRPr="003859E5" w14:paraId="6255E569" w14:textId="77777777" w:rsidTr="003859E5">
        <w:trPr>
          <w:trHeight w:val="276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61B3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HIP3_SVM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F202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TRUE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0D50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74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69401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rbf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D78D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HIP3_MLP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0D36D" w14:textId="11402281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(128, 64,32)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BCCD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E68E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adam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BA8C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7D1D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HIP3_LR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A9C0E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l2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5A46A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315</w:t>
            </w:r>
          </w:p>
        </w:tc>
      </w:tr>
      <w:tr w:rsidR="003859E5" w:rsidRPr="003859E5" w14:paraId="29F581D8" w14:textId="77777777" w:rsidTr="003859E5">
        <w:trPr>
          <w:trHeight w:val="276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EDE7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peri1_SVM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83AB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TRUE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B24C8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411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E0DF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linear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DB78E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peri1_MLP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BB0A0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(64, 32)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C274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757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FB90E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sgd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1E98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86EC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peri1_LR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FA65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l2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DE2D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3</w:t>
            </w:r>
          </w:p>
        </w:tc>
      </w:tr>
      <w:tr w:rsidR="003859E5" w:rsidRPr="003859E5" w14:paraId="3A9F99F7" w14:textId="77777777" w:rsidTr="003859E5">
        <w:trPr>
          <w:trHeight w:val="276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3067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peri2_SVM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C22F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TRUE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F6B48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417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955F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linear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4EA2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peri2_MLP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6F3A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(512, 256)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EAE6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1083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48F1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sgd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13172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6B7E1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peri2_LR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22E0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l2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C6FF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6</w:t>
            </w:r>
          </w:p>
        </w:tc>
      </w:tr>
      <w:tr w:rsidR="003859E5" w:rsidRPr="003859E5" w14:paraId="710C3559" w14:textId="77777777" w:rsidTr="003859E5">
        <w:trPr>
          <w:trHeight w:val="276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266A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peri3_SVM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9114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TRUE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886E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247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BB83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linear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A6D23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peri3_MLP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BB00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(128, 64)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D7FF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1313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23A9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sgd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F486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8F65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peri3_LR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1096B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l2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3D70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315</w:t>
            </w:r>
          </w:p>
        </w:tc>
      </w:tr>
      <w:tr w:rsidR="003859E5" w:rsidRPr="003859E5" w14:paraId="2CF1D13F" w14:textId="77777777" w:rsidTr="003859E5">
        <w:trPr>
          <w:trHeight w:val="276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679E6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int_SVM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35A89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TRUE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29A5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755B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rbf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F449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int_MLP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70DC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(256, 128, 64)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94D1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00AB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sgd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78C0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302D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int_LR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1C5D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l2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F454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3</w:t>
            </w:r>
          </w:p>
        </w:tc>
      </w:tr>
      <w:tr w:rsidR="003859E5" w:rsidRPr="003859E5" w14:paraId="33D57EC6" w14:textId="77777777" w:rsidTr="003859E5">
        <w:trPr>
          <w:trHeight w:val="276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51B8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Ha1_SVM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EDCD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TRUE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DC190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101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8D61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rbf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930A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Ha1_MLP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D494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(256, 128, 64)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0AF8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697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B01F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adam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67F5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AF67E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Ha1_LR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1A6B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l2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685B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6</w:t>
            </w:r>
          </w:p>
        </w:tc>
      </w:tr>
      <w:tr w:rsidR="003859E5" w:rsidRPr="003859E5" w14:paraId="136FD7AC" w14:textId="77777777" w:rsidTr="003859E5">
        <w:trPr>
          <w:trHeight w:val="276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D46F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Ha2_SVM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89E8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TRUE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6028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68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C917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rbf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595E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Ha2_MLP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50C6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(256, 128, 64)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8749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DDF47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sgd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9304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D2D7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Ha2_LR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51D3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l2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FC18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6</w:t>
            </w:r>
          </w:p>
        </w:tc>
      </w:tr>
      <w:tr w:rsidR="003859E5" w:rsidRPr="003859E5" w14:paraId="128EBE8E" w14:textId="77777777" w:rsidTr="003859E5">
        <w:trPr>
          <w:trHeight w:val="288"/>
        </w:trPr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4B1988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Ha3_SVM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C366CD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TRUE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EF9FAC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79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7165E3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rbf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029273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Ha3_MLP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5D15A0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(256,)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B7735C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1168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756E37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adam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B6133B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B097AA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Ha3_LR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5B4031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l2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5E80ED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22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22"/>
                <w:lang w:eastAsia="zh-CN"/>
              </w:rPr>
              <w:t>17</w:t>
            </w:r>
          </w:p>
        </w:tc>
      </w:tr>
    </w:tbl>
    <w:p w14:paraId="372AC283" w14:textId="59820700" w:rsidR="003859E5" w:rsidRPr="003235E3" w:rsidRDefault="003859E5" w:rsidP="003859E5">
      <w:pPr>
        <w:keepNext/>
        <w:rPr>
          <w:rFonts w:cs="Times New Roman"/>
          <w:szCs w:val="24"/>
          <w:lang w:eastAsia="zh-CN"/>
        </w:rPr>
      </w:pPr>
      <w:r>
        <w:rPr>
          <w:rFonts w:cs="Times New Roman" w:hint="eastAsia"/>
          <w:szCs w:val="24"/>
          <w:lang w:eastAsia="zh-CN"/>
        </w:rPr>
        <w:t>S</w:t>
      </w:r>
      <w:r w:rsidR="007413A3">
        <w:rPr>
          <w:rFonts w:cs="Times New Roman" w:hint="eastAsia"/>
          <w:szCs w:val="24"/>
          <w:lang w:eastAsia="zh-CN"/>
        </w:rPr>
        <w:t>3</w:t>
      </w:r>
      <w:r>
        <w:rPr>
          <w:rFonts w:cs="Times New Roman" w:hint="eastAsia"/>
          <w:szCs w:val="24"/>
          <w:lang w:eastAsia="zh-CN"/>
        </w:rPr>
        <w:t xml:space="preserve">. </w:t>
      </w:r>
      <w:r w:rsidRPr="003859E5">
        <w:rPr>
          <w:rFonts w:cs="Times New Roman"/>
          <w:szCs w:val="24"/>
          <w:lang w:eastAsia="zh-CN"/>
        </w:rPr>
        <w:t>Comparative performance of each radiomics model across three machine learning algorithms: multilayer perceptron (MLP), support vector machine (SVM), and logistic regression (LR)</w:t>
      </w:r>
      <w:r>
        <w:rPr>
          <w:rFonts w:cs="Times New Roman"/>
          <w:szCs w:val="24"/>
          <w:lang w:eastAsia="zh-CN"/>
        </w:rPr>
        <w:br/>
      </w:r>
    </w:p>
    <w:tbl>
      <w:tblPr>
        <w:tblW w:w="11600" w:type="dxa"/>
        <w:tblLook w:val="04A0" w:firstRow="1" w:lastRow="0" w:firstColumn="1" w:lastColumn="0" w:noHBand="0" w:noVBand="1"/>
      </w:tblPr>
      <w:tblGrid>
        <w:gridCol w:w="1120"/>
        <w:gridCol w:w="940"/>
        <w:gridCol w:w="640"/>
        <w:gridCol w:w="1424"/>
        <w:gridCol w:w="987"/>
        <w:gridCol w:w="996"/>
        <w:gridCol w:w="640"/>
        <w:gridCol w:w="640"/>
        <w:gridCol w:w="886"/>
        <w:gridCol w:w="676"/>
        <w:gridCol w:w="640"/>
        <w:gridCol w:w="946"/>
        <w:gridCol w:w="1120"/>
      </w:tblGrid>
      <w:tr w:rsidR="003859E5" w:rsidRPr="003859E5" w14:paraId="304B9693" w14:textId="77777777" w:rsidTr="003859E5">
        <w:trPr>
          <w:trHeight w:val="288"/>
        </w:trPr>
        <w:tc>
          <w:tcPr>
            <w:tcW w:w="112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74DD7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Signature</w:t>
            </w:r>
          </w:p>
        </w:tc>
        <w:tc>
          <w:tcPr>
            <w:tcW w:w="9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608F0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Accuracy</w:t>
            </w:r>
          </w:p>
        </w:tc>
        <w:tc>
          <w:tcPr>
            <w:tcW w:w="6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5B919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AUC</w:t>
            </w:r>
          </w:p>
        </w:tc>
        <w:tc>
          <w:tcPr>
            <w:tcW w:w="142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ED922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95% CI</w:t>
            </w:r>
          </w:p>
        </w:tc>
        <w:tc>
          <w:tcPr>
            <w:tcW w:w="97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0D519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Sensitivity</w:t>
            </w:r>
          </w:p>
        </w:tc>
        <w:tc>
          <w:tcPr>
            <w:tcW w:w="98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FEE84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Specificity</w:t>
            </w:r>
          </w:p>
        </w:tc>
        <w:tc>
          <w:tcPr>
            <w:tcW w:w="6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21423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PPV</w:t>
            </w:r>
          </w:p>
        </w:tc>
        <w:tc>
          <w:tcPr>
            <w:tcW w:w="6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F5CC5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NPV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ADCED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Precision</w:t>
            </w:r>
          </w:p>
        </w:tc>
        <w:tc>
          <w:tcPr>
            <w:tcW w:w="66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E5241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Recall</w:t>
            </w:r>
          </w:p>
        </w:tc>
        <w:tc>
          <w:tcPr>
            <w:tcW w:w="6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A738B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F1</w:t>
            </w:r>
          </w:p>
        </w:tc>
        <w:tc>
          <w:tcPr>
            <w:tcW w:w="9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387A1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Threshold</w:t>
            </w:r>
          </w:p>
        </w:tc>
        <w:tc>
          <w:tcPr>
            <w:tcW w:w="112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B0662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Cohort</w:t>
            </w:r>
          </w:p>
        </w:tc>
      </w:tr>
      <w:tr w:rsidR="003859E5" w:rsidRPr="003859E5" w14:paraId="516EBD0E" w14:textId="77777777" w:rsidTr="003859E5">
        <w:trPr>
          <w:trHeight w:val="276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C45E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HIP_MLP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30AE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0.886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764B8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0.953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BA34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0.9276 - 0.9785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3A79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0.933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1530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0.848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B011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0.830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5CF7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0.941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592B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0.830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BAD4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0.933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2B13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0.878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4741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0.291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5DD7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train</w:t>
            </w:r>
          </w:p>
        </w:tc>
      </w:tr>
      <w:tr w:rsidR="003859E5" w:rsidRPr="003859E5" w14:paraId="753E0AD3" w14:textId="77777777" w:rsidTr="003859E5">
        <w:trPr>
          <w:trHeight w:val="276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7A83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HIP1_MLP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D0F8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0.786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AC90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0.873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ED07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0.8269 - 0.9191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0EEB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0.742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2381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0.821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DEBB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0.767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C8E23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0.800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C035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0.767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82D5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0.742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13B0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0.754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33BA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0.353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3B4D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train</w:t>
            </w:r>
          </w:p>
        </w:tc>
      </w:tr>
      <w:tr w:rsidR="003859E5" w:rsidRPr="003859E5" w14:paraId="53D30115" w14:textId="77777777" w:rsidTr="003859E5">
        <w:trPr>
          <w:trHeight w:val="276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2359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HIP2_MLP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3FB6B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0.881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0FC1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0.932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4035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0.8983 - 0.9648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17D5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0.921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12772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0.848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1F96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0.828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8820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0.931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225D6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0.828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661E1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0.921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D6B4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0.872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9D74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0.417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3510D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train</w:t>
            </w:r>
          </w:p>
        </w:tc>
      </w:tr>
      <w:tr w:rsidR="003859E5" w:rsidRPr="003859E5" w14:paraId="2B76D795" w14:textId="77777777" w:rsidTr="003859E5">
        <w:trPr>
          <w:trHeight w:val="276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D76B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HIP3_MLP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F4C0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0.841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B384D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0.921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B70E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0.8862 - 0.9557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787D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0.910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2295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0.786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9460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0.771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0365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0.917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1594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0.771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CB096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0.910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4A3F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0.835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83E63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0.168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3CCD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train</w:t>
            </w:r>
          </w:p>
        </w:tc>
      </w:tr>
      <w:tr w:rsidR="003859E5" w:rsidRPr="003859E5" w14:paraId="015B5A34" w14:textId="77777777" w:rsidTr="003859E5">
        <w:trPr>
          <w:trHeight w:val="276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3949C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peri1_MLP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0C25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0.786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C7C6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0.855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CDAA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0.8050 - 0.9059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5DEA3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0.708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F829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0.848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70EA2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0.787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41FE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0.785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8C84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0.787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86DED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0.708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0DD8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0.746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EECE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0.491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2BBC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train</w:t>
            </w:r>
          </w:p>
        </w:tc>
      </w:tr>
      <w:tr w:rsidR="003859E5" w:rsidRPr="003859E5" w14:paraId="0A1D1A44" w14:textId="77777777" w:rsidTr="003859E5">
        <w:trPr>
          <w:trHeight w:val="276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02F3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peri2_MLP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139C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0.766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51C3D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0.819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2268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0.7610 - 0.8762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D7D3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0.640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A3F5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0.866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DA11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0.792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599BB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0.752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7835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0.792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65B7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0.640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10E8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0.708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6059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0.613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22BF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train</w:t>
            </w:r>
          </w:p>
        </w:tc>
      </w:tr>
      <w:tr w:rsidR="003859E5" w:rsidRPr="003859E5" w14:paraId="25F400DA" w14:textId="77777777" w:rsidTr="003859E5">
        <w:trPr>
          <w:trHeight w:val="276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5686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peri3_MLP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0274F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0.701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DB06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0.733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5FBC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0.6636 - 0.8019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489AE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0.663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C07D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0.732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6384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0.663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9957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0.732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8E83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0.663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1D0A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0.663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ECA3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0.663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FC21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0.498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5FC1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train</w:t>
            </w:r>
          </w:p>
        </w:tc>
      </w:tr>
      <w:tr w:rsidR="003859E5" w:rsidRPr="003859E5" w14:paraId="6634DF99" w14:textId="77777777" w:rsidTr="003859E5">
        <w:trPr>
          <w:trHeight w:val="276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17B8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int_MLP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C6C5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0.776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561DD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0.813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3130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0.7545 - 0.8723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DB22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0.787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9893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0.768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2028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0.729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714E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0.819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A06D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0.729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5119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0.787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FFA8A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0.757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5619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0.396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C9DF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train</w:t>
            </w:r>
          </w:p>
        </w:tc>
      </w:tr>
      <w:tr w:rsidR="003859E5" w:rsidRPr="003859E5" w14:paraId="2925ABA7" w14:textId="77777777" w:rsidTr="003859E5">
        <w:trPr>
          <w:trHeight w:val="276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2ECB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Ha1_MLP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F0E7A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0.672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4A99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0.712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B0CA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0.6417 - 0.7833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C133B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0.640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AC80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0.696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8A3B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0.626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E526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0.709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C94B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0.626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2BD2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0.640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028C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0.633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88A4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0.362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D5EA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train</w:t>
            </w:r>
          </w:p>
        </w:tc>
      </w:tr>
      <w:tr w:rsidR="003859E5" w:rsidRPr="003859E5" w14:paraId="34FE533B" w14:textId="77777777" w:rsidTr="003859E5">
        <w:trPr>
          <w:trHeight w:val="276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6DDD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Ha2_MLP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A49F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0.682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46B0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0.740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B1E1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0.6716 - 0.8085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E793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0.708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D7F4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0.661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39E05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0.624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0B0B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0.740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67418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0.624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9BFF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0.708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6647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0.663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58D4E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0.400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ECEAF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train</w:t>
            </w:r>
          </w:p>
        </w:tc>
      </w:tr>
      <w:tr w:rsidR="003859E5" w:rsidRPr="003859E5" w14:paraId="0295242A" w14:textId="77777777" w:rsidTr="003859E5">
        <w:trPr>
          <w:trHeight w:val="276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BC81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Ha3_MLP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C7E30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0.811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DB17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0.881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D793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0.8343 - 0.9283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1320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0.854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88BE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0.777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C35F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0.752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0550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0.870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9A0E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0.752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7F088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0.854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76DC8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0.800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673A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0.418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F43B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train</w:t>
            </w:r>
          </w:p>
        </w:tc>
      </w:tr>
      <w:tr w:rsidR="003859E5" w:rsidRPr="003859E5" w14:paraId="52959B40" w14:textId="77777777" w:rsidTr="003859E5">
        <w:trPr>
          <w:trHeight w:val="276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9159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HIP_MLP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DC30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0.816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0DD5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0.834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7D94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0.7435 - 0.9235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732B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0.698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1599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0.932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7D2A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0.909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8F26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0.759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C78FC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0.909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316D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0.698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FF84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0.789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4317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0.436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A066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validation</w:t>
            </w:r>
          </w:p>
        </w:tc>
      </w:tr>
      <w:tr w:rsidR="003859E5" w:rsidRPr="003859E5" w14:paraId="02C2EBAE" w14:textId="77777777" w:rsidTr="003859E5">
        <w:trPr>
          <w:trHeight w:val="276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1D8A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lastRenderedPageBreak/>
              <w:t>HIP1_MLP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1D99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0.759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56061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0.776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3B68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0.6764 - 0.8765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F538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0.744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3679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0.773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AAD2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0.762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1971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0.756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D689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0.762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1C3E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0.744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5D32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0.753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5275A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0.338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77820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validation</w:t>
            </w:r>
          </w:p>
        </w:tc>
      </w:tr>
      <w:tr w:rsidR="003859E5" w:rsidRPr="003859E5" w14:paraId="5D0F3862" w14:textId="77777777" w:rsidTr="003859E5">
        <w:trPr>
          <w:trHeight w:val="276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8361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HIP2_MLP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0264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0.805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9C11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0.832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230C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0.7413 - 0.9225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5AC6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0.744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436D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0.864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9029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0.842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539F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0.776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4C994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0.842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14AF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0.744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C6414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0.790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C2D5D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0.445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2C15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validation</w:t>
            </w:r>
          </w:p>
        </w:tc>
      </w:tr>
      <w:tr w:rsidR="003859E5" w:rsidRPr="003859E5" w14:paraId="2AAE83CB" w14:textId="77777777" w:rsidTr="003859E5">
        <w:trPr>
          <w:trHeight w:val="276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3006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HIP3_MLP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2A85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0.770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DFD07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0.817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C4E8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0.7251 - 0.9091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E466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0.767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9076D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0.773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2C45F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0.767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84D41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0.773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CA768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0.767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3163D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0.767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030A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0.767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7790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0.223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1B76F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validation</w:t>
            </w:r>
          </w:p>
        </w:tc>
      </w:tr>
      <w:tr w:rsidR="003859E5" w:rsidRPr="003859E5" w14:paraId="635CACF7" w14:textId="77777777" w:rsidTr="003859E5">
        <w:trPr>
          <w:trHeight w:val="276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2DBD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peri1_MLP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8797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0.678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859B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0.721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7989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0.6134 - 0.8285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E5355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0.628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C20B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0.727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F418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0.692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2A5D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0.667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157B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0.692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DDD7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0.628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618F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0.659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8837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0.465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A7330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validation</w:t>
            </w:r>
          </w:p>
        </w:tc>
      </w:tr>
      <w:tr w:rsidR="003859E5" w:rsidRPr="003859E5" w14:paraId="5FBCF028" w14:textId="77777777" w:rsidTr="003859E5">
        <w:trPr>
          <w:trHeight w:val="276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64666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peri2_MLP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8A89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0.667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28DE1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0.691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D9A8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0.5785 - 0.8031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7F376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0.698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7CD03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0.636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BD1F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0.652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C3262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0.683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AB6C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0.652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61B9C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0.698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0821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0.674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CCB0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0.551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4ED3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validation</w:t>
            </w:r>
          </w:p>
        </w:tc>
      </w:tr>
      <w:tr w:rsidR="003859E5" w:rsidRPr="003859E5" w14:paraId="5AA7210F" w14:textId="77777777" w:rsidTr="003859E5">
        <w:trPr>
          <w:trHeight w:val="276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6099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peri3_MLP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9F41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0.655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6E0D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0.673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D608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0.5575 - 0.7882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C86E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0.419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F919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0.886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274D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0.783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8AA6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0.609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F076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0.783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B617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0.419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6FFC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0.545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F3E5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0.576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7B9F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validation</w:t>
            </w:r>
          </w:p>
        </w:tc>
      </w:tr>
      <w:tr w:rsidR="003859E5" w:rsidRPr="003859E5" w14:paraId="3C4915A8" w14:textId="77777777" w:rsidTr="003859E5">
        <w:trPr>
          <w:trHeight w:val="276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AC29D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int_MLP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E24C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0.770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6A47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0.797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F3FF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0.6988 - 0.8942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5DA6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0.791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93D1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0.750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9B61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0.756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5B20D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0.786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7B07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0.756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8E53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0.791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F87F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0.773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1EEB2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0.399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0701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validation</w:t>
            </w:r>
          </w:p>
        </w:tc>
      </w:tr>
      <w:tr w:rsidR="003859E5" w:rsidRPr="003859E5" w14:paraId="2899FF68" w14:textId="77777777" w:rsidTr="003859E5">
        <w:trPr>
          <w:trHeight w:val="276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0A5E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Ha1_MLP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A2B0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0.632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23CC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0.635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395B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0.5181 - 0.7525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2352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0.395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E56E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0.864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8190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0.739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433B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0.594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0291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0.739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4AFF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0.395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E9C1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0.515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6517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0.441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0A79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validation</w:t>
            </w:r>
          </w:p>
        </w:tc>
      </w:tr>
      <w:tr w:rsidR="003859E5" w:rsidRPr="003859E5" w14:paraId="21BE30B5" w14:textId="77777777" w:rsidTr="003859E5">
        <w:trPr>
          <w:trHeight w:val="276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8116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Ha2_MLP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1318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0.678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4F07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0.693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9CD8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0.5819 - 0.8039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EE57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0.581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D6319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0.773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39579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0.714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1ADE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0.654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9F27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0.714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371D1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0.581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2CF3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0.641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574F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0.426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4C95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validation</w:t>
            </w:r>
          </w:p>
        </w:tc>
      </w:tr>
      <w:tr w:rsidR="003859E5" w:rsidRPr="003859E5" w14:paraId="29298DDA" w14:textId="77777777" w:rsidTr="003859E5">
        <w:trPr>
          <w:trHeight w:val="276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F588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Ha3_MLP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35B6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0.736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55E2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0.753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99D5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0.6489 - 0.8564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5DBA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0.674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8C00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0.795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CB4D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0.763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3BC6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0.714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3FC31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0.763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D078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0.674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59CC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0.716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C71F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0.477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D956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validation</w:t>
            </w:r>
          </w:p>
        </w:tc>
      </w:tr>
      <w:tr w:rsidR="003859E5" w:rsidRPr="003859E5" w14:paraId="4F675DD0" w14:textId="77777777" w:rsidTr="003859E5">
        <w:trPr>
          <w:trHeight w:val="276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39A3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HIP_MLP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B02EC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0.845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EAF3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0.869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438D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0.7863 - 0.9524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5F0A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0.818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E921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0.875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61D4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0.878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EA9E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0.814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8E3C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0.878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6803F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0.818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6DFCE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0.847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C8E7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0.339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41ABC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external test</w:t>
            </w:r>
          </w:p>
        </w:tc>
      </w:tr>
      <w:tr w:rsidR="003859E5" w:rsidRPr="003859E5" w14:paraId="1887E222" w14:textId="77777777" w:rsidTr="003859E5">
        <w:trPr>
          <w:trHeight w:val="276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6C5B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HIP1_MLP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5BB18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0.798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777A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0.838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75AD5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0.7521 - 0.9241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89A0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0.886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914A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0.700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EACB1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0.765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7D616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0.848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EB3E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0.765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7F4E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0.886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A981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0.821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A365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0.207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4D04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external test</w:t>
            </w:r>
          </w:p>
        </w:tc>
      </w:tr>
      <w:tr w:rsidR="003859E5" w:rsidRPr="003859E5" w14:paraId="7F56C3BE" w14:textId="77777777" w:rsidTr="003859E5">
        <w:trPr>
          <w:trHeight w:val="276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AE2D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HIP2_MLP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DCCCD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0.821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BF8B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0.853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0D0A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0.7671 - 0.9385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0960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0.773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7F60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0.875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5B3C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0.872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FE6ED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0.778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046D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0.872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A7A2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0.773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DE28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0.819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8D26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0.480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B8B9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external test</w:t>
            </w:r>
          </w:p>
        </w:tc>
      </w:tr>
      <w:tr w:rsidR="003859E5" w:rsidRPr="003859E5" w14:paraId="7E9E904A" w14:textId="77777777" w:rsidTr="003859E5">
        <w:trPr>
          <w:trHeight w:val="276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A0508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HIP3_MLP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E124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0.798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0E3D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0.870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1C77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0.7944 - 0.9454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CD1B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0.864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6B5B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0.725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85418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0.776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EFBF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0.829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4B6C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0.776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64C2C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0.864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198B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0.817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BD24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0.182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DF0A6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external test</w:t>
            </w:r>
          </w:p>
        </w:tc>
      </w:tr>
      <w:tr w:rsidR="003859E5" w:rsidRPr="003859E5" w14:paraId="1A597D09" w14:textId="77777777" w:rsidTr="003859E5">
        <w:trPr>
          <w:trHeight w:val="276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271A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peri1_MLP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ED66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0.702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50DB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0.718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3C9BC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0.6071 - 0.8281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0B06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0.568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D39F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0.850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D56F9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0.806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6591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0.642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5409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0.806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AD9E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0.568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6945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0.667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4A4A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0.564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D10C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external test</w:t>
            </w:r>
          </w:p>
        </w:tc>
      </w:tr>
      <w:tr w:rsidR="003859E5" w:rsidRPr="003859E5" w14:paraId="3BED7609" w14:textId="77777777" w:rsidTr="003859E5">
        <w:trPr>
          <w:trHeight w:val="276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E748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peri2_MLP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9F42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0.702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764B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0.723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07CD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0.6126 - 0.8340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1A68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0.795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DACB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0.600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A8642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0.686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77E1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0.727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E1D1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0.686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ECD2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0.795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D21EA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0.737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F98D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0.500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6EFE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external test</w:t>
            </w:r>
          </w:p>
        </w:tc>
      </w:tr>
      <w:tr w:rsidR="003859E5" w:rsidRPr="003859E5" w14:paraId="0493B260" w14:textId="77777777" w:rsidTr="003859E5">
        <w:trPr>
          <w:trHeight w:val="276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6154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peri3_MLP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C299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0.679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4D1B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0.731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EFC9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0.6236 - 0.8377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C871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0.500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7689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0.875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03CCD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0.815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5E3C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0.614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FAE9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0.815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ACA2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0.500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91F9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0.620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D6C5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0.573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1173C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external test</w:t>
            </w:r>
          </w:p>
        </w:tc>
      </w:tr>
      <w:tr w:rsidR="003859E5" w:rsidRPr="003859E5" w14:paraId="5DB9FE93" w14:textId="77777777" w:rsidTr="003859E5">
        <w:trPr>
          <w:trHeight w:val="276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2EC3E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int_MLP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D284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0.762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9F766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0.781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E06E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0.6787 - 0.8838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B189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0.795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B48C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0.725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4A25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0.761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48A1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0.763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4388A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0.761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F1E4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0.795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9963E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0.778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B8F0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0.379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A08A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external test</w:t>
            </w:r>
          </w:p>
        </w:tc>
      </w:tr>
      <w:tr w:rsidR="003859E5" w:rsidRPr="003859E5" w14:paraId="7A90E49B" w14:textId="77777777" w:rsidTr="003859E5">
        <w:trPr>
          <w:trHeight w:val="276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8316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Ha1_MLP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3D359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0.655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E63A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0.661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830B6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0.5438 - 0.7778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58B47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0.659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15CA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0.650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D527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0.674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124C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0.634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CAAB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0.674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D8F1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0.659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714B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0.667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25C2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0.352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68D2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external test</w:t>
            </w:r>
          </w:p>
        </w:tc>
      </w:tr>
      <w:tr w:rsidR="003859E5" w:rsidRPr="003859E5" w14:paraId="74A429A2" w14:textId="77777777" w:rsidTr="003859E5">
        <w:trPr>
          <w:trHeight w:val="276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9F024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Ha2_MLP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7FE5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0.667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53C8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0.714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0CB1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0.6037 - 0.8247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CBB8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0.500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1FE8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0.850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E89D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0.786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FBB0B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0.607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B61BD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0.786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6E10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0.500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3557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0.611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23EC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0.439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F008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external test</w:t>
            </w:r>
          </w:p>
        </w:tc>
      </w:tr>
      <w:tr w:rsidR="003859E5" w:rsidRPr="003859E5" w14:paraId="230DC3DC" w14:textId="77777777" w:rsidTr="003859E5">
        <w:trPr>
          <w:trHeight w:val="288"/>
        </w:trPr>
        <w:tc>
          <w:tcPr>
            <w:tcW w:w="112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8DE2FF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Ha3_MLP</w:t>
            </w:r>
          </w:p>
        </w:tc>
        <w:tc>
          <w:tcPr>
            <w:tcW w:w="94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EE2601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0.821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D8DDC0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0.878 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63FBC4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0.8032 - 0.9536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627F78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0.864 </w:t>
            </w:r>
          </w:p>
        </w:tc>
        <w:tc>
          <w:tcPr>
            <w:tcW w:w="98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64F747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0.775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134008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0.809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305FCB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0.838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7BCA3A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0.809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ADE960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0.864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82E875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0.835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C0C390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0.312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BF4A29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external test</w:t>
            </w:r>
          </w:p>
        </w:tc>
      </w:tr>
    </w:tbl>
    <w:p w14:paraId="625B6FA2" w14:textId="021693A5" w:rsidR="003859E5" w:rsidRPr="003235E3" w:rsidRDefault="003859E5" w:rsidP="003859E5">
      <w:pPr>
        <w:keepNext/>
        <w:rPr>
          <w:rFonts w:cs="Times New Roman"/>
          <w:szCs w:val="24"/>
          <w:lang w:eastAsia="zh-CN"/>
        </w:rPr>
      </w:pPr>
    </w:p>
    <w:tbl>
      <w:tblPr>
        <w:tblW w:w="11562" w:type="dxa"/>
        <w:tblLook w:val="04A0" w:firstRow="1" w:lastRow="0" w:firstColumn="1" w:lastColumn="0" w:noHBand="0" w:noVBand="1"/>
      </w:tblPr>
      <w:tblGrid>
        <w:gridCol w:w="1082"/>
        <w:gridCol w:w="940"/>
        <w:gridCol w:w="640"/>
        <w:gridCol w:w="1424"/>
        <w:gridCol w:w="987"/>
        <w:gridCol w:w="996"/>
        <w:gridCol w:w="640"/>
        <w:gridCol w:w="640"/>
        <w:gridCol w:w="886"/>
        <w:gridCol w:w="676"/>
        <w:gridCol w:w="640"/>
        <w:gridCol w:w="946"/>
        <w:gridCol w:w="1120"/>
      </w:tblGrid>
      <w:tr w:rsidR="003859E5" w:rsidRPr="003859E5" w14:paraId="3F4387A7" w14:textId="77777777" w:rsidTr="003859E5">
        <w:trPr>
          <w:trHeight w:val="288"/>
        </w:trPr>
        <w:tc>
          <w:tcPr>
            <w:tcW w:w="108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32326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Signature</w:t>
            </w:r>
          </w:p>
        </w:tc>
        <w:tc>
          <w:tcPr>
            <w:tcW w:w="9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C5284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Accuracy</w:t>
            </w:r>
          </w:p>
        </w:tc>
        <w:tc>
          <w:tcPr>
            <w:tcW w:w="6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A7443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AUC</w:t>
            </w:r>
          </w:p>
        </w:tc>
        <w:tc>
          <w:tcPr>
            <w:tcW w:w="142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F01D8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95% CI</w:t>
            </w:r>
          </w:p>
        </w:tc>
        <w:tc>
          <w:tcPr>
            <w:tcW w:w="97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A9F5C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Sensitivity</w:t>
            </w:r>
          </w:p>
        </w:tc>
        <w:tc>
          <w:tcPr>
            <w:tcW w:w="98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46811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Specificity</w:t>
            </w:r>
          </w:p>
        </w:tc>
        <w:tc>
          <w:tcPr>
            <w:tcW w:w="6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D28F1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PPV</w:t>
            </w:r>
          </w:p>
        </w:tc>
        <w:tc>
          <w:tcPr>
            <w:tcW w:w="6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C75ED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NPV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8F046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Precision</w:t>
            </w:r>
          </w:p>
        </w:tc>
        <w:tc>
          <w:tcPr>
            <w:tcW w:w="66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A98FA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Recall</w:t>
            </w:r>
          </w:p>
        </w:tc>
        <w:tc>
          <w:tcPr>
            <w:tcW w:w="6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F8F38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F1</w:t>
            </w:r>
          </w:p>
        </w:tc>
        <w:tc>
          <w:tcPr>
            <w:tcW w:w="9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A25CD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Threshold</w:t>
            </w:r>
          </w:p>
        </w:tc>
        <w:tc>
          <w:tcPr>
            <w:tcW w:w="112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CFF70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Cohort</w:t>
            </w:r>
          </w:p>
        </w:tc>
      </w:tr>
      <w:tr w:rsidR="003859E5" w:rsidRPr="003859E5" w14:paraId="0544AFC1" w14:textId="77777777" w:rsidTr="003859E5">
        <w:trPr>
          <w:trHeight w:val="27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7E48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HIP_SVM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757E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0.910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84F81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0.963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F424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0.9369 - 0.9887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EA48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0.876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A260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0.937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2D99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0.918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1CB3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0.905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DE15F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0.918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E3AF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0.876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7F3A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0.897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B788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0.535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ACC1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train</w:t>
            </w:r>
          </w:p>
        </w:tc>
      </w:tr>
      <w:tr w:rsidR="003859E5" w:rsidRPr="003859E5" w14:paraId="58AF0A2A" w14:textId="77777777" w:rsidTr="003859E5">
        <w:trPr>
          <w:trHeight w:val="27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173C5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HIP1_SVM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24BB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0.786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F863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0.840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CEAE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0.7859 - 0.8941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CBAF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0.663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CA8B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0.884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311CF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0.819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026B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0.767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8FF4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0.819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7749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0.663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04DC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0.733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4700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0.548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9D6B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train</w:t>
            </w:r>
          </w:p>
        </w:tc>
      </w:tr>
      <w:tr w:rsidR="003859E5" w:rsidRPr="003859E5" w14:paraId="0BB8846A" w14:textId="77777777" w:rsidTr="003859E5">
        <w:trPr>
          <w:trHeight w:val="27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5C55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HIP2_SVM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11BEB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0.801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ED10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0.879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5726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0.8317 - 0.9256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38F9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0.820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59A04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0.786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7862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0.753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1B03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0.846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26DC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0.753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B04F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0.820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9AFF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0.785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FEDB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0.467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0848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train</w:t>
            </w:r>
          </w:p>
        </w:tc>
      </w:tr>
      <w:tr w:rsidR="003859E5" w:rsidRPr="003859E5" w14:paraId="56819F5E" w14:textId="77777777" w:rsidTr="003859E5">
        <w:trPr>
          <w:trHeight w:val="27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C7C6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HIP3_SVM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E11A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0.886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7118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0.944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818D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0.9128 - 0.9761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D13A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0.933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7753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0.848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965E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0.830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7000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0.941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7B28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0.830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7C2A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0.933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4292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0.878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BDA3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0.402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F656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train</w:t>
            </w:r>
          </w:p>
        </w:tc>
      </w:tr>
      <w:tr w:rsidR="003859E5" w:rsidRPr="003859E5" w14:paraId="60F2CF82" w14:textId="77777777" w:rsidTr="003859E5">
        <w:trPr>
          <w:trHeight w:val="27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BC48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peri1_SVM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F075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0.721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8A8E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0.775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5B1F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0.7122 - 0.8387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A169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0.584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19D5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0.830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DB71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0.732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5FF2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0.715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0ADA3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0.732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62D97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0.584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D370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0.650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57D2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0.495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4F516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train</w:t>
            </w:r>
          </w:p>
        </w:tc>
      </w:tr>
      <w:tr w:rsidR="003859E5" w:rsidRPr="003859E5" w14:paraId="14D23E29" w14:textId="77777777" w:rsidTr="003859E5">
        <w:trPr>
          <w:trHeight w:val="27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F881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peri2_SVM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3C5D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0.731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9EF3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0.792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B2BE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0.7297 - 0.8539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613B9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0.753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7743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0.714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71EE1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0.677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8DF1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0.784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29E2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0.677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9946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0.753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0397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0.713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A889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0.453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A6DF5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train</w:t>
            </w:r>
          </w:p>
        </w:tc>
      </w:tr>
      <w:tr w:rsidR="003859E5" w:rsidRPr="003859E5" w14:paraId="0091FB86" w14:textId="77777777" w:rsidTr="003859E5">
        <w:trPr>
          <w:trHeight w:val="27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7578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peri3_SVM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D69FF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0.652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3246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0.711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8C90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0.6402 - 0.7818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404A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0.820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44E7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0.518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3217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0.575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B7C43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0.784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E969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0.575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1321C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0.820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4893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0.676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1EC5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0.396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5614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train</w:t>
            </w:r>
          </w:p>
        </w:tc>
      </w:tr>
      <w:tr w:rsidR="003859E5" w:rsidRPr="003859E5" w14:paraId="58DFD2B8" w14:textId="77777777" w:rsidTr="003859E5">
        <w:trPr>
          <w:trHeight w:val="27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6AFA8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int_SVM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9E56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0.761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81CBF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0.846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AF47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0.7932 - 0.8986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1270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0.798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2775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0.732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8B82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0.703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EE1D9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0.820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301A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0.703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23F0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0.798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89AD1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0.747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C21D4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0.459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90E8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train</w:t>
            </w:r>
          </w:p>
        </w:tc>
      </w:tr>
      <w:tr w:rsidR="003859E5" w:rsidRPr="003859E5" w14:paraId="161EF451" w14:textId="77777777" w:rsidTr="003859E5">
        <w:trPr>
          <w:trHeight w:val="27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3D01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Ha1_SVM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29D6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0.687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D683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0.758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63B9C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0.6917 - 0.8241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A0EA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0.787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1327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0.607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9436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0.614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CFB7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0.782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849F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0.614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A700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0.787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9B56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0.690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22FD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0.417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19CF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train</w:t>
            </w:r>
          </w:p>
        </w:tc>
      </w:tr>
      <w:tr w:rsidR="003859E5" w:rsidRPr="003859E5" w14:paraId="1C984B34" w14:textId="77777777" w:rsidTr="003859E5">
        <w:trPr>
          <w:trHeight w:val="27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F796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lastRenderedPageBreak/>
              <w:t>Ha2_SVM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1442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0.736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1516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0.792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6DD60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0.7287 - 0.8546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9C2E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0.663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726C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0.795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8959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0.720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F72C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0.748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3540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0.720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CB3D3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0.663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7B14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0.690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801C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0.462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7F54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train</w:t>
            </w:r>
          </w:p>
        </w:tc>
      </w:tr>
      <w:tr w:rsidR="003859E5" w:rsidRPr="003859E5" w14:paraId="44192D19" w14:textId="77777777" w:rsidTr="003859E5">
        <w:trPr>
          <w:trHeight w:val="27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9D12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Ha3_SVM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96EA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0.826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7D4D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0.889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C13F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0.8441 - 0.9342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6D3D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0.876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4A4C5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0.786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F0F3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0.765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70BD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0.889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D272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0.765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4791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0.876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5FA0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0.817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527B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0.467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0BE8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train</w:t>
            </w:r>
          </w:p>
        </w:tc>
      </w:tr>
      <w:tr w:rsidR="003859E5" w:rsidRPr="003859E5" w14:paraId="6CCBD3CF" w14:textId="77777777" w:rsidTr="003859E5">
        <w:trPr>
          <w:trHeight w:val="27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3EC3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HIP_SVM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EA463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0.782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54B7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0.825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D85C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0.7356 - 0.9150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2D45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0.674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85F9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0.886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185C8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0.853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383A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0.736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FB11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0.853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94AA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0.674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26C6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0.753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3441B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0.516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C9F51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validation</w:t>
            </w:r>
          </w:p>
        </w:tc>
      </w:tr>
      <w:tr w:rsidR="003859E5" w:rsidRPr="003859E5" w14:paraId="0C21001C" w14:textId="77777777" w:rsidTr="003859E5">
        <w:trPr>
          <w:trHeight w:val="27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99A5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HIP1_SVM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2FC6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0.724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A04D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0.754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8648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0.6503 - 0.8571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5604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0.651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AE6A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0.795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1F3D4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0.757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EB80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0.700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6489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0.757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BD2A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0.651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D059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0.700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B6EC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0.482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6BA9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validation</w:t>
            </w:r>
          </w:p>
        </w:tc>
      </w:tr>
      <w:tr w:rsidR="003859E5" w:rsidRPr="003859E5" w14:paraId="34C2BA4F" w14:textId="77777777" w:rsidTr="003859E5">
        <w:trPr>
          <w:trHeight w:val="27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0DF00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HIP2_SVM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F710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0.770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EE90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0.820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DF40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0.7308 - 0.9098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7858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0.884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9CBA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0.659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7AAE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0.717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5225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0.853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307B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0.717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3C0CF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0.884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A218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0.792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4B13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0.410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FC3A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validation</w:t>
            </w:r>
          </w:p>
        </w:tc>
      </w:tr>
      <w:tr w:rsidR="003859E5" w:rsidRPr="003859E5" w14:paraId="4EB09DE9" w14:textId="77777777" w:rsidTr="003859E5">
        <w:trPr>
          <w:trHeight w:val="27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2493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HIP3_SVM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F654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0.782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DF5C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0.793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B36C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0.6943 - 0.8924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1357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0.628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3C6FB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0.932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6B1E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0.900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3860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0.719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A246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0.900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30CB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0.628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B69A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0.740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1D73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0.580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AD3E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validation</w:t>
            </w:r>
          </w:p>
        </w:tc>
      </w:tr>
      <w:tr w:rsidR="003859E5" w:rsidRPr="003859E5" w14:paraId="69871CD6" w14:textId="77777777" w:rsidTr="003859E5">
        <w:trPr>
          <w:trHeight w:val="27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6CEA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peri1_SVM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3DDA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0.690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B0D7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0.715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1224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0.6066 - 0.8242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C6AD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0.628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B6F4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0.750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9DBD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0.711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031B6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0.673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FDC0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0.711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97BB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0.628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C271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0.667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3C69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0.480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D65BA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validation</w:t>
            </w:r>
          </w:p>
        </w:tc>
      </w:tr>
      <w:tr w:rsidR="003859E5" w:rsidRPr="003859E5" w14:paraId="5453E218" w14:textId="77777777" w:rsidTr="003859E5">
        <w:trPr>
          <w:trHeight w:val="27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A31A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peri2_SVM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FD3C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0.678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D03F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0.710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3DDFD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0.6003 - 0.8199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C01A8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0.674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6C9C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0.682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84A4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0.674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6AEA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0.682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8331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0.674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C9FB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0.674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882FA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0.674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A1E3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0.457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7304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validation</w:t>
            </w:r>
          </w:p>
        </w:tc>
      </w:tr>
      <w:tr w:rsidR="003859E5" w:rsidRPr="003859E5" w14:paraId="57CF2805" w14:textId="77777777" w:rsidTr="003859E5">
        <w:trPr>
          <w:trHeight w:val="27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5857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peri3_SVM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D07E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0.678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15308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0.686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3EF2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0.5711 - 0.7999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29AC6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0.721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7454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0.636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9A38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0.660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3AA7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0.700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E8B9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0.660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CFD5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0.721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FA6E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0.689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2E40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0.434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2C0E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validation</w:t>
            </w:r>
          </w:p>
        </w:tc>
      </w:tr>
      <w:tr w:rsidR="003859E5" w:rsidRPr="003859E5" w14:paraId="7C5FA41E" w14:textId="77777777" w:rsidTr="003859E5">
        <w:trPr>
          <w:trHeight w:val="27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F3A4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int_SVM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CB12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0.713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517C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0.744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3F369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0.6393 - 0.8491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E294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0.605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2179C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0.818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8C47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0.765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603E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0.679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0029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0.765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F4C1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0.605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7F3C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0.675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F6A0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0.524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E2DDB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validation</w:t>
            </w:r>
          </w:p>
        </w:tc>
      </w:tr>
      <w:tr w:rsidR="003859E5" w:rsidRPr="003859E5" w14:paraId="4C146AF1" w14:textId="77777777" w:rsidTr="003859E5">
        <w:trPr>
          <w:trHeight w:val="27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8046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Ha1_SVM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E378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0.598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58BA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0.632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BCD2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0.5146 - 0.7486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6932B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0.535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AAA0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0.659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AE1A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0.605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FCC9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0.592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784A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0.605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69F54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0.535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39E7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0.568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3879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0.447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45F9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validation</w:t>
            </w:r>
          </w:p>
        </w:tc>
      </w:tr>
      <w:tr w:rsidR="003859E5" w:rsidRPr="003859E5" w14:paraId="27C76AA0" w14:textId="77777777" w:rsidTr="003859E5">
        <w:trPr>
          <w:trHeight w:val="27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76AC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Ha2_SVM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83C3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0.678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B07B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0.656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3A30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0.5378 - 0.7740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91986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0.628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8FCFD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0.727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4C4F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0.692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5268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0.667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4BB8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0.692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9F3E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0.628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E5C3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0.659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4F43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0.458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99F0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validation</w:t>
            </w:r>
          </w:p>
        </w:tc>
      </w:tr>
      <w:tr w:rsidR="003859E5" w:rsidRPr="003859E5" w14:paraId="0E1248D2" w14:textId="77777777" w:rsidTr="003859E5">
        <w:trPr>
          <w:trHeight w:val="27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24FB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Ha3_SVM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A212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0.736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611E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0.795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8E0B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0.7016 - 0.8893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2CA8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0.860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0F11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0.614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2DDAD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0.685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161F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0.818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918B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0.685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66E0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0.860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840A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0.763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4803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0.386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88618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validation</w:t>
            </w:r>
          </w:p>
        </w:tc>
      </w:tr>
      <w:tr w:rsidR="003859E5" w:rsidRPr="003859E5" w14:paraId="5E9882EE" w14:textId="77777777" w:rsidTr="003859E5">
        <w:trPr>
          <w:trHeight w:val="27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04C6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HIP_SVM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0A48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0.857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57C7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0.874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54A8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0.7923 - 0.9565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A1BB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0.818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C5945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0.900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9BB0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0.900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8F66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0.818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2893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0.900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7DA9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0.818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AA1FE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0.857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7F36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0.511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2BA7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external test</w:t>
            </w:r>
          </w:p>
        </w:tc>
      </w:tr>
      <w:tr w:rsidR="003859E5" w:rsidRPr="003859E5" w14:paraId="6B45EF95" w14:textId="77777777" w:rsidTr="003859E5">
        <w:trPr>
          <w:trHeight w:val="27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3CF8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HIP1_SVM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D83E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0.833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9F32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0.830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329B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0.7345 - 0.9246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5259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0.932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F8A8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0.725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1A51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0.788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6897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0.906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38F1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0.788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5336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0.932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2E72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0.854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A244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0.389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F57B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external test</w:t>
            </w:r>
          </w:p>
        </w:tc>
      </w:tr>
      <w:tr w:rsidR="003859E5" w:rsidRPr="003859E5" w14:paraId="05141A57" w14:textId="77777777" w:rsidTr="003859E5">
        <w:trPr>
          <w:trHeight w:val="27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525F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HIP2_SVM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EFBF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0.798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649D8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0.813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C0E5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0.7163 - 0.9099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0338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0.841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63DF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0.750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3870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0.787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07CD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0.811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17D9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0.787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C335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0.841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2A8BD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0.813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46F6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0.464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2C59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external test</w:t>
            </w:r>
          </w:p>
        </w:tc>
      </w:tr>
      <w:tr w:rsidR="003859E5" w:rsidRPr="003859E5" w14:paraId="137526E3" w14:textId="77777777" w:rsidTr="003859E5">
        <w:trPr>
          <w:trHeight w:val="27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32A3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HIP3_SVM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732B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0.810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21228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0.846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711C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0.7619 - 0.9302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1CC9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0.886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3B4A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0.725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50ED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0.780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6B76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0.853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36C2D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0.780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D4C1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0.886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D82C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0.830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4EAD0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0.419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11A9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external test</w:t>
            </w:r>
          </w:p>
        </w:tc>
      </w:tr>
      <w:tr w:rsidR="003859E5" w:rsidRPr="003859E5" w14:paraId="7EF9E7A3" w14:textId="77777777" w:rsidTr="003859E5">
        <w:trPr>
          <w:trHeight w:val="27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18FC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peri1_SVM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D4CF4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0.690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0D3C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0.705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692BD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0.5931 - 0.8160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C4D4C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0.955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242DD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0.400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00411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0.636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DE60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0.889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F3A4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0.636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6B2FB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0.955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12B11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0.764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1F790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0.334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72963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external test</w:t>
            </w:r>
          </w:p>
        </w:tc>
      </w:tr>
      <w:tr w:rsidR="003859E5" w:rsidRPr="003859E5" w14:paraId="68A713B7" w14:textId="77777777" w:rsidTr="003859E5">
        <w:trPr>
          <w:trHeight w:val="27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85DB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peri2_SVM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0E98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0.726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B15D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0.735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29FD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0.6267 - 0.8438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BE6A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0.750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CA12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0.700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F6B7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0.733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AE90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0.718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ABD3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0.733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98A4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0.750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A683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0.742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BBB3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0.438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A65F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external test</w:t>
            </w:r>
          </w:p>
        </w:tc>
      </w:tr>
      <w:tr w:rsidR="003859E5" w:rsidRPr="003859E5" w14:paraId="702F6F75" w14:textId="77777777" w:rsidTr="003859E5">
        <w:trPr>
          <w:trHeight w:val="27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C4E6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peri3_SVM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49FB4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0.702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A7FE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0.735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AA7D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0.6266 - 0.8439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525B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0.614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5A69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0.800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3D98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0.771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CC32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0.653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737A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0.771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E2FD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0.614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E643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0.684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763C6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0.484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9549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external test</w:t>
            </w:r>
          </w:p>
        </w:tc>
      </w:tr>
      <w:tr w:rsidR="003859E5" w:rsidRPr="003859E5" w14:paraId="5DC004B9" w14:textId="77777777" w:rsidTr="003859E5">
        <w:trPr>
          <w:trHeight w:val="27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3E1B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int_SVM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6762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0.762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FA61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0.802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4683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0.7056 - 0.8978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601E3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0.909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3077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0.600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1DC2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0.714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98D84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0.857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D261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0.714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ABFD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0.909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E1DC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0.800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A2FF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0.422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0058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external test</w:t>
            </w:r>
          </w:p>
        </w:tc>
      </w:tr>
      <w:tr w:rsidR="003859E5" w:rsidRPr="003859E5" w14:paraId="21C44D61" w14:textId="77777777" w:rsidTr="003859E5">
        <w:trPr>
          <w:trHeight w:val="27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2058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Ha1_SVM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BAB9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0.667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3AB7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0.678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67AC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0.5601 - 0.7950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1101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0.773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410F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0.550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C755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0.654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DF2E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0.687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D5F0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0.654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22EC0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0.773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59EA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0.708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3A1B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0.414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0B74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external test</w:t>
            </w:r>
          </w:p>
        </w:tc>
      </w:tr>
      <w:tr w:rsidR="003859E5" w:rsidRPr="003859E5" w14:paraId="4C5ED766" w14:textId="77777777" w:rsidTr="003859E5">
        <w:trPr>
          <w:trHeight w:val="27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93E4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Ha2_SVM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36306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0.702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BFC1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0.691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30E4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0.5770 - 0.8060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82A7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0.636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1DB3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0.775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2B6F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0.757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2561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0.660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D458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0.757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2684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0.636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8146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0.691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64C49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0.456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6754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external test</w:t>
            </w:r>
          </w:p>
        </w:tc>
      </w:tr>
      <w:tr w:rsidR="003859E5" w:rsidRPr="003859E5" w14:paraId="48E4ABA4" w14:textId="77777777" w:rsidTr="003859E5">
        <w:trPr>
          <w:trHeight w:val="288"/>
        </w:trPr>
        <w:tc>
          <w:tcPr>
            <w:tcW w:w="108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D7A486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Ha3_SVM</w:t>
            </w:r>
          </w:p>
        </w:tc>
        <w:tc>
          <w:tcPr>
            <w:tcW w:w="94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737B9C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0.774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FDE1F8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0.823 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76BF53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0.7308 - 0.9146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3AA953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0.705 </w:t>
            </w:r>
          </w:p>
        </w:tc>
        <w:tc>
          <w:tcPr>
            <w:tcW w:w="98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22C650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0.850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C2DBBC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0.838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188A3A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0.723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1FAC43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0.838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C4537B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0.705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677058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0.765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F1BF6A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0.476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ED267C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external test</w:t>
            </w:r>
          </w:p>
        </w:tc>
      </w:tr>
    </w:tbl>
    <w:p w14:paraId="23EF9871" w14:textId="0C4F8985" w:rsidR="003859E5" w:rsidRDefault="003859E5" w:rsidP="003859E5">
      <w:pPr>
        <w:keepNext/>
        <w:rPr>
          <w:rFonts w:cs="Times New Roman"/>
          <w:szCs w:val="24"/>
          <w:lang w:eastAsia="zh-CN"/>
        </w:rPr>
      </w:pPr>
    </w:p>
    <w:tbl>
      <w:tblPr>
        <w:tblW w:w="11440" w:type="dxa"/>
        <w:tblLook w:val="04A0" w:firstRow="1" w:lastRow="0" w:firstColumn="1" w:lastColumn="0" w:noHBand="0" w:noVBand="1"/>
      </w:tblPr>
      <w:tblGrid>
        <w:gridCol w:w="960"/>
        <w:gridCol w:w="940"/>
        <w:gridCol w:w="640"/>
        <w:gridCol w:w="1424"/>
        <w:gridCol w:w="987"/>
        <w:gridCol w:w="996"/>
        <w:gridCol w:w="640"/>
        <w:gridCol w:w="640"/>
        <w:gridCol w:w="886"/>
        <w:gridCol w:w="676"/>
        <w:gridCol w:w="640"/>
        <w:gridCol w:w="946"/>
        <w:gridCol w:w="1120"/>
      </w:tblGrid>
      <w:tr w:rsidR="003859E5" w:rsidRPr="003859E5" w14:paraId="0A27EAE5" w14:textId="77777777" w:rsidTr="003859E5">
        <w:trPr>
          <w:trHeight w:val="288"/>
        </w:trPr>
        <w:tc>
          <w:tcPr>
            <w:tcW w:w="96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B66DE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Signature</w:t>
            </w:r>
          </w:p>
        </w:tc>
        <w:tc>
          <w:tcPr>
            <w:tcW w:w="9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A1F3F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Accuracy</w:t>
            </w:r>
          </w:p>
        </w:tc>
        <w:tc>
          <w:tcPr>
            <w:tcW w:w="6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18BFB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AUC</w:t>
            </w:r>
          </w:p>
        </w:tc>
        <w:tc>
          <w:tcPr>
            <w:tcW w:w="142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7FB4D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95% CI</w:t>
            </w:r>
          </w:p>
        </w:tc>
        <w:tc>
          <w:tcPr>
            <w:tcW w:w="97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4A2C9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Sensitivity</w:t>
            </w:r>
          </w:p>
        </w:tc>
        <w:tc>
          <w:tcPr>
            <w:tcW w:w="98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9E9B4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Specificity</w:t>
            </w:r>
          </w:p>
        </w:tc>
        <w:tc>
          <w:tcPr>
            <w:tcW w:w="6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B8435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PPV</w:t>
            </w:r>
          </w:p>
        </w:tc>
        <w:tc>
          <w:tcPr>
            <w:tcW w:w="6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FB67A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NPV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C504E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Precision</w:t>
            </w:r>
          </w:p>
        </w:tc>
        <w:tc>
          <w:tcPr>
            <w:tcW w:w="66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590BF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Recall</w:t>
            </w:r>
          </w:p>
        </w:tc>
        <w:tc>
          <w:tcPr>
            <w:tcW w:w="6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2C257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F1</w:t>
            </w:r>
          </w:p>
        </w:tc>
        <w:tc>
          <w:tcPr>
            <w:tcW w:w="9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A55AC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Threshold</w:t>
            </w:r>
          </w:p>
        </w:tc>
        <w:tc>
          <w:tcPr>
            <w:tcW w:w="112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9898B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Cohort</w:t>
            </w:r>
          </w:p>
        </w:tc>
      </w:tr>
      <w:tr w:rsidR="003859E5" w:rsidRPr="003859E5" w14:paraId="4868E00B" w14:textId="77777777" w:rsidTr="003859E5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B061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HIP_LR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4A0D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0.841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AB90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0.917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8736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0.8795 - 0.9546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FB23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0.831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507F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0.848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EEDE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0.813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9EE6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0.864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C527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0.813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57A8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0.831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A3CD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0.822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D267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0.411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99E16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train</w:t>
            </w:r>
          </w:p>
        </w:tc>
      </w:tr>
      <w:tr w:rsidR="003859E5" w:rsidRPr="003859E5" w14:paraId="2495F5DE" w14:textId="77777777" w:rsidTr="003859E5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7E59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HIP1_LR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03C7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0.776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7C238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0.844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CCA5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0.7917 - 0.8965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B37A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0.618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30FE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0.902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5218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0.833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3018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0.748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E12D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0.833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6E0C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0.618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953F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0.710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6C3E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0.599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6765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train</w:t>
            </w:r>
          </w:p>
        </w:tc>
      </w:tr>
      <w:tr w:rsidR="003859E5" w:rsidRPr="003859E5" w14:paraId="7A5E9F8B" w14:textId="77777777" w:rsidTr="003859E5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06039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HIP2_LR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5803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0.841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3AFB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0.901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7F59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0.8594 - 0.9418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6597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0.843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3AE9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0.839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E51D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0.806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7782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0.870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96D7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0.806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28A33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0.843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AC8C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0.824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64D6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0.409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4DFE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train</w:t>
            </w:r>
          </w:p>
        </w:tc>
      </w:tr>
      <w:tr w:rsidR="003859E5" w:rsidRPr="003859E5" w14:paraId="55A29664" w14:textId="77777777" w:rsidTr="003859E5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1B96A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HIP3_LR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F419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0.781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33E4D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0.857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E112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0.8070 - 0.9077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4B5E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0.798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02086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0.768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9097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0.732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D275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0.827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A4FC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0.732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2665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0.798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E1A6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0.763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57139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0.438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6861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train</w:t>
            </w:r>
          </w:p>
        </w:tc>
      </w:tr>
      <w:tr w:rsidR="003859E5" w:rsidRPr="003859E5" w14:paraId="34CAD4CF" w14:textId="77777777" w:rsidTr="003859E5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04E1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peri1_LR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70F1C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0.731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7E07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0.790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6C180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0.7283 - 0.8524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22DE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0.775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8496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0.696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463E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0.670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AA32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0.796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245D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0.670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E432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0.775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377F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0.719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E83D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0.409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5B19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train</w:t>
            </w:r>
          </w:p>
        </w:tc>
      </w:tr>
      <w:tr w:rsidR="003859E5" w:rsidRPr="003859E5" w14:paraId="3BEFF96D" w14:textId="77777777" w:rsidTr="003859E5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2D2B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peri2_LR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A247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0.736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7058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0.796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D2E9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0.7348 - 0.8569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1499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0.719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0436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0.750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76865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0.696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C426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0.771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BFC8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0.696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386B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0.719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849CE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0.707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45C7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0.448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C994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train</w:t>
            </w:r>
          </w:p>
        </w:tc>
      </w:tr>
      <w:tr w:rsidR="003859E5" w:rsidRPr="003859E5" w14:paraId="3A4E16AC" w14:textId="77777777" w:rsidTr="003859E5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0A7E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peri3_LR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5686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0.662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335FC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0.713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E698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0.6420 - 0.7834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2386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0.775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BA12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0.571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1990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0.590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7746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0.762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8B63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0.590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2EA9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0.775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E8CC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0.670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C8E8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0.398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4CD1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train</w:t>
            </w:r>
          </w:p>
        </w:tc>
      </w:tr>
      <w:tr w:rsidR="003859E5" w:rsidRPr="003859E5" w14:paraId="02C0DB81" w14:textId="77777777" w:rsidTr="003859E5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89A6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lastRenderedPageBreak/>
              <w:t>int_LR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92E8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0.731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BA0B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0.766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1E0A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0.6998 - 0.8317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5364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0.708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FE4B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0.750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5E65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0.692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1A73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0.764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C8B12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0.692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0627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0.708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EEF8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0.700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929D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0.465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74F0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train</w:t>
            </w:r>
          </w:p>
        </w:tc>
      </w:tr>
      <w:tr w:rsidR="003859E5" w:rsidRPr="003859E5" w14:paraId="7F8AA90E" w14:textId="77777777" w:rsidTr="003859E5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18A7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Ha1_LR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194C8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0.647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98CF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0.663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2BDB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0.5874 - 0.7384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526B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0.584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A2EE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0.696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5AB7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0.605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CF7E0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0.678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3645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0.605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CEE2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0.584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9449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0.594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9450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0.465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B3DB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train</w:t>
            </w:r>
          </w:p>
        </w:tc>
      </w:tr>
      <w:tr w:rsidR="003859E5" w:rsidRPr="003859E5" w14:paraId="344F4667" w14:textId="77777777" w:rsidTr="003859E5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484A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Ha2_LR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2039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0.692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F7FA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0.720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2244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0.6497 - 0.7911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F6B17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0.764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36E8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0.634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54A9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0.624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BE10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0.772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F445F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0.624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C398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0.764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8612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0.687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44FA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0.425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10A9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train</w:t>
            </w:r>
          </w:p>
        </w:tc>
      </w:tr>
      <w:tr w:rsidR="003859E5" w:rsidRPr="003859E5" w14:paraId="6AB48BA4" w14:textId="77777777" w:rsidTr="003859E5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C9C3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Ha3_LR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18AD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0.796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8135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0.841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B34D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0.7861 - 0.8963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7117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0.753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5071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0.830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F1FD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0.779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4F39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0.809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2A19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0.779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D98E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0.753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FFD1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0.766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CF1A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0.473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0A55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train</w:t>
            </w:r>
          </w:p>
        </w:tc>
      </w:tr>
      <w:tr w:rsidR="003859E5" w:rsidRPr="003859E5" w14:paraId="1827A581" w14:textId="77777777" w:rsidTr="003859E5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E0EE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HIP_LR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DDB0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0.828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9719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0.828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78EF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0.7319 - 0.9235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45CC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0.744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8A10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0.909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655B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0.889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44FE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0.784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B986A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0.889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0015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0.744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17CA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0.810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47855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0.516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2DAF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validation</w:t>
            </w:r>
          </w:p>
        </w:tc>
      </w:tr>
      <w:tr w:rsidR="003859E5" w:rsidRPr="003859E5" w14:paraId="6787A1B6" w14:textId="77777777" w:rsidTr="003859E5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502E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HIP1_LR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4E3FB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0.713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F7F3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0.742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F2C4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0.6367 - 0.8464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818EF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0.651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56229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0.773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925A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0.737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6B07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0.694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BB60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0.737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13996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0.651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1540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0.691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2105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0.466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A04D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validation</w:t>
            </w:r>
          </w:p>
        </w:tc>
      </w:tr>
      <w:tr w:rsidR="003859E5" w:rsidRPr="003859E5" w14:paraId="1A02FC06" w14:textId="77777777" w:rsidTr="003859E5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3B09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HIP2_LR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A52C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0.759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7099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0.780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77C99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0.6824 - 0.8778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7D505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0.558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FF31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0.955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CCEB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0.923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3C9E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0.689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67BD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0.923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8B7E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0.558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4BF0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0.696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0ADA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0.647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3D30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validation</w:t>
            </w:r>
          </w:p>
        </w:tc>
      </w:tr>
      <w:tr w:rsidR="003859E5" w:rsidRPr="003859E5" w14:paraId="772CEA19" w14:textId="77777777" w:rsidTr="003859E5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B352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HIP3_LR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8374E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0.782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9C53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0.788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FF1B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0.6889 - 0.8872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9342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0.674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19B5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0.886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26CF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0.853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C323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0.736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0A34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0.853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3E4E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0.674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62630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0.753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7D612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0.566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4E0B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validation</w:t>
            </w:r>
          </w:p>
        </w:tc>
      </w:tr>
      <w:tr w:rsidR="003859E5" w:rsidRPr="003859E5" w14:paraId="058B4E57" w14:textId="77777777" w:rsidTr="003859E5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1DAE5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peri1_LR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5A01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0.678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CA4D9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0.710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F9A8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0.6007 - 0.8190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7425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0.767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910F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0.591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DD71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0.647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322A5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0.722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DEA1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0.647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9986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0.767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391F9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0.702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D616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0.344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DC6A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validation</w:t>
            </w:r>
          </w:p>
        </w:tc>
      </w:tr>
      <w:tr w:rsidR="003859E5" w:rsidRPr="003859E5" w14:paraId="641E76D3" w14:textId="77777777" w:rsidTr="003859E5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9064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peri2_LR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2546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0.644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D4E0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0.678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8705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0.5648 - 0.7915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A79B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0.767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D5A7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0.523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39AE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0.611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9B74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0.697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8FD4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0.611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9689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0.767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DE33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0.680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35D1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0.311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75BE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validation</w:t>
            </w:r>
          </w:p>
        </w:tc>
      </w:tr>
      <w:tr w:rsidR="003859E5" w:rsidRPr="003859E5" w14:paraId="0559E98D" w14:textId="77777777" w:rsidTr="003859E5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C173D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peri3_LR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6BEC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0.667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50A11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0.674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0EB4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0.5598 - 0.7891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F39F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0.651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0A36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0.682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78C5D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0.667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A776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0.667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3DAB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0.667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7AD47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0.651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6547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0.659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334B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0.465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1A487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validation</w:t>
            </w:r>
          </w:p>
        </w:tc>
      </w:tr>
      <w:tr w:rsidR="003859E5" w:rsidRPr="003859E5" w14:paraId="042309F6" w14:textId="77777777" w:rsidTr="003859E5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1792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int_LR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27A9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0.736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65C2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0.749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B42A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0.6441 - 0.8538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9CB4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0.721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73F5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0.750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A719A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0.738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FABC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0.733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DCD2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0.738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4458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0.721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9C4F9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0.729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A738B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0.434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88A6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validation</w:t>
            </w:r>
          </w:p>
        </w:tc>
      </w:tr>
      <w:tr w:rsidR="003859E5" w:rsidRPr="003859E5" w14:paraId="53330089" w14:textId="77777777" w:rsidTr="003859E5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1C2B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Ha1_LR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8921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0.644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A715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0.663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B451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0.5479 - 0.7777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744F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0.349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4CE8D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0.932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8D02F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0.833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B720B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0.594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F9AD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0.833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9351E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0.349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A5FD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0.492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C83A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0.542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3FD8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validation</w:t>
            </w:r>
          </w:p>
        </w:tc>
      </w:tr>
      <w:tr w:rsidR="003859E5" w:rsidRPr="003859E5" w14:paraId="5E13ECEF" w14:textId="77777777" w:rsidTr="003859E5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85A5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Ha2_LR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E9BE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0.678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F3CF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0.717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29FF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0.6101 - 0.8243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0284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0.465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35888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0.886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C2817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0.800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ECDA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0.629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4B52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0.800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623B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0.465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5AE3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0.588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9B32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0.578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9941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validation</w:t>
            </w:r>
          </w:p>
        </w:tc>
      </w:tr>
      <w:tr w:rsidR="003859E5" w:rsidRPr="003859E5" w14:paraId="64178E5B" w14:textId="77777777" w:rsidTr="003859E5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562D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Ha3_LR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DC00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0.736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9C91E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0.727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97129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0.6160 - 0.8375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09DA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0.698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D842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0.773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3E6F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0.750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209C6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0.723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DBD6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0.750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77D3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0.698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BA9A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0.723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8637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0.465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D2A2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validation</w:t>
            </w:r>
          </w:p>
        </w:tc>
      </w:tr>
      <w:tr w:rsidR="003859E5" w:rsidRPr="003859E5" w14:paraId="69871799" w14:textId="77777777" w:rsidTr="003859E5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D37F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HIP_LR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19B33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0.893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CF16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0.882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C63E5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0.7985 - 0.9652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2200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0.909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30AD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0.875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3248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0.889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D541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0.897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0CD2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0.889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1B36B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0.909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F992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0.899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73875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0.316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1D1A4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external test</w:t>
            </w:r>
          </w:p>
        </w:tc>
      </w:tr>
      <w:tr w:rsidR="003859E5" w:rsidRPr="003859E5" w14:paraId="08EB8675" w14:textId="77777777" w:rsidTr="003859E5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12CA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HIP1_LR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C293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0.810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4FAC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0.827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15135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0.7341 - 0.9205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4884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0.841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E416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0.775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ED15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0.804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121A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0.816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4504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0.804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4829D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0.841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97DC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0.822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B64B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0.396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341A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external test</w:t>
            </w:r>
          </w:p>
        </w:tc>
      </w:tr>
      <w:tr w:rsidR="003859E5" w:rsidRPr="003859E5" w14:paraId="6C3F16AD" w14:textId="77777777" w:rsidTr="003859E5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1EC9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HIP2_LR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EAF5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0.821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090C1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0.855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2DC9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0.7694 - 0.9409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5C38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0.773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B0C4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0.875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71D6E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0.872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E4C3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0.778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F7E5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0.872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F136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0.773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7D53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0.819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BA2C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0.511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F0998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external test</w:t>
            </w:r>
          </w:p>
        </w:tc>
      </w:tr>
      <w:tr w:rsidR="003859E5" w:rsidRPr="003859E5" w14:paraId="327A8270" w14:textId="77777777" w:rsidTr="003859E5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5D8F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HIP3_LR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262B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0.833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1C32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0.886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94DC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0.8172 - 0.9556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94FC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0.818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6CE5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0.850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62D1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0.857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D2E4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0.810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6942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0.857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F362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0.818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C30C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0.837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93E1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0.466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10618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external test</w:t>
            </w:r>
          </w:p>
        </w:tc>
      </w:tr>
      <w:tr w:rsidR="003859E5" w:rsidRPr="003859E5" w14:paraId="7A5BCB86" w14:textId="77777777" w:rsidTr="003859E5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AC90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peri1_LR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F9A5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0.667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40D24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0.690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08D8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0.5764 - 0.8042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1EDF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0.886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34E4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0.425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0194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0.629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64D8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0.773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9D9C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0.629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3E8E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0.886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9CDD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0.736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988B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0.251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FB55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external test</w:t>
            </w:r>
          </w:p>
        </w:tc>
      </w:tr>
      <w:tr w:rsidR="003859E5" w:rsidRPr="003859E5" w14:paraId="46D30F59" w14:textId="77777777" w:rsidTr="003859E5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BD17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peri2_LR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05AF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0.690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F66B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0.709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3526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0.5949 - 0.8222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D9C9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0.636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D8F9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0.750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A974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0.737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A6F8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0.652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6A8F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0.737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C509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0.636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4D64E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0.683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427B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0.455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55E6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external test</w:t>
            </w:r>
          </w:p>
        </w:tc>
      </w:tr>
      <w:tr w:rsidR="003859E5" w:rsidRPr="003859E5" w14:paraId="51300981" w14:textId="77777777" w:rsidTr="003859E5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00AE3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peri3_LR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72DA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0.702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EF45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0.747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0D94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0.6414 - 0.8518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BE4D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0.773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7BFF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0.625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3D0E3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0.694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86FB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0.714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2776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0.694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A8B0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0.773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517D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0.731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13E3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0.379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CC861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external test</w:t>
            </w:r>
          </w:p>
        </w:tc>
      </w:tr>
      <w:tr w:rsidR="003859E5" w:rsidRPr="003859E5" w14:paraId="74E6006B" w14:textId="77777777" w:rsidTr="003859E5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972A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int_LR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E053E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0.798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E7EB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0.801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50BB4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0.7018 - 0.9005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D697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0.864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349A0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0.725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5F29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0.776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390C0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0.829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E918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0.776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2AC7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0.864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FD7DB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0.817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18B91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0.400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805FB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external test</w:t>
            </w:r>
          </w:p>
        </w:tc>
      </w:tr>
      <w:tr w:rsidR="003859E5" w:rsidRPr="003859E5" w14:paraId="059277F6" w14:textId="77777777" w:rsidTr="003859E5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AB078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Ha1_LR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4B927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0.667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DC3D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0.667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E807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0.5489 - 0.7852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E451DF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0.727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25814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0.600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E1DA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0.667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530E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0.667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179C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0.667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390D0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0.727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4951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0.696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84FE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0.408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DFB6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external test</w:t>
            </w:r>
          </w:p>
        </w:tc>
      </w:tr>
      <w:tr w:rsidR="003859E5" w:rsidRPr="003859E5" w14:paraId="79D28734" w14:textId="77777777" w:rsidTr="003859E5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0CE2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Ha2_LR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20B2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0.738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31E41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0.743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7AD1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0.6337 - 0.8515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8B67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0.886 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D6612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0.575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1B53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0.696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15E9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0.821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774E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0.696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C3029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0.886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06CDD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0.780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D173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0.345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FF33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external test</w:t>
            </w:r>
          </w:p>
        </w:tc>
      </w:tr>
      <w:tr w:rsidR="003859E5" w:rsidRPr="003859E5" w14:paraId="153C4B16" w14:textId="77777777" w:rsidTr="003859E5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C99CA68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Ha3_LR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2F6BCA4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0.833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EAFB6A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0.889 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5FEB455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0.8168 - 0.9605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758D2EE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0.818 </w:t>
            </w:r>
          </w:p>
        </w:tc>
        <w:tc>
          <w:tcPr>
            <w:tcW w:w="98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5A0DB30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0.850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7059B6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0.857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D278586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0.810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03A4DFC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0.857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7CE6A0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0.818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4C67233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0.837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C17E6B7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 xml:space="preserve">0.368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BFAF2AA" w14:textId="77777777" w:rsidR="003859E5" w:rsidRPr="003859E5" w:rsidRDefault="003859E5" w:rsidP="003859E5">
            <w:pPr>
              <w:spacing w:before="0" w:after="0"/>
              <w:jc w:val="center"/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</w:pPr>
            <w:r w:rsidRPr="003859E5">
              <w:rPr>
                <w:rFonts w:eastAsia="等线" w:cs="Times New Roman"/>
                <w:color w:val="000000"/>
                <w:sz w:val="18"/>
                <w:szCs w:val="18"/>
                <w:lang w:eastAsia="zh-CN"/>
              </w:rPr>
              <w:t>external test</w:t>
            </w:r>
          </w:p>
        </w:tc>
      </w:tr>
    </w:tbl>
    <w:p w14:paraId="1591E704" w14:textId="77777777" w:rsidR="007413A3" w:rsidRDefault="007413A3" w:rsidP="003859E5">
      <w:pPr>
        <w:keepNext/>
        <w:rPr>
          <w:rFonts w:cs="Times New Roman"/>
          <w:szCs w:val="24"/>
          <w:lang w:eastAsia="zh-CN"/>
        </w:rPr>
        <w:sectPr w:rsidR="007413A3" w:rsidSect="003859E5">
          <w:pgSz w:w="15840" w:h="12240" w:orient="landscape"/>
          <w:pgMar w:top="1282" w:right="1138" w:bottom="1181" w:left="1138" w:header="720" w:footer="720" w:gutter="0"/>
          <w:cols w:space="720"/>
          <w:titlePg/>
          <w:docGrid w:linePitch="360"/>
        </w:sectPr>
      </w:pPr>
    </w:p>
    <w:p w14:paraId="47D0D3C9" w14:textId="17C8C90E" w:rsidR="003859E5" w:rsidRPr="003235E3" w:rsidRDefault="007413A3" w:rsidP="007413A3">
      <w:pPr>
        <w:spacing w:before="0" w:after="200" w:line="276" w:lineRule="auto"/>
        <w:rPr>
          <w:rFonts w:cs="Times New Roman"/>
          <w:szCs w:val="24"/>
          <w:lang w:eastAsia="zh-CN"/>
        </w:rPr>
      </w:pPr>
      <w:r>
        <w:rPr>
          <w:rFonts w:cs="Times New Roman" w:hint="eastAsia"/>
          <w:szCs w:val="24"/>
          <w:lang w:eastAsia="zh-CN"/>
        </w:rPr>
        <w:lastRenderedPageBreak/>
        <w:t xml:space="preserve">S4 </w:t>
      </w:r>
      <w:r w:rsidRPr="007413A3">
        <w:rPr>
          <w:rFonts w:cs="Times New Roman"/>
          <w:szCs w:val="24"/>
          <w:lang w:eastAsia="zh-CN"/>
        </w:rPr>
        <w:t>Composition factors of nomogram and relevant coefficients</w:t>
      </w:r>
      <w:r>
        <w:rPr>
          <w:rFonts w:cs="Times New Roman" w:hint="eastAsia"/>
          <w:szCs w:val="24"/>
          <w:lang w:eastAsia="zh-CN"/>
        </w:rPr>
        <w:t>.</w:t>
      </w:r>
      <w:r>
        <w:rPr>
          <w:rFonts w:cs="Times New Roman"/>
          <w:szCs w:val="24"/>
          <w:lang w:eastAsia="zh-CN"/>
        </w:rPr>
        <w:br/>
      </w:r>
      <w:r w:rsidRPr="007413A3">
        <w:rPr>
          <w:rFonts w:cs="Times New Roman"/>
          <w:szCs w:val="24"/>
          <w:lang w:eastAsia="zh-CN"/>
        </w:rPr>
        <w:t>Nomogram</w:t>
      </w:r>
      <w:r>
        <w:rPr>
          <w:rFonts w:cs="Times New Roman" w:hint="eastAsia"/>
          <w:szCs w:val="24"/>
          <w:lang w:eastAsia="zh-CN"/>
        </w:rPr>
        <w:t xml:space="preserve"> </w:t>
      </w:r>
      <w:r w:rsidRPr="007413A3">
        <w:rPr>
          <w:rFonts w:cs="Times New Roman" w:hint="eastAsia"/>
          <w:szCs w:val="24"/>
          <w:lang w:eastAsia="zh-CN"/>
        </w:rPr>
        <w:t>=</w:t>
      </w:r>
      <w:r>
        <w:rPr>
          <w:rFonts w:cs="Times New Roman" w:hint="eastAsia"/>
          <w:szCs w:val="24"/>
          <w:lang w:eastAsia="zh-CN"/>
        </w:rPr>
        <w:t xml:space="preserve"> </w:t>
      </w:r>
      <w:r w:rsidRPr="007413A3">
        <w:rPr>
          <w:rFonts w:cs="Times New Roman" w:hint="eastAsia"/>
          <w:szCs w:val="24"/>
          <w:lang w:eastAsia="zh-CN"/>
        </w:rPr>
        <w:t>-4.7836+2.6808*N+8.1901*HIP</w:t>
      </w:r>
      <w:r w:rsidRPr="007413A3">
        <w:rPr>
          <w:rFonts w:cs="Times New Roman" w:hint="eastAsia"/>
          <w:szCs w:val="24"/>
          <w:lang w:eastAsia="zh-CN"/>
        </w:rPr>
        <w:t>，</w:t>
      </w:r>
      <w:r w:rsidRPr="007413A3">
        <w:rPr>
          <w:rFonts w:cs="Times New Roman" w:hint="eastAsia"/>
          <w:szCs w:val="24"/>
          <w:lang w:eastAsia="zh-CN"/>
        </w:rPr>
        <w:t>C-Indexes=0.978</w:t>
      </w:r>
      <w:r>
        <w:rPr>
          <w:rFonts w:cs="Times New Roman" w:hint="eastAsia"/>
          <w:szCs w:val="24"/>
          <w:lang w:eastAsia="zh-CN"/>
        </w:rPr>
        <w:t>.</w:t>
      </w:r>
      <w:r>
        <w:rPr>
          <w:rFonts w:cs="Times New Roman"/>
          <w:szCs w:val="24"/>
          <w:lang w:eastAsia="zh-CN"/>
        </w:rPr>
        <w:br/>
      </w:r>
    </w:p>
    <w:sectPr w:rsidR="003859E5" w:rsidRPr="003235E3" w:rsidSect="007413A3"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BFB30" w14:textId="77777777" w:rsidR="004518BF" w:rsidRDefault="004518BF" w:rsidP="00117666">
      <w:pPr>
        <w:spacing w:after="0"/>
      </w:pPr>
      <w:r>
        <w:separator/>
      </w:r>
    </w:p>
  </w:endnote>
  <w:endnote w:type="continuationSeparator" w:id="0">
    <w:p w14:paraId="4C0D4238" w14:textId="77777777" w:rsidR="004518BF" w:rsidRDefault="004518BF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4AB28" w14:textId="77777777" w:rsidR="008C2F91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A152CD" wp14:editId="47F2311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054D26" w14:textId="77777777" w:rsidR="008C2F91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A152C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4D054D26" w14:textId="77777777" w:rsidR="008C2F91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2FF27" w14:textId="77777777" w:rsidR="008C2F91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3151A55C" wp14:editId="2441783D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 w14:textId="77777777" w:rsidR="008C2F91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51A55C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" filled="f" stroked="f" strokeweight=".5pt">
              <v:textbox style="mso-fit-shape-to-text:t">
                <w:txbxContent>
                  <w:p w14:paraId="085E15EB" w14:textId="77777777" w:rsidR="008C2F91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C2F4D" w14:textId="77777777" w:rsidR="004518BF" w:rsidRDefault="004518BF" w:rsidP="00117666">
      <w:pPr>
        <w:spacing w:after="0"/>
      </w:pPr>
      <w:r>
        <w:separator/>
      </w:r>
    </w:p>
  </w:footnote>
  <w:footnote w:type="continuationSeparator" w:id="0">
    <w:p w14:paraId="1A0BB9F6" w14:textId="77777777" w:rsidR="004518BF" w:rsidRDefault="004518BF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1EDBA" w14:textId="77777777" w:rsidR="008C2F91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11A5B" w14:textId="6EE89A53" w:rsidR="008C2F91" w:rsidRDefault="00C52A7B" w:rsidP="0093429D">
    <w:r w:rsidRPr="007E3148"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821115517">
    <w:abstractNumId w:val="0"/>
  </w:num>
  <w:num w:numId="2" w16cid:durableId="1683165481">
    <w:abstractNumId w:val="4"/>
  </w:num>
  <w:num w:numId="3" w16cid:durableId="615480040">
    <w:abstractNumId w:val="1"/>
  </w:num>
  <w:num w:numId="4" w16cid:durableId="1566183234">
    <w:abstractNumId w:val="5"/>
  </w:num>
  <w:num w:numId="5" w16cid:durableId="18077027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59223692">
    <w:abstractNumId w:val="3"/>
  </w:num>
  <w:num w:numId="7" w16cid:durableId="1359550598">
    <w:abstractNumId w:val="6"/>
  </w:num>
  <w:num w:numId="8" w16cid:durableId="1559510671">
    <w:abstractNumId w:val="6"/>
  </w:num>
  <w:num w:numId="9" w16cid:durableId="1734543462">
    <w:abstractNumId w:val="6"/>
  </w:num>
  <w:num w:numId="10" w16cid:durableId="708839681">
    <w:abstractNumId w:val="6"/>
  </w:num>
  <w:num w:numId="11" w16cid:durableId="2046978920">
    <w:abstractNumId w:val="6"/>
  </w:num>
  <w:num w:numId="12" w16cid:durableId="2124614653">
    <w:abstractNumId w:val="6"/>
  </w:num>
  <w:num w:numId="13" w16cid:durableId="150105246">
    <w:abstractNumId w:val="3"/>
  </w:num>
  <w:num w:numId="14" w16cid:durableId="515769853">
    <w:abstractNumId w:val="2"/>
  </w:num>
  <w:num w:numId="15" w16cid:durableId="1753046014">
    <w:abstractNumId w:val="2"/>
  </w:num>
  <w:num w:numId="16" w16cid:durableId="665939894">
    <w:abstractNumId w:val="2"/>
  </w:num>
  <w:num w:numId="17" w16cid:durableId="2078749421">
    <w:abstractNumId w:val="2"/>
  </w:num>
  <w:num w:numId="18" w16cid:durableId="825047625">
    <w:abstractNumId w:val="2"/>
  </w:num>
  <w:num w:numId="19" w16cid:durableId="8038104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D24"/>
    <w:rsid w:val="0001436A"/>
    <w:rsid w:val="00034304"/>
    <w:rsid w:val="00035434"/>
    <w:rsid w:val="00052A14"/>
    <w:rsid w:val="00077D53"/>
    <w:rsid w:val="000A6216"/>
    <w:rsid w:val="00105FD9"/>
    <w:rsid w:val="00117666"/>
    <w:rsid w:val="001549D3"/>
    <w:rsid w:val="00160065"/>
    <w:rsid w:val="00177D84"/>
    <w:rsid w:val="00263B0A"/>
    <w:rsid w:val="00267D18"/>
    <w:rsid w:val="002868E2"/>
    <w:rsid w:val="002869C3"/>
    <w:rsid w:val="002936E4"/>
    <w:rsid w:val="002B4A57"/>
    <w:rsid w:val="002C74CA"/>
    <w:rsid w:val="00310AC9"/>
    <w:rsid w:val="003235E3"/>
    <w:rsid w:val="003544FB"/>
    <w:rsid w:val="003859E5"/>
    <w:rsid w:val="003D2D47"/>
    <w:rsid w:val="003D2F2D"/>
    <w:rsid w:val="003F0084"/>
    <w:rsid w:val="00401590"/>
    <w:rsid w:val="00410DC5"/>
    <w:rsid w:val="00447801"/>
    <w:rsid w:val="004518BF"/>
    <w:rsid w:val="00452E9C"/>
    <w:rsid w:val="004735C8"/>
    <w:rsid w:val="0048733D"/>
    <w:rsid w:val="004961FF"/>
    <w:rsid w:val="004A2C4D"/>
    <w:rsid w:val="00517A89"/>
    <w:rsid w:val="005250F2"/>
    <w:rsid w:val="00593EEA"/>
    <w:rsid w:val="005A5EEE"/>
    <w:rsid w:val="005C67F0"/>
    <w:rsid w:val="00625CBB"/>
    <w:rsid w:val="0063303E"/>
    <w:rsid w:val="006375C7"/>
    <w:rsid w:val="00654E8F"/>
    <w:rsid w:val="00656E27"/>
    <w:rsid w:val="00660D05"/>
    <w:rsid w:val="006820B1"/>
    <w:rsid w:val="006B7D14"/>
    <w:rsid w:val="006C3150"/>
    <w:rsid w:val="00701727"/>
    <w:rsid w:val="0070566C"/>
    <w:rsid w:val="00714C50"/>
    <w:rsid w:val="00725A7D"/>
    <w:rsid w:val="007413A3"/>
    <w:rsid w:val="007501BE"/>
    <w:rsid w:val="00764DCD"/>
    <w:rsid w:val="00790BB3"/>
    <w:rsid w:val="007C206C"/>
    <w:rsid w:val="007C4EB5"/>
    <w:rsid w:val="007C7E37"/>
    <w:rsid w:val="007D5D54"/>
    <w:rsid w:val="00803D24"/>
    <w:rsid w:val="00817DD6"/>
    <w:rsid w:val="00854ABC"/>
    <w:rsid w:val="00885156"/>
    <w:rsid w:val="008A4789"/>
    <w:rsid w:val="008C2F91"/>
    <w:rsid w:val="009151AA"/>
    <w:rsid w:val="009278CD"/>
    <w:rsid w:val="0093429D"/>
    <w:rsid w:val="00943573"/>
    <w:rsid w:val="00970F7D"/>
    <w:rsid w:val="00994A3D"/>
    <w:rsid w:val="009974EE"/>
    <w:rsid w:val="009C2B12"/>
    <w:rsid w:val="009C3E53"/>
    <w:rsid w:val="009C70F3"/>
    <w:rsid w:val="009E158E"/>
    <w:rsid w:val="00A174D9"/>
    <w:rsid w:val="00A569CD"/>
    <w:rsid w:val="00A7061B"/>
    <w:rsid w:val="00AB5EE2"/>
    <w:rsid w:val="00AB6715"/>
    <w:rsid w:val="00B1671E"/>
    <w:rsid w:val="00B25EB8"/>
    <w:rsid w:val="00B354E1"/>
    <w:rsid w:val="00B37F4D"/>
    <w:rsid w:val="00B66F0B"/>
    <w:rsid w:val="00B70D9D"/>
    <w:rsid w:val="00C064D4"/>
    <w:rsid w:val="00C52A7B"/>
    <w:rsid w:val="00C56BAF"/>
    <w:rsid w:val="00C679AA"/>
    <w:rsid w:val="00C75972"/>
    <w:rsid w:val="00CC0A3A"/>
    <w:rsid w:val="00CD066B"/>
    <w:rsid w:val="00CE4FEE"/>
    <w:rsid w:val="00D40E18"/>
    <w:rsid w:val="00DB59C3"/>
    <w:rsid w:val="00DC0D4B"/>
    <w:rsid w:val="00DC259A"/>
    <w:rsid w:val="00DE23E8"/>
    <w:rsid w:val="00E52377"/>
    <w:rsid w:val="00E64E17"/>
    <w:rsid w:val="00E866C9"/>
    <w:rsid w:val="00EA3D3C"/>
    <w:rsid w:val="00F46900"/>
    <w:rsid w:val="00F61D89"/>
    <w:rsid w:val="00FC0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4487BD"/>
  <w15:docId w15:val="{133E554D-C33E-435D-A5BC-605DF70A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"/>
    <w:next w:val="a0"/>
    <w:link w:val="10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2">
    <w:name w:val="heading 2"/>
    <w:basedOn w:val="1"/>
    <w:next w:val="a0"/>
    <w:link w:val="20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3">
    <w:name w:val="heading 3"/>
    <w:basedOn w:val="a0"/>
    <w:next w:val="a0"/>
    <w:link w:val="30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3"/>
    <w:next w:val="a0"/>
    <w:link w:val="40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5">
    <w:name w:val="heading 5"/>
    <w:basedOn w:val="4"/>
    <w:next w:val="a0"/>
    <w:link w:val="50"/>
    <w:uiPriority w:val="2"/>
    <w:qFormat/>
    <w:rsid w:val="00AB6715"/>
    <w:pPr>
      <w:numPr>
        <w:ilvl w:val="4"/>
      </w:num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标题 1 字符"/>
    <w:basedOn w:val="a1"/>
    <w:link w:val="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20">
    <w:name w:val="标题 2 字符"/>
    <w:basedOn w:val="a1"/>
    <w:link w:val="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a4">
    <w:name w:val="Subtitle"/>
    <w:basedOn w:val="a0"/>
    <w:next w:val="a0"/>
    <w:link w:val="a5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a5">
    <w:name w:val="副标题 字符"/>
    <w:basedOn w:val="a1"/>
    <w:link w:val="a4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a4"/>
    <w:next w:val="a0"/>
    <w:uiPriority w:val="1"/>
    <w:qFormat/>
    <w:rsid w:val="00AB6715"/>
  </w:style>
  <w:style w:type="paragraph" w:styleId="a6">
    <w:name w:val="Balloon Text"/>
    <w:basedOn w:val="a0"/>
    <w:link w:val="a7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批注框文本 字符"/>
    <w:basedOn w:val="a1"/>
    <w:link w:val="a6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a8">
    <w:name w:val="Book Title"/>
    <w:basedOn w:val="a1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a9">
    <w:name w:val="caption"/>
    <w:basedOn w:val="a0"/>
    <w:next w:val="aa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aa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ab">
    <w:name w:val="annotation reference"/>
    <w:basedOn w:val="a1"/>
    <w:uiPriority w:val="99"/>
    <w:semiHidden/>
    <w:unhideWhenUsed/>
    <w:rsid w:val="00AB6715"/>
    <w:rPr>
      <w:sz w:val="16"/>
      <w:szCs w:val="16"/>
    </w:rPr>
  </w:style>
  <w:style w:type="paragraph" w:styleId="ac">
    <w:name w:val="annotation text"/>
    <w:basedOn w:val="a0"/>
    <w:link w:val="ad"/>
    <w:uiPriority w:val="99"/>
    <w:semiHidden/>
    <w:unhideWhenUsed/>
    <w:rsid w:val="00AB6715"/>
    <w:rPr>
      <w:sz w:val="20"/>
      <w:szCs w:val="20"/>
    </w:rPr>
  </w:style>
  <w:style w:type="character" w:customStyle="1" w:styleId="ad">
    <w:name w:val="批注文字 字符"/>
    <w:basedOn w:val="a1"/>
    <w:link w:val="ac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B6715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af0">
    <w:name w:val="Emphasis"/>
    <w:basedOn w:val="a1"/>
    <w:uiPriority w:val="20"/>
    <w:qFormat/>
    <w:rsid w:val="00AB6715"/>
    <w:rPr>
      <w:rFonts w:ascii="Times New Roman" w:hAnsi="Times New Roman"/>
      <w:i/>
      <w:iCs/>
    </w:rPr>
  </w:style>
  <w:style w:type="character" w:styleId="af1">
    <w:name w:val="endnote reference"/>
    <w:basedOn w:val="a1"/>
    <w:uiPriority w:val="99"/>
    <w:semiHidden/>
    <w:unhideWhenUsed/>
    <w:rsid w:val="00AB6715"/>
    <w:rPr>
      <w:vertAlign w:val="superscript"/>
    </w:rPr>
  </w:style>
  <w:style w:type="paragraph" w:styleId="af2">
    <w:name w:val="endnote text"/>
    <w:basedOn w:val="a0"/>
    <w:link w:val="af3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af3">
    <w:name w:val="尾注文本 字符"/>
    <w:basedOn w:val="a1"/>
    <w:link w:val="af2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af4">
    <w:name w:val="FollowedHyperlink"/>
    <w:basedOn w:val="a1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af5">
    <w:name w:val="footer"/>
    <w:basedOn w:val="a0"/>
    <w:link w:val="af6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af6">
    <w:name w:val="页脚 字符"/>
    <w:basedOn w:val="a1"/>
    <w:link w:val="af5"/>
    <w:uiPriority w:val="99"/>
    <w:rsid w:val="00AB6715"/>
    <w:rPr>
      <w:rFonts w:ascii="Times New Roman" w:hAnsi="Times New Roman"/>
      <w:sz w:val="24"/>
    </w:rPr>
  </w:style>
  <w:style w:type="character" w:styleId="af7">
    <w:name w:val="footnote reference"/>
    <w:basedOn w:val="a1"/>
    <w:uiPriority w:val="99"/>
    <w:semiHidden/>
    <w:unhideWhenUsed/>
    <w:rsid w:val="00AB6715"/>
    <w:rPr>
      <w:vertAlign w:val="superscript"/>
    </w:rPr>
  </w:style>
  <w:style w:type="paragraph" w:styleId="af8">
    <w:name w:val="footnote text"/>
    <w:basedOn w:val="a0"/>
    <w:link w:val="af9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af9">
    <w:name w:val="脚注文本 字符"/>
    <w:basedOn w:val="a1"/>
    <w:link w:val="af8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fa">
    <w:name w:val="header"/>
    <w:basedOn w:val="a0"/>
    <w:link w:val="afb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afb">
    <w:name w:val="页眉 字符"/>
    <w:basedOn w:val="a1"/>
    <w:link w:val="afa"/>
    <w:uiPriority w:val="99"/>
    <w:rsid w:val="00AB6715"/>
    <w:rPr>
      <w:rFonts w:ascii="Times New Roman" w:hAnsi="Times New Roman"/>
      <w:b/>
      <w:sz w:val="24"/>
    </w:rPr>
  </w:style>
  <w:style w:type="paragraph" w:styleId="a">
    <w:name w:val="List Paragraph"/>
    <w:basedOn w:val="a0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afc">
    <w:name w:val="Hyperlink"/>
    <w:basedOn w:val="a1"/>
    <w:uiPriority w:val="99"/>
    <w:unhideWhenUsed/>
    <w:rsid w:val="00AB6715"/>
    <w:rPr>
      <w:color w:val="0000FF"/>
      <w:u w:val="single"/>
    </w:rPr>
  </w:style>
  <w:style w:type="character" w:styleId="afd">
    <w:name w:val="Intense Emphasis"/>
    <w:basedOn w:val="a1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afe">
    <w:name w:val="Intense Reference"/>
    <w:basedOn w:val="a1"/>
    <w:uiPriority w:val="32"/>
    <w:qFormat/>
    <w:rsid w:val="00AB6715"/>
    <w:rPr>
      <w:b/>
      <w:bCs/>
      <w:smallCaps/>
      <w:color w:val="auto"/>
      <w:spacing w:val="5"/>
    </w:rPr>
  </w:style>
  <w:style w:type="character" w:styleId="aff">
    <w:name w:val="line number"/>
    <w:basedOn w:val="a1"/>
    <w:uiPriority w:val="99"/>
    <w:semiHidden/>
    <w:unhideWhenUsed/>
    <w:rsid w:val="00AB6715"/>
  </w:style>
  <w:style w:type="character" w:customStyle="1" w:styleId="30">
    <w:name w:val="标题 3 字符"/>
    <w:basedOn w:val="a1"/>
    <w:link w:val="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40">
    <w:name w:val="标题 4 字符"/>
    <w:basedOn w:val="a1"/>
    <w:link w:val="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50">
    <w:name w:val="标题 5 字符"/>
    <w:basedOn w:val="a1"/>
    <w:link w:val="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aff0">
    <w:name w:val="Normal (Web)"/>
    <w:basedOn w:val="a0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aff1">
    <w:name w:val="Quote"/>
    <w:basedOn w:val="a0"/>
    <w:next w:val="a0"/>
    <w:link w:val="aff2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2">
    <w:name w:val="引用 字符"/>
    <w:basedOn w:val="a1"/>
    <w:link w:val="aff1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aff3">
    <w:name w:val="Strong"/>
    <w:basedOn w:val="a1"/>
    <w:uiPriority w:val="22"/>
    <w:qFormat/>
    <w:rsid w:val="00AB6715"/>
    <w:rPr>
      <w:rFonts w:ascii="Times New Roman" w:hAnsi="Times New Roman"/>
      <w:b/>
      <w:bCs/>
    </w:rPr>
  </w:style>
  <w:style w:type="character" w:styleId="aff4">
    <w:name w:val="Subtle Emphasis"/>
    <w:basedOn w:val="a1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aff5">
    <w:name w:val="Table Grid"/>
    <w:basedOn w:val="a2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6">
    <w:name w:val="Title"/>
    <w:basedOn w:val="a0"/>
    <w:next w:val="a0"/>
    <w:link w:val="aff7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aff7">
    <w:name w:val="标题 字符"/>
    <w:basedOn w:val="a1"/>
    <w:link w:val="aff6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aff6"/>
    <w:next w:val="aff6"/>
    <w:qFormat/>
    <w:rsid w:val="0001436A"/>
    <w:pPr>
      <w:spacing w:after="120"/>
    </w:pPr>
    <w:rPr>
      <w:i/>
    </w:rPr>
  </w:style>
  <w:style w:type="paragraph" w:styleId="aff8">
    <w:name w:val="Revision"/>
    <w:hidden/>
    <w:uiPriority w:val="99"/>
    <w:semiHidden/>
    <w:rsid w:val="00803D24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Props1.xml><?xml version="1.0" encoding="utf-8"?>
<ds:datastoreItem xmlns:ds="http://schemas.openxmlformats.org/officeDocument/2006/customXml" ds:itemID="{A3D4929F-83D0-432F-8F82-6D4423C25F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F441E3-103C-4487-877D-08CD22337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05759-6815-4540-b8ea-913958d74f23"/>
    <ds:schemaRef ds:uri="970c08f3-bdc0-46be-888b-e62464d9f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4314AF-3C36-4C2C-B599-40A76C6FFFC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558679B-78FB-42CD-A1EA-A99096AF5568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4B2E0E22-D442-4EBE-AAA2-EDC8871E7B41}">
  <ds:schemaRefs>
    <ds:schemaRef ds:uri="http://schemas.microsoft.com/office/2006/metadata/properties"/>
    <ds:schemaRef ds:uri="http://schemas.microsoft.com/office/infopath/2007/PartnerControls"/>
    <ds:schemaRef ds:uri="26005759-6815-4540-b8ea-913958d74f23"/>
    <ds:schemaRef ds:uri="970c08f3-bdc0-46be-888b-e62464d9f78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TotalTime>66</TotalTime>
  <Pages>7</Pages>
  <Words>2337</Words>
  <Characters>12106</Characters>
  <Application>Microsoft Office Word</Application>
  <DocSecurity>0</DocSecurity>
  <Lines>1729</Lines>
  <Paragraphs>1805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Frontiers</dc:creator>
  <cp:lastModifiedBy>Administrator</cp:lastModifiedBy>
  <cp:revision>13</cp:revision>
  <cp:lastPrinted>2013-10-03T12:51:00Z</cp:lastPrinted>
  <dcterms:created xsi:type="dcterms:W3CDTF">2025-05-06T09:54:00Z</dcterms:created>
  <dcterms:modified xsi:type="dcterms:W3CDTF">2025-11-04T14:59:00Z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