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27769" w14:textId="65672BB2" w:rsidR="0035754E" w:rsidRPr="00E43940" w:rsidRDefault="0035754E" w:rsidP="0035754E">
      <w:pPr>
        <w:pStyle w:val="BodyText"/>
        <w:spacing w:before="0" w:line="240" w:lineRule="auto"/>
        <w:contextualSpacing/>
      </w:pPr>
      <w:r w:rsidRPr="00E43940">
        <w:rPr>
          <w:b/>
        </w:rPr>
        <w:t>Table S1</w:t>
      </w:r>
      <w:r w:rsidRPr="00E43940">
        <w:t xml:space="preserve">. Longitudinal </w:t>
      </w:r>
      <w:r>
        <w:t>l</w:t>
      </w:r>
      <w:r w:rsidRPr="00E43940">
        <w:t xml:space="preserve">aboratory </w:t>
      </w:r>
      <w:r>
        <w:t>m</w:t>
      </w:r>
      <w:r w:rsidRPr="00E43940">
        <w:t xml:space="preserve">easurements and ESA </w:t>
      </w:r>
      <w:r>
        <w:t>d</w:t>
      </w:r>
      <w:r w:rsidRPr="00E43940">
        <w:t xml:space="preserve">oses for </w:t>
      </w:r>
      <w:r>
        <w:t>b</w:t>
      </w:r>
      <w:r w:rsidRPr="00E43940">
        <w:t xml:space="preserve">aseline ESA </w:t>
      </w:r>
      <w:r>
        <w:t>u</w:t>
      </w:r>
      <w:r w:rsidRPr="00E43940">
        <w:t xml:space="preserve">sers and ESA </w:t>
      </w:r>
      <w:r w:rsidR="00AB44DD">
        <w:t>naives</w:t>
      </w:r>
    </w:p>
    <w:tbl>
      <w:tblPr>
        <w:tblStyle w:val="TableGrid"/>
        <w:tblW w:w="5000" w:type="pct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04"/>
        <w:gridCol w:w="1036"/>
        <w:gridCol w:w="1039"/>
        <w:gridCol w:w="1039"/>
        <w:gridCol w:w="1040"/>
        <w:gridCol w:w="1040"/>
        <w:gridCol w:w="1040"/>
        <w:gridCol w:w="1040"/>
        <w:gridCol w:w="1040"/>
        <w:gridCol w:w="1040"/>
        <w:gridCol w:w="1040"/>
        <w:gridCol w:w="1032"/>
      </w:tblGrid>
      <w:tr w:rsidR="0035754E" w14:paraId="3833BA1C" w14:textId="77777777" w:rsidTr="00CD477B">
        <w:trPr>
          <w:trHeight w:val="224"/>
        </w:trPr>
        <w:tc>
          <w:tcPr>
            <w:tcW w:w="58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2BE895" w14:textId="77777777" w:rsidR="0035754E" w:rsidRPr="00BB13E8" w:rsidRDefault="0035754E" w:rsidP="00CD477B">
            <w:pPr>
              <w:pStyle w:val="BodyText"/>
              <w:spacing w:before="0" w:after="120" w:line="240" w:lineRule="auto"/>
              <w:contextualSpacing/>
              <w:jc w:val="center"/>
              <w:rPr>
                <w:sz w:val="20"/>
                <w:szCs w:val="18"/>
              </w:rPr>
            </w:pPr>
          </w:p>
        </w:tc>
        <w:tc>
          <w:tcPr>
            <w:tcW w:w="4418" w:type="pct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869CA2" w14:textId="77777777" w:rsidR="0035754E" w:rsidRPr="00D00A8A" w:rsidRDefault="0035754E" w:rsidP="00CD477B">
            <w:pPr>
              <w:pStyle w:val="BodyText"/>
              <w:spacing w:before="0" w:line="240" w:lineRule="auto"/>
              <w:contextualSpacing/>
              <w:jc w:val="center"/>
              <w:rPr>
                <w:b/>
                <w:sz w:val="20"/>
                <w:szCs w:val="18"/>
              </w:rPr>
            </w:pPr>
            <w:r w:rsidRPr="00D00A8A">
              <w:rPr>
                <w:b/>
                <w:sz w:val="20"/>
                <w:szCs w:val="18"/>
              </w:rPr>
              <w:t>Month</w:t>
            </w:r>
          </w:p>
        </w:tc>
      </w:tr>
      <w:tr w:rsidR="0035754E" w:rsidRPr="00D00A8A" w14:paraId="31C01CA8" w14:textId="77777777" w:rsidTr="00CD477B">
        <w:trPr>
          <w:trHeight w:val="260"/>
        </w:trPr>
        <w:tc>
          <w:tcPr>
            <w:tcW w:w="58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77940C" w14:textId="77777777" w:rsidR="0035754E" w:rsidRPr="00D00A8A" w:rsidRDefault="0035754E" w:rsidP="00CD477B">
            <w:pPr>
              <w:pStyle w:val="BodyText"/>
              <w:spacing w:before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0D775BF7" w14:textId="77777777" w:rsidR="0035754E" w:rsidRPr="00D00A8A" w:rsidRDefault="0035754E" w:rsidP="00CD477B">
            <w:pPr>
              <w:pStyle w:val="BodyText"/>
              <w:spacing w:before="0"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D00A8A">
              <w:rPr>
                <w:b/>
                <w:sz w:val="18"/>
                <w:szCs w:val="18"/>
              </w:rPr>
              <w:t>-12 to -10</w:t>
            </w:r>
          </w:p>
        </w:tc>
        <w:tc>
          <w:tcPr>
            <w:tcW w:w="402" w:type="pct"/>
            <w:tcBorders>
              <w:top w:val="nil"/>
              <w:bottom w:val="single" w:sz="12" w:space="0" w:color="auto"/>
            </w:tcBorders>
          </w:tcPr>
          <w:p w14:paraId="370FD0C6" w14:textId="77777777" w:rsidR="0035754E" w:rsidRPr="00D00A8A" w:rsidRDefault="0035754E" w:rsidP="00CD477B">
            <w:pPr>
              <w:pStyle w:val="BodyText"/>
              <w:spacing w:before="0"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D00A8A">
              <w:rPr>
                <w:b/>
                <w:sz w:val="18"/>
                <w:szCs w:val="18"/>
              </w:rPr>
              <w:t>-9 to -7</w:t>
            </w:r>
          </w:p>
        </w:tc>
        <w:tc>
          <w:tcPr>
            <w:tcW w:w="402" w:type="pct"/>
            <w:tcBorders>
              <w:top w:val="nil"/>
              <w:bottom w:val="single" w:sz="12" w:space="0" w:color="auto"/>
            </w:tcBorders>
          </w:tcPr>
          <w:p w14:paraId="74C8FEB0" w14:textId="77777777" w:rsidR="0035754E" w:rsidRPr="00D00A8A" w:rsidRDefault="0035754E" w:rsidP="00CD477B">
            <w:pPr>
              <w:pStyle w:val="BodyText"/>
              <w:spacing w:before="0"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D00A8A">
              <w:rPr>
                <w:b/>
                <w:sz w:val="18"/>
                <w:szCs w:val="18"/>
              </w:rPr>
              <w:t>-6 to -5</w:t>
            </w:r>
          </w:p>
        </w:tc>
        <w:tc>
          <w:tcPr>
            <w:tcW w:w="402" w:type="pct"/>
            <w:tcBorders>
              <w:top w:val="nil"/>
              <w:bottom w:val="single" w:sz="12" w:space="0" w:color="auto"/>
            </w:tcBorders>
          </w:tcPr>
          <w:p w14:paraId="5DDFA012" w14:textId="77777777" w:rsidR="0035754E" w:rsidRPr="00D00A8A" w:rsidRDefault="0035754E" w:rsidP="00CD477B">
            <w:pPr>
              <w:pStyle w:val="BodyText"/>
              <w:spacing w:before="0"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D00A8A">
              <w:rPr>
                <w:b/>
                <w:sz w:val="18"/>
                <w:szCs w:val="18"/>
              </w:rPr>
              <w:t>-4 to -3</w:t>
            </w:r>
          </w:p>
        </w:tc>
        <w:tc>
          <w:tcPr>
            <w:tcW w:w="402" w:type="pct"/>
            <w:tcBorders>
              <w:top w:val="nil"/>
              <w:bottom w:val="single" w:sz="12" w:space="0" w:color="auto"/>
            </w:tcBorders>
          </w:tcPr>
          <w:p w14:paraId="670CAF60" w14:textId="77777777" w:rsidR="0035754E" w:rsidRPr="00D00A8A" w:rsidRDefault="0035754E" w:rsidP="00CD477B">
            <w:pPr>
              <w:pStyle w:val="BodyText"/>
              <w:spacing w:before="0"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D00A8A">
              <w:rPr>
                <w:b/>
                <w:sz w:val="18"/>
                <w:szCs w:val="18"/>
              </w:rPr>
              <w:t>-2 to -1</w:t>
            </w:r>
          </w:p>
        </w:tc>
        <w:tc>
          <w:tcPr>
            <w:tcW w:w="402" w:type="pct"/>
            <w:tcBorders>
              <w:top w:val="nil"/>
              <w:bottom w:val="single" w:sz="12" w:space="0" w:color="auto"/>
            </w:tcBorders>
          </w:tcPr>
          <w:p w14:paraId="6CB0D1BC" w14:textId="77777777" w:rsidR="0035754E" w:rsidRPr="00D00A8A" w:rsidRDefault="0035754E" w:rsidP="00CD477B">
            <w:pPr>
              <w:pStyle w:val="BodyText"/>
              <w:spacing w:before="0"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D00A8A">
              <w:rPr>
                <w:b/>
                <w:sz w:val="18"/>
                <w:szCs w:val="18"/>
              </w:rPr>
              <w:t>Index</w:t>
            </w:r>
          </w:p>
        </w:tc>
        <w:tc>
          <w:tcPr>
            <w:tcW w:w="402" w:type="pct"/>
            <w:tcBorders>
              <w:top w:val="nil"/>
              <w:bottom w:val="single" w:sz="12" w:space="0" w:color="auto"/>
            </w:tcBorders>
          </w:tcPr>
          <w:p w14:paraId="566B0DA9" w14:textId="77777777" w:rsidR="0035754E" w:rsidRPr="00D00A8A" w:rsidRDefault="0035754E" w:rsidP="00CD477B">
            <w:pPr>
              <w:pStyle w:val="BodyText"/>
              <w:spacing w:before="0"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D00A8A">
              <w:rPr>
                <w:b/>
                <w:sz w:val="18"/>
                <w:szCs w:val="18"/>
              </w:rPr>
              <w:t>1 to 2</w:t>
            </w:r>
          </w:p>
        </w:tc>
        <w:tc>
          <w:tcPr>
            <w:tcW w:w="402" w:type="pct"/>
            <w:tcBorders>
              <w:top w:val="nil"/>
              <w:bottom w:val="single" w:sz="12" w:space="0" w:color="auto"/>
            </w:tcBorders>
          </w:tcPr>
          <w:p w14:paraId="63F7E9AE" w14:textId="77777777" w:rsidR="0035754E" w:rsidRPr="00D00A8A" w:rsidRDefault="0035754E" w:rsidP="00CD477B">
            <w:pPr>
              <w:pStyle w:val="BodyText"/>
              <w:spacing w:before="0"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D00A8A">
              <w:rPr>
                <w:b/>
                <w:sz w:val="18"/>
                <w:szCs w:val="18"/>
              </w:rPr>
              <w:t>3 to 4</w:t>
            </w:r>
          </w:p>
        </w:tc>
        <w:tc>
          <w:tcPr>
            <w:tcW w:w="402" w:type="pct"/>
            <w:tcBorders>
              <w:top w:val="nil"/>
              <w:bottom w:val="single" w:sz="12" w:space="0" w:color="auto"/>
            </w:tcBorders>
          </w:tcPr>
          <w:p w14:paraId="38CC9785" w14:textId="77777777" w:rsidR="0035754E" w:rsidRPr="00D00A8A" w:rsidRDefault="0035754E" w:rsidP="00CD477B">
            <w:pPr>
              <w:pStyle w:val="BodyText"/>
              <w:spacing w:before="0"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D00A8A">
              <w:rPr>
                <w:b/>
                <w:sz w:val="18"/>
                <w:szCs w:val="18"/>
              </w:rPr>
              <w:t>5 to 6</w:t>
            </w:r>
          </w:p>
        </w:tc>
        <w:tc>
          <w:tcPr>
            <w:tcW w:w="402" w:type="pct"/>
            <w:tcBorders>
              <w:top w:val="nil"/>
              <w:bottom w:val="single" w:sz="12" w:space="0" w:color="auto"/>
            </w:tcBorders>
          </w:tcPr>
          <w:p w14:paraId="1BDDA4F5" w14:textId="77777777" w:rsidR="0035754E" w:rsidRPr="00D00A8A" w:rsidRDefault="0035754E" w:rsidP="00CD477B">
            <w:pPr>
              <w:pStyle w:val="BodyText"/>
              <w:spacing w:before="0"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D00A8A">
              <w:rPr>
                <w:b/>
                <w:sz w:val="18"/>
                <w:szCs w:val="18"/>
              </w:rPr>
              <w:t>7 to 9</w:t>
            </w:r>
          </w:p>
        </w:tc>
        <w:tc>
          <w:tcPr>
            <w:tcW w:w="399" w:type="pc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210E041A" w14:textId="77777777" w:rsidR="0035754E" w:rsidRPr="00D00A8A" w:rsidRDefault="0035754E" w:rsidP="00CD477B">
            <w:pPr>
              <w:pStyle w:val="BodyText"/>
              <w:spacing w:before="0"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D00A8A">
              <w:rPr>
                <w:b/>
                <w:sz w:val="18"/>
                <w:szCs w:val="18"/>
              </w:rPr>
              <w:t>10 to 12</w:t>
            </w:r>
          </w:p>
        </w:tc>
      </w:tr>
      <w:tr w:rsidR="0035754E" w14:paraId="64FFCB35" w14:textId="77777777" w:rsidTr="00CD477B"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2183040" w14:textId="77777777" w:rsidR="0035754E" w:rsidRPr="00D00A8A" w:rsidRDefault="0035754E" w:rsidP="00CD477B">
            <w:pPr>
              <w:pStyle w:val="BodyText"/>
              <w:spacing w:before="0"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Baseline </w:t>
            </w:r>
            <w:r w:rsidRPr="00D00A8A">
              <w:rPr>
                <w:b/>
                <w:sz w:val="18"/>
                <w:szCs w:val="18"/>
              </w:rPr>
              <w:t>ESA Users</w:t>
            </w:r>
          </w:p>
        </w:tc>
      </w:tr>
      <w:tr w:rsidR="0035754E" w14:paraId="3AD16F79" w14:textId="77777777" w:rsidTr="00CD477B">
        <w:tc>
          <w:tcPr>
            <w:tcW w:w="5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23A6CA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rPr>
                <w:b/>
                <w:sz w:val="16"/>
                <w:szCs w:val="18"/>
              </w:rPr>
            </w:pPr>
            <w:r w:rsidRPr="00F0730F">
              <w:rPr>
                <w:b/>
                <w:sz w:val="16"/>
                <w:szCs w:val="18"/>
              </w:rPr>
              <w:t>Hb g/dL</w:t>
            </w:r>
          </w:p>
          <w:p w14:paraId="26C27ADC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b/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>mean ± SD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0DF01DD8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10.5 ± 1.2</w:t>
            </w:r>
          </w:p>
        </w:tc>
        <w:tc>
          <w:tcPr>
            <w:tcW w:w="402" w:type="pct"/>
            <w:tcBorders>
              <w:top w:val="single" w:sz="12" w:space="0" w:color="auto"/>
            </w:tcBorders>
            <w:vAlign w:val="bottom"/>
          </w:tcPr>
          <w:p w14:paraId="4FB5ABBA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10.7 ± 1.2</w:t>
            </w:r>
          </w:p>
        </w:tc>
        <w:tc>
          <w:tcPr>
            <w:tcW w:w="402" w:type="pct"/>
            <w:tcBorders>
              <w:top w:val="single" w:sz="12" w:space="0" w:color="auto"/>
            </w:tcBorders>
            <w:vAlign w:val="bottom"/>
          </w:tcPr>
          <w:p w14:paraId="0789EA9F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10.4 ± 1.2</w:t>
            </w:r>
          </w:p>
        </w:tc>
        <w:tc>
          <w:tcPr>
            <w:tcW w:w="402" w:type="pct"/>
            <w:tcBorders>
              <w:top w:val="single" w:sz="12" w:space="0" w:color="auto"/>
            </w:tcBorders>
            <w:vAlign w:val="bottom"/>
          </w:tcPr>
          <w:p w14:paraId="50FA8664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10.0 ± 0.9</w:t>
            </w:r>
          </w:p>
        </w:tc>
        <w:tc>
          <w:tcPr>
            <w:tcW w:w="402" w:type="pct"/>
            <w:tcBorders>
              <w:top w:val="single" w:sz="12" w:space="0" w:color="auto"/>
            </w:tcBorders>
            <w:vAlign w:val="bottom"/>
          </w:tcPr>
          <w:p w14:paraId="36027FBF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10.3 ± 1.0</w:t>
            </w:r>
          </w:p>
        </w:tc>
        <w:tc>
          <w:tcPr>
            <w:tcW w:w="402" w:type="pct"/>
            <w:tcBorders>
              <w:top w:val="single" w:sz="12" w:space="0" w:color="auto"/>
            </w:tcBorders>
            <w:vAlign w:val="bottom"/>
          </w:tcPr>
          <w:p w14:paraId="18EB9EED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10.8 ± 1.3</w:t>
            </w:r>
          </w:p>
        </w:tc>
        <w:tc>
          <w:tcPr>
            <w:tcW w:w="402" w:type="pct"/>
            <w:tcBorders>
              <w:top w:val="single" w:sz="12" w:space="0" w:color="auto"/>
            </w:tcBorders>
            <w:vAlign w:val="bottom"/>
          </w:tcPr>
          <w:p w14:paraId="223CAA17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10.6 ± 1.3</w:t>
            </w:r>
          </w:p>
        </w:tc>
        <w:tc>
          <w:tcPr>
            <w:tcW w:w="402" w:type="pct"/>
            <w:tcBorders>
              <w:top w:val="single" w:sz="12" w:space="0" w:color="auto"/>
            </w:tcBorders>
            <w:vAlign w:val="bottom"/>
          </w:tcPr>
          <w:p w14:paraId="0C55EC7B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10.5 ± 1.4</w:t>
            </w:r>
          </w:p>
        </w:tc>
        <w:tc>
          <w:tcPr>
            <w:tcW w:w="402" w:type="pct"/>
            <w:tcBorders>
              <w:top w:val="single" w:sz="12" w:space="0" w:color="auto"/>
            </w:tcBorders>
            <w:vAlign w:val="bottom"/>
          </w:tcPr>
          <w:p w14:paraId="575DE008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10.5 ± 1.4</w:t>
            </w:r>
          </w:p>
        </w:tc>
        <w:tc>
          <w:tcPr>
            <w:tcW w:w="402" w:type="pct"/>
            <w:tcBorders>
              <w:top w:val="single" w:sz="12" w:space="0" w:color="auto"/>
            </w:tcBorders>
            <w:vAlign w:val="bottom"/>
          </w:tcPr>
          <w:p w14:paraId="47687955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10.5 ± 1.1</w:t>
            </w:r>
          </w:p>
        </w:tc>
        <w:tc>
          <w:tcPr>
            <w:tcW w:w="3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0E039756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10.5 ± 1.1</w:t>
            </w:r>
          </w:p>
        </w:tc>
      </w:tr>
      <w:tr w:rsidR="0035754E" w14:paraId="067FD956" w14:textId="77777777" w:rsidTr="00CD477B">
        <w:tc>
          <w:tcPr>
            <w:tcW w:w="582" w:type="pct"/>
            <w:tcBorders>
              <w:left w:val="single" w:sz="12" w:space="0" w:color="auto"/>
              <w:right w:val="single" w:sz="12" w:space="0" w:color="auto"/>
            </w:tcBorders>
          </w:tcPr>
          <w:p w14:paraId="0FAE3566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 xml:space="preserve">median </w:t>
            </w:r>
          </w:p>
          <w:p w14:paraId="294345A0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>[p25, p75]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bottom"/>
          </w:tcPr>
          <w:p w14:paraId="14D2CE1D" w14:textId="77777777" w:rsidR="0035754E" w:rsidRPr="00F0730F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10.4 </w:t>
            </w:r>
          </w:p>
          <w:p w14:paraId="7639F0D8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[9.7, 11.2]</w:t>
            </w:r>
          </w:p>
        </w:tc>
        <w:tc>
          <w:tcPr>
            <w:tcW w:w="402" w:type="pct"/>
            <w:vAlign w:val="bottom"/>
          </w:tcPr>
          <w:p w14:paraId="27D98528" w14:textId="77777777" w:rsidR="0035754E" w:rsidRPr="00F0730F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10.7 </w:t>
            </w:r>
          </w:p>
          <w:p w14:paraId="5ED61E94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[9.9, 11.4]</w:t>
            </w:r>
          </w:p>
        </w:tc>
        <w:tc>
          <w:tcPr>
            <w:tcW w:w="402" w:type="pct"/>
            <w:vAlign w:val="bottom"/>
          </w:tcPr>
          <w:p w14:paraId="576005CE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10.3 [9.7, 11.0]</w:t>
            </w:r>
          </w:p>
        </w:tc>
        <w:tc>
          <w:tcPr>
            <w:tcW w:w="402" w:type="pct"/>
            <w:vAlign w:val="bottom"/>
          </w:tcPr>
          <w:p w14:paraId="19CB9B36" w14:textId="77777777" w:rsidR="0035754E" w:rsidRPr="00F0730F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10.1</w:t>
            </w:r>
          </w:p>
          <w:p w14:paraId="330E2542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 [9.4, 10.5]</w:t>
            </w:r>
          </w:p>
        </w:tc>
        <w:tc>
          <w:tcPr>
            <w:tcW w:w="402" w:type="pct"/>
            <w:vAlign w:val="bottom"/>
          </w:tcPr>
          <w:p w14:paraId="40B8291F" w14:textId="77777777" w:rsidR="0035754E" w:rsidRPr="00F0730F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10.3 </w:t>
            </w:r>
          </w:p>
          <w:p w14:paraId="740E636C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[9.7, 10.9]</w:t>
            </w:r>
          </w:p>
        </w:tc>
        <w:tc>
          <w:tcPr>
            <w:tcW w:w="402" w:type="pct"/>
            <w:vAlign w:val="bottom"/>
          </w:tcPr>
          <w:p w14:paraId="67092C47" w14:textId="77777777" w:rsidR="0035754E" w:rsidRPr="00F0730F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10.7</w:t>
            </w:r>
          </w:p>
          <w:p w14:paraId="65F49E58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 10.0, 11.6]</w:t>
            </w:r>
          </w:p>
        </w:tc>
        <w:tc>
          <w:tcPr>
            <w:tcW w:w="402" w:type="pct"/>
            <w:vAlign w:val="bottom"/>
          </w:tcPr>
          <w:p w14:paraId="746B8E27" w14:textId="77777777" w:rsidR="0035754E" w:rsidRPr="00F0730F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10.5 </w:t>
            </w:r>
          </w:p>
          <w:p w14:paraId="5D39557E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[9.7, 11.2]</w:t>
            </w:r>
          </w:p>
        </w:tc>
        <w:tc>
          <w:tcPr>
            <w:tcW w:w="402" w:type="pct"/>
            <w:vAlign w:val="bottom"/>
          </w:tcPr>
          <w:p w14:paraId="7B91AF31" w14:textId="77777777" w:rsidR="0035754E" w:rsidRPr="00F0730F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10.6 </w:t>
            </w:r>
          </w:p>
          <w:p w14:paraId="1EFAE4A3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[9.6, 11.3]</w:t>
            </w:r>
          </w:p>
        </w:tc>
        <w:tc>
          <w:tcPr>
            <w:tcW w:w="402" w:type="pct"/>
            <w:vAlign w:val="bottom"/>
          </w:tcPr>
          <w:p w14:paraId="1A22022E" w14:textId="77777777" w:rsidR="0035754E" w:rsidRPr="00F0730F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10.5 </w:t>
            </w:r>
          </w:p>
          <w:p w14:paraId="25BA64B2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[9.5, 11.1]</w:t>
            </w:r>
          </w:p>
        </w:tc>
        <w:tc>
          <w:tcPr>
            <w:tcW w:w="402" w:type="pct"/>
            <w:vAlign w:val="bottom"/>
          </w:tcPr>
          <w:p w14:paraId="7AB5CD2A" w14:textId="77777777" w:rsidR="0035754E" w:rsidRPr="00F0730F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10.5 </w:t>
            </w:r>
          </w:p>
          <w:p w14:paraId="2B8CAF8F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[9.5, 11.1]</w:t>
            </w:r>
          </w:p>
        </w:tc>
        <w:tc>
          <w:tcPr>
            <w:tcW w:w="399" w:type="pct"/>
            <w:tcBorders>
              <w:right w:val="single" w:sz="12" w:space="0" w:color="auto"/>
            </w:tcBorders>
            <w:vAlign w:val="bottom"/>
          </w:tcPr>
          <w:p w14:paraId="4F37B89F" w14:textId="77777777" w:rsidR="0035754E" w:rsidRPr="00F0730F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10.4</w:t>
            </w:r>
          </w:p>
          <w:p w14:paraId="27B28407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 [9.8, 11.3]</w:t>
            </w:r>
          </w:p>
        </w:tc>
      </w:tr>
      <w:tr w:rsidR="0035754E" w14:paraId="4ADBAC15" w14:textId="77777777" w:rsidTr="00CD477B">
        <w:tc>
          <w:tcPr>
            <w:tcW w:w="582" w:type="pct"/>
            <w:tcBorders>
              <w:left w:val="single" w:sz="12" w:space="0" w:color="auto"/>
              <w:right w:val="single" w:sz="12" w:space="0" w:color="auto"/>
            </w:tcBorders>
          </w:tcPr>
          <w:p w14:paraId="71C17515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rPr>
                <w:b/>
                <w:sz w:val="16"/>
                <w:szCs w:val="18"/>
              </w:rPr>
            </w:pPr>
            <w:r w:rsidRPr="00F0730F">
              <w:rPr>
                <w:b/>
                <w:sz w:val="16"/>
                <w:szCs w:val="18"/>
              </w:rPr>
              <w:t xml:space="preserve">ESA Dose </w:t>
            </w:r>
            <w:r>
              <w:rPr>
                <w:b/>
                <w:sz w:val="16"/>
                <w:szCs w:val="18"/>
                <w:vertAlign w:val="superscript"/>
              </w:rPr>
              <w:t xml:space="preserve">a </w:t>
            </w:r>
            <w:r w:rsidRPr="00F0730F">
              <w:rPr>
                <w:b/>
                <w:sz w:val="16"/>
                <w:szCs w:val="18"/>
              </w:rPr>
              <w:t>U/month</w:t>
            </w:r>
          </w:p>
          <w:p w14:paraId="25B5935A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b/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>mean ± SD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bottom"/>
          </w:tcPr>
          <w:p w14:paraId="41E2ACC0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17,412 ± 24,742</w:t>
            </w:r>
          </w:p>
        </w:tc>
        <w:tc>
          <w:tcPr>
            <w:tcW w:w="402" w:type="pct"/>
            <w:vAlign w:val="bottom"/>
          </w:tcPr>
          <w:p w14:paraId="300A1F69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22,518 ± 34,576</w:t>
            </w:r>
          </w:p>
        </w:tc>
        <w:tc>
          <w:tcPr>
            <w:tcW w:w="402" w:type="pct"/>
            <w:vAlign w:val="bottom"/>
          </w:tcPr>
          <w:p w14:paraId="0F63DAEF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15,535 ± 23,912</w:t>
            </w:r>
          </w:p>
        </w:tc>
        <w:tc>
          <w:tcPr>
            <w:tcW w:w="402" w:type="pct"/>
            <w:vAlign w:val="bottom"/>
          </w:tcPr>
          <w:p w14:paraId="04D2C9DC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15,822 ± 20,312</w:t>
            </w:r>
          </w:p>
        </w:tc>
        <w:tc>
          <w:tcPr>
            <w:tcW w:w="402" w:type="pct"/>
            <w:vAlign w:val="bottom"/>
          </w:tcPr>
          <w:p w14:paraId="2596B7E4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23,768 ± 20,816</w:t>
            </w:r>
          </w:p>
        </w:tc>
        <w:tc>
          <w:tcPr>
            <w:tcW w:w="402" w:type="pct"/>
            <w:vAlign w:val="bottom"/>
          </w:tcPr>
          <w:p w14:paraId="22197DCC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27,042 ± 28,051</w:t>
            </w:r>
          </w:p>
        </w:tc>
        <w:tc>
          <w:tcPr>
            <w:tcW w:w="402" w:type="pct"/>
            <w:vAlign w:val="bottom"/>
          </w:tcPr>
          <w:p w14:paraId="46FBB807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23,091 ± 25,900</w:t>
            </w:r>
          </w:p>
        </w:tc>
        <w:tc>
          <w:tcPr>
            <w:tcW w:w="402" w:type="pct"/>
            <w:vAlign w:val="bottom"/>
          </w:tcPr>
          <w:p w14:paraId="41CFB1DF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24,794 ± 24,437</w:t>
            </w:r>
          </w:p>
        </w:tc>
        <w:tc>
          <w:tcPr>
            <w:tcW w:w="402" w:type="pct"/>
            <w:vAlign w:val="bottom"/>
          </w:tcPr>
          <w:p w14:paraId="57E77CDF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21,042 ± 22,495</w:t>
            </w:r>
          </w:p>
        </w:tc>
        <w:tc>
          <w:tcPr>
            <w:tcW w:w="402" w:type="pct"/>
            <w:vAlign w:val="bottom"/>
          </w:tcPr>
          <w:p w14:paraId="66AE4E14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21,770 ± 27,879</w:t>
            </w:r>
          </w:p>
        </w:tc>
        <w:tc>
          <w:tcPr>
            <w:tcW w:w="399" w:type="pct"/>
            <w:tcBorders>
              <w:right w:val="single" w:sz="12" w:space="0" w:color="auto"/>
            </w:tcBorders>
            <w:vAlign w:val="bottom"/>
          </w:tcPr>
          <w:p w14:paraId="47F631A7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23,765 ± 30,402</w:t>
            </w:r>
          </w:p>
        </w:tc>
      </w:tr>
      <w:tr w:rsidR="0035754E" w14:paraId="3DADBFE1" w14:textId="77777777" w:rsidTr="00CD477B">
        <w:tc>
          <w:tcPr>
            <w:tcW w:w="582" w:type="pct"/>
            <w:tcBorders>
              <w:left w:val="single" w:sz="12" w:space="0" w:color="auto"/>
              <w:right w:val="single" w:sz="12" w:space="0" w:color="auto"/>
            </w:tcBorders>
          </w:tcPr>
          <w:p w14:paraId="6865885A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 xml:space="preserve">median </w:t>
            </w:r>
          </w:p>
          <w:p w14:paraId="1A2CE606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>[p25, p75]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bottom"/>
          </w:tcPr>
          <w:p w14:paraId="47813B49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12,000 [3429, 21,333]</w:t>
            </w:r>
          </w:p>
        </w:tc>
        <w:tc>
          <w:tcPr>
            <w:tcW w:w="402" w:type="pct"/>
            <w:vAlign w:val="bottom"/>
          </w:tcPr>
          <w:p w14:paraId="43CC47D2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12,629 [4944,23,571]</w:t>
            </w:r>
          </w:p>
        </w:tc>
        <w:tc>
          <w:tcPr>
            <w:tcW w:w="402" w:type="pct"/>
            <w:vAlign w:val="bottom"/>
          </w:tcPr>
          <w:p w14:paraId="0EEC1723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8929 </w:t>
            </w:r>
          </w:p>
          <w:p w14:paraId="12405702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[4286, 14,857]</w:t>
            </w:r>
          </w:p>
        </w:tc>
        <w:tc>
          <w:tcPr>
            <w:tcW w:w="402" w:type="pct"/>
            <w:vAlign w:val="bottom"/>
          </w:tcPr>
          <w:p w14:paraId="4956B188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11,500 [2286, 20,000]</w:t>
            </w:r>
          </w:p>
        </w:tc>
        <w:tc>
          <w:tcPr>
            <w:tcW w:w="402" w:type="pct"/>
            <w:vAlign w:val="bottom"/>
          </w:tcPr>
          <w:p w14:paraId="1DE58507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23,571 [10,071, 29,286]</w:t>
            </w:r>
          </w:p>
        </w:tc>
        <w:tc>
          <w:tcPr>
            <w:tcW w:w="402" w:type="pct"/>
            <w:vAlign w:val="bottom"/>
          </w:tcPr>
          <w:p w14:paraId="092D1020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20,000 [10,000, 40,000]</w:t>
            </w:r>
          </w:p>
        </w:tc>
        <w:tc>
          <w:tcPr>
            <w:tcW w:w="402" w:type="pct"/>
            <w:vAlign w:val="bottom"/>
          </w:tcPr>
          <w:p w14:paraId="20D0400B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19,333 [8000, 32,857]</w:t>
            </w:r>
          </w:p>
        </w:tc>
        <w:tc>
          <w:tcPr>
            <w:tcW w:w="402" w:type="pct"/>
            <w:vAlign w:val="bottom"/>
          </w:tcPr>
          <w:p w14:paraId="7035A41C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18,976 [8000, 39,333]</w:t>
            </w:r>
          </w:p>
        </w:tc>
        <w:tc>
          <w:tcPr>
            <w:tcW w:w="402" w:type="pct"/>
            <w:vAlign w:val="bottom"/>
          </w:tcPr>
          <w:p w14:paraId="54E5B643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18,000 [5357, 29,714]</w:t>
            </w:r>
          </w:p>
        </w:tc>
        <w:tc>
          <w:tcPr>
            <w:tcW w:w="402" w:type="pct"/>
            <w:vAlign w:val="bottom"/>
          </w:tcPr>
          <w:p w14:paraId="0B8E1E5B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16,190 [9048, 26,190]</w:t>
            </w:r>
          </w:p>
        </w:tc>
        <w:tc>
          <w:tcPr>
            <w:tcW w:w="399" w:type="pct"/>
            <w:tcBorders>
              <w:right w:val="single" w:sz="12" w:space="0" w:color="auto"/>
            </w:tcBorders>
            <w:vAlign w:val="bottom"/>
          </w:tcPr>
          <w:p w14:paraId="662F3FC1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17,778 [8898, 26,667]</w:t>
            </w:r>
          </w:p>
        </w:tc>
      </w:tr>
      <w:tr w:rsidR="0035754E" w14:paraId="122488E8" w14:textId="77777777" w:rsidTr="00CD477B">
        <w:tc>
          <w:tcPr>
            <w:tcW w:w="582" w:type="pct"/>
            <w:tcBorders>
              <w:left w:val="single" w:sz="12" w:space="0" w:color="auto"/>
              <w:right w:val="single" w:sz="12" w:space="0" w:color="auto"/>
            </w:tcBorders>
          </w:tcPr>
          <w:p w14:paraId="4DA702BD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rPr>
                <w:b/>
                <w:sz w:val="16"/>
                <w:szCs w:val="18"/>
              </w:rPr>
            </w:pPr>
            <w:r w:rsidRPr="00F0730F">
              <w:rPr>
                <w:b/>
                <w:sz w:val="16"/>
                <w:szCs w:val="18"/>
              </w:rPr>
              <w:t>TSAT, %</w:t>
            </w:r>
          </w:p>
          <w:p w14:paraId="1B20EAFF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b/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>mean ± SD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bottom"/>
          </w:tcPr>
          <w:p w14:paraId="58E40669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30.9 ± 16.0</w:t>
            </w:r>
          </w:p>
        </w:tc>
        <w:tc>
          <w:tcPr>
            <w:tcW w:w="402" w:type="pct"/>
            <w:vAlign w:val="bottom"/>
          </w:tcPr>
          <w:p w14:paraId="3ED6D8D0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33.0 ± 17.1</w:t>
            </w:r>
          </w:p>
        </w:tc>
        <w:tc>
          <w:tcPr>
            <w:tcW w:w="402" w:type="pct"/>
            <w:vAlign w:val="bottom"/>
          </w:tcPr>
          <w:p w14:paraId="53488844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30.9 ± 16.4</w:t>
            </w:r>
          </w:p>
        </w:tc>
        <w:tc>
          <w:tcPr>
            <w:tcW w:w="402" w:type="pct"/>
            <w:vAlign w:val="bottom"/>
          </w:tcPr>
          <w:p w14:paraId="20A07757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27.7 ± 12.8</w:t>
            </w:r>
          </w:p>
        </w:tc>
        <w:tc>
          <w:tcPr>
            <w:tcW w:w="402" w:type="pct"/>
            <w:vAlign w:val="bottom"/>
          </w:tcPr>
          <w:p w14:paraId="470F07E4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27.9 ± 12.2</w:t>
            </w:r>
          </w:p>
        </w:tc>
        <w:tc>
          <w:tcPr>
            <w:tcW w:w="402" w:type="pct"/>
            <w:vAlign w:val="bottom"/>
          </w:tcPr>
          <w:p w14:paraId="26AE9404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26.4 ± 12.4</w:t>
            </w:r>
          </w:p>
        </w:tc>
        <w:tc>
          <w:tcPr>
            <w:tcW w:w="402" w:type="pct"/>
            <w:vAlign w:val="bottom"/>
          </w:tcPr>
          <w:p w14:paraId="12711D4C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26.1 ± 15.4</w:t>
            </w:r>
          </w:p>
        </w:tc>
        <w:tc>
          <w:tcPr>
            <w:tcW w:w="402" w:type="pct"/>
            <w:vAlign w:val="bottom"/>
          </w:tcPr>
          <w:p w14:paraId="187D96CC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30.4 ± 12.2</w:t>
            </w:r>
          </w:p>
        </w:tc>
        <w:tc>
          <w:tcPr>
            <w:tcW w:w="402" w:type="pct"/>
            <w:vAlign w:val="bottom"/>
          </w:tcPr>
          <w:p w14:paraId="250ECDB4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32.8 ± 22.6</w:t>
            </w:r>
          </w:p>
        </w:tc>
        <w:tc>
          <w:tcPr>
            <w:tcW w:w="402" w:type="pct"/>
            <w:vAlign w:val="bottom"/>
          </w:tcPr>
          <w:p w14:paraId="43F631B5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29.0 ± 11.7</w:t>
            </w:r>
          </w:p>
        </w:tc>
        <w:tc>
          <w:tcPr>
            <w:tcW w:w="399" w:type="pct"/>
            <w:tcBorders>
              <w:right w:val="single" w:sz="12" w:space="0" w:color="auto"/>
            </w:tcBorders>
            <w:vAlign w:val="bottom"/>
          </w:tcPr>
          <w:p w14:paraId="56DDB2E3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30.1 ± 16.2</w:t>
            </w:r>
          </w:p>
        </w:tc>
      </w:tr>
      <w:tr w:rsidR="0035754E" w14:paraId="68A30787" w14:textId="77777777" w:rsidTr="00CD477B">
        <w:tc>
          <w:tcPr>
            <w:tcW w:w="582" w:type="pct"/>
            <w:tcBorders>
              <w:left w:val="single" w:sz="12" w:space="0" w:color="auto"/>
              <w:right w:val="single" w:sz="12" w:space="0" w:color="auto"/>
            </w:tcBorders>
          </w:tcPr>
          <w:p w14:paraId="1EA4E8FA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 xml:space="preserve">median </w:t>
            </w:r>
          </w:p>
          <w:p w14:paraId="378A773E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>[p25, p75]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bottom"/>
          </w:tcPr>
          <w:p w14:paraId="560D56BF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27 </w:t>
            </w:r>
          </w:p>
          <w:p w14:paraId="58C5B354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[21, 38]</w:t>
            </w:r>
          </w:p>
        </w:tc>
        <w:tc>
          <w:tcPr>
            <w:tcW w:w="402" w:type="pct"/>
            <w:vAlign w:val="bottom"/>
          </w:tcPr>
          <w:p w14:paraId="337D8478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27</w:t>
            </w:r>
          </w:p>
          <w:p w14:paraId="714FB919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 [20, 41]</w:t>
            </w:r>
          </w:p>
        </w:tc>
        <w:tc>
          <w:tcPr>
            <w:tcW w:w="402" w:type="pct"/>
            <w:vAlign w:val="bottom"/>
          </w:tcPr>
          <w:p w14:paraId="1A7CD531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26</w:t>
            </w:r>
          </w:p>
          <w:p w14:paraId="420B7BDD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 [20, 39]</w:t>
            </w:r>
          </w:p>
        </w:tc>
        <w:tc>
          <w:tcPr>
            <w:tcW w:w="402" w:type="pct"/>
            <w:vAlign w:val="bottom"/>
          </w:tcPr>
          <w:p w14:paraId="4D9B9691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23</w:t>
            </w:r>
          </w:p>
          <w:p w14:paraId="64EC04E0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 [20, 32]</w:t>
            </w:r>
          </w:p>
        </w:tc>
        <w:tc>
          <w:tcPr>
            <w:tcW w:w="402" w:type="pct"/>
            <w:vAlign w:val="bottom"/>
          </w:tcPr>
          <w:p w14:paraId="4D83FB29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26 </w:t>
            </w:r>
          </w:p>
          <w:p w14:paraId="5B47426A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[20, 33]</w:t>
            </w:r>
          </w:p>
        </w:tc>
        <w:tc>
          <w:tcPr>
            <w:tcW w:w="402" w:type="pct"/>
            <w:vAlign w:val="bottom"/>
          </w:tcPr>
          <w:p w14:paraId="57CBB346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22</w:t>
            </w:r>
          </w:p>
          <w:p w14:paraId="3CA96B4F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 [16, 33]</w:t>
            </w:r>
          </w:p>
        </w:tc>
        <w:tc>
          <w:tcPr>
            <w:tcW w:w="402" w:type="pct"/>
            <w:vAlign w:val="bottom"/>
          </w:tcPr>
          <w:p w14:paraId="4A86783C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22</w:t>
            </w:r>
          </w:p>
          <w:p w14:paraId="23BF7B07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 [15, 33]</w:t>
            </w:r>
          </w:p>
        </w:tc>
        <w:tc>
          <w:tcPr>
            <w:tcW w:w="402" w:type="pct"/>
            <w:vAlign w:val="bottom"/>
          </w:tcPr>
          <w:p w14:paraId="03DF7E3C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28</w:t>
            </w:r>
          </w:p>
          <w:p w14:paraId="2FFA6A3D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 [23, 36]</w:t>
            </w:r>
          </w:p>
        </w:tc>
        <w:tc>
          <w:tcPr>
            <w:tcW w:w="402" w:type="pct"/>
            <w:vAlign w:val="bottom"/>
          </w:tcPr>
          <w:p w14:paraId="34CA609B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26</w:t>
            </w:r>
          </w:p>
          <w:p w14:paraId="52E8E7DC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 [19, 44]</w:t>
            </w:r>
          </w:p>
        </w:tc>
        <w:tc>
          <w:tcPr>
            <w:tcW w:w="402" w:type="pct"/>
            <w:vAlign w:val="bottom"/>
          </w:tcPr>
          <w:p w14:paraId="4C13BCB0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24</w:t>
            </w:r>
          </w:p>
          <w:p w14:paraId="2C3A76A4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 [22, 37]</w:t>
            </w:r>
          </w:p>
        </w:tc>
        <w:tc>
          <w:tcPr>
            <w:tcW w:w="399" w:type="pct"/>
            <w:tcBorders>
              <w:right w:val="single" w:sz="12" w:space="0" w:color="auto"/>
            </w:tcBorders>
            <w:vAlign w:val="bottom"/>
          </w:tcPr>
          <w:p w14:paraId="59E64F16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25</w:t>
            </w:r>
          </w:p>
          <w:p w14:paraId="7374F334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 [18, 41]</w:t>
            </w:r>
          </w:p>
        </w:tc>
      </w:tr>
      <w:tr w:rsidR="0035754E" w14:paraId="15DC246F" w14:textId="77777777" w:rsidTr="00CD477B">
        <w:tc>
          <w:tcPr>
            <w:tcW w:w="582" w:type="pct"/>
            <w:tcBorders>
              <w:left w:val="single" w:sz="12" w:space="0" w:color="auto"/>
              <w:right w:val="single" w:sz="12" w:space="0" w:color="auto"/>
            </w:tcBorders>
          </w:tcPr>
          <w:p w14:paraId="5164A6C6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rPr>
                <w:b/>
                <w:sz w:val="16"/>
                <w:szCs w:val="18"/>
              </w:rPr>
            </w:pPr>
            <w:r w:rsidRPr="00F0730F">
              <w:rPr>
                <w:b/>
                <w:sz w:val="16"/>
                <w:szCs w:val="18"/>
              </w:rPr>
              <w:t>Ferritin ng/mL</w:t>
            </w:r>
          </w:p>
          <w:p w14:paraId="1D5EE6E1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b/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>mean ± SD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bottom"/>
          </w:tcPr>
          <w:p w14:paraId="5CCBFD42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432 ± 536</w:t>
            </w:r>
          </w:p>
        </w:tc>
        <w:tc>
          <w:tcPr>
            <w:tcW w:w="402" w:type="pct"/>
            <w:vAlign w:val="bottom"/>
          </w:tcPr>
          <w:p w14:paraId="18BFBDAC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443 ± 481</w:t>
            </w:r>
          </w:p>
        </w:tc>
        <w:tc>
          <w:tcPr>
            <w:tcW w:w="402" w:type="pct"/>
            <w:vAlign w:val="bottom"/>
          </w:tcPr>
          <w:p w14:paraId="0EDC2A28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457 ± 544</w:t>
            </w:r>
          </w:p>
        </w:tc>
        <w:tc>
          <w:tcPr>
            <w:tcW w:w="402" w:type="pct"/>
            <w:vAlign w:val="bottom"/>
          </w:tcPr>
          <w:p w14:paraId="2F49FCA0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408 ± 423</w:t>
            </w:r>
          </w:p>
        </w:tc>
        <w:tc>
          <w:tcPr>
            <w:tcW w:w="402" w:type="pct"/>
            <w:vAlign w:val="bottom"/>
          </w:tcPr>
          <w:p w14:paraId="446D5387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443 ± 453</w:t>
            </w:r>
          </w:p>
        </w:tc>
        <w:tc>
          <w:tcPr>
            <w:tcW w:w="402" w:type="pct"/>
            <w:vAlign w:val="bottom"/>
          </w:tcPr>
          <w:p w14:paraId="312A2DDF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263 ± 261</w:t>
            </w:r>
          </w:p>
        </w:tc>
        <w:tc>
          <w:tcPr>
            <w:tcW w:w="402" w:type="pct"/>
            <w:vAlign w:val="bottom"/>
          </w:tcPr>
          <w:p w14:paraId="3A2E96F5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373 ± 354</w:t>
            </w:r>
          </w:p>
        </w:tc>
        <w:tc>
          <w:tcPr>
            <w:tcW w:w="402" w:type="pct"/>
            <w:vAlign w:val="bottom"/>
          </w:tcPr>
          <w:p w14:paraId="286211C4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373 ± 432</w:t>
            </w:r>
          </w:p>
        </w:tc>
        <w:tc>
          <w:tcPr>
            <w:tcW w:w="402" w:type="pct"/>
            <w:vAlign w:val="bottom"/>
          </w:tcPr>
          <w:p w14:paraId="55506119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434 ± 457</w:t>
            </w:r>
          </w:p>
        </w:tc>
        <w:tc>
          <w:tcPr>
            <w:tcW w:w="402" w:type="pct"/>
            <w:vAlign w:val="bottom"/>
          </w:tcPr>
          <w:p w14:paraId="07A9CE35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409 ± 447</w:t>
            </w:r>
          </w:p>
        </w:tc>
        <w:tc>
          <w:tcPr>
            <w:tcW w:w="399" w:type="pct"/>
            <w:tcBorders>
              <w:right w:val="single" w:sz="12" w:space="0" w:color="auto"/>
            </w:tcBorders>
            <w:vAlign w:val="bottom"/>
          </w:tcPr>
          <w:p w14:paraId="18587DBB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457 ± 374</w:t>
            </w:r>
          </w:p>
        </w:tc>
      </w:tr>
      <w:tr w:rsidR="0035754E" w14:paraId="0AA30EE2" w14:textId="77777777" w:rsidTr="00CD477B">
        <w:tc>
          <w:tcPr>
            <w:tcW w:w="5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6E8453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 xml:space="preserve">median </w:t>
            </w:r>
          </w:p>
          <w:p w14:paraId="5FD7415D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>[p25, p75]</w:t>
            </w:r>
          </w:p>
        </w:tc>
        <w:tc>
          <w:tcPr>
            <w:tcW w:w="401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5FF36520" w14:textId="77777777" w:rsidR="0035754E" w:rsidRPr="00F0730F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244</w:t>
            </w:r>
          </w:p>
          <w:p w14:paraId="177B5C63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 [120, 474]</w:t>
            </w:r>
          </w:p>
        </w:tc>
        <w:tc>
          <w:tcPr>
            <w:tcW w:w="402" w:type="pct"/>
            <w:tcBorders>
              <w:bottom w:val="single" w:sz="12" w:space="0" w:color="auto"/>
            </w:tcBorders>
            <w:vAlign w:val="bottom"/>
          </w:tcPr>
          <w:p w14:paraId="7293FAAF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312 </w:t>
            </w:r>
          </w:p>
          <w:p w14:paraId="3204F8AC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[120, 486]</w:t>
            </w:r>
          </w:p>
        </w:tc>
        <w:tc>
          <w:tcPr>
            <w:tcW w:w="402" w:type="pct"/>
            <w:tcBorders>
              <w:bottom w:val="single" w:sz="12" w:space="0" w:color="auto"/>
            </w:tcBorders>
            <w:vAlign w:val="bottom"/>
          </w:tcPr>
          <w:p w14:paraId="03C4A3F2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288</w:t>
            </w:r>
          </w:p>
          <w:p w14:paraId="29D23D01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 [109, 576]</w:t>
            </w:r>
          </w:p>
        </w:tc>
        <w:tc>
          <w:tcPr>
            <w:tcW w:w="402" w:type="pct"/>
            <w:tcBorders>
              <w:bottom w:val="single" w:sz="12" w:space="0" w:color="auto"/>
            </w:tcBorders>
            <w:vAlign w:val="bottom"/>
          </w:tcPr>
          <w:p w14:paraId="017B0AC9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247 </w:t>
            </w:r>
          </w:p>
          <w:p w14:paraId="68597611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[122, 508]</w:t>
            </w:r>
          </w:p>
        </w:tc>
        <w:tc>
          <w:tcPr>
            <w:tcW w:w="402" w:type="pct"/>
            <w:tcBorders>
              <w:bottom w:val="single" w:sz="12" w:space="0" w:color="auto"/>
            </w:tcBorders>
            <w:vAlign w:val="bottom"/>
          </w:tcPr>
          <w:p w14:paraId="4B135B18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256 </w:t>
            </w:r>
          </w:p>
          <w:p w14:paraId="409A82C2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[138, 581]</w:t>
            </w:r>
          </w:p>
        </w:tc>
        <w:tc>
          <w:tcPr>
            <w:tcW w:w="402" w:type="pct"/>
            <w:tcBorders>
              <w:bottom w:val="single" w:sz="12" w:space="0" w:color="auto"/>
            </w:tcBorders>
            <w:vAlign w:val="bottom"/>
          </w:tcPr>
          <w:p w14:paraId="02971A8E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163</w:t>
            </w:r>
          </w:p>
          <w:p w14:paraId="79E27766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 [86, 315]</w:t>
            </w:r>
          </w:p>
        </w:tc>
        <w:tc>
          <w:tcPr>
            <w:tcW w:w="402" w:type="pct"/>
            <w:tcBorders>
              <w:bottom w:val="single" w:sz="12" w:space="0" w:color="auto"/>
            </w:tcBorders>
            <w:vAlign w:val="bottom"/>
          </w:tcPr>
          <w:p w14:paraId="000B7EA5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261</w:t>
            </w:r>
          </w:p>
          <w:p w14:paraId="54062A6D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 [114, 479]</w:t>
            </w:r>
          </w:p>
        </w:tc>
        <w:tc>
          <w:tcPr>
            <w:tcW w:w="402" w:type="pct"/>
            <w:tcBorders>
              <w:bottom w:val="single" w:sz="12" w:space="0" w:color="auto"/>
            </w:tcBorders>
            <w:vAlign w:val="bottom"/>
          </w:tcPr>
          <w:p w14:paraId="0B967111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213</w:t>
            </w:r>
          </w:p>
          <w:p w14:paraId="257C55A5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 [116, 485]</w:t>
            </w:r>
          </w:p>
        </w:tc>
        <w:tc>
          <w:tcPr>
            <w:tcW w:w="402" w:type="pct"/>
            <w:tcBorders>
              <w:bottom w:val="single" w:sz="12" w:space="0" w:color="auto"/>
            </w:tcBorders>
            <w:vAlign w:val="bottom"/>
          </w:tcPr>
          <w:p w14:paraId="2DEE64D2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259</w:t>
            </w:r>
          </w:p>
          <w:p w14:paraId="2D9EA9E0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 [119, 732]</w:t>
            </w:r>
          </w:p>
        </w:tc>
        <w:tc>
          <w:tcPr>
            <w:tcW w:w="402" w:type="pct"/>
            <w:tcBorders>
              <w:bottom w:val="single" w:sz="12" w:space="0" w:color="auto"/>
            </w:tcBorders>
            <w:vAlign w:val="bottom"/>
          </w:tcPr>
          <w:p w14:paraId="3AE7CB32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260</w:t>
            </w:r>
          </w:p>
          <w:p w14:paraId="696B0851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 [102, 576]</w:t>
            </w:r>
          </w:p>
        </w:tc>
        <w:tc>
          <w:tcPr>
            <w:tcW w:w="3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4A2AEC62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 xml:space="preserve">409 </w:t>
            </w:r>
          </w:p>
          <w:p w14:paraId="6BBB4716" w14:textId="77777777" w:rsidR="0035754E" w:rsidRPr="00F0730F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F0730F">
              <w:rPr>
                <w:rFonts w:eastAsia="Calibri"/>
                <w:color w:val="000000"/>
                <w:sz w:val="16"/>
                <w:szCs w:val="22"/>
              </w:rPr>
              <w:t>[103, 741]</w:t>
            </w:r>
          </w:p>
        </w:tc>
      </w:tr>
      <w:tr w:rsidR="0035754E" w14:paraId="0FC7C345" w14:textId="77777777" w:rsidTr="00CD477B"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7E9931" w14:textId="0854E87A" w:rsidR="0035754E" w:rsidRPr="00D00A8A" w:rsidRDefault="0035754E" w:rsidP="00CD477B">
            <w:pPr>
              <w:pStyle w:val="BodyText"/>
              <w:spacing w:before="0"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D00A8A">
              <w:rPr>
                <w:b/>
                <w:sz w:val="18"/>
                <w:szCs w:val="18"/>
              </w:rPr>
              <w:t xml:space="preserve">ESA </w:t>
            </w:r>
            <w:r w:rsidR="00AB44DD">
              <w:rPr>
                <w:b/>
                <w:sz w:val="18"/>
                <w:szCs w:val="18"/>
              </w:rPr>
              <w:t>Naives</w:t>
            </w:r>
          </w:p>
        </w:tc>
      </w:tr>
      <w:tr w:rsidR="0035754E" w14:paraId="405CD96D" w14:textId="77777777" w:rsidTr="00CD477B">
        <w:tc>
          <w:tcPr>
            <w:tcW w:w="5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9AF911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rPr>
                <w:b/>
                <w:sz w:val="16"/>
                <w:szCs w:val="18"/>
              </w:rPr>
            </w:pPr>
            <w:r w:rsidRPr="00F0730F">
              <w:rPr>
                <w:b/>
                <w:sz w:val="16"/>
                <w:szCs w:val="18"/>
              </w:rPr>
              <w:t>Hb g/dL</w:t>
            </w:r>
          </w:p>
          <w:p w14:paraId="3D51FA8F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b/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>mean ± SD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0D0623AF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10.6 ± 1.4</w:t>
            </w:r>
          </w:p>
        </w:tc>
        <w:tc>
          <w:tcPr>
            <w:tcW w:w="402" w:type="pct"/>
            <w:tcBorders>
              <w:top w:val="single" w:sz="12" w:space="0" w:color="auto"/>
            </w:tcBorders>
            <w:vAlign w:val="bottom"/>
          </w:tcPr>
          <w:p w14:paraId="3F939AFC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10.4 ± 1.1</w:t>
            </w:r>
          </w:p>
        </w:tc>
        <w:tc>
          <w:tcPr>
            <w:tcW w:w="402" w:type="pct"/>
            <w:tcBorders>
              <w:top w:val="single" w:sz="12" w:space="0" w:color="auto"/>
            </w:tcBorders>
            <w:vAlign w:val="bottom"/>
          </w:tcPr>
          <w:p w14:paraId="1CAD880C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10.4 ± 1.3</w:t>
            </w:r>
          </w:p>
        </w:tc>
        <w:tc>
          <w:tcPr>
            <w:tcW w:w="402" w:type="pct"/>
            <w:tcBorders>
              <w:top w:val="single" w:sz="12" w:space="0" w:color="auto"/>
            </w:tcBorders>
            <w:vAlign w:val="bottom"/>
          </w:tcPr>
          <w:p w14:paraId="4848E74F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10.2 ± 1.4</w:t>
            </w:r>
          </w:p>
        </w:tc>
        <w:tc>
          <w:tcPr>
            <w:tcW w:w="402" w:type="pct"/>
            <w:tcBorders>
              <w:top w:val="single" w:sz="12" w:space="0" w:color="auto"/>
            </w:tcBorders>
            <w:vAlign w:val="bottom"/>
          </w:tcPr>
          <w:p w14:paraId="2FDEAF52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9.6 ± 0.9</w:t>
            </w:r>
          </w:p>
        </w:tc>
        <w:tc>
          <w:tcPr>
            <w:tcW w:w="402" w:type="pct"/>
            <w:tcBorders>
              <w:top w:val="single" w:sz="12" w:space="0" w:color="auto"/>
            </w:tcBorders>
            <w:vAlign w:val="bottom"/>
          </w:tcPr>
          <w:p w14:paraId="0CF8ACAB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10.2 ± 1.3</w:t>
            </w:r>
          </w:p>
        </w:tc>
        <w:tc>
          <w:tcPr>
            <w:tcW w:w="402" w:type="pct"/>
            <w:tcBorders>
              <w:top w:val="single" w:sz="12" w:space="0" w:color="auto"/>
            </w:tcBorders>
            <w:vAlign w:val="bottom"/>
          </w:tcPr>
          <w:p w14:paraId="3B04C15C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10.7 ± 1.4</w:t>
            </w:r>
          </w:p>
        </w:tc>
        <w:tc>
          <w:tcPr>
            <w:tcW w:w="402" w:type="pct"/>
            <w:tcBorders>
              <w:top w:val="single" w:sz="12" w:space="0" w:color="auto"/>
            </w:tcBorders>
            <w:vAlign w:val="bottom"/>
          </w:tcPr>
          <w:p w14:paraId="407ACAD3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10.3 ± 1.3</w:t>
            </w:r>
          </w:p>
        </w:tc>
        <w:tc>
          <w:tcPr>
            <w:tcW w:w="402" w:type="pct"/>
            <w:tcBorders>
              <w:top w:val="single" w:sz="12" w:space="0" w:color="auto"/>
            </w:tcBorders>
            <w:vAlign w:val="bottom"/>
          </w:tcPr>
          <w:p w14:paraId="41C3E9C7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10.3 ± 1.4</w:t>
            </w:r>
          </w:p>
        </w:tc>
        <w:tc>
          <w:tcPr>
            <w:tcW w:w="402" w:type="pct"/>
            <w:tcBorders>
              <w:top w:val="single" w:sz="12" w:space="0" w:color="auto"/>
            </w:tcBorders>
            <w:vAlign w:val="bottom"/>
          </w:tcPr>
          <w:p w14:paraId="13EC4B11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10.4 ± 1.2</w:t>
            </w:r>
          </w:p>
        </w:tc>
        <w:tc>
          <w:tcPr>
            <w:tcW w:w="3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B08817F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10.2 ± 1.2</w:t>
            </w:r>
          </w:p>
        </w:tc>
      </w:tr>
      <w:tr w:rsidR="0035754E" w14:paraId="28D85488" w14:textId="77777777" w:rsidTr="00CD477B">
        <w:tc>
          <w:tcPr>
            <w:tcW w:w="582" w:type="pct"/>
            <w:tcBorders>
              <w:left w:val="single" w:sz="12" w:space="0" w:color="auto"/>
              <w:right w:val="single" w:sz="12" w:space="0" w:color="auto"/>
            </w:tcBorders>
          </w:tcPr>
          <w:p w14:paraId="450E00D7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 xml:space="preserve">median </w:t>
            </w:r>
          </w:p>
          <w:p w14:paraId="45431491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>[p25, p75]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bottom"/>
          </w:tcPr>
          <w:p w14:paraId="3978DE0F" w14:textId="77777777" w:rsidR="0035754E" w:rsidRPr="0013064C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10.3 </w:t>
            </w:r>
          </w:p>
          <w:p w14:paraId="6CEBC80D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[9.8, 11.2]</w:t>
            </w:r>
          </w:p>
        </w:tc>
        <w:tc>
          <w:tcPr>
            <w:tcW w:w="402" w:type="pct"/>
            <w:vAlign w:val="bottom"/>
          </w:tcPr>
          <w:p w14:paraId="2C669C6D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10.3 [9.7,10.9]</w:t>
            </w:r>
          </w:p>
        </w:tc>
        <w:tc>
          <w:tcPr>
            <w:tcW w:w="402" w:type="pct"/>
            <w:vAlign w:val="bottom"/>
          </w:tcPr>
          <w:p w14:paraId="778BC541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10.3 [9.5, 11.2]</w:t>
            </w:r>
          </w:p>
        </w:tc>
        <w:tc>
          <w:tcPr>
            <w:tcW w:w="402" w:type="pct"/>
            <w:vAlign w:val="bottom"/>
          </w:tcPr>
          <w:p w14:paraId="481B4FA4" w14:textId="77777777" w:rsidR="0035754E" w:rsidRPr="0013064C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10.0</w:t>
            </w:r>
          </w:p>
          <w:p w14:paraId="5ACB1853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 [9.4, 10.9]</w:t>
            </w:r>
          </w:p>
        </w:tc>
        <w:tc>
          <w:tcPr>
            <w:tcW w:w="402" w:type="pct"/>
            <w:vAlign w:val="bottom"/>
          </w:tcPr>
          <w:p w14:paraId="3C710883" w14:textId="77777777" w:rsidR="0035754E" w:rsidRPr="0013064C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9.4 </w:t>
            </w:r>
          </w:p>
          <w:p w14:paraId="576053B1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[8.9, 10.0]</w:t>
            </w:r>
          </w:p>
        </w:tc>
        <w:tc>
          <w:tcPr>
            <w:tcW w:w="402" w:type="pct"/>
            <w:vAlign w:val="bottom"/>
          </w:tcPr>
          <w:p w14:paraId="25779FCB" w14:textId="77777777" w:rsidR="0035754E" w:rsidRPr="0013064C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10.1 </w:t>
            </w:r>
          </w:p>
          <w:p w14:paraId="7939F733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[9.2, 11.1]</w:t>
            </w:r>
          </w:p>
        </w:tc>
        <w:tc>
          <w:tcPr>
            <w:tcW w:w="402" w:type="pct"/>
            <w:vAlign w:val="bottom"/>
          </w:tcPr>
          <w:p w14:paraId="3FCD522B" w14:textId="77777777" w:rsidR="0035754E" w:rsidRPr="0013064C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10.6</w:t>
            </w:r>
          </w:p>
          <w:p w14:paraId="42D6122A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 [9.7, 11.5]</w:t>
            </w:r>
          </w:p>
        </w:tc>
        <w:tc>
          <w:tcPr>
            <w:tcW w:w="402" w:type="pct"/>
            <w:vAlign w:val="bottom"/>
          </w:tcPr>
          <w:p w14:paraId="2983A73B" w14:textId="77777777" w:rsidR="0035754E" w:rsidRPr="0013064C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10.4 </w:t>
            </w:r>
          </w:p>
          <w:p w14:paraId="3AB35155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[9.6, 11.1]</w:t>
            </w:r>
          </w:p>
        </w:tc>
        <w:tc>
          <w:tcPr>
            <w:tcW w:w="402" w:type="pct"/>
            <w:vAlign w:val="bottom"/>
          </w:tcPr>
          <w:p w14:paraId="0C440DFD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10.4 [9.3, 11.3]</w:t>
            </w:r>
          </w:p>
        </w:tc>
        <w:tc>
          <w:tcPr>
            <w:tcW w:w="402" w:type="pct"/>
            <w:vAlign w:val="bottom"/>
          </w:tcPr>
          <w:p w14:paraId="29D949CD" w14:textId="77777777" w:rsidR="0035754E" w:rsidRPr="0013064C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10.4 </w:t>
            </w:r>
          </w:p>
          <w:p w14:paraId="0FF0FB5E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[9.7, 11.2]</w:t>
            </w:r>
          </w:p>
        </w:tc>
        <w:tc>
          <w:tcPr>
            <w:tcW w:w="399" w:type="pct"/>
            <w:tcBorders>
              <w:right w:val="single" w:sz="12" w:space="0" w:color="auto"/>
            </w:tcBorders>
            <w:vAlign w:val="bottom"/>
          </w:tcPr>
          <w:p w14:paraId="2AE7F9F9" w14:textId="77777777" w:rsidR="0035754E" w:rsidRPr="0013064C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10.1 </w:t>
            </w:r>
          </w:p>
          <w:p w14:paraId="206DA179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[9.4, 10.8]</w:t>
            </w:r>
          </w:p>
        </w:tc>
      </w:tr>
      <w:tr w:rsidR="0035754E" w14:paraId="21A288B2" w14:textId="77777777" w:rsidTr="00CD477B">
        <w:tc>
          <w:tcPr>
            <w:tcW w:w="582" w:type="pct"/>
            <w:tcBorders>
              <w:left w:val="single" w:sz="12" w:space="0" w:color="auto"/>
              <w:right w:val="single" w:sz="12" w:space="0" w:color="auto"/>
            </w:tcBorders>
          </w:tcPr>
          <w:p w14:paraId="0E2FBA61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rPr>
                <w:b/>
                <w:sz w:val="16"/>
                <w:szCs w:val="18"/>
              </w:rPr>
            </w:pPr>
            <w:r w:rsidRPr="00F0730F">
              <w:rPr>
                <w:b/>
                <w:sz w:val="16"/>
                <w:szCs w:val="18"/>
              </w:rPr>
              <w:t xml:space="preserve">ESA Dose </w:t>
            </w:r>
            <w:r>
              <w:rPr>
                <w:b/>
                <w:sz w:val="16"/>
                <w:szCs w:val="18"/>
                <w:vertAlign w:val="superscript"/>
              </w:rPr>
              <w:t xml:space="preserve">a </w:t>
            </w:r>
            <w:r w:rsidRPr="00F0730F">
              <w:rPr>
                <w:b/>
                <w:sz w:val="16"/>
                <w:szCs w:val="18"/>
              </w:rPr>
              <w:t>U/month</w:t>
            </w:r>
          </w:p>
          <w:p w14:paraId="580DCDF7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b/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>mean ± SD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bottom"/>
          </w:tcPr>
          <w:p w14:paraId="24A35573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24,424  ± 26,914</w:t>
            </w:r>
          </w:p>
        </w:tc>
        <w:tc>
          <w:tcPr>
            <w:tcW w:w="402" w:type="pct"/>
            <w:vAlign w:val="bottom"/>
          </w:tcPr>
          <w:p w14:paraId="2911D2A7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19,485 ± 28,479</w:t>
            </w:r>
          </w:p>
        </w:tc>
        <w:tc>
          <w:tcPr>
            <w:tcW w:w="402" w:type="pct"/>
            <w:vAlign w:val="bottom"/>
          </w:tcPr>
          <w:p w14:paraId="2BCB1B26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27,657 ± 29,803</w:t>
            </w:r>
          </w:p>
        </w:tc>
        <w:tc>
          <w:tcPr>
            <w:tcW w:w="402" w:type="pct"/>
            <w:vAlign w:val="bottom"/>
          </w:tcPr>
          <w:p w14:paraId="29DD4969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14,955 ± 15,840</w:t>
            </w:r>
          </w:p>
        </w:tc>
        <w:tc>
          <w:tcPr>
            <w:tcW w:w="402" w:type="pct"/>
            <w:vAlign w:val="bottom"/>
          </w:tcPr>
          <w:p w14:paraId="29561B5C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NA</w:t>
            </w:r>
          </w:p>
        </w:tc>
        <w:tc>
          <w:tcPr>
            <w:tcW w:w="402" w:type="pct"/>
            <w:vAlign w:val="bottom"/>
          </w:tcPr>
          <w:p w14:paraId="67646692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52,163 ± 45,964</w:t>
            </w:r>
          </w:p>
        </w:tc>
        <w:tc>
          <w:tcPr>
            <w:tcW w:w="402" w:type="pct"/>
            <w:vAlign w:val="bottom"/>
          </w:tcPr>
          <w:p w14:paraId="11BFDA31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26,766 ± 22,635</w:t>
            </w:r>
          </w:p>
        </w:tc>
        <w:tc>
          <w:tcPr>
            <w:tcW w:w="402" w:type="pct"/>
            <w:vAlign w:val="bottom"/>
          </w:tcPr>
          <w:p w14:paraId="0822338A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23,550 ± 23,929</w:t>
            </w:r>
          </w:p>
        </w:tc>
        <w:tc>
          <w:tcPr>
            <w:tcW w:w="402" w:type="pct"/>
            <w:vAlign w:val="bottom"/>
          </w:tcPr>
          <w:p w14:paraId="231FEF47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27,480 ± 25,651</w:t>
            </w:r>
          </w:p>
        </w:tc>
        <w:tc>
          <w:tcPr>
            <w:tcW w:w="402" w:type="pct"/>
            <w:vAlign w:val="bottom"/>
          </w:tcPr>
          <w:p w14:paraId="1B2B4ED6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21,470 ± 20,682</w:t>
            </w:r>
          </w:p>
        </w:tc>
        <w:tc>
          <w:tcPr>
            <w:tcW w:w="399" w:type="pct"/>
            <w:tcBorders>
              <w:right w:val="single" w:sz="12" w:space="0" w:color="auto"/>
            </w:tcBorders>
            <w:vAlign w:val="bottom"/>
          </w:tcPr>
          <w:p w14:paraId="677C2BA0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23,151 ± 25,758</w:t>
            </w:r>
          </w:p>
        </w:tc>
      </w:tr>
      <w:tr w:rsidR="0035754E" w14:paraId="6ACBB828" w14:textId="77777777" w:rsidTr="00CD477B">
        <w:tc>
          <w:tcPr>
            <w:tcW w:w="582" w:type="pct"/>
            <w:tcBorders>
              <w:left w:val="single" w:sz="12" w:space="0" w:color="auto"/>
              <w:right w:val="single" w:sz="12" w:space="0" w:color="auto"/>
            </w:tcBorders>
          </w:tcPr>
          <w:p w14:paraId="7362D9E5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 xml:space="preserve">median </w:t>
            </w:r>
          </w:p>
          <w:p w14:paraId="324E201A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>[p25, p75]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bottom"/>
          </w:tcPr>
          <w:p w14:paraId="7A324D4C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18,571 [13,333, 30,222]</w:t>
            </w:r>
          </w:p>
        </w:tc>
        <w:tc>
          <w:tcPr>
            <w:tcW w:w="402" w:type="pct"/>
            <w:vAlign w:val="bottom"/>
          </w:tcPr>
          <w:p w14:paraId="76CC643A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13,333 [8000, 18,095]</w:t>
            </w:r>
          </w:p>
        </w:tc>
        <w:tc>
          <w:tcPr>
            <w:tcW w:w="402" w:type="pct"/>
            <w:vAlign w:val="bottom"/>
          </w:tcPr>
          <w:p w14:paraId="1A2DFC95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20,000 [10,000, 30,857]</w:t>
            </w:r>
          </w:p>
        </w:tc>
        <w:tc>
          <w:tcPr>
            <w:tcW w:w="402" w:type="pct"/>
            <w:vAlign w:val="bottom"/>
          </w:tcPr>
          <w:p w14:paraId="713FAF2D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9000</w:t>
            </w:r>
          </w:p>
          <w:p w14:paraId="33304364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 [6345, 19,643]</w:t>
            </w:r>
          </w:p>
        </w:tc>
        <w:tc>
          <w:tcPr>
            <w:tcW w:w="402" w:type="pct"/>
            <w:vAlign w:val="bottom"/>
          </w:tcPr>
          <w:p w14:paraId="5D96187C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NA</w:t>
            </w:r>
          </w:p>
        </w:tc>
        <w:tc>
          <w:tcPr>
            <w:tcW w:w="402" w:type="pct"/>
            <w:vAlign w:val="bottom"/>
          </w:tcPr>
          <w:p w14:paraId="62363FFC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40,000 [21,429, 48,000]</w:t>
            </w:r>
          </w:p>
        </w:tc>
        <w:tc>
          <w:tcPr>
            <w:tcW w:w="402" w:type="pct"/>
            <w:vAlign w:val="bottom"/>
          </w:tcPr>
          <w:p w14:paraId="564198D0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20,000 [14,119, 40,000]</w:t>
            </w:r>
          </w:p>
        </w:tc>
        <w:tc>
          <w:tcPr>
            <w:tcW w:w="402" w:type="pct"/>
            <w:vAlign w:val="bottom"/>
          </w:tcPr>
          <w:p w14:paraId="2D903D7A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19,286 [7333, 29,286]</w:t>
            </w:r>
          </w:p>
        </w:tc>
        <w:tc>
          <w:tcPr>
            <w:tcW w:w="402" w:type="pct"/>
            <w:vAlign w:val="bottom"/>
          </w:tcPr>
          <w:p w14:paraId="119349F7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20,000 [10,000, 38,119]</w:t>
            </w:r>
          </w:p>
        </w:tc>
        <w:tc>
          <w:tcPr>
            <w:tcW w:w="402" w:type="pct"/>
            <w:vAlign w:val="bottom"/>
          </w:tcPr>
          <w:p w14:paraId="5A8937A2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16,222 [8237, 28,571]</w:t>
            </w:r>
          </w:p>
        </w:tc>
        <w:tc>
          <w:tcPr>
            <w:tcW w:w="399" w:type="pct"/>
            <w:tcBorders>
              <w:right w:val="single" w:sz="12" w:space="0" w:color="auto"/>
            </w:tcBorders>
            <w:vAlign w:val="bottom"/>
          </w:tcPr>
          <w:p w14:paraId="5D2836D0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16,587 [9524, 28,889]</w:t>
            </w:r>
          </w:p>
        </w:tc>
      </w:tr>
      <w:tr w:rsidR="0035754E" w14:paraId="05376153" w14:textId="77777777" w:rsidTr="00CD477B">
        <w:tc>
          <w:tcPr>
            <w:tcW w:w="582" w:type="pct"/>
            <w:tcBorders>
              <w:left w:val="single" w:sz="12" w:space="0" w:color="auto"/>
              <w:right w:val="single" w:sz="12" w:space="0" w:color="auto"/>
            </w:tcBorders>
          </w:tcPr>
          <w:p w14:paraId="2464B445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rPr>
                <w:b/>
                <w:sz w:val="16"/>
                <w:szCs w:val="18"/>
              </w:rPr>
            </w:pPr>
            <w:r w:rsidRPr="00F0730F">
              <w:rPr>
                <w:b/>
                <w:sz w:val="16"/>
                <w:szCs w:val="18"/>
              </w:rPr>
              <w:t>TSAT, %</w:t>
            </w:r>
          </w:p>
          <w:p w14:paraId="46647789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b/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>mean ± SD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bottom"/>
          </w:tcPr>
          <w:p w14:paraId="174A8CA7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27.4 ± 13.4</w:t>
            </w:r>
          </w:p>
        </w:tc>
        <w:tc>
          <w:tcPr>
            <w:tcW w:w="402" w:type="pct"/>
            <w:vAlign w:val="bottom"/>
          </w:tcPr>
          <w:p w14:paraId="220299E4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32.2 ± 14.7</w:t>
            </w:r>
          </w:p>
        </w:tc>
        <w:tc>
          <w:tcPr>
            <w:tcW w:w="402" w:type="pct"/>
            <w:vAlign w:val="bottom"/>
          </w:tcPr>
          <w:p w14:paraId="58D694A5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28.3 ± 13.9</w:t>
            </w:r>
          </w:p>
        </w:tc>
        <w:tc>
          <w:tcPr>
            <w:tcW w:w="402" w:type="pct"/>
            <w:vAlign w:val="bottom"/>
          </w:tcPr>
          <w:p w14:paraId="3B116F75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28.0 ± 14.5</w:t>
            </w:r>
          </w:p>
        </w:tc>
        <w:tc>
          <w:tcPr>
            <w:tcW w:w="402" w:type="pct"/>
            <w:vAlign w:val="bottom"/>
          </w:tcPr>
          <w:p w14:paraId="26EDBC77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26.0 ± 11.4</w:t>
            </w:r>
          </w:p>
        </w:tc>
        <w:tc>
          <w:tcPr>
            <w:tcW w:w="402" w:type="pct"/>
            <w:vAlign w:val="bottom"/>
          </w:tcPr>
          <w:p w14:paraId="0963D65C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23.5 ± 10.5</w:t>
            </w:r>
          </w:p>
        </w:tc>
        <w:tc>
          <w:tcPr>
            <w:tcW w:w="402" w:type="pct"/>
            <w:vAlign w:val="bottom"/>
          </w:tcPr>
          <w:p w14:paraId="56233294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25.6 ± 11.8</w:t>
            </w:r>
          </w:p>
        </w:tc>
        <w:tc>
          <w:tcPr>
            <w:tcW w:w="402" w:type="pct"/>
            <w:vAlign w:val="bottom"/>
          </w:tcPr>
          <w:p w14:paraId="1F584996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27.3 ± 13.4</w:t>
            </w:r>
          </w:p>
        </w:tc>
        <w:tc>
          <w:tcPr>
            <w:tcW w:w="402" w:type="pct"/>
            <w:vAlign w:val="bottom"/>
          </w:tcPr>
          <w:p w14:paraId="190BAF99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29.1 ± 15.2</w:t>
            </w:r>
          </w:p>
        </w:tc>
        <w:tc>
          <w:tcPr>
            <w:tcW w:w="402" w:type="pct"/>
            <w:vAlign w:val="bottom"/>
          </w:tcPr>
          <w:p w14:paraId="705C4B95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29.7 ± 13.8</w:t>
            </w:r>
          </w:p>
        </w:tc>
        <w:tc>
          <w:tcPr>
            <w:tcW w:w="399" w:type="pct"/>
            <w:tcBorders>
              <w:right w:val="single" w:sz="12" w:space="0" w:color="auto"/>
            </w:tcBorders>
            <w:vAlign w:val="bottom"/>
          </w:tcPr>
          <w:p w14:paraId="1FCC8C84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28.1 ± 12.2</w:t>
            </w:r>
          </w:p>
        </w:tc>
      </w:tr>
      <w:tr w:rsidR="0035754E" w14:paraId="00032054" w14:textId="77777777" w:rsidTr="00CD477B">
        <w:tc>
          <w:tcPr>
            <w:tcW w:w="582" w:type="pct"/>
            <w:tcBorders>
              <w:left w:val="single" w:sz="12" w:space="0" w:color="auto"/>
              <w:right w:val="single" w:sz="12" w:space="0" w:color="auto"/>
            </w:tcBorders>
          </w:tcPr>
          <w:p w14:paraId="389D5790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 xml:space="preserve">median </w:t>
            </w:r>
          </w:p>
          <w:p w14:paraId="073501D0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>[p25, p75]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bottom"/>
          </w:tcPr>
          <w:p w14:paraId="17933B84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23</w:t>
            </w:r>
          </w:p>
          <w:p w14:paraId="065EFE37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 [20, 32]</w:t>
            </w:r>
          </w:p>
        </w:tc>
        <w:tc>
          <w:tcPr>
            <w:tcW w:w="402" w:type="pct"/>
            <w:vAlign w:val="bottom"/>
          </w:tcPr>
          <w:p w14:paraId="054B2D7F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29</w:t>
            </w:r>
          </w:p>
          <w:p w14:paraId="301D0661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 [23,37]</w:t>
            </w:r>
          </w:p>
        </w:tc>
        <w:tc>
          <w:tcPr>
            <w:tcW w:w="402" w:type="pct"/>
            <w:vAlign w:val="bottom"/>
          </w:tcPr>
          <w:p w14:paraId="648A7547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25</w:t>
            </w:r>
          </w:p>
          <w:p w14:paraId="2EC20DEB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 [20, 34]</w:t>
            </w:r>
          </w:p>
        </w:tc>
        <w:tc>
          <w:tcPr>
            <w:tcW w:w="402" w:type="pct"/>
            <w:vAlign w:val="bottom"/>
          </w:tcPr>
          <w:p w14:paraId="659CC424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26</w:t>
            </w:r>
          </w:p>
          <w:p w14:paraId="4A1D75C4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 [18, 35]</w:t>
            </w:r>
          </w:p>
        </w:tc>
        <w:tc>
          <w:tcPr>
            <w:tcW w:w="402" w:type="pct"/>
            <w:vAlign w:val="bottom"/>
          </w:tcPr>
          <w:p w14:paraId="673BAE20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24</w:t>
            </w:r>
          </w:p>
          <w:p w14:paraId="7793FE3A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 [19, 32]</w:t>
            </w:r>
          </w:p>
        </w:tc>
        <w:tc>
          <w:tcPr>
            <w:tcW w:w="402" w:type="pct"/>
            <w:vAlign w:val="bottom"/>
          </w:tcPr>
          <w:p w14:paraId="038CF9E6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23</w:t>
            </w:r>
          </w:p>
          <w:p w14:paraId="525BA5B9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 [15, 30]</w:t>
            </w:r>
          </w:p>
        </w:tc>
        <w:tc>
          <w:tcPr>
            <w:tcW w:w="402" w:type="pct"/>
            <w:vAlign w:val="bottom"/>
          </w:tcPr>
          <w:p w14:paraId="20F19AC0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25</w:t>
            </w:r>
          </w:p>
          <w:p w14:paraId="6FCA8AD8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 [15, 32]</w:t>
            </w:r>
          </w:p>
        </w:tc>
        <w:tc>
          <w:tcPr>
            <w:tcW w:w="402" w:type="pct"/>
            <w:vAlign w:val="bottom"/>
          </w:tcPr>
          <w:p w14:paraId="483D6B2B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27</w:t>
            </w:r>
          </w:p>
          <w:p w14:paraId="77451D45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 [16, 36]</w:t>
            </w:r>
          </w:p>
        </w:tc>
        <w:tc>
          <w:tcPr>
            <w:tcW w:w="402" w:type="pct"/>
            <w:vAlign w:val="bottom"/>
          </w:tcPr>
          <w:p w14:paraId="3180D94D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25</w:t>
            </w:r>
          </w:p>
          <w:p w14:paraId="371D34EB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 [19, 35]</w:t>
            </w:r>
          </w:p>
        </w:tc>
        <w:tc>
          <w:tcPr>
            <w:tcW w:w="402" w:type="pct"/>
            <w:vAlign w:val="bottom"/>
          </w:tcPr>
          <w:p w14:paraId="7683DBF5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26 </w:t>
            </w:r>
          </w:p>
          <w:p w14:paraId="3B9A35DF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[20, 36]</w:t>
            </w:r>
          </w:p>
        </w:tc>
        <w:tc>
          <w:tcPr>
            <w:tcW w:w="399" w:type="pct"/>
            <w:tcBorders>
              <w:right w:val="single" w:sz="12" w:space="0" w:color="auto"/>
            </w:tcBorders>
            <w:vAlign w:val="bottom"/>
          </w:tcPr>
          <w:p w14:paraId="26118D32" w14:textId="77777777" w:rsidR="0035754E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29</w:t>
            </w:r>
          </w:p>
          <w:p w14:paraId="0A628132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 [18, 35]</w:t>
            </w:r>
          </w:p>
        </w:tc>
      </w:tr>
      <w:tr w:rsidR="0035754E" w14:paraId="7224910E" w14:textId="77777777" w:rsidTr="00CD477B">
        <w:tc>
          <w:tcPr>
            <w:tcW w:w="582" w:type="pct"/>
            <w:tcBorders>
              <w:left w:val="single" w:sz="12" w:space="0" w:color="auto"/>
              <w:right w:val="single" w:sz="12" w:space="0" w:color="auto"/>
            </w:tcBorders>
          </w:tcPr>
          <w:p w14:paraId="12FBDCBB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rPr>
                <w:b/>
                <w:sz w:val="16"/>
                <w:szCs w:val="18"/>
              </w:rPr>
            </w:pPr>
            <w:r w:rsidRPr="00F0730F">
              <w:rPr>
                <w:b/>
                <w:sz w:val="16"/>
                <w:szCs w:val="18"/>
              </w:rPr>
              <w:t>Ferritin ng/mL</w:t>
            </w:r>
          </w:p>
          <w:p w14:paraId="634FBDD6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b/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>mean ± SD</w:t>
            </w:r>
          </w:p>
        </w:tc>
        <w:tc>
          <w:tcPr>
            <w:tcW w:w="401" w:type="pct"/>
            <w:tcBorders>
              <w:left w:val="single" w:sz="12" w:space="0" w:color="auto"/>
            </w:tcBorders>
            <w:vAlign w:val="bottom"/>
          </w:tcPr>
          <w:p w14:paraId="0532A27C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288 ± 277</w:t>
            </w:r>
          </w:p>
        </w:tc>
        <w:tc>
          <w:tcPr>
            <w:tcW w:w="402" w:type="pct"/>
            <w:vAlign w:val="bottom"/>
          </w:tcPr>
          <w:p w14:paraId="029021DA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324 ± 320</w:t>
            </w:r>
          </w:p>
        </w:tc>
        <w:tc>
          <w:tcPr>
            <w:tcW w:w="402" w:type="pct"/>
            <w:vAlign w:val="bottom"/>
          </w:tcPr>
          <w:p w14:paraId="6E6F6183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337 ± 348</w:t>
            </w:r>
          </w:p>
        </w:tc>
        <w:tc>
          <w:tcPr>
            <w:tcW w:w="402" w:type="pct"/>
            <w:vAlign w:val="bottom"/>
          </w:tcPr>
          <w:p w14:paraId="41FCDD12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296 ± 331</w:t>
            </w:r>
          </w:p>
        </w:tc>
        <w:tc>
          <w:tcPr>
            <w:tcW w:w="402" w:type="pct"/>
            <w:vAlign w:val="bottom"/>
          </w:tcPr>
          <w:p w14:paraId="1CB9DD79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385 ± 436</w:t>
            </w:r>
          </w:p>
        </w:tc>
        <w:tc>
          <w:tcPr>
            <w:tcW w:w="402" w:type="pct"/>
            <w:vAlign w:val="bottom"/>
          </w:tcPr>
          <w:p w14:paraId="21722DF2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313 ± 375</w:t>
            </w:r>
          </w:p>
        </w:tc>
        <w:tc>
          <w:tcPr>
            <w:tcW w:w="402" w:type="pct"/>
            <w:vAlign w:val="bottom"/>
          </w:tcPr>
          <w:p w14:paraId="34595F3A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351 ± 372</w:t>
            </w:r>
          </w:p>
        </w:tc>
        <w:tc>
          <w:tcPr>
            <w:tcW w:w="402" w:type="pct"/>
            <w:vAlign w:val="bottom"/>
          </w:tcPr>
          <w:p w14:paraId="63A70464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371 ± 474</w:t>
            </w:r>
          </w:p>
        </w:tc>
        <w:tc>
          <w:tcPr>
            <w:tcW w:w="402" w:type="pct"/>
            <w:vAlign w:val="bottom"/>
          </w:tcPr>
          <w:p w14:paraId="196065BE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405 ± 464</w:t>
            </w:r>
          </w:p>
        </w:tc>
        <w:tc>
          <w:tcPr>
            <w:tcW w:w="402" w:type="pct"/>
            <w:vAlign w:val="bottom"/>
          </w:tcPr>
          <w:p w14:paraId="222BF5B4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313 ± 322</w:t>
            </w:r>
          </w:p>
        </w:tc>
        <w:tc>
          <w:tcPr>
            <w:tcW w:w="399" w:type="pct"/>
            <w:tcBorders>
              <w:right w:val="single" w:sz="12" w:space="0" w:color="auto"/>
            </w:tcBorders>
            <w:vAlign w:val="bottom"/>
          </w:tcPr>
          <w:p w14:paraId="0B7DBF67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347 ± 319</w:t>
            </w:r>
          </w:p>
        </w:tc>
      </w:tr>
      <w:tr w:rsidR="0035754E" w14:paraId="1CC55576" w14:textId="77777777" w:rsidTr="00CD477B">
        <w:tc>
          <w:tcPr>
            <w:tcW w:w="5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DDC097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 xml:space="preserve">median </w:t>
            </w:r>
          </w:p>
          <w:p w14:paraId="79326075" w14:textId="77777777" w:rsidR="0035754E" w:rsidRPr="00F0730F" w:rsidRDefault="0035754E" w:rsidP="00CD477B">
            <w:pPr>
              <w:pStyle w:val="BodyText"/>
              <w:spacing w:before="0" w:line="240" w:lineRule="auto"/>
              <w:contextualSpacing/>
              <w:jc w:val="right"/>
              <w:rPr>
                <w:sz w:val="16"/>
                <w:szCs w:val="18"/>
              </w:rPr>
            </w:pPr>
            <w:r w:rsidRPr="00F0730F">
              <w:rPr>
                <w:sz w:val="16"/>
                <w:szCs w:val="18"/>
              </w:rPr>
              <w:t>[p25, p75]</w:t>
            </w:r>
          </w:p>
        </w:tc>
        <w:tc>
          <w:tcPr>
            <w:tcW w:w="401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1CAB4F3C" w14:textId="77777777" w:rsidR="0035754E" w:rsidRPr="0013064C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228 </w:t>
            </w:r>
          </w:p>
          <w:p w14:paraId="730B6578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[112, 352]</w:t>
            </w:r>
          </w:p>
        </w:tc>
        <w:tc>
          <w:tcPr>
            <w:tcW w:w="402" w:type="pct"/>
            <w:tcBorders>
              <w:bottom w:val="single" w:sz="12" w:space="0" w:color="auto"/>
            </w:tcBorders>
            <w:vAlign w:val="bottom"/>
          </w:tcPr>
          <w:p w14:paraId="1740A109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234 [132,403]</w:t>
            </w:r>
          </w:p>
        </w:tc>
        <w:tc>
          <w:tcPr>
            <w:tcW w:w="402" w:type="pct"/>
            <w:tcBorders>
              <w:bottom w:val="single" w:sz="12" w:space="0" w:color="auto"/>
            </w:tcBorders>
            <w:vAlign w:val="bottom"/>
          </w:tcPr>
          <w:p w14:paraId="256E943D" w14:textId="77777777" w:rsidR="0035754E" w:rsidRPr="0013064C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229 </w:t>
            </w:r>
          </w:p>
          <w:p w14:paraId="1E39A3F5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[126, 444]</w:t>
            </w:r>
          </w:p>
        </w:tc>
        <w:tc>
          <w:tcPr>
            <w:tcW w:w="402" w:type="pct"/>
            <w:tcBorders>
              <w:bottom w:val="single" w:sz="12" w:space="0" w:color="auto"/>
            </w:tcBorders>
            <w:vAlign w:val="bottom"/>
          </w:tcPr>
          <w:p w14:paraId="24539F89" w14:textId="77777777" w:rsidR="0035754E" w:rsidRPr="0013064C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211</w:t>
            </w:r>
          </w:p>
          <w:p w14:paraId="371C00B8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 [85, 350]</w:t>
            </w:r>
          </w:p>
        </w:tc>
        <w:tc>
          <w:tcPr>
            <w:tcW w:w="402" w:type="pct"/>
            <w:tcBorders>
              <w:bottom w:val="single" w:sz="12" w:space="0" w:color="auto"/>
            </w:tcBorders>
            <w:vAlign w:val="bottom"/>
          </w:tcPr>
          <w:p w14:paraId="4854644A" w14:textId="77777777" w:rsidR="0035754E" w:rsidRPr="0013064C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240 </w:t>
            </w:r>
          </w:p>
          <w:p w14:paraId="689855BA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[111, 450]</w:t>
            </w:r>
          </w:p>
        </w:tc>
        <w:tc>
          <w:tcPr>
            <w:tcW w:w="402" w:type="pct"/>
            <w:tcBorders>
              <w:bottom w:val="single" w:sz="12" w:space="0" w:color="auto"/>
            </w:tcBorders>
            <w:vAlign w:val="bottom"/>
          </w:tcPr>
          <w:p w14:paraId="371DC186" w14:textId="77777777" w:rsidR="0035754E" w:rsidRPr="0013064C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172 </w:t>
            </w:r>
          </w:p>
          <w:p w14:paraId="0B95FC50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[86, 424]</w:t>
            </w:r>
          </w:p>
        </w:tc>
        <w:tc>
          <w:tcPr>
            <w:tcW w:w="402" w:type="pct"/>
            <w:tcBorders>
              <w:bottom w:val="single" w:sz="12" w:space="0" w:color="auto"/>
            </w:tcBorders>
            <w:vAlign w:val="bottom"/>
          </w:tcPr>
          <w:p w14:paraId="13FD393F" w14:textId="77777777" w:rsidR="0035754E" w:rsidRPr="0013064C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239 </w:t>
            </w:r>
          </w:p>
          <w:p w14:paraId="7489D17E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[68, 467]</w:t>
            </w:r>
          </w:p>
        </w:tc>
        <w:tc>
          <w:tcPr>
            <w:tcW w:w="402" w:type="pct"/>
            <w:tcBorders>
              <w:bottom w:val="single" w:sz="12" w:space="0" w:color="auto"/>
            </w:tcBorders>
            <w:vAlign w:val="bottom"/>
          </w:tcPr>
          <w:p w14:paraId="6636C409" w14:textId="77777777" w:rsidR="0035754E" w:rsidRPr="0013064C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209</w:t>
            </w:r>
          </w:p>
          <w:p w14:paraId="5E0B7172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 [112, 466]</w:t>
            </w:r>
          </w:p>
        </w:tc>
        <w:tc>
          <w:tcPr>
            <w:tcW w:w="402" w:type="pct"/>
            <w:tcBorders>
              <w:bottom w:val="single" w:sz="12" w:space="0" w:color="auto"/>
            </w:tcBorders>
            <w:vAlign w:val="bottom"/>
          </w:tcPr>
          <w:p w14:paraId="780C1CFE" w14:textId="77777777" w:rsidR="0035754E" w:rsidRPr="0013064C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278</w:t>
            </w:r>
          </w:p>
          <w:p w14:paraId="03C142C6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 [123, 503]</w:t>
            </w:r>
          </w:p>
        </w:tc>
        <w:tc>
          <w:tcPr>
            <w:tcW w:w="402" w:type="pct"/>
            <w:tcBorders>
              <w:bottom w:val="single" w:sz="12" w:space="0" w:color="auto"/>
            </w:tcBorders>
            <w:vAlign w:val="bottom"/>
          </w:tcPr>
          <w:p w14:paraId="282B5B35" w14:textId="77777777" w:rsidR="0035754E" w:rsidRPr="0013064C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213 </w:t>
            </w:r>
          </w:p>
          <w:p w14:paraId="2256B95A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[92, 4433]</w:t>
            </w:r>
          </w:p>
        </w:tc>
        <w:tc>
          <w:tcPr>
            <w:tcW w:w="3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741174E7" w14:textId="77777777" w:rsidR="0035754E" w:rsidRPr="0013064C" w:rsidRDefault="0035754E" w:rsidP="00CD477B">
            <w:pPr>
              <w:jc w:val="center"/>
              <w:rPr>
                <w:rFonts w:eastAsia="Calibri"/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 xml:space="preserve">224 </w:t>
            </w:r>
          </w:p>
          <w:p w14:paraId="5CBEBF7F" w14:textId="77777777" w:rsidR="0035754E" w:rsidRPr="0013064C" w:rsidRDefault="0035754E" w:rsidP="00CD477B">
            <w:pPr>
              <w:jc w:val="center"/>
              <w:rPr>
                <w:color w:val="000000"/>
                <w:sz w:val="16"/>
                <w:szCs w:val="22"/>
              </w:rPr>
            </w:pPr>
            <w:r w:rsidRPr="0013064C">
              <w:rPr>
                <w:rFonts w:eastAsia="Calibri"/>
                <w:color w:val="000000"/>
                <w:sz w:val="16"/>
                <w:szCs w:val="22"/>
              </w:rPr>
              <w:t>[107, 576]</w:t>
            </w:r>
          </w:p>
        </w:tc>
      </w:tr>
      <w:tr w:rsidR="0035754E" w14:paraId="6B8DD117" w14:textId="77777777" w:rsidTr="00CD477B">
        <w:tc>
          <w:tcPr>
            <w:tcW w:w="5000" w:type="pct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96C600A" w14:textId="77777777" w:rsidR="0035754E" w:rsidRDefault="0035754E" w:rsidP="00CD477B">
            <w:pPr>
              <w:rPr>
                <w:rFonts w:eastAsia="Calibri"/>
                <w:color w:val="000000"/>
                <w:sz w:val="16"/>
                <w:szCs w:val="22"/>
              </w:rPr>
            </w:pPr>
            <w:r>
              <w:rPr>
                <w:rFonts w:eastAsia="Calibri"/>
                <w:color w:val="000000"/>
                <w:sz w:val="16"/>
                <w:szCs w:val="22"/>
                <w:vertAlign w:val="superscript"/>
              </w:rPr>
              <w:t>a</w:t>
            </w:r>
            <w:r>
              <w:rPr>
                <w:rFonts w:eastAsia="Calibri"/>
                <w:color w:val="000000"/>
                <w:sz w:val="16"/>
                <w:szCs w:val="22"/>
              </w:rPr>
              <w:t xml:space="preserve"> Dose calculated for ESA users only.</w:t>
            </w:r>
          </w:p>
          <w:p w14:paraId="2DAD471C" w14:textId="77777777" w:rsidR="0035754E" w:rsidRPr="00C508D9" w:rsidRDefault="0035754E" w:rsidP="00CD477B">
            <w:pPr>
              <w:rPr>
                <w:rFonts w:eastAsia="Calibri"/>
                <w:color w:val="000000"/>
                <w:sz w:val="16"/>
                <w:szCs w:val="22"/>
              </w:rPr>
            </w:pPr>
            <w:r>
              <w:rPr>
                <w:rFonts w:eastAsia="Calibri"/>
                <w:color w:val="000000"/>
                <w:sz w:val="16"/>
                <w:szCs w:val="22"/>
              </w:rPr>
              <w:t>Abbreviations: ESA, erythropoietin-stimulating agent; Hb, hemoglobin; p25, 25</w:t>
            </w:r>
            <w:r w:rsidRPr="00C508D9">
              <w:rPr>
                <w:rFonts w:eastAsia="Calibri"/>
                <w:color w:val="000000"/>
                <w:sz w:val="16"/>
                <w:szCs w:val="22"/>
                <w:vertAlign w:val="superscript"/>
              </w:rPr>
              <w:t>th</w:t>
            </w:r>
            <w:r>
              <w:rPr>
                <w:rFonts w:eastAsia="Calibri"/>
                <w:color w:val="000000"/>
                <w:sz w:val="16"/>
                <w:szCs w:val="22"/>
              </w:rPr>
              <w:t xml:space="preserve"> percentile; p75, 75</w:t>
            </w:r>
            <w:r w:rsidRPr="00C508D9">
              <w:rPr>
                <w:rFonts w:eastAsia="Calibri"/>
                <w:color w:val="000000"/>
                <w:sz w:val="16"/>
                <w:szCs w:val="22"/>
                <w:vertAlign w:val="superscript"/>
              </w:rPr>
              <w:t>th</w:t>
            </w:r>
            <w:r>
              <w:rPr>
                <w:rFonts w:eastAsia="Calibri"/>
                <w:color w:val="000000"/>
                <w:sz w:val="16"/>
                <w:szCs w:val="22"/>
              </w:rPr>
              <w:t xml:space="preserve"> percentile; SD, standard deviation; TSAT, saturated transferrin.</w:t>
            </w:r>
          </w:p>
        </w:tc>
      </w:tr>
    </w:tbl>
    <w:p w14:paraId="0D27010A" w14:textId="1A5DEA5B" w:rsidR="00C61CFE" w:rsidRDefault="00C61CFE" w:rsidP="001C5CF5">
      <w:bookmarkStart w:id="0" w:name="_GoBack"/>
      <w:bookmarkEnd w:id="0"/>
    </w:p>
    <w:sectPr w:rsidR="00C61CFE" w:rsidSect="001C5CF5">
      <w:headerReference w:type="default" r:id="rId13"/>
      <w:footerReference w:type="default" r:id="rId14"/>
      <w:pgSz w:w="15840" w:h="12240" w:orient="landscape"/>
      <w:pgMar w:top="144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7CA38" w14:textId="77777777" w:rsidR="00F118B3" w:rsidRDefault="00F118B3">
      <w:r>
        <w:separator/>
      </w:r>
    </w:p>
  </w:endnote>
  <w:endnote w:type="continuationSeparator" w:id="0">
    <w:p w14:paraId="0B0E509C" w14:textId="77777777" w:rsidR="00F118B3" w:rsidRDefault="00F1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6F709" w14:textId="77777777" w:rsidR="007C65A2" w:rsidRPr="00E43940" w:rsidRDefault="007C65A2" w:rsidP="00E43940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33251" w14:textId="77777777" w:rsidR="00F118B3" w:rsidRDefault="00F118B3">
      <w:r>
        <w:separator/>
      </w:r>
    </w:p>
  </w:footnote>
  <w:footnote w:type="continuationSeparator" w:id="0">
    <w:p w14:paraId="78313E0A" w14:textId="77777777" w:rsidR="00F118B3" w:rsidRDefault="00F11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17336" w14:textId="5755675D" w:rsidR="007C65A2" w:rsidRPr="00751737" w:rsidRDefault="007C65A2" w:rsidP="0071363B">
    <w:pPr>
      <w:pStyle w:val="Header"/>
      <w:pBdr>
        <w:bottom w:val="none" w:sz="0" w:space="0" w:color="auto"/>
      </w:pBdr>
      <w:tabs>
        <w:tab w:val="clear" w:pos="9000"/>
        <w:tab w:val="right" w:pos="12960"/>
      </w:tabs>
    </w:pPr>
    <w:r w:rsidRPr="001E42E3">
      <w:tab/>
      <w:t xml:space="preserve">Page </w:t>
    </w:r>
    <w:r w:rsidR="00971E5E">
      <w:fldChar w:fldCharType="begin"/>
    </w:r>
    <w:r w:rsidR="00B91017">
      <w:instrText xml:space="preserve"> PAGE </w:instrText>
    </w:r>
    <w:r w:rsidR="00971E5E">
      <w:fldChar w:fldCharType="separate"/>
    </w:r>
    <w:r w:rsidR="001C5CF5">
      <w:t>1</w:t>
    </w:r>
    <w:r w:rsidR="00971E5E">
      <w:fldChar w:fldCharType="end"/>
    </w:r>
    <w:r w:rsidRPr="001E42E3">
      <w:t xml:space="preserve"> of </w:t>
    </w:r>
    <w:r w:rsidR="00971E5E">
      <w:fldChar w:fldCharType="begin"/>
    </w:r>
    <w:r w:rsidR="00B91017">
      <w:instrText xml:space="preserve"> NUMPAGES </w:instrText>
    </w:r>
    <w:r w:rsidR="00971E5E">
      <w:fldChar w:fldCharType="separate"/>
    </w:r>
    <w:r w:rsidR="001C5CF5">
      <w:t>1</w:t>
    </w:r>
    <w:r w:rsidR="00971E5E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D5FFA"/>
    <w:multiLevelType w:val="hybridMultilevel"/>
    <w:tmpl w:val="B31A9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1443C"/>
    <w:multiLevelType w:val="hybridMultilevel"/>
    <w:tmpl w:val="EFB6D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A95"/>
    <w:multiLevelType w:val="hybridMultilevel"/>
    <w:tmpl w:val="440A8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24B9B"/>
    <w:multiLevelType w:val="hybridMultilevel"/>
    <w:tmpl w:val="9064EDEC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25A371C"/>
    <w:multiLevelType w:val="hybridMultilevel"/>
    <w:tmpl w:val="82741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46D32A">
      <w:start w:val="1"/>
      <w:numFmt w:val="bullet"/>
      <w:pStyle w:val="ListSub-Bullet2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F3833"/>
    <w:multiLevelType w:val="hybridMultilevel"/>
    <w:tmpl w:val="635E9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0C4438">
      <w:start w:val="1"/>
      <w:numFmt w:val="bullet"/>
      <w:pStyle w:val="ListSub-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54028"/>
    <w:multiLevelType w:val="hybridMultilevel"/>
    <w:tmpl w:val="347E2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57F2B"/>
    <w:multiLevelType w:val="multilevel"/>
    <w:tmpl w:val="AD86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982ACC"/>
    <w:multiLevelType w:val="hybridMultilevel"/>
    <w:tmpl w:val="59EE6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A1DC6"/>
    <w:multiLevelType w:val="multilevel"/>
    <w:tmpl w:val="323805A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0" w15:restartNumberingAfterBreak="0">
    <w:nsid w:val="23800EF8"/>
    <w:multiLevelType w:val="hybridMultilevel"/>
    <w:tmpl w:val="C0B8D414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5C66502"/>
    <w:multiLevelType w:val="hybridMultilevel"/>
    <w:tmpl w:val="B9602E98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C1C64EB"/>
    <w:multiLevelType w:val="hybridMultilevel"/>
    <w:tmpl w:val="B1F6C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838AC"/>
    <w:multiLevelType w:val="hybridMultilevel"/>
    <w:tmpl w:val="B9129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A5B55"/>
    <w:multiLevelType w:val="hybridMultilevel"/>
    <w:tmpl w:val="0EAAE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65922"/>
    <w:multiLevelType w:val="hybridMultilevel"/>
    <w:tmpl w:val="82DA86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4F67EF"/>
    <w:multiLevelType w:val="hybridMultilevel"/>
    <w:tmpl w:val="A692A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7009E8"/>
    <w:multiLevelType w:val="hybridMultilevel"/>
    <w:tmpl w:val="C022531A"/>
    <w:lvl w:ilvl="0" w:tplc="CD96863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A7E2BBE"/>
    <w:multiLevelType w:val="hybridMultilevel"/>
    <w:tmpl w:val="9EA0D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D52828"/>
    <w:multiLevelType w:val="hybridMultilevel"/>
    <w:tmpl w:val="CFBC07F8"/>
    <w:lvl w:ilvl="0" w:tplc="B14ADC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D37F6B"/>
    <w:multiLevelType w:val="hybridMultilevel"/>
    <w:tmpl w:val="2BBA0A30"/>
    <w:lvl w:ilvl="0" w:tplc="2D441176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844E78"/>
    <w:multiLevelType w:val="hybridMultilevel"/>
    <w:tmpl w:val="F2404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F7DE4"/>
    <w:multiLevelType w:val="hybridMultilevel"/>
    <w:tmpl w:val="C4BE4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E951D2"/>
    <w:multiLevelType w:val="multilevel"/>
    <w:tmpl w:val="EA740B10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267"/>
        </w:tabs>
        <w:ind w:left="1267" w:hanging="12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6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520"/>
        </w:tabs>
        <w:ind w:left="1584" w:hanging="1584"/>
      </w:pPr>
      <w:rPr>
        <w:rFonts w:hint="default"/>
      </w:rPr>
    </w:lvl>
  </w:abstractNum>
  <w:abstractNum w:abstractNumId="24" w15:restartNumberingAfterBreak="0">
    <w:nsid w:val="49D1141C"/>
    <w:multiLevelType w:val="hybridMultilevel"/>
    <w:tmpl w:val="5D1EA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A4BA0"/>
    <w:multiLevelType w:val="hybridMultilevel"/>
    <w:tmpl w:val="D4728F86"/>
    <w:lvl w:ilvl="0" w:tplc="5070311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5ACC4D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63E36B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0F6F9E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B6255E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9D64A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03EE2D2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B68E0D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6" w15:restartNumberingAfterBreak="0">
    <w:nsid w:val="53EF4ECA"/>
    <w:multiLevelType w:val="hybridMultilevel"/>
    <w:tmpl w:val="C8B2F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7448EB"/>
    <w:multiLevelType w:val="hybridMultilevel"/>
    <w:tmpl w:val="6F5A6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53C52"/>
    <w:multiLevelType w:val="hybridMultilevel"/>
    <w:tmpl w:val="C8DE6B4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9D20D5D"/>
    <w:multiLevelType w:val="hybridMultilevel"/>
    <w:tmpl w:val="A5EE176E"/>
    <w:lvl w:ilvl="0" w:tplc="E3CC8EC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95C362F"/>
    <w:multiLevelType w:val="hybridMultilevel"/>
    <w:tmpl w:val="F4089C20"/>
    <w:lvl w:ilvl="0" w:tplc="FBCA0204">
      <w:start w:val="1"/>
      <w:numFmt w:val="bullet"/>
      <w:pStyle w:val="TableTextSub-Bullet2"/>
      <w:lvlText w:val="–"/>
      <w:lvlJc w:val="left"/>
      <w:pPr>
        <w:ind w:left="1118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31" w15:restartNumberingAfterBreak="0">
    <w:nsid w:val="6AB1481B"/>
    <w:multiLevelType w:val="hybridMultilevel"/>
    <w:tmpl w:val="4AE6D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5B1CA1"/>
    <w:multiLevelType w:val="hybridMultilevel"/>
    <w:tmpl w:val="D352A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43673A"/>
    <w:multiLevelType w:val="hybridMultilevel"/>
    <w:tmpl w:val="EB5A8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A47908"/>
    <w:multiLevelType w:val="hybridMultilevel"/>
    <w:tmpl w:val="F8FA1A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D306760"/>
    <w:multiLevelType w:val="hybridMultilevel"/>
    <w:tmpl w:val="21DA1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0C6CD1"/>
    <w:multiLevelType w:val="hybridMultilevel"/>
    <w:tmpl w:val="A53695B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5"/>
  </w:num>
  <w:num w:numId="4">
    <w:abstractNumId w:val="4"/>
  </w:num>
  <w:num w:numId="5">
    <w:abstractNumId w:val="20"/>
  </w:num>
  <w:num w:numId="6">
    <w:abstractNumId w:val="30"/>
  </w:num>
  <w:num w:numId="7">
    <w:abstractNumId w:val="7"/>
  </w:num>
  <w:num w:numId="8">
    <w:abstractNumId w:val="21"/>
  </w:num>
  <w:num w:numId="9">
    <w:abstractNumId w:val="8"/>
  </w:num>
  <w:num w:numId="10">
    <w:abstractNumId w:val="31"/>
  </w:num>
  <w:num w:numId="11">
    <w:abstractNumId w:val="12"/>
  </w:num>
  <w:num w:numId="12">
    <w:abstractNumId w:val="2"/>
  </w:num>
  <w:num w:numId="13">
    <w:abstractNumId w:val="25"/>
  </w:num>
  <w:num w:numId="14">
    <w:abstractNumId w:val="26"/>
  </w:num>
  <w:num w:numId="15">
    <w:abstractNumId w:val="34"/>
  </w:num>
  <w:num w:numId="16">
    <w:abstractNumId w:val="27"/>
  </w:num>
  <w:num w:numId="17">
    <w:abstractNumId w:val="16"/>
  </w:num>
  <w:num w:numId="18">
    <w:abstractNumId w:val="35"/>
  </w:num>
  <w:num w:numId="19">
    <w:abstractNumId w:val="24"/>
  </w:num>
  <w:num w:numId="20">
    <w:abstractNumId w:val="18"/>
  </w:num>
  <w:num w:numId="21">
    <w:abstractNumId w:val="15"/>
  </w:num>
  <w:num w:numId="22">
    <w:abstractNumId w:val="36"/>
  </w:num>
  <w:num w:numId="23">
    <w:abstractNumId w:val="13"/>
  </w:num>
  <w:num w:numId="24">
    <w:abstractNumId w:val="1"/>
  </w:num>
  <w:num w:numId="25">
    <w:abstractNumId w:val="19"/>
  </w:num>
  <w:num w:numId="26">
    <w:abstractNumId w:val="10"/>
  </w:num>
  <w:num w:numId="27">
    <w:abstractNumId w:val="29"/>
  </w:num>
  <w:num w:numId="28">
    <w:abstractNumId w:val="28"/>
  </w:num>
  <w:num w:numId="29">
    <w:abstractNumId w:val="17"/>
  </w:num>
  <w:num w:numId="30">
    <w:abstractNumId w:val="3"/>
  </w:num>
  <w:num w:numId="31">
    <w:abstractNumId w:val="11"/>
  </w:num>
  <w:num w:numId="32">
    <w:abstractNumId w:val="14"/>
  </w:num>
  <w:num w:numId="33">
    <w:abstractNumId w:val="32"/>
  </w:num>
  <w:num w:numId="34">
    <w:abstractNumId w:val="6"/>
  </w:num>
  <w:num w:numId="35">
    <w:abstractNumId w:val="0"/>
  </w:num>
  <w:num w:numId="36">
    <w:abstractNumId w:val="33"/>
  </w:num>
  <w:num w:numId="37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mer J Nephr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AF2974"/>
    <w:rsid w:val="00001802"/>
    <w:rsid w:val="00002152"/>
    <w:rsid w:val="00002473"/>
    <w:rsid w:val="00002482"/>
    <w:rsid w:val="00004116"/>
    <w:rsid w:val="0000498A"/>
    <w:rsid w:val="00004CBE"/>
    <w:rsid w:val="00005266"/>
    <w:rsid w:val="00007039"/>
    <w:rsid w:val="00007978"/>
    <w:rsid w:val="000102FC"/>
    <w:rsid w:val="0001113A"/>
    <w:rsid w:val="000134DF"/>
    <w:rsid w:val="00014007"/>
    <w:rsid w:val="000150ED"/>
    <w:rsid w:val="000151BC"/>
    <w:rsid w:val="00015EF6"/>
    <w:rsid w:val="00016097"/>
    <w:rsid w:val="000164EB"/>
    <w:rsid w:val="00023F56"/>
    <w:rsid w:val="000244EB"/>
    <w:rsid w:val="00024F49"/>
    <w:rsid w:val="00025DF7"/>
    <w:rsid w:val="00026115"/>
    <w:rsid w:val="00027170"/>
    <w:rsid w:val="000277C8"/>
    <w:rsid w:val="00027B14"/>
    <w:rsid w:val="00031570"/>
    <w:rsid w:val="0003217A"/>
    <w:rsid w:val="0003273D"/>
    <w:rsid w:val="000329DB"/>
    <w:rsid w:val="000341C3"/>
    <w:rsid w:val="00034CA9"/>
    <w:rsid w:val="000353D9"/>
    <w:rsid w:val="00035A9C"/>
    <w:rsid w:val="00036F5B"/>
    <w:rsid w:val="000375E3"/>
    <w:rsid w:val="00037903"/>
    <w:rsid w:val="00037AB1"/>
    <w:rsid w:val="00041616"/>
    <w:rsid w:val="00041858"/>
    <w:rsid w:val="00042E31"/>
    <w:rsid w:val="00043076"/>
    <w:rsid w:val="000439B4"/>
    <w:rsid w:val="00043EC2"/>
    <w:rsid w:val="0004451D"/>
    <w:rsid w:val="00044D7A"/>
    <w:rsid w:val="00046709"/>
    <w:rsid w:val="000469EF"/>
    <w:rsid w:val="00046A0A"/>
    <w:rsid w:val="00047939"/>
    <w:rsid w:val="00050FCE"/>
    <w:rsid w:val="000514F1"/>
    <w:rsid w:val="00052554"/>
    <w:rsid w:val="00052B86"/>
    <w:rsid w:val="00052FDA"/>
    <w:rsid w:val="000534E3"/>
    <w:rsid w:val="00053598"/>
    <w:rsid w:val="00053CD6"/>
    <w:rsid w:val="000547A0"/>
    <w:rsid w:val="00055BF8"/>
    <w:rsid w:val="000567A2"/>
    <w:rsid w:val="00056C4D"/>
    <w:rsid w:val="000573ED"/>
    <w:rsid w:val="00060046"/>
    <w:rsid w:val="00060A19"/>
    <w:rsid w:val="00061DBC"/>
    <w:rsid w:val="000622BF"/>
    <w:rsid w:val="0006484F"/>
    <w:rsid w:val="00064961"/>
    <w:rsid w:val="000715BF"/>
    <w:rsid w:val="00071A53"/>
    <w:rsid w:val="00071B7E"/>
    <w:rsid w:val="00071D27"/>
    <w:rsid w:val="0007248F"/>
    <w:rsid w:val="0007417E"/>
    <w:rsid w:val="000741CB"/>
    <w:rsid w:val="00074A3B"/>
    <w:rsid w:val="0007554D"/>
    <w:rsid w:val="000755F8"/>
    <w:rsid w:val="00076495"/>
    <w:rsid w:val="000765AE"/>
    <w:rsid w:val="00076A07"/>
    <w:rsid w:val="00077537"/>
    <w:rsid w:val="000777C9"/>
    <w:rsid w:val="00083183"/>
    <w:rsid w:val="00085516"/>
    <w:rsid w:val="00087CA3"/>
    <w:rsid w:val="00090112"/>
    <w:rsid w:val="000903E6"/>
    <w:rsid w:val="000921EC"/>
    <w:rsid w:val="00093FAC"/>
    <w:rsid w:val="00095316"/>
    <w:rsid w:val="000955FC"/>
    <w:rsid w:val="000A031B"/>
    <w:rsid w:val="000A0582"/>
    <w:rsid w:val="000A10CB"/>
    <w:rsid w:val="000A12B0"/>
    <w:rsid w:val="000A1D34"/>
    <w:rsid w:val="000A213F"/>
    <w:rsid w:val="000A6941"/>
    <w:rsid w:val="000B0E85"/>
    <w:rsid w:val="000B1561"/>
    <w:rsid w:val="000B1C65"/>
    <w:rsid w:val="000B20A8"/>
    <w:rsid w:val="000B2E32"/>
    <w:rsid w:val="000B2EA3"/>
    <w:rsid w:val="000B3FB1"/>
    <w:rsid w:val="000B41FF"/>
    <w:rsid w:val="000B58A8"/>
    <w:rsid w:val="000B7BA2"/>
    <w:rsid w:val="000C07DF"/>
    <w:rsid w:val="000C1248"/>
    <w:rsid w:val="000C12F0"/>
    <w:rsid w:val="000C250D"/>
    <w:rsid w:val="000C32DC"/>
    <w:rsid w:val="000C46B7"/>
    <w:rsid w:val="000C4B14"/>
    <w:rsid w:val="000C4DAD"/>
    <w:rsid w:val="000C541C"/>
    <w:rsid w:val="000C5C7E"/>
    <w:rsid w:val="000C5E0A"/>
    <w:rsid w:val="000C68EB"/>
    <w:rsid w:val="000D2302"/>
    <w:rsid w:val="000D4825"/>
    <w:rsid w:val="000D4F37"/>
    <w:rsid w:val="000D591C"/>
    <w:rsid w:val="000D6C87"/>
    <w:rsid w:val="000D6E89"/>
    <w:rsid w:val="000D6F04"/>
    <w:rsid w:val="000D7B33"/>
    <w:rsid w:val="000D7DFD"/>
    <w:rsid w:val="000E2500"/>
    <w:rsid w:val="000E2FF5"/>
    <w:rsid w:val="000E42B6"/>
    <w:rsid w:val="000E4F01"/>
    <w:rsid w:val="000E6AFE"/>
    <w:rsid w:val="000E702A"/>
    <w:rsid w:val="000E70CD"/>
    <w:rsid w:val="000F11A0"/>
    <w:rsid w:val="000F19A2"/>
    <w:rsid w:val="000F2796"/>
    <w:rsid w:val="000F568B"/>
    <w:rsid w:val="000F713D"/>
    <w:rsid w:val="000F7600"/>
    <w:rsid w:val="001001BB"/>
    <w:rsid w:val="0010241D"/>
    <w:rsid w:val="001026AD"/>
    <w:rsid w:val="00103762"/>
    <w:rsid w:val="00106A6D"/>
    <w:rsid w:val="001071DE"/>
    <w:rsid w:val="00107D18"/>
    <w:rsid w:val="001100E1"/>
    <w:rsid w:val="0011221C"/>
    <w:rsid w:val="001127BD"/>
    <w:rsid w:val="00112E85"/>
    <w:rsid w:val="001131D5"/>
    <w:rsid w:val="00114385"/>
    <w:rsid w:val="00115EFF"/>
    <w:rsid w:val="00121656"/>
    <w:rsid w:val="00122AA7"/>
    <w:rsid w:val="00123A05"/>
    <w:rsid w:val="0012454B"/>
    <w:rsid w:val="00125608"/>
    <w:rsid w:val="00127D0A"/>
    <w:rsid w:val="00127EEE"/>
    <w:rsid w:val="0013064C"/>
    <w:rsid w:val="00131C48"/>
    <w:rsid w:val="001332C1"/>
    <w:rsid w:val="001336E0"/>
    <w:rsid w:val="0013482C"/>
    <w:rsid w:val="00134A76"/>
    <w:rsid w:val="001357C0"/>
    <w:rsid w:val="00137D74"/>
    <w:rsid w:val="001401FF"/>
    <w:rsid w:val="00141D2B"/>
    <w:rsid w:val="00142A14"/>
    <w:rsid w:val="00144CF5"/>
    <w:rsid w:val="00145E2B"/>
    <w:rsid w:val="001461CC"/>
    <w:rsid w:val="00147113"/>
    <w:rsid w:val="001473D2"/>
    <w:rsid w:val="00147CEF"/>
    <w:rsid w:val="00150969"/>
    <w:rsid w:val="00151108"/>
    <w:rsid w:val="001534A1"/>
    <w:rsid w:val="001545FB"/>
    <w:rsid w:val="00155012"/>
    <w:rsid w:val="00155417"/>
    <w:rsid w:val="00155CFB"/>
    <w:rsid w:val="00156AE0"/>
    <w:rsid w:val="00157042"/>
    <w:rsid w:val="00157B41"/>
    <w:rsid w:val="00157D34"/>
    <w:rsid w:val="00157ECD"/>
    <w:rsid w:val="001611B2"/>
    <w:rsid w:val="0016122C"/>
    <w:rsid w:val="001612CA"/>
    <w:rsid w:val="00162314"/>
    <w:rsid w:val="001633C0"/>
    <w:rsid w:val="001649BD"/>
    <w:rsid w:val="00164D1C"/>
    <w:rsid w:val="00170331"/>
    <w:rsid w:val="00171342"/>
    <w:rsid w:val="00171A0A"/>
    <w:rsid w:val="001726A7"/>
    <w:rsid w:val="001737AB"/>
    <w:rsid w:val="001764F0"/>
    <w:rsid w:val="00176A11"/>
    <w:rsid w:val="00176DE0"/>
    <w:rsid w:val="00176E80"/>
    <w:rsid w:val="001775D7"/>
    <w:rsid w:val="001778DE"/>
    <w:rsid w:val="0018030C"/>
    <w:rsid w:val="001814DA"/>
    <w:rsid w:val="001819E8"/>
    <w:rsid w:val="001854FD"/>
    <w:rsid w:val="00187318"/>
    <w:rsid w:val="00187F8A"/>
    <w:rsid w:val="001906E0"/>
    <w:rsid w:val="00191DE5"/>
    <w:rsid w:val="00191E15"/>
    <w:rsid w:val="00192EFB"/>
    <w:rsid w:val="001936A4"/>
    <w:rsid w:val="00193CC2"/>
    <w:rsid w:val="00194B32"/>
    <w:rsid w:val="0019572B"/>
    <w:rsid w:val="00195E25"/>
    <w:rsid w:val="001961AB"/>
    <w:rsid w:val="001A14ED"/>
    <w:rsid w:val="001A1F3F"/>
    <w:rsid w:val="001A204D"/>
    <w:rsid w:val="001A2085"/>
    <w:rsid w:val="001A5D3D"/>
    <w:rsid w:val="001A72BF"/>
    <w:rsid w:val="001A7B7A"/>
    <w:rsid w:val="001B0573"/>
    <w:rsid w:val="001B24A4"/>
    <w:rsid w:val="001B4CD9"/>
    <w:rsid w:val="001B785F"/>
    <w:rsid w:val="001B7C64"/>
    <w:rsid w:val="001B7F70"/>
    <w:rsid w:val="001C0DFE"/>
    <w:rsid w:val="001C23FF"/>
    <w:rsid w:val="001C32D5"/>
    <w:rsid w:val="001C34C1"/>
    <w:rsid w:val="001C433F"/>
    <w:rsid w:val="001C4608"/>
    <w:rsid w:val="001C5CF5"/>
    <w:rsid w:val="001C5E13"/>
    <w:rsid w:val="001C73A1"/>
    <w:rsid w:val="001C7B15"/>
    <w:rsid w:val="001D076C"/>
    <w:rsid w:val="001D2730"/>
    <w:rsid w:val="001D2FA4"/>
    <w:rsid w:val="001D4E39"/>
    <w:rsid w:val="001D6763"/>
    <w:rsid w:val="001D68C1"/>
    <w:rsid w:val="001E0ADB"/>
    <w:rsid w:val="001E18E4"/>
    <w:rsid w:val="001E2652"/>
    <w:rsid w:val="001E30CF"/>
    <w:rsid w:val="001E3252"/>
    <w:rsid w:val="001E42E3"/>
    <w:rsid w:val="001E4A97"/>
    <w:rsid w:val="001E504E"/>
    <w:rsid w:val="001E5CF2"/>
    <w:rsid w:val="001F0335"/>
    <w:rsid w:val="001F05B7"/>
    <w:rsid w:val="001F0610"/>
    <w:rsid w:val="001F367D"/>
    <w:rsid w:val="001F3C33"/>
    <w:rsid w:val="001F50D1"/>
    <w:rsid w:val="001F58D5"/>
    <w:rsid w:val="001F5FF7"/>
    <w:rsid w:val="001F7392"/>
    <w:rsid w:val="0020063E"/>
    <w:rsid w:val="00200D08"/>
    <w:rsid w:val="002013E5"/>
    <w:rsid w:val="00201D46"/>
    <w:rsid w:val="00201DF5"/>
    <w:rsid w:val="00203DCD"/>
    <w:rsid w:val="00206279"/>
    <w:rsid w:val="00206BAB"/>
    <w:rsid w:val="00207569"/>
    <w:rsid w:val="00213E29"/>
    <w:rsid w:val="0021616E"/>
    <w:rsid w:val="00216DEC"/>
    <w:rsid w:val="00220153"/>
    <w:rsid w:val="002216E9"/>
    <w:rsid w:val="00221893"/>
    <w:rsid w:val="002222AB"/>
    <w:rsid w:val="00223FAD"/>
    <w:rsid w:val="002244DE"/>
    <w:rsid w:val="00224B18"/>
    <w:rsid w:val="002250DB"/>
    <w:rsid w:val="00225475"/>
    <w:rsid w:val="00225B7D"/>
    <w:rsid w:val="00225E51"/>
    <w:rsid w:val="00226765"/>
    <w:rsid w:val="00230877"/>
    <w:rsid w:val="00231722"/>
    <w:rsid w:val="00231942"/>
    <w:rsid w:val="00231B7E"/>
    <w:rsid w:val="0023214C"/>
    <w:rsid w:val="002323B4"/>
    <w:rsid w:val="002324EC"/>
    <w:rsid w:val="002375AF"/>
    <w:rsid w:val="00240FA4"/>
    <w:rsid w:val="00241EAB"/>
    <w:rsid w:val="00243C6B"/>
    <w:rsid w:val="002465DD"/>
    <w:rsid w:val="00246C12"/>
    <w:rsid w:val="00246C3B"/>
    <w:rsid w:val="00250C32"/>
    <w:rsid w:val="00251084"/>
    <w:rsid w:val="0025261E"/>
    <w:rsid w:val="002536FA"/>
    <w:rsid w:val="00253937"/>
    <w:rsid w:val="002542A5"/>
    <w:rsid w:val="00255ABC"/>
    <w:rsid w:val="002611AD"/>
    <w:rsid w:val="00261200"/>
    <w:rsid w:val="002625BD"/>
    <w:rsid w:val="00262B1F"/>
    <w:rsid w:val="00263215"/>
    <w:rsid w:val="00263D6B"/>
    <w:rsid w:val="00266DDF"/>
    <w:rsid w:val="00267458"/>
    <w:rsid w:val="00270E54"/>
    <w:rsid w:val="0027141C"/>
    <w:rsid w:val="002732AF"/>
    <w:rsid w:val="002740BC"/>
    <w:rsid w:val="00274275"/>
    <w:rsid w:val="00274641"/>
    <w:rsid w:val="0027480D"/>
    <w:rsid w:val="002750D7"/>
    <w:rsid w:val="00275885"/>
    <w:rsid w:val="00276798"/>
    <w:rsid w:val="00276835"/>
    <w:rsid w:val="00276B9F"/>
    <w:rsid w:val="0027776C"/>
    <w:rsid w:val="00280ED4"/>
    <w:rsid w:val="0028151C"/>
    <w:rsid w:val="0028361B"/>
    <w:rsid w:val="0028552E"/>
    <w:rsid w:val="00286A1F"/>
    <w:rsid w:val="00287F2A"/>
    <w:rsid w:val="002905AD"/>
    <w:rsid w:val="0029133B"/>
    <w:rsid w:val="0029287E"/>
    <w:rsid w:val="002937A2"/>
    <w:rsid w:val="002938D6"/>
    <w:rsid w:val="00294012"/>
    <w:rsid w:val="00294794"/>
    <w:rsid w:val="00294C32"/>
    <w:rsid w:val="00295171"/>
    <w:rsid w:val="0029547D"/>
    <w:rsid w:val="0029571B"/>
    <w:rsid w:val="00295BAB"/>
    <w:rsid w:val="0029721E"/>
    <w:rsid w:val="002A007B"/>
    <w:rsid w:val="002A0E4D"/>
    <w:rsid w:val="002A1B7C"/>
    <w:rsid w:val="002A1C69"/>
    <w:rsid w:val="002A2403"/>
    <w:rsid w:val="002A4490"/>
    <w:rsid w:val="002A571B"/>
    <w:rsid w:val="002A5832"/>
    <w:rsid w:val="002A67EC"/>
    <w:rsid w:val="002A7A15"/>
    <w:rsid w:val="002B001C"/>
    <w:rsid w:val="002B0BEE"/>
    <w:rsid w:val="002B1769"/>
    <w:rsid w:val="002B23DF"/>
    <w:rsid w:val="002B383B"/>
    <w:rsid w:val="002B4F21"/>
    <w:rsid w:val="002B6ACF"/>
    <w:rsid w:val="002B7710"/>
    <w:rsid w:val="002C0BB8"/>
    <w:rsid w:val="002C14CB"/>
    <w:rsid w:val="002C4C03"/>
    <w:rsid w:val="002C4E71"/>
    <w:rsid w:val="002C6527"/>
    <w:rsid w:val="002D0C99"/>
    <w:rsid w:val="002D2596"/>
    <w:rsid w:val="002D2EAC"/>
    <w:rsid w:val="002D5B73"/>
    <w:rsid w:val="002D6586"/>
    <w:rsid w:val="002D68F6"/>
    <w:rsid w:val="002D75B6"/>
    <w:rsid w:val="002E01F8"/>
    <w:rsid w:val="002E0947"/>
    <w:rsid w:val="002E0E24"/>
    <w:rsid w:val="002E1C04"/>
    <w:rsid w:val="002E3B25"/>
    <w:rsid w:val="002E4339"/>
    <w:rsid w:val="002E5870"/>
    <w:rsid w:val="002E5AAC"/>
    <w:rsid w:val="002F0A9C"/>
    <w:rsid w:val="002F1394"/>
    <w:rsid w:val="002F2624"/>
    <w:rsid w:val="002F2B70"/>
    <w:rsid w:val="002F3280"/>
    <w:rsid w:val="002F373A"/>
    <w:rsid w:val="002F4C7B"/>
    <w:rsid w:val="002F4FAE"/>
    <w:rsid w:val="002F796A"/>
    <w:rsid w:val="00300282"/>
    <w:rsid w:val="00301541"/>
    <w:rsid w:val="00302D68"/>
    <w:rsid w:val="00304A01"/>
    <w:rsid w:val="003054E1"/>
    <w:rsid w:val="003055E2"/>
    <w:rsid w:val="0030694B"/>
    <w:rsid w:val="00306AC8"/>
    <w:rsid w:val="0030704B"/>
    <w:rsid w:val="0030744E"/>
    <w:rsid w:val="00311322"/>
    <w:rsid w:val="0031164D"/>
    <w:rsid w:val="003135FC"/>
    <w:rsid w:val="00314DF1"/>
    <w:rsid w:val="00316BAB"/>
    <w:rsid w:val="00317BA2"/>
    <w:rsid w:val="00320079"/>
    <w:rsid w:val="00320408"/>
    <w:rsid w:val="00322363"/>
    <w:rsid w:val="0032290D"/>
    <w:rsid w:val="003235F1"/>
    <w:rsid w:val="00323C8C"/>
    <w:rsid w:val="00323D46"/>
    <w:rsid w:val="00324EE6"/>
    <w:rsid w:val="003259FE"/>
    <w:rsid w:val="0032617F"/>
    <w:rsid w:val="00327690"/>
    <w:rsid w:val="00330025"/>
    <w:rsid w:val="00330812"/>
    <w:rsid w:val="00332505"/>
    <w:rsid w:val="00332D9D"/>
    <w:rsid w:val="00333127"/>
    <w:rsid w:val="00334815"/>
    <w:rsid w:val="00334FE6"/>
    <w:rsid w:val="00335869"/>
    <w:rsid w:val="00336007"/>
    <w:rsid w:val="003365D7"/>
    <w:rsid w:val="003365E9"/>
    <w:rsid w:val="0033671D"/>
    <w:rsid w:val="00336AF2"/>
    <w:rsid w:val="00340A10"/>
    <w:rsid w:val="00340B99"/>
    <w:rsid w:val="00341486"/>
    <w:rsid w:val="00341504"/>
    <w:rsid w:val="00341C58"/>
    <w:rsid w:val="00342AD7"/>
    <w:rsid w:val="003452D7"/>
    <w:rsid w:val="00345804"/>
    <w:rsid w:val="00347194"/>
    <w:rsid w:val="00347CC0"/>
    <w:rsid w:val="003507ED"/>
    <w:rsid w:val="00354FF1"/>
    <w:rsid w:val="003574CA"/>
    <w:rsid w:val="0035754E"/>
    <w:rsid w:val="00360898"/>
    <w:rsid w:val="0036092E"/>
    <w:rsid w:val="00362A69"/>
    <w:rsid w:val="00362F16"/>
    <w:rsid w:val="00363F59"/>
    <w:rsid w:val="00364C0D"/>
    <w:rsid w:val="00365038"/>
    <w:rsid w:val="00365482"/>
    <w:rsid w:val="00365A00"/>
    <w:rsid w:val="0036666A"/>
    <w:rsid w:val="00366A65"/>
    <w:rsid w:val="00366AFD"/>
    <w:rsid w:val="0036794D"/>
    <w:rsid w:val="0036797E"/>
    <w:rsid w:val="00367A7D"/>
    <w:rsid w:val="00370088"/>
    <w:rsid w:val="00371A14"/>
    <w:rsid w:val="0037245A"/>
    <w:rsid w:val="0037253B"/>
    <w:rsid w:val="00372B26"/>
    <w:rsid w:val="00373310"/>
    <w:rsid w:val="00374272"/>
    <w:rsid w:val="00376E87"/>
    <w:rsid w:val="00377042"/>
    <w:rsid w:val="00381783"/>
    <w:rsid w:val="003821CE"/>
    <w:rsid w:val="00383686"/>
    <w:rsid w:val="00383B3B"/>
    <w:rsid w:val="00384365"/>
    <w:rsid w:val="003858F4"/>
    <w:rsid w:val="00385E19"/>
    <w:rsid w:val="00387C83"/>
    <w:rsid w:val="00387DAE"/>
    <w:rsid w:val="0039023A"/>
    <w:rsid w:val="00390CE7"/>
    <w:rsid w:val="003910C3"/>
    <w:rsid w:val="003916EB"/>
    <w:rsid w:val="0039184E"/>
    <w:rsid w:val="003925F5"/>
    <w:rsid w:val="00393356"/>
    <w:rsid w:val="0039593B"/>
    <w:rsid w:val="00396F25"/>
    <w:rsid w:val="003A0C5E"/>
    <w:rsid w:val="003A1287"/>
    <w:rsid w:val="003A13DA"/>
    <w:rsid w:val="003A1C80"/>
    <w:rsid w:val="003A1CE9"/>
    <w:rsid w:val="003A2CDD"/>
    <w:rsid w:val="003A2EED"/>
    <w:rsid w:val="003A3385"/>
    <w:rsid w:val="003A385B"/>
    <w:rsid w:val="003A3F81"/>
    <w:rsid w:val="003A414E"/>
    <w:rsid w:val="003A4401"/>
    <w:rsid w:val="003A46BD"/>
    <w:rsid w:val="003A4A31"/>
    <w:rsid w:val="003A4DDB"/>
    <w:rsid w:val="003A619E"/>
    <w:rsid w:val="003A621E"/>
    <w:rsid w:val="003A63D2"/>
    <w:rsid w:val="003A71D2"/>
    <w:rsid w:val="003A72BC"/>
    <w:rsid w:val="003B027C"/>
    <w:rsid w:val="003B0434"/>
    <w:rsid w:val="003B0BF3"/>
    <w:rsid w:val="003B247D"/>
    <w:rsid w:val="003B4A63"/>
    <w:rsid w:val="003C0035"/>
    <w:rsid w:val="003C0080"/>
    <w:rsid w:val="003C0496"/>
    <w:rsid w:val="003C12E3"/>
    <w:rsid w:val="003C1C79"/>
    <w:rsid w:val="003C1E77"/>
    <w:rsid w:val="003C28FE"/>
    <w:rsid w:val="003C2DD8"/>
    <w:rsid w:val="003C425A"/>
    <w:rsid w:val="003C5223"/>
    <w:rsid w:val="003C540D"/>
    <w:rsid w:val="003C56B6"/>
    <w:rsid w:val="003C6038"/>
    <w:rsid w:val="003C75C4"/>
    <w:rsid w:val="003C7626"/>
    <w:rsid w:val="003C775C"/>
    <w:rsid w:val="003D0000"/>
    <w:rsid w:val="003D48C4"/>
    <w:rsid w:val="003D723D"/>
    <w:rsid w:val="003D752D"/>
    <w:rsid w:val="003E1793"/>
    <w:rsid w:val="003E1D0B"/>
    <w:rsid w:val="003E28ED"/>
    <w:rsid w:val="003E2911"/>
    <w:rsid w:val="003E3949"/>
    <w:rsid w:val="003E3E20"/>
    <w:rsid w:val="003E5A41"/>
    <w:rsid w:val="003E7121"/>
    <w:rsid w:val="003E719F"/>
    <w:rsid w:val="003E77F2"/>
    <w:rsid w:val="003E7DD9"/>
    <w:rsid w:val="003F126D"/>
    <w:rsid w:val="003F1CD3"/>
    <w:rsid w:val="003F294A"/>
    <w:rsid w:val="003F3C8A"/>
    <w:rsid w:val="003F66FC"/>
    <w:rsid w:val="003F6B0F"/>
    <w:rsid w:val="003F6BB3"/>
    <w:rsid w:val="00402FFA"/>
    <w:rsid w:val="004040B5"/>
    <w:rsid w:val="00404C26"/>
    <w:rsid w:val="00405A86"/>
    <w:rsid w:val="0040649F"/>
    <w:rsid w:val="00406ADB"/>
    <w:rsid w:val="00410764"/>
    <w:rsid w:val="00411884"/>
    <w:rsid w:val="00411965"/>
    <w:rsid w:val="004123F5"/>
    <w:rsid w:val="00413252"/>
    <w:rsid w:val="00413C9E"/>
    <w:rsid w:val="00413DAF"/>
    <w:rsid w:val="00415AF3"/>
    <w:rsid w:val="00416BC2"/>
    <w:rsid w:val="004172CE"/>
    <w:rsid w:val="004177EB"/>
    <w:rsid w:val="00417DA8"/>
    <w:rsid w:val="00421992"/>
    <w:rsid w:val="0042281D"/>
    <w:rsid w:val="00423806"/>
    <w:rsid w:val="00424C1A"/>
    <w:rsid w:val="00426B27"/>
    <w:rsid w:val="004275E5"/>
    <w:rsid w:val="004308F7"/>
    <w:rsid w:val="0043113B"/>
    <w:rsid w:val="00431ECE"/>
    <w:rsid w:val="00431FD1"/>
    <w:rsid w:val="0043292C"/>
    <w:rsid w:val="00433862"/>
    <w:rsid w:val="0043391C"/>
    <w:rsid w:val="00433A0E"/>
    <w:rsid w:val="00433F6F"/>
    <w:rsid w:val="004340CB"/>
    <w:rsid w:val="00435518"/>
    <w:rsid w:val="00435D11"/>
    <w:rsid w:val="00437B55"/>
    <w:rsid w:val="00437BA8"/>
    <w:rsid w:val="0044083D"/>
    <w:rsid w:val="00440E25"/>
    <w:rsid w:val="0044134A"/>
    <w:rsid w:val="00443549"/>
    <w:rsid w:val="00443AF0"/>
    <w:rsid w:val="0044452F"/>
    <w:rsid w:val="00444912"/>
    <w:rsid w:val="00450784"/>
    <w:rsid w:val="00451AA3"/>
    <w:rsid w:val="00453455"/>
    <w:rsid w:val="00454192"/>
    <w:rsid w:val="004549AE"/>
    <w:rsid w:val="00456843"/>
    <w:rsid w:val="0045690E"/>
    <w:rsid w:val="00457E86"/>
    <w:rsid w:val="004602B4"/>
    <w:rsid w:val="00460903"/>
    <w:rsid w:val="00460F18"/>
    <w:rsid w:val="00461073"/>
    <w:rsid w:val="00462398"/>
    <w:rsid w:val="0046422B"/>
    <w:rsid w:val="004644D4"/>
    <w:rsid w:val="00464AEA"/>
    <w:rsid w:val="0047075C"/>
    <w:rsid w:val="00471081"/>
    <w:rsid w:val="00471583"/>
    <w:rsid w:val="00471628"/>
    <w:rsid w:val="00472233"/>
    <w:rsid w:val="00472EFE"/>
    <w:rsid w:val="00473F7C"/>
    <w:rsid w:val="0047516D"/>
    <w:rsid w:val="00475370"/>
    <w:rsid w:val="0047586C"/>
    <w:rsid w:val="00475B62"/>
    <w:rsid w:val="00476D03"/>
    <w:rsid w:val="00477DEF"/>
    <w:rsid w:val="0048147E"/>
    <w:rsid w:val="00482744"/>
    <w:rsid w:val="00483983"/>
    <w:rsid w:val="00483A19"/>
    <w:rsid w:val="004852ED"/>
    <w:rsid w:val="00485821"/>
    <w:rsid w:val="00485CF0"/>
    <w:rsid w:val="004919E6"/>
    <w:rsid w:val="00492204"/>
    <w:rsid w:val="00493528"/>
    <w:rsid w:val="0049433C"/>
    <w:rsid w:val="004947A7"/>
    <w:rsid w:val="00494C49"/>
    <w:rsid w:val="004952D5"/>
    <w:rsid w:val="00495AA6"/>
    <w:rsid w:val="00496112"/>
    <w:rsid w:val="0049636D"/>
    <w:rsid w:val="00496A4C"/>
    <w:rsid w:val="004A07C1"/>
    <w:rsid w:val="004A149C"/>
    <w:rsid w:val="004A28C4"/>
    <w:rsid w:val="004A2AA2"/>
    <w:rsid w:val="004A39E9"/>
    <w:rsid w:val="004B07CF"/>
    <w:rsid w:val="004B0C28"/>
    <w:rsid w:val="004B1A69"/>
    <w:rsid w:val="004B27F1"/>
    <w:rsid w:val="004B2CF8"/>
    <w:rsid w:val="004B3E10"/>
    <w:rsid w:val="004B4430"/>
    <w:rsid w:val="004B44B9"/>
    <w:rsid w:val="004B4C51"/>
    <w:rsid w:val="004B6C25"/>
    <w:rsid w:val="004C085C"/>
    <w:rsid w:val="004C093A"/>
    <w:rsid w:val="004C110F"/>
    <w:rsid w:val="004C1172"/>
    <w:rsid w:val="004C23F5"/>
    <w:rsid w:val="004C31E2"/>
    <w:rsid w:val="004C36B5"/>
    <w:rsid w:val="004C3EED"/>
    <w:rsid w:val="004C44AD"/>
    <w:rsid w:val="004C4A95"/>
    <w:rsid w:val="004C4AB2"/>
    <w:rsid w:val="004C4B97"/>
    <w:rsid w:val="004C58D5"/>
    <w:rsid w:val="004C606A"/>
    <w:rsid w:val="004C684D"/>
    <w:rsid w:val="004D0A9E"/>
    <w:rsid w:val="004D2A11"/>
    <w:rsid w:val="004D466B"/>
    <w:rsid w:val="004D4D5E"/>
    <w:rsid w:val="004D6090"/>
    <w:rsid w:val="004D7FA8"/>
    <w:rsid w:val="004E1CDC"/>
    <w:rsid w:val="004E31BD"/>
    <w:rsid w:val="004E3295"/>
    <w:rsid w:val="004E3E71"/>
    <w:rsid w:val="004E466D"/>
    <w:rsid w:val="004E5AE6"/>
    <w:rsid w:val="004E5C83"/>
    <w:rsid w:val="004E6382"/>
    <w:rsid w:val="004E64D1"/>
    <w:rsid w:val="004E7F42"/>
    <w:rsid w:val="004F16CB"/>
    <w:rsid w:val="004F50C8"/>
    <w:rsid w:val="004F511E"/>
    <w:rsid w:val="004F5DCC"/>
    <w:rsid w:val="004F5F21"/>
    <w:rsid w:val="004F64A2"/>
    <w:rsid w:val="004F7FA1"/>
    <w:rsid w:val="00500E30"/>
    <w:rsid w:val="00500FEA"/>
    <w:rsid w:val="00501457"/>
    <w:rsid w:val="00501E98"/>
    <w:rsid w:val="005022E0"/>
    <w:rsid w:val="00502F08"/>
    <w:rsid w:val="005030D5"/>
    <w:rsid w:val="00506C50"/>
    <w:rsid w:val="00510EE5"/>
    <w:rsid w:val="00513E03"/>
    <w:rsid w:val="00514B0E"/>
    <w:rsid w:val="00515521"/>
    <w:rsid w:val="00515B3B"/>
    <w:rsid w:val="00516450"/>
    <w:rsid w:val="00516984"/>
    <w:rsid w:val="00516F45"/>
    <w:rsid w:val="0051761B"/>
    <w:rsid w:val="0052139C"/>
    <w:rsid w:val="0052147B"/>
    <w:rsid w:val="005217E6"/>
    <w:rsid w:val="0052196B"/>
    <w:rsid w:val="00522C24"/>
    <w:rsid w:val="00523B6F"/>
    <w:rsid w:val="00523BB8"/>
    <w:rsid w:val="00524CE6"/>
    <w:rsid w:val="00525110"/>
    <w:rsid w:val="0053076F"/>
    <w:rsid w:val="0053083B"/>
    <w:rsid w:val="005311EA"/>
    <w:rsid w:val="00531FE3"/>
    <w:rsid w:val="005320AA"/>
    <w:rsid w:val="005328BB"/>
    <w:rsid w:val="00532B65"/>
    <w:rsid w:val="005354AD"/>
    <w:rsid w:val="00536135"/>
    <w:rsid w:val="005368A2"/>
    <w:rsid w:val="00537B04"/>
    <w:rsid w:val="00537E05"/>
    <w:rsid w:val="00540413"/>
    <w:rsid w:val="005406FF"/>
    <w:rsid w:val="005412C1"/>
    <w:rsid w:val="00542721"/>
    <w:rsid w:val="00542D12"/>
    <w:rsid w:val="00543370"/>
    <w:rsid w:val="00543802"/>
    <w:rsid w:val="00544BA2"/>
    <w:rsid w:val="00545811"/>
    <w:rsid w:val="00547458"/>
    <w:rsid w:val="00547E62"/>
    <w:rsid w:val="005506A6"/>
    <w:rsid w:val="00550B73"/>
    <w:rsid w:val="00550E08"/>
    <w:rsid w:val="00553446"/>
    <w:rsid w:val="00553B25"/>
    <w:rsid w:val="00554C08"/>
    <w:rsid w:val="005552A7"/>
    <w:rsid w:val="005554B7"/>
    <w:rsid w:val="0055584B"/>
    <w:rsid w:val="00557292"/>
    <w:rsid w:val="00557BBD"/>
    <w:rsid w:val="00560559"/>
    <w:rsid w:val="005610EC"/>
    <w:rsid w:val="00561CAA"/>
    <w:rsid w:val="00562128"/>
    <w:rsid w:val="005623B2"/>
    <w:rsid w:val="00562808"/>
    <w:rsid w:val="00562AB6"/>
    <w:rsid w:val="00562F20"/>
    <w:rsid w:val="00564551"/>
    <w:rsid w:val="0056548B"/>
    <w:rsid w:val="005663B1"/>
    <w:rsid w:val="0056674E"/>
    <w:rsid w:val="00566BBF"/>
    <w:rsid w:val="00566F83"/>
    <w:rsid w:val="005672D7"/>
    <w:rsid w:val="005701C4"/>
    <w:rsid w:val="00570202"/>
    <w:rsid w:val="00570B27"/>
    <w:rsid w:val="0057179D"/>
    <w:rsid w:val="0057325A"/>
    <w:rsid w:val="00576033"/>
    <w:rsid w:val="00576594"/>
    <w:rsid w:val="00576900"/>
    <w:rsid w:val="00576F82"/>
    <w:rsid w:val="00577BA3"/>
    <w:rsid w:val="00580138"/>
    <w:rsid w:val="005810BF"/>
    <w:rsid w:val="00582112"/>
    <w:rsid w:val="00582C92"/>
    <w:rsid w:val="00582EAA"/>
    <w:rsid w:val="005831EA"/>
    <w:rsid w:val="0058328D"/>
    <w:rsid w:val="0058544C"/>
    <w:rsid w:val="005856F2"/>
    <w:rsid w:val="00586CD2"/>
    <w:rsid w:val="00587644"/>
    <w:rsid w:val="00587E00"/>
    <w:rsid w:val="0059006F"/>
    <w:rsid w:val="0059007D"/>
    <w:rsid w:val="00591456"/>
    <w:rsid w:val="00591813"/>
    <w:rsid w:val="00592CEB"/>
    <w:rsid w:val="00593FEC"/>
    <w:rsid w:val="00595E73"/>
    <w:rsid w:val="005A08CD"/>
    <w:rsid w:val="005A106D"/>
    <w:rsid w:val="005A4E84"/>
    <w:rsid w:val="005A571E"/>
    <w:rsid w:val="005A629D"/>
    <w:rsid w:val="005A705F"/>
    <w:rsid w:val="005A7561"/>
    <w:rsid w:val="005A76FE"/>
    <w:rsid w:val="005B03A4"/>
    <w:rsid w:val="005B060A"/>
    <w:rsid w:val="005B120C"/>
    <w:rsid w:val="005B400C"/>
    <w:rsid w:val="005B44AA"/>
    <w:rsid w:val="005B4DE6"/>
    <w:rsid w:val="005B5495"/>
    <w:rsid w:val="005B7977"/>
    <w:rsid w:val="005B7FE0"/>
    <w:rsid w:val="005C14B7"/>
    <w:rsid w:val="005C2563"/>
    <w:rsid w:val="005C3684"/>
    <w:rsid w:val="005C4F19"/>
    <w:rsid w:val="005C4F2E"/>
    <w:rsid w:val="005C693F"/>
    <w:rsid w:val="005C6B98"/>
    <w:rsid w:val="005D1D07"/>
    <w:rsid w:val="005D2948"/>
    <w:rsid w:val="005D335B"/>
    <w:rsid w:val="005D3462"/>
    <w:rsid w:val="005D54B1"/>
    <w:rsid w:val="005D5613"/>
    <w:rsid w:val="005D577E"/>
    <w:rsid w:val="005D5DF4"/>
    <w:rsid w:val="005D5ECA"/>
    <w:rsid w:val="005D686F"/>
    <w:rsid w:val="005D6E54"/>
    <w:rsid w:val="005E0165"/>
    <w:rsid w:val="005E219D"/>
    <w:rsid w:val="005E3037"/>
    <w:rsid w:val="005E3193"/>
    <w:rsid w:val="005E46A8"/>
    <w:rsid w:val="005E48A5"/>
    <w:rsid w:val="005E6644"/>
    <w:rsid w:val="005E738F"/>
    <w:rsid w:val="005E79A1"/>
    <w:rsid w:val="005F0969"/>
    <w:rsid w:val="005F1422"/>
    <w:rsid w:val="005F1575"/>
    <w:rsid w:val="005F2C6C"/>
    <w:rsid w:val="005F3707"/>
    <w:rsid w:val="005F393F"/>
    <w:rsid w:val="005F397D"/>
    <w:rsid w:val="005F5492"/>
    <w:rsid w:val="005F59A5"/>
    <w:rsid w:val="005F713B"/>
    <w:rsid w:val="005F77AC"/>
    <w:rsid w:val="005F791D"/>
    <w:rsid w:val="006003D6"/>
    <w:rsid w:val="006030FC"/>
    <w:rsid w:val="00603B09"/>
    <w:rsid w:val="00603F4B"/>
    <w:rsid w:val="00603FCC"/>
    <w:rsid w:val="006067A9"/>
    <w:rsid w:val="006067E4"/>
    <w:rsid w:val="00606C79"/>
    <w:rsid w:val="00607C61"/>
    <w:rsid w:val="00607CE1"/>
    <w:rsid w:val="006104FA"/>
    <w:rsid w:val="00610763"/>
    <w:rsid w:val="00611D73"/>
    <w:rsid w:val="00612E48"/>
    <w:rsid w:val="006145DF"/>
    <w:rsid w:val="00614D0F"/>
    <w:rsid w:val="006151FA"/>
    <w:rsid w:val="00615BAA"/>
    <w:rsid w:val="00615FD3"/>
    <w:rsid w:val="00617024"/>
    <w:rsid w:val="00617102"/>
    <w:rsid w:val="006203CF"/>
    <w:rsid w:val="006207DC"/>
    <w:rsid w:val="00620864"/>
    <w:rsid w:val="00620A4A"/>
    <w:rsid w:val="006220CD"/>
    <w:rsid w:val="0062385D"/>
    <w:rsid w:val="006245AF"/>
    <w:rsid w:val="00625BBD"/>
    <w:rsid w:val="00626D4A"/>
    <w:rsid w:val="00627D16"/>
    <w:rsid w:val="00627FE0"/>
    <w:rsid w:val="0063044B"/>
    <w:rsid w:val="006319CC"/>
    <w:rsid w:val="00631C43"/>
    <w:rsid w:val="0063317F"/>
    <w:rsid w:val="006335ED"/>
    <w:rsid w:val="00633F6E"/>
    <w:rsid w:val="00634AAF"/>
    <w:rsid w:val="0063501F"/>
    <w:rsid w:val="006354D5"/>
    <w:rsid w:val="00635E09"/>
    <w:rsid w:val="00635E56"/>
    <w:rsid w:val="00637E3A"/>
    <w:rsid w:val="006409F7"/>
    <w:rsid w:val="00644E84"/>
    <w:rsid w:val="00645ABF"/>
    <w:rsid w:val="00646642"/>
    <w:rsid w:val="006479C1"/>
    <w:rsid w:val="006506AE"/>
    <w:rsid w:val="00650F9F"/>
    <w:rsid w:val="00651B2B"/>
    <w:rsid w:val="00651DB2"/>
    <w:rsid w:val="00652470"/>
    <w:rsid w:val="006543C7"/>
    <w:rsid w:val="006556B7"/>
    <w:rsid w:val="006567FD"/>
    <w:rsid w:val="00656B44"/>
    <w:rsid w:val="00656C38"/>
    <w:rsid w:val="00657397"/>
    <w:rsid w:val="00661793"/>
    <w:rsid w:val="00661BD9"/>
    <w:rsid w:val="006648FC"/>
    <w:rsid w:val="00664D1F"/>
    <w:rsid w:val="00665224"/>
    <w:rsid w:val="00665DC3"/>
    <w:rsid w:val="00666E79"/>
    <w:rsid w:val="0066749F"/>
    <w:rsid w:val="006675EC"/>
    <w:rsid w:val="006712BC"/>
    <w:rsid w:val="006713AA"/>
    <w:rsid w:val="00671F3C"/>
    <w:rsid w:val="0067389E"/>
    <w:rsid w:val="00675B54"/>
    <w:rsid w:val="00680329"/>
    <w:rsid w:val="00681EFA"/>
    <w:rsid w:val="00681F31"/>
    <w:rsid w:val="00683183"/>
    <w:rsid w:val="00687E99"/>
    <w:rsid w:val="006916A5"/>
    <w:rsid w:val="00692831"/>
    <w:rsid w:val="00692EF9"/>
    <w:rsid w:val="00692FB6"/>
    <w:rsid w:val="00693EAC"/>
    <w:rsid w:val="00695999"/>
    <w:rsid w:val="00697490"/>
    <w:rsid w:val="00697603"/>
    <w:rsid w:val="00697735"/>
    <w:rsid w:val="006A0354"/>
    <w:rsid w:val="006A3724"/>
    <w:rsid w:val="006A421F"/>
    <w:rsid w:val="006A49C3"/>
    <w:rsid w:val="006A4EE2"/>
    <w:rsid w:val="006A6063"/>
    <w:rsid w:val="006A61BB"/>
    <w:rsid w:val="006A6245"/>
    <w:rsid w:val="006A6663"/>
    <w:rsid w:val="006A69CF"/>
    <w:rsid w:val="006A7D9F"/>
    <w:rsid w:val="006A7DCF"/>
    <w:rsid w:val="006B31EC"/>
    <w:rsid w:val="006B34D3"/>
    <w:rsid w:val="006B3B3B"/>
    <w:rsid w:val="006B3E0D"/>
    <w:rsid w:val="006B40EC"/>
    <w:rsid w:val="006B5778"/>
    <w:rsid w:val="006B5C47"/>
    <w:rsid w:val="006B71C8"/>
    <w:rsid w:val="006B799A"/>
    <w:rsid w:val="006C00B5"/>
    <w:rsid w:val="006C1005"/>
    <w:rsid w:val="006C1D77"/>
    <w:rsid w:val="006C2E89"/>
    <w:rsid w:val="006C3481"/>
    <w:rsid w:val="006C3E1C"/>
    <w:rsid w:val="006C43B8"/>
    <w:rsid w:val="006C5602"/>
    <w:rsid w:val="006C6A5A"/>
    <w:rsid w:val="006C71C6"/>
    <w:rsid w:val="006D0597"/>
    <w:rsid w:val="006D33A0"/>
    <w:rsid w:val="006D3405"/>
    <w:rsid w:val="006D3820"/>
    <w:rsid w:val="006D3AE0"/>
    <w:rsid w:val="006D437E"/>
    <w:rsid w:val="006D5659"/>
    <w:rsid w:val="006D60F7"/>
    <w:rsid w:val="006D6340"/>
    <w:rsid w:val="006D7EE9"/>
    <w:rsid w:val="006E0A39"/>
    <w:rsid w:val="006E13AA"/>
    <w:rsid w:val="006E2733"/>
    <w:rsid w:val="006E30CB"/>
    <w:rsid w:val="006E6F12"/>
    <w:rsid w:val="006E71E8"/>
    <w:rsid w:val="006E78CD"/>
    <w:rsid w:val="006F028E"/>
    <w:rsid w:val="006F1726"/>
    <w:rsid w:val="006F2C01"/>
    <w:rsid w:val="006F458E"/>
    <w:rsid w:val="006F4C35"/>
    <w:rsid w:val="006F5893"/>
    <w:rsid w:val="006F68E9"/>
    <w:rsid w:val="006F6C1B"/>
    <w:rsid w:val="006F74B6"/>
    <w:rsid w:val="006F7F20"/>
    <w:rsid w:val="0070074E"/>
    <w:rsid w:val="00700BBF"/>
    <w:rsid w:val="00701877"/>
    <w:rsid w:val="00701FEB"/>
    <w:rsid w:val="007025FF"/>
    <w:rsid w:val="00703350"/>
    <w:rsid w:val="00703B59"/>
    <w:rsid w:val="00704929"/>
    <w:rsid w:val="00705AC4"/>
    <w:rsid w:val="00706369"/>
    <w:rsid w:val="0071004E"/>
    <w:rsid w:val="0071140C"/>
    <w:rsid w:val="007121E5"/>
    <w:rsid w:val="007123B1"/>
    <w:rsid w:val="0071268B"/>
    <w:rsid w:val="00712885"/>
    <w:rsid w:val="0071363B"/>
    <w:rsid w:val="00713EA7"/>
    <w:rsid w:val="007142C8"/>
    <w:rsid w:val="0071431B"/>
    <w:rsid w:val="00715617"/>
    <w:rsid w:val="00716868"/>
    <w:rsid w:val="00717034"/>
    <w:rsid w:val="007173A5"/>
    <w:rsid w:val="00717CD4"/>
    <w:rsid w:val="007212AC"/>
    <w:rsid w:val="00721C8D"/>
    <w:rsid w:val="00722713"/>
    <w:rsid w:val="0072339B"/>
    <w:rsid w:val="007234D6"/>
    <w:rsid w:val="0072450E"/>
    <w:rsid w:val="0072498B"/>
    <w:rsid w:val="0072566E"/>
    <w:rsid w:val="00725E8C"/>
    <w:rsid w:val="007266E0"/>
    <w:rsid w:val="007267E5"/>
    <w:rsid w:val="0072737A"/>
    <w:rsid w:val="007306C3"/>
    <w:rsid w:val="00731401"/>
    <w:rsid w:val="00732268"/>
    <w:rsid w:val="00732A66"/>
    <w:rsid w:val="00734D0B"/>
    <w:rsid w:val="007376E4"/>
    <w:rsid w:val="00740A3B"/>
    <w:rsid w:val="00740AB5"/>
    <w:rsid w:val="00740FC4"/>
    <w:rsid w:val="00740FE1"/>
    <w:rsid w:val="0074386C"/>
    <w:rsid w:val="00747A4E"/>
    <w:rsid w:val="00747D63"/>
    <w:rsid w:val="007503EC"/>
    <w:rsid w:val="007509E6"/>
    <w:rsid w:val="0075135B"/>
    <w:rsid w:val="00751737"/>
    <w:rsid w:val="00753E44"/>
    <w:rsid w:val="00753ECE"/>
    <w:rsid w:val="00754BA8"/>
    <w:rsid w:val="0075596A"/>
    <w:rsid w:val="00755FE0"/>
    <w:rsid w:val="007561E3"/>
    <w:rsid w:val="007573F2"/>
    <w:rsid w:val="007604AE"/>
    <w:rsid w:val="00760656"/>
    <w:rsid w:val="00761A5F"/>
    <w:rsid w:val="00761CFE"/>
    <w:rsid w:val="007622F5"/>
    <w:rsid w:val="00763392"/>
    <w:rsid w:val="00765068"/>
    <w:rsid w:val="00765927"/>
    <w:rsid w:val="007702CF"/>
    <w:rsid w:val="007722DE"/>
    <w:rsid w:val="007725F1"/>
    <w:rsid w:val="00773A17"/>
    <w:rsid w:val="00775177"/>
    <w:rsid w:val="007764F1"/>
    <w:rsid w:val="0078034D"/>
    <w:rsid w:val="007804F0"/>
    <w:rsid w:val="00781CCC"/>
    <w:rsid w:val="0078264B"/>
    <w:rsid w:val="0078266B"/>
    <w:rsid w:val="0078346E"/>
    <w:rsid w:val="00784139"/>
    <w:rsid w:val="00784B3C"/>
    <w:rsid w:val="00784C9C"/>
    <w:rsid w:val="0079160A"/>
    <w:rsid w:val="00791BFF"/>
    <w:rsid w:val="0079460A"/>
    <w:rsid w:val="00795F94"/>
    <w:rsid w:val="007960C9"/>
    <w:rsid w:val="00796257"/>
    <w:rsid w:val="00796F18"/>
    <w:rsid w:val="00797224"/>
    <w:rsid w:val="007973A4"/>
    <w:rsid w:val="007A033B"/>
    <w:rsid w:val="007A2342"/>
    <w:rsid w:val="007A3576"/>
    <w:rsid w:val="007A408B"/>
    <w:rsid w:val="007A4BCD"/>
    <w:rsid w:val="007A553F"/>
    <w:rsid w:val="007A5DDC"/>
    <w:rsid w:val="007A5FE7"/>
    <w:rsid w:val="007A6B73"/>
    <w:rsid w:val="007B2B4F"/>
    <w:rsid w:val="007B2B65"/>
    <w:rsid w:val="007B2F59"/>
    <w:rsid w:val="007B3383"/>
    <w:rsid w:val="007B44C7"/>
    <w:rsid w:val="007B61DA"/>
    <w:rsid w:val="007B6D97"/>
    <w:rsid w:val="007B712E"/>
    <w:rsid w:val="007C0187"/>
    <w:rsid w:val="007C1CD2"/>
    <w:rsid w:val="007C4B34"/>
    <w:rsid w:val="007C546B"/>
    <w:rsid w:val="007C65A2"/>
    <w:rsid w:val="007C6D8F"/>
    <w:rsid w:val="007D0216"/>
    <w:rsid w:val="007D0888"/>
    <w:rsid w:val="007D0A6E"/>
    <w:rsid w:val="007D0F99"/>
    <w:rsid w:val="007D11C0"/>
    <w:rsid w:val="007D2231"/>
    <w:rsid w:val="007D2C05"/>
    <w:rsid w:val="007D558F"/>
    <w:rsid w:val="007D5601"/>
    <w:rsid w:val="007D561D"/>
    <w:rsid w:val="007D659F"/>
    <w:rsid w:val="007D69FE"/>
    <w:rsid w:val="007D7B8F"/>
    <w:rsid w:val="007D7C65"/>
    <w:rsid w:val="007D7C86"/>
    <w:rsid w:val="007D7FF7"/>
    <w:rsid w:val="007E0D62"/>
    <w:rsid w:val="007E2D70"/>
    <w:rsid w:val="007E2E3B"/>
    <w:rsid w:val="007E3413"/>
    <w:rsid w:val="007E53D0"/>
    <w:rsid w:val="007E5603"/>
    <w:rsid w:val="007E6DAA"/>
    <w:rsid w:val="007E784E"/>
    <w:rsid w:val="007F049C"/>
    <w:rsid w:val="007F197A"/>
    <w:rsid w:val="007F1B27"/>
    <w:rsid w:val="007F2178"/>
    <w:rsid w:val="007F2373"/>
    <w:rsid w:val="007F298A"/>
    <w:rsid w:val="007F2BA2"/>
    <w:rsid w:val="007F2F30"/>
    <w:rsid w:val="007F2FFD"/>
    <w:rsid w:val="007F4208"/>
    <w:rsid w:val="007F6096"/>
    <w:rsid w:val="007F60C2"/>
    <w:rsid w:val="007F73FE"/>
    <w:rsid w:val="007F750B"/>
    <w:rsid w:val="008000C7"/>
    <w:rsid w:val="008003A4"/>
    <w:rsid w:val="0080052C"/>
    <w:rsid w:val="00801AAF"/>
    <w:rsid w:val="00801BA3"/>
    <w:rsid w:val="008030D7"/>
    <w:rsid w:val="00805526"/>
    <w:rsid w:val="0080555B"/>
    <w:rsid w:val="00805B9C"/>
    <w:rsid w:val="00806659"/>
    <w:rsid w:val="008068D8"/>
    <w:rsid w:val="0080697E"/>
    <w:rsid w:val="00807570"/>
    <w:rsid w:val="008077E3"/>
    <w:rsid w:val="00807EE7"/>
    <w:rsid w:val="00811AED"/>
    <w:rsid w:val="00812368"/>
    <w:rsid w:val="00813647"/>
    <w:rsid w:val="00813FA3"/>
    <w:rsid w:val="008147B1"/>
    <w:rsid w:val="008166BB"/>
    <w:rsid w:val="008178DD"/>
    <w:rsid w:val="008179CF"/>
    <w:rsid w:val="00820418"/>
    <w:rsid w:val="008207BB"/>
    <w:rsid w:val="00820C19"/>
    <w:rsid w:val="008211B8"/>
    <w:rsid w:val="008221D4"/>
    <w:rsid w:val="00822228"/>
    <w:rsid w:val="00822278"/>
    <w:rsid w:val="00822782"/>
    <w:rsid w:val="00822A2E"/>
    <w:rsid w:val="0082358D"/>
    <w:rsid w:val="00830CD0"/>
    <w:rsid w:val="00831D5F"/>
    <w:rsid w:val="00831F25"/>
    <w:rsid w:val="0083261A"/>
    <w:rsid w:val="0083298E"/>
    <w:rsid w:val="00833BD4"/>
    <w:rsid w:val="008347A6"/>
    <w:rsid w:val="00835329"/>
    <w:rsid w:val="00836042"/>
    <w:rsid w:val="008364AF"/>
    <w:rsid w:val="00840276"/>
    <w:rsid w:val="00840B8F"/>
    <w:rsid w:val="00842217"/>
    <w:rsid w:val="00843906"/>
    <w:rsid w:val="00843A7F"/>
    <w:rsid w:val="00844521"/>
    <w:rsid w:val="00844DB0"/>
    <w:rsid w:val="00844E32"/>
    <w:rsid w:val="00845B07"/>
    <w:rsid w:val="00845E29"/>
    <w:rsid w:val="00846BA6"/>
    <w:rsid w:val="00846E99"/>
    <w:rsid w:val="00850053"/>
    <w:rsid w:val="00851F36"/>
    <w:rsid w:val="00854545"/>
    <w:rsid w:val="00855F80"/>
    <w:rsid w:val="00856164"/>
    <w:rsid w:val="0085619A"/>
    <w:rsid w:val="008613C8"/>
    <w:rsid w:val="00862945"/>
    <w:rsid w:val="00863E72"/>
    <w:rsid w:val="008644F5"/>
    <w:rsid w:val="00864686"/>
    <w:rsid w:val="008647A7"/>
    <w:rsid w:val="00865D64"/>
    <w:rsid w:val="0086655A"/>
    <w:rsid w:val="00866BC3"/>
    <w:rsid w:val="00866BDE"/>
    <w:rsid w:val="008672C8"/>
    <w:rsid w:val="0087090F"/>
    <w:rsid w:val="00870D8B"/>
    <w:rsid w:val="00871321"/>
    <w:rsid w:val="00872AF0"/>
    <w:rsid w:val="00872CD1"/>
    <w:rsid w:val="008739D0"/>
    <w:rsid w:val="00874D2A"/>
    <w:rsid w:val="00874EB3"/>
    <w:rsid w:val="00875E88"/>
    <w:rsid w:val="00876D32"/>
    <w:rsid w:val="0087799C"/>
    <w:rsid w:val="0088175B"/>
    <w:rsid w:val="00881998"/>
    <w:rsid w:val="00882DA5"/>
    <w:rsid w:val="00883453"/>
    <w:rsid w:val="00883ABF"/>
    <w:rsid w:val="00883C09"/>
    <w:rsid w:val="00884E48"/>
    <w:rsid w:val="0088544B"/>
    <w:rsid w:val="0088552E"/>
    <w:rsid w:val="0088654F"/>
    <w:rsid w:val="00886623"/>
    <w:rsid w:val="00886D8C"/>
    <w:rsid w:val="00887485"/>
    <w:rsid w:val="00887D85"/>
    <w:rsid w:val="00887F1C"/>
    <w:rsid w:val="00890A98"/>
    <w:rsid w:val="00890E83"/>
    <w:rsid w:val="00890E93"/>
    <w:rsid w:val="00891221"/>
    <w:rsid w:val="00891DD1"/>
    <w:rsid w:val="008963A2"/>
    <w:rsid w:val="0089646C"/>
    <w:rsid w:val="0089689D"/>
    <w:rsid w:val="008A3536"/>
    <w:rsid w:val="008A4CB0"/>
    <w:rsid w:val="008A4EA7"/>
    <w:rsid w:val="008A6072"/>
    <w:rsid w:val="008A65B6"/>
    <w:rsid w:val="008A6AC5"/>
    <w:rsid w:val="008A7970"/>
    <w:rsid w:val="008A7A56"/>
    <w:rsid w:val="008A7F98"/>
    <w:rsid w:val="008B06D8"/>
    <w:rsid w:val="008B0FD1"/>
    <w:rsid w:val="008B204F"/>
    <w:rsid w:val="008B29A9"/>
    <w:rsid w:val="008B4D26"/>
    <w:rsid w:val="008B4E01"/>
    <w:rsid w:val="008B4E48"/>
    <w:rsid w:val="008B6A86"/>
    <w:rsid w:val="008B746D"/>
    <w:rsid w:val="008C0313"/>
    <w:rsid w:val="008C0357"/>
    <w:rsid w:val="008C0881"/>
    <w:rsid w:val="008C0EA0"/>
    <w:rsid w:val="008C1E1E"/>
    <w:rsid w:val="008C2491"/>
    <w:rsid w:val="008C3CFC"/>
    <w:rsid w:val="008C41C2"/>
    <w:rsid w:val="008C4EEF"/>
    <w:rsid w:val="008C5CEB"/>
    <w:rsid w:val="008C708C"/>
    <w:rsid w:val="008C70EB"/>
    <w:rsid w:val="008C7693"/>
    <w:rsid w:val="008C79FE"/>
    <w:rsid w:val="008C7ED0"/>
    <w:rsid w:val="008D00C6"/>
    <w:rsid w:val="008D0165"/>
    <w:rsid w:val="008D03BF"/>
    <w:rsid w:val="008D11A9"/>
    <w:rsid w:val="008D1BF8"/>
    <w:rsid w:val="008D39D0"/>
    <w:rsid w:val="008D5098"/>
    <w:rsid w:val="008D611C"/>
    <w:rsid w:val="008D73B5"/>
    <w:rsid w:val="008E0476"/>
    <w:rsid w:val="008E1797"/>
    <w:rsid w:val="008E3A65"/>
    <w:rsid w:val="008E540C"/>
    <w:rsid w:val="008E5ED6"/>
    <w:rsid w:val="008E6757"/>
    <w:rsid w:val="008F01B0"/>
    <w:rsid w:val="008F0975"/>
    <w:rsid w:val="008F3A6E"/>
    <w:rsid w:val="008F4167"/>
    <w:rsid w:val="008F6924"/>
    <w:rsid w:val="008F6BC9"/>
    <w:rsid w:val="008F6F8C"/>
    <w:rsid w:val="008F7BD1"/>
    <w:rsid w:val="0090081D"/>
    <w:rsid w:val="009024E3"/>
    <w:rsid w:val="00903432"/>
    <w:rsid w:val="00905496"/>
    <w:rsid w:val="00907B6E"/>
    <w:rsid w:val="009118A6"/>
    <w:rsid w:val="00911F75"/>
    <w:rsid w:val="009126FE"/>
    <w:rsid w:val="00912A7E"/>
    <w:rsid w:val="00913018"/>
    <w:rsid w:val="00915D73"/>
    <w:rsid w:val="00916806"/>
    <w:rsid w:val="009176E7"/>
    <w:rsid w:val="0092091C"/>
    <w:rsid w:val="009212BC"/>
    <w:rsid w:val="0092202D"/>
    <w:rsid w:val="009223AB"/>
    <w:rsid w:val="00922770"/>
    <w:rsid w:val="00924E38"/>
    <w:rsid w:val="00925493"/>
    <w:rsid w:val="00925B04"/>
    <w:rsid w:val="00927C2E"/>
    <w:rsid w:val="00931091"/>
    <w:rsid w:val="00931348"/>
    <w:rsid w:val="009338BC"/>
    <w:rsid w:val="00933E55"/>
    <w:rsid w:val="00934970"/>
    <w:rsid w:val="00935730"/>
    <w:rsid w:val="009366D6"/>
    <w:rsid w:val="00936FA2"/>
    <w:rsid w:val="009376B8"/>
    <w:rsid w:val="0094011F"/>
    <w:rsid w:val="00941334"/>
    <w:rsid w:val="00941A63"/>
    <w:rsid w:val="009424C9"/>
    <w:rsid w:val="00943016"/>
    <w:rsid w:val="00945911"/>
    <w:rsid w:val="009472C3"/>
    <w:rsid w:val="0095019E"/>
    <w:rsid w:val="009501FC"/>
    <w:rsid w:val="009510BB"/>
    <w:rsid w:val="00951245"/>
    <w:rsid w:val="0095362B"/>
    <w:rsid w:val="00956206"/>
    <w:rsid w:val="00956459"/>
    <w:rsid w:val="00957CE4"/>
    <w:rsid w:val="00961077"/>
    <w:rsid w:val="00961285"/>
    <w:rsid w:val="00962DD1"/>
    <w:rsid w:val="00963017"/>
    <w:rsid w:val="00963066"/>
    <w:rsid w:val="00965289"/>
    <w:rsid w:val="00966022"/>
    <w:rsid w:val="00967659"/>
    <w:rsid w:val="00967F71"/>
    <w:rsid w:val="0097083F"/>
    <w:rsid w:val="00970960"/>
    <w:rsid w:val="009709C1"/>
    <w:rsid w:val="00971E5E"/>
    <w:rsid w:val="00971ED6"/>
    <w:rsid w:val="0097270A"/>
    <w:rsid w:val="0097408F"/>
    <w:rsid w:val="00975534"/>
    <w:rsid w:val="00975C15"/>
    <w:rsid w:val="00976F0A"/>
    <w:rsid w:val="00976F2D"/>
    <w:rsid w:val="00977DEC"/>
    <w:rsid w:val="00977F93"/>
    <w:rsid w:val="00981E06"/>
    <w:rsid w:val="00981F4C"/>
    <w:rsid w:val="00982223"/>
    <w:rsid w:val="009834AF"/>
    <w:rsid w:val="009857DF"/>
    <w:rsid w:val="009862A2"/>
    <w:rsid w:val="009878F6"/>
    <w:rsid w:val="009919FE"/>
    <w:rsid w:val="00991B3D"/>
    <w:rsid w:val="0099334B"/>
    <w:rsid w:val="009937AB"/>
    <w:rsid w:val="00997403"/>
    <w:rsid w:val="00997868"/>
    <w:rsid w:val="009A1097"/>
    <w:rsid w:val="009A1CAF"/>
    <w:rsid w:val="009A1E4E"/>
    <w:rsid w:val="009A2412"/>
    <w:rsid w:val="009A2BF7"/>
    <w:rsid w:val="009A30B7"/>
    <w:rsid w:val="009A3BF4"/>
    <w:rsid w:val="009A41F7"/>
    <w:rsid w:val="009A4A79"/>
    <w:rsid w:val="009A4D36"/>
    <w:rsid w:val="009A56DA"/>
    <w:rsid w:val="009A5C78"/>
    <w:rsid w:val="009A790D"/>
    <w:rsid w:val="009B056C"/>
    <w:rsid w:val="009B0B19"/>
    <w:rsid w:val="009B0C44"/>
    <w:rsid w:val="009B334A"/>
    <w:rsid w:val="009B421D"/>
    <w:rsid w:val="009B4FA1"/>
    <w:rsid w:val="009B64D3"/>
    <w:rsid w:val="009B665E"/>
    <w:rsid w:val="009B6B51"/>
    <w:rsid w:val="009B79FD"/>
    <w:rsid w:val="009B7C2A"/>
    <w:rsid w:val="009B7C42"/>
    <w:rsid w:val="009B7EFF"/>
    <w:rsid w:val="009B7F9B"/>
    <w:rsid w:val="009C12F3"/>
    <w:rsid w:val="009C20DA"/>
    <w:rsid w:val="009C314D"/>
    <w:rsid w:val="009C3253"/>
    <w:rsid w:val="009C43BE"/>
    <w:rsid w:val="009C706E"/>
    <w:rsid w:val="009C7CA3"/>
    <w:rsid w:val="009D105A"/>
    <w:rsid w:val="009D16CA"/>
    <w:rsid w:val="009D3575"/>
    <w:rsid w:val="009D3C43"/>
    <w:rsid w:val="009D409C"/>
    <w:rsid w:val="009D4786"/>
    <w:rsid w:val="009D77DA"/>
    <w:rsid w:val="009E1409"/>
    <w:rsid w:val="009E1C36"/>
    <w:rsid w:val="009E2AB7"/>
    <w:rsid w:val="009E4232"/>
    <w:rsid w:val="009E51CF"/>
    <w:rsid w:val="009E5621"/>
    <w:rsid w:val="009E679A"/>
    <w:rsid w:val="009E6B7E"/>
    <w:rsid w:val="009E6D2D"/>
    <w:rsid w:val="009F07EA"/>
    <w:rsid w:val="009F368D"/>
    <w:rsid w:val="009F36EC"/>
    <w:rsid w:val="009F40C6"/>
    <w:rsid w:val="009F4238"/>
    <w:rsid w:val="009F4441"/>
    <w:rsid w:val="009F4EE0"/>
    <w:rsid w:val="009F59D4"/>
    <w:rsid w:val="009F5C2A"/>
    <w:rsid w:val="009F62D4"/>
    <w:rsid w:val="009F686C"/>
    <w:rsid w:val="009F6948"/>
    <w:rsid w:val="009F70CF"/>
    <w:rsid w:val="009F76AB"/>
    <w:rsid w:val="00A00073"/>
    <w:rsid w:val="00A018FA"/>
    <w:rsid w:val="00A0196B"/>
    <w:rsid w:val="00A020F5"/>
    <w:rsid w:val="00A02251"/>
    <w:rsid w:val="00A04401"/>
    <w:rsid w:val="00A05B2E"/>
    <w:rsid w:val="00A073B8"/>
    <w:rsid w:val="00A104E4"/>
    <w:rsid w:val="00A106A2"/>
    <w:rsid w:val="00A107FC"/>
    <w:rsid w:val="00A12115"/>
    <w:rsid w:val="00A12C63"/>
    <w:rsid w:val="00A1540F"/>
    <w:rsid w:val="00A15864"/>
    <w:rsid w:val="00A15B5D"/>
    <w:rsid w:val="00A17E31"/>
    <w:rsid w:val="00A20178"/>
    <w:rsid w:val="00A20487"/>
    <w:rsid w:val="00A2094E"/>
    <w:rsid w:val="00A2114B"/>
    <w:rsid w:val="00A21DC4"/>
    <w:rsid w:val="00A22574"/>
    <w:rsid w:val="00A2381F"/>
    <w:rsid w:val="00A23D37"/>
    <w:rsid w:val="00A24012"/>
    <w:rsid w:val="00A24215"/>
    <w:rsid w:val="00A26CAA"/>
    <w:rsid w:val="00A27761"/>
    <w:rsid w:val="00A27D14"/>
    <w:rsid w:val="00A30119"/>
    <w:rsid w:val="00A30172"/>
    <w:rsid w:val="00A30358"/>
    <w:rsid w:val="00A30975"/>
    <w:rsid w:val="00A30AA9"/>
    <w:rsid w:val="00A31A12"/>
    <w:rsid w:val="00A33994"/>
    <w:rsid w:val="00A35639"/>
    <w:rsid w:val="00A35683"/>
    <w:rsid w:val="00A368CB"/>
    <w:rsid w:val="00A375AE"/>
    <w:rsid w:val="00A37900"/>
    <w:rsid w:val="00A37D0D"/>
    <w:rsid w:val="00A37ED5"/>
    <w:rsid w:val="00A40A41"/>
    <w:rsid w:val="00A40D6E"/>
    <w:rsid w:val="00A41FBA"/>
    <w:rsid w:val="00A42996"/>
    <w:rsid w:val="00A4307D"/>
    <w:rsid w:val="00A436FF"/>
    <w:rsid w:val="00A46758"/>
    <w:rsid w:val="00A46AEF"/>
    <w:rsid w:val="00A47EAD"/>
    <w:rsid w:val="00A5074B"/>
    <w:rsid w:val="00A50CC5"/>
    <w:rsid w:val="00A551A7"/>
    <w:rsid w:val="00A60504"/>
    <w:rsid w:val="00A63314"/>
    <w:rsid w:val="00A667E5"/>
    <w:rsid w:val="00A66B08"/>
    <w:rsid w:val="00A67966"/>
    <w:rsid w:val="00A67E84"/>
    <w:rsid w:val="00A70F17"/>
    <w:rsid w:val="00A73081"/>
    <w:rsid w:val="00A737D1"/>
    <w:rsid w:val="00A73990"/>
    <w:rsid w:val="00A7588D"/>
    <w:rsid w:val="00A7677D"/>
    <w:rsid w:val="00A8152E"/>
    <w:rsid w:val="00A819AF"/>
    <w:rsid w:val="00A82971"/>
    <w:rsid w:val="00A82B55"/>
    <w:rsid w:val="00A84959"/>
    <w:rsid w:val="00A84969"/>
    <w:rsid w:val="00A86DF0"/>
    <w:rsid w:val="00A86E39"/>
    <w:rsid w:val="00A9034D"/>
    <w:rsid w:val="00A90653"/>
    <w:rsid w:val="00A90BCA"/>
    <w:rsid w:val="00A90C2F"/>
    <w:rsid w:val="00A920FA"/>
    <w:rsid w:val="00A95041"/>
    <w:rsid w:val="00A961A0"/>
    <w:rsid w:val="00AA0A8B"/>
    <w:rsid w:val="00AA0E94"/>
    <w:rsid w:val="00AA2D82"/>
    <w:rsid w:val="00AA3B38"/>
    <w:rsid w:val="00AA4200"/>
    <w:rsid w:val="00AA51D0"/>
    <w:rsid w:val="00AA5B8E"/>
    <w:rsid w:val="00AA654E"/>
    <w:rsid w:val="00AA67FA"/>
    <w:rsid w:val="00AB063B"/>
    <w:rsid w:val="00AB3381"/>
    <w:rsid w:val="00AB44DD"/>
    <w:rsid w:val="00AB49B9"/>
    <w:rsid w:val="00AB5556"/>
    <w:rsid w:val="00AB657E"/>
    <w:rsid w:val="00AB6976"/>
    <w:rsid w:val="00AB787A"/>
    <w:rsid w:val="00AC0135"/>
    <w:rsid w:val="00AC152B"/>
    <w:rsid w:val="00AC2442"/>
    <w:rsid w:val="00AC2533"/>
    <w:rsid w:val="00AC380A"/>
    <w:rsid w:val="00AC759E"/>
    <w:rsid w:val="00AD1E14"/>
    <w:rsid w:val="00AD2295"/>
    <w:rsid w:val="00AD369C"/>
    <w:rsid w:val="00AD41C3"/>
    <w:rsid w:val="00AD469C"/>
    <w:rsid w:val="00AD6487"/>
    <w:rsid w:val="00AD758D"/>
    <w:rsid w:val="00AD7A7B"/>
    <w:rsid w:val="00AD7AAE"/>
    <w:rsid w:val="00AE19C3"/>
    <w:rsid w:val="00AE1DD0"/>
    <w:rsid w:val="00AE288E"/>
    <w:rsid w:val="00AE4517"/>
    <w:rsid w:val="00AE68E4"/>
    <w:rsid w:val="00AE6A47"/>
    <w:rsid w:val="00AE72F6"/>
    <w:rsid w:val="00AE751E"/>
    <w:rsid w:val="00AF0BBC"/>
    <w:rsid w:val="00AF1230"/>
    <w:rsid w:val="00AF16B6"/>
    <w:rsid w:val="00AF2974"/>
    <w:rsid w:val="00AF415A"/>
    <w:rsid w:val="00AF4591"/>
    <w:rsid w:val="00AF52BF"/>
    <w:rsid w:val="00AF5826"/>
    <w:rsid w:val="00AF6127"/>
    <w:rsid w:val="00AF7B0F"/>
    <w:rsid w:val="00B01AF3"/>
    <w:rsid w:val="00B01ECC"/>
    <w:rsid w:val="00B02A29"/>
    <w:rsid w:val="00B050AC"/>
    <w:rsid w:val="00B0697A"/>
    <w:rsid w:val="00B06F90"/>
    <w:rsid w:val="00B07BCC"/>
    <w:rsid w:val="00B119E8"/>
    <w:rsid w:val="00B12CF1"/>
    <w:rsid w:val="00B14778"/>
    <w:rsid w:val="00B1480B"/>
    <w:rsid w:val="00B150E3"/>
    <w:rsid w:val="00B162AA"/>
    <w:rsid w:val="00B1688F"/>
    <w:rsid w:val="00B169BD"/>
    <w:rsid w:val="00B17508"/>
    <w:rsid w:val="00B17D16"/>
    <w:rsid w:val="00B22C6C"/>
    <w:rsid w:val="00B22F54"/>
    <w:rsid w:val="00B23207"/>
    <w:rsid w:val="00B23FA1"/>
    <w:rsid w:val="00B24450"/>
    <w:rsid w:val="00B24B7C"/>
    <w:rsid w:val="00B25141"/>
    <w:rsid w:val="00B25D61"/>
    <w:rsid w:val="00B25E3C"/>
    <w:rsid w:val="00B26C23"/>
    <w:rsid w:val="00B3078D"/>
    <w:rsid w:val="00B340E7"/>
    <w:rsid w:val="00B3483E"/>
    <w:rsid w:val="00B35BB1"/>
    <w:rsid w:val="00B369F9"/>
    <w:rsid w:val="00B36F01"/>
    <w:rsid w:val="00B371E1"/>
    <w:rsid w:val="00B400D7"/>
    <w:rsid w:val="00B40E64"/>
    <w:rsid w:val="00B41A58"/>
    <w:rsid w:val="00B4292A"/>
    <w:rsid w:val="00B43374"/>
    <w:rsid w:val="00B43D6D"/>
    <w:rsid w:val="00B44429"/>
    <w:rsid w:val="00B46909"/>
    <w:rsid w:val="00B47198"/>
    <w:rsid w:val="00B51406"/>
    <w:rsid w:val="00B518FF"/>
    <w:rsid w:val="00B51C2C"/>
    <w:rsid w:val="00B5365D"/>
    <w:rsid w:val="00B53A03"/>
    <w:rsid w:val="00B55948"/>
    <w:rsid w:val="00B5662B"/>
    <w:rsid w:val="00B566CD"/>
    <w:rsid w:val="00B57672"/>
    <w:rsid w:val="00B578F6"/>
    <w:rsid w:val="00B63A20"/>
    <w:rsid w:val="00B63AD9"/>
    <w:rsid w:val="00B64360"/>
    <w:rsid w:val="00B64662"/>
    <w:rsid w:val="00B647ED"/>
    <w:rsid w:val="00B66395"/>
    <w:rsid w:val="00B708CC"/>
    <w:rsid w:val="00B7127C"/>
    <w:rsid w:val="00B724B7"/>
    <w:rsid w:val="00B72502"/>
    <w:rsid w:val="00B72C27"/>
    <w:rsid w:val="00B72DF8"/>
    <w:rsid w:val="00B72F21"/>
    <w:rsid w:val="00B75399"/>
    <w:rsid w:val="00B75C5F"/>
    <w:rsid w:val="00B80B74"/>
    <w:rsid w:val="00B81196"/>
    <w:rsid w:val="00B81867"/>
    <w:rsid w:val="00B82123"/>
    <w:rsid w:val="00B82EEE"/>
    <w:rsid w:val="00B83538"/>
    <w:rsid w:val="00B84BE4"/>
    <w:rsid w:val="00B85CB4"/>
    <w:rsid w:val="00B85F0E"/>
    <w:rsid w:val="00B86D68"/>
    <w:rsid w:val="00B872DA"/>
    <w:rsid w:val="00B91017"/>
    <w:rsid w:val="00B91282"/>
    <w:rsid w:val="00B92B9D"/>
    <w:rsid w:val="00B93619"/>
    <w:rsid w:val="00B93E9F"/>
    <w:rsid w:val="00B94192"/>
    <w:rsid w:val="00B95B26"/>
    <w:rsid w:val="00B95C63"/>
    <w:rsid w:val="00B96463"/>
    <w:rsid w:val="00BA0192"/>
    <w:rsid w:val="00BA02BC"/>
    <w:rsid w:val="00BA076C"/>
    <w:rsid w:val="00BA2657"/>
    <w:rsid w:val="00BA29A7"/>
    <w:rsid w:val="00BA48E0"/>
    <w:rsid w:val="00BA57BD"/>
    <w:rsid w:val="00BA5ECD"/>
    <w:rsid w:val="00BA60AD"/>
    <w:rsid w:val="00BA6620"/>
    <w:rsid w:val="00BA677E"/>
    <w:rsid w:val="00BA76B5"/>
    <w:rsid w:val="00BA7B21"/>
    <w:rsid w:val="00BB13E8"/>
    <w:rsid w:val="00BB1707"/>
    <w:rsid w:val="00BB1AFE"/>
    <w:rsid w:val="00BB3011"/>
    <w:rsid w:val="00BB310F"/>
    <w:rsid w:val="00BB335A"/>
    <w:rsid w:val="00BB44D5"/>
    <w:rsid w:val="00BB4AB0"/>
    <w:rsid w:val="00BB5E1D"/>
    <w:rsid w:val="00BB6106"/>
    <w:rsid w:val="00BB675B"/>
    <w:rsid w:val="00BB7299"/>
    <w:rsid w:val="00BC0979"/>
    <w:rsid w:val="00BC19CE"/>
    <w:rsid w:val="00BC26FC"/>
    <w:rsid w:val="00BC3C0D"/>
    <w:rsid w:val="00BC6FAE"/>
    <w:rsid w:val="00BC78FE"/>
    <w:rsid w:val="00BC7DC3"/>
    <w:rsid w:val="00BD03B6"/>
    <w:rsid w:val="00BD375C"/>
    <w:rsid w:val="00BD3B48"/>
    <w:rsid w:val="00BD4951"/>
    <w:rsid w:val="00BD4DAC"/>
    <w:rsid w:val="00BD5A5C"/>
    <w:rsid w:val="00BD7152"/>
    <w:rsid w:val="00BE03AD"/>
    <w:rsid w:val="00BE1144"/>
    <w:rsid w:val="00BE23F6"/>
    <w:rsid w:val="00BE39C7"/>
    <w:rsid w:val="00BE447B"/>
    <w:rsid w:val="00BE7064"/>
    <w:rsid w:val="00BE7CBD"/>
    <w:rsid w:val="00BF0DCC"/>
    <w:rsid w:val="00BF116A"/>
    <w:rsid w:val="00BF16D6"/>
    <w:rsid w:val="00BF1964"/>
    <w:rsid w:val="00BF1B86"/>
    <w:rsid w:val="00BF22E2"/>
    <w:rsid w:val="00BF42F3"/>
    <w:rsid w:val="00BF44CF"/>
    <w:rsid w:val="00BF61CB"/>
    <w:rsid w:val="00BF6D48"/>
    <w:rsid w:val="00BF723A"/>
    <w:rsid w:val="00C01BAE"/>
    <w:rsid w:val="00C02A11"/>
    <w:rsid w:val="00C02D24"/>
    <w:rsid w:val="00C02F0D"/>
    <w:rsid w:val="00C0459C"/>
    <w:rsid w:val="00C05D2C"/>
    <w:rsid w:val="00C0669C"/>
    <w:rsid w:val="00C0674C"/>
    <w:rsid w:val="00C077BF"/>
    <w:rsid w:val="00C118EB"/>
    <w:rsid w:val="00C12591"/>
    <w:rsid w:val="00C138FB"/>
    <w:rsid w:val="00C13F85"/>
    <w:rsid w:val="00C14A61"/>
    <w:rsid w:val="00C1516A"/>
    <w:rsid w:val="00C152DA"/>
    <w:rsid w:val="00C16633"/>
    <w:rsid w:val="00C16B20"/>
    <w:rsid w:val="00C206AC"/>
    <w:rsid w:val="00C20F32"/>
    <w:rsid w:val="00C22456"/>
    <w:rsid w:val="00C229B9"/>
    <w:rsid w:val="00C229F3"/>
    <w:rsid w:val="00C22DDA"/>
    <w:rsid w:val="00C23FB3"/>
    <w:rsid w:val="00C24B06"/>
    <w:rsid w:val="00C2542A"/>
    <w:rsid w:val="00C30380"/>
    <w:rsid w:val="00C30576"/>
    <w:rsid w:val="00C31C2A"/>
    <w:rsid w:val="00C31F0C"/>
    <w:rsid w:val="00C32EEE"/>
    <w:rsid w:val="00C35C0D"/>
    <w:rsid w:val="00C36CCC"/>
    <w:rsid w:val="00C401C8"/>
    <w:rsid w:val="00C40F00"/>
    <w:rsid w:val="00C40F2D"/>
    <w:rsid w:val="00C40F90"/>
    <w:rsid w:val="00C41569"/>
    <w:rsid w:val="00C41D18"/>
    <w:rsid w:val="00C42317"/>
    <w:rsid w:val="00C42CCB"/>
    <w:rsid w:val="00C43775"/>
    <w:rsid w:val="00C442AA"/>
    <w:rsid w:val="00C44767"/>
    <w:rsid w:val="00C45BD1"/>
    <w:rsid w:val="00C45F9C"/>
    <w:rsid w:val="00C462C1"/>
    <w:rsid w:val="00C46917"/>
    <w:rsid w:val="00C502C4"/>
    <w:rsid w:val="00C5038D"/>
    <w:rsid w:val="00C508D9"/>
    <w:rsid w:val="00C50AF0"/>
    <w:rsid w:val="00C51255"/>
    <w:rsid w:val="00C51456"/>
    <w:rsid w:val="00C51A5D"/>
    <w:rsid w:val="00C5267E"/>
    <w:rsid w:val="00C52B59"/>
    <w:rsid w:val="00C54B44"/>
    <w:rsid w:val="00C551EE"/>
    <w:rsid w:val="00C55C81"/>
    <w:rsid w:val="00C5683D"/>
    <w:rsid w:val="00C570C8"/>
    <w:rsid w:val="00C60260"/>
    <w:rsid w:val="00C60654"/>
    <w:rsid w:val="00C607B4"/>
    <w:rsid w:val="00C6129F"/>
    <w:rsid w:val="00C613D2"/>
    <w:rsid w:val="00C61548"/>
    <w:rsid w:val="00C61CFE"/>
    <w:rsid w:val="00C623FB"/>
    <w:rsid w:val="00C6297E"/>
    <w:rsid w:val="00C6303E"/>
    <w:rsid w:val="00C63E22"/>
    <w:rsid w:val="00C64B2A"/>
    <w:rsid w:val="00C65FE8"/>
    <w:rsid w:val="00C6617D"/>
    <w:rsid w:val="00C66DE2"/>
    <w:rsid w:val="00C6786C"/>
    <w:rsid w:val="00C700D0"/>
    <w:rsid w:val="00C704B9"/>
    <w:rsid w:val="00C7209F"/>
    <w:rsid w:val="00C731E8"/>
    <w:rsid w:val="00C7561E"/>
    <w:rsid w:val="00C7617D"/>
    <w:rsid w:val="00C76B4F"/>
    <w:rsid w:val="00C76D6A"/>
    <w:rsid w:val="00C77B20"/>
    <w:rsid w:val="00C80E39"/>
    <w:rsid w:val="00C814DB"/>
    <w:rsid w:val="00C82952"/>
    <w:rsid w:val="00C82A23"/>
    <w:rsid w:val="00C82BDE"/>
    <w:rsid w:val="00C84091"/>
    <w:rsid w:val="00C84C20"/>
    <w:rsid w:val="00C84D8C"/>
    <w:rsid w:val="00C90DE8"/>
    <w:rsid w:val="00C92689"/>
    <w:rsid w:val="00C93C92"/>
    <w:rsid w:val="00C959E5"/>
    <w:rsid w:val="00C964B6"/>
    <w:rsid w:val="00C96C3F"/>
    <w:rsid w:val="00CA1299"/>
    <w:rsid w:val="00CA2F01"/>
    <w:rsid w:val="00CA4C09"/>
    <w:rsid w:val="00CA4E60"/>
    <w:rsid w:val="00CA560B"/>
    <w:rsid w:val="00CA5C21"/>
    <w:rsid w:val="00CA62C2"/>
    <w:rsid w:val="00CA6E2A"/>
    <w:rsid w:val="00CA78F9"/>
    <w:rsid w:val="00CA7D8B"/>
    <w:rsid w:val="00CB076C"/>
    <w:rsid w:val="00CB1209"/>
    <w:rsid w:val="00CB2E54"/>
    <w:rsid w:val="00CB2F63"/>
    <w:rsid w:val="00CB4A43"/>
    <w:rsid w:val="00CB5007"/>
    <w:rsid w:val="00CB5BAB"/>
    <w:rsid w:val="00CB6D62"/>
    <w:rsid w:val="00CB72FF"/>
    <w:rsid w:val="00CC07AC"/>
    <w:rsid w:val="00CC0DC8"/>
    <w:rsid w:val="00CC2807"/>
    <w:rsid w:val="00CC365F"/>
    <w:rsid w:val="00CC36BA"/>
    <w:rsid w:val="00CC3D2F"/>
    <w:rsid w:val="00CC4C50"/>
    <w:rsid w:val="00CC59A2"/>
    <w:rsid w:val="00CC5CC5"/>
    <w:rsid w:val="00CC5D1D"/>
    <w:rsid w:val="00CC6D2B"/>
    <w:rsid w:val="00CC7243"/>
    <w:rsid w:val="00CC734B"/>
    <w:rsid w:val="00CC77CC"/>
    <w:rsid w:val="00CC7E8E"/>
    <w:rsid w:val="00CD0156"/>
    <w:rsid w:val="00CD19A1"/>
    <w:rsid w:val="00CD1EBE"/>
    <w:rsid w:val="00CD34FA"/>
    <w:rsid w:val="00CD3B55"/>
    <w:rsid w:val="00CD4715"/>
    <w:rsid w:val="00CD477B"/>
    <w:rsid w:val="00CE0D18"/>
    <w:rsid w:val="00CE16C2"/>
    <w:rsid w:val="00CE2183"/>
    <w:rsid w:val="00CE348E"/>
    <w:rsid w:val="00CE47E5"/>
    <w:rsid w:val="00CE5167"/>
    <w:rsid w:val="00CE6469"/>
    <w:rsid w:val="00CF0F53"/>
    <w:rsid w:val="00CF1D5A"/>
    <w:rsid w:val="00CF1DA7"/>
    <w:rsid w:val="00CF3298"/>
    <w:rsid w:val="00CF3BD0"/>
    <w:rsid w:val="00CF3D29"/>
    <w:rsid w:val="00CF44DD"/>
    <w:rsid w:val="00CF5BA1"/>
    <w:rsid w:val="00CF6CE2"/>
    <w:rsid w:val="00CF7088"/>
    <w:rsid w:val="00CF7BCD"/>
    <w:rsid w:val="00CF7E2C"/>
    <w:rsid w:val="00D00528"/>
    <w:rsid w:val="00D00A8A"/>
    <w:rsid w:val="00D00FCC"/>
    <w:rsid w:val="00D011D8"/>
    <w:rsid w:val="00D020B6"/>
    <w:rsid w:val="00D02A64"/>
    <w:rsid w:val="00D034A3"/>
    <w:rsid w:val="00D0425A"/>
    <w:rsid w:val="00D04715"/>
    <w:rsid w:val="00D04B7F"/>
    <w:rsid w:val="00D078CD"/>
    <w:rsid w:val="00D1185B"/>
    <w:rsid w:val="00D11A64"/>
    <w:rsid w:val="00D1276F"/>
    <w:rsid w:val="00D127E5"/>
    <w:rsid w:val="00D12ECF"/>
    <w:rsid w:val="00D130FB"/>
    <w:rsid w:val="00D13A2E"/>
    <w:rsid w:val="00D13CA6"/>
    <w:rsid w:val="00D148F0"/>
    <w:rsid w:val="00D15311"/>
    <w:rsid w:val="00D158FB"/>
    <w:rsid w:val="00D16617"/>
    <w:rsid w:val="00D20259"/>
    <w:rsid w:val="00D21104"/>
    <w:rsid w:val="00D21117"/>
    <w:rsid w:val="00D216E8"/>
    <w:rsid w:val="00D24839"/>
    <w:rsid w:val="00D25BDC"/>
    <w:rsid w:val="00D25BFD"/>
    <w:rsid w:val="00D26646"/>
    <w:rsid w:val="00D26C06"/>
    <w:rsid w:val="00D304A0"/>
    <w:rsid w:val="00D3077D"/>
    <w:rsid w:val="00D30D9E"/>
    <w:rsid w:val="00D312CE"/>
    <w:rsid w:val="00D3208D"/>
    <w:rsid w:val="00D320DA"/>
    <w:rsid w:val="00D3214B"/>
    <w:rsid w:val="00D32801"/>
    <w:rsid w:val="00D34B54"/>
    <w:rsid w:val="00D3541F"/>
    <w:rsid w:val="00D35536"/>
    <w:rsid w:val="00D36A3D"/>
    <w:rsid w:val="00D40069"/>
    <w:rsid w:val="00D406A5"/>
    <w:rsid w:val="00D40A59"/>
    <w:rsid w:val="00D4103C"/>
    <w:rsid w:val="00D4415D"/>
    <w:rsid w:val="00D4499A"/>
    <w:rsid w:val="00D44EF5"/>
    <w:rsid w:val="00D4695C"/>
    <w:rsid w:val="00D505C1"/>
    <w:rsid w:val="00D50DC9"/>
    <w:rsid w:val="00D51B3C"/>
    <w:rsid w:val="00D55544"/>
    <w:rsid w:val="00D55C78"/>
    <w:rsid w:val="00D566B4"/>
    <w:rsid w:val="00D56E43"/>
    <w:rsid w:val="00D5794A"/>
    <w:rsid w:val="00D61CB3"/>
    <w:rsid w:val="00D62D48"/>
    <w:rsid w:val="00D635E2"/>
    <w:rsid w:val="00D65C60"/>
    <w:rsid w:val="00D65E5C"/>
    <w:rsid w:val="00D66FBE"/>
    <w:rsid w:val="00D6762F"/>
    <w:rsid w:val="00D703B7"/>
    <w:rsid w:val="00D707E2"/>
    <w:rsid w:val="00D70C47"/>
    <w:rsid w:val="00D7128A"/>
    <w:rsid w:val="00D720CD"/>
    <w:rsid w:val="00D72603"/>
    <w:rsid w:val="00D739C9"/>
    <w:rsid w:val="00D73CD9"/>
    <w:rsid w:val="00D73FAE"/>
    <w:rsid w:val="00D74993"/>
    <w:rsid w:val="00D76380"/>
    <w:rsid w:val="00D76460"/>
    <w:rsid w:val="00D77650"/>
    <w:rsid w:val="00D77C9B"/>
    <w:rsid w:val="00D77F59"/>
    <w:rsid w:val="00D804CA"/>
    <w:rsid w:val="00D807EB"/>
    <w:rsid w:val="00D80A5B"/>
    <w:rsid w:val="00D8165D"/>
    <w:rsid w:val="00D81767"/>
    <w:rsid w:val="00D81D0B"/>
    <w:rsid w:val="00D82A49"/>
    <w:rsid w:val="00D82E50"/>
    <w:rsid w:val="00D859E0"/>
    <w:rsid w:val="00D867C8"/>
    <w:rsid w:val="00D86F30"/>
    <w:rsid w:val="00D92B90"/>
    <w:rsid w:val="00D93DF3"/>
    <w:rsid w:val="00D968EC"/>
    <w:rsid w:val="00D9791F"/>
    <w:rsid w:val="00DA0910"/>
    <w:rsid w:val="00DA0CFC"/>
    <w:rsid w:val="00DA2229"/>
    <w:rsid w:val="00DA4C5F"/>
    <w:rsid w:val="00DA4FBA"/>
    <w:rsid w:val="00DA66C1"/>
    <w:rsid w:val="00DA7BE5"/>
    <w:rsid w:val="00DB1A61"/>
    <w:rsid w:val="00DB26AF"/>
    <w:rsid w:val="00DB438C"/>
    <w:rsid w:val="00DB445B"/>
    <w:rsid w:val="00DB7426"/>
    <w:rsid w:val="00DC32E8"/>
    <w:rsid w:val="00DC43DC"/>
    <w:rsid w:val="00DC4883"/>
    <w:rsid w:val="00DC4AFD"/>
    <w:rsid w:val="00DC5827"/>
    <w:rsid w:val="00DC5844"/>
    <w:rsid w:val="00DC6652"/>
    <w:rsid w:val="00DC71CB"/>
    <w:rsid w:val="00DD1B08"/>
    <w:rsid w:val="00DD34AA"/>
    <w:rsid w:val="00DD355B"/>
    <w:rsid w:val="00DD3B27"/>
    <w:rsid w:val="00DD42CB"/>
    <w:rsid w:val="00DD42D2"/>
    <w:rsid w:val="00DD6A12"/>
    <w:rsid w:val="00DD7802"/>
    <w:rsid w:val="00DD7918"/>
    <w:rsid w:val="00DD7FEB"/>
    <w:rsid w:val="00DE00CA"/>
    <w:rsid w:val="00DE0156"/>
    <w:rsid w:val="00DE04AD"/>
    <w:rsid w:val="00DE04B7"/>
    <w:rsid w:val="00DE12ED"/>
    <w:rsid w:val="00DE305F"/>
    <w:rsid w:val="00DE5291"/>
    <w:rsid w:val="00DE596D"/>
    <w:rsid w:val="00DE5EFF"/>
    <w:rsid w:val="00DE6ADF"/>
    <w:rsid w:val="00DF04B8"/>
    <w:rsid w:val="00DF09D5"/>
    <w:rsid w:val="00DF10F6"/>
    <w:rsid w:val="00DF1398"/>
    <w:rsid w:val="00DF1DC6"/>
    <w:rsid w:val="00DF1DF8"/>
    <w:rsid w:val="00DF2FF0"/>
    <w:rsid w:val="00DF4FAE"/>
    <w:rsid w:val="00DF68FC"/>
    <w:rsid w:val="00DF6F96"/>
    <w:rsid w:val="00DF70E0"/>
    <w:rsid w:val="00DF7A12"/>
    <w:rsid w:val="00E00FFB"/>
    <w:rsid w:val="00E0117A"/>
    <w:rsid w:val="00E017F2"/>
    <w:rsid w:val="00E02DD8"/>
    <w:rsid w:val="00E02E36"/>
    <w:rsid w:val="00E04421"/>
    <w:rsid w:val="00E061EF"/>
    <w:rsid w:val="00E06649"/>
    <w:rsid w:val="00E1120D"/>
    <w:rsid w:val="00E117DB"/>
    <w:rsid w:val="00E12FE2"/>
    <w:rsid w:val="00E13668"/>
    <w:rsid w:val="00E141B9"/>
    <w:rsid w:val="00E149D3"/>
    <w:rsid w:val="00E15424"/>
    <w:rsid w:val="00E15E13"/>
    <w:rsid w:val="00E16945"/>
    <w:rsid w:val="00E17B12"/>
    <w:rsid w:val="00E201F2"/>
    <w:rsid w:val="00E20578"/>
    <w:rsid w:val="00E227D3"/>
    <w:rsid w:val="00E22C7C"/>
    <w:rsid w:val="00E2370D"/>
    <w:rsid w:val="00E23BE6"/>
    <w:rsid w:val="00E2433F"/>
    <w:rsid w:val="00E24F5C"/>
    <w:rsid w:val="00E26647"/>
    <w:rsid w:val="00E277C0"/>
    <w:rsid w:val="00E30347"/>
    <w:rsid w:val="00E30A1F"/>
    <w:rsid w:val="00E30A46"/>
    <w:rsid w:val="00E30B19"/>
    <w:rsid w:val="00E30C77"/>
    <w:rsid w:val="00E30E36"/>
    <w:rsid w:val="00E313F1"/>
    <w:rsid w:val="00E3188C"/>
    <w:rsid w:val="00E31CCF"/>
    <w:rsid w:val="00E32DDA"/>
    <w:rsid w:val="00E344D4"/>
    <w:rsid w:val="00E349E7"/>
    <w:rsid w:val="00E35AE9"/>
    <w:rsid w:val="00E35B43"/>
    <w:rsid w:val="00E36F6A"/>
    <w:rsid w:val="00E406E8"/>
    <w:rsid w:val="00E4171A"/>
    <w:rsid w:val="00E43940"/>
    <w:rsid w:val="00E44B5D"/>
    <w:rsid w:val="00E44E1C"/>
    <w:rsid w:val="00E4652E"/>
    <w:rsid w:val="00E47304"/>
    <w:rsid w:val="00E47D81"/>
    <w:rsid w:val="00E5048F"/>
    <w:rsid w:val="00E50B72"/>
    <w:rsid w:val="00E52906"/>
    <w:rsid w:val="00E558AE"/>
    <w:rsid w:val="00E6077A"/>
    <w:rsid w:val="00E60AB3"/>
    <w:rsid w:val="00E61090"/>
    <w:rsid w:val="00E61E01"/>
    <w:rsid w:val="00E620D3"/>
    <w:rsid w:val="00E62674"/>
    <w:rsid w:val="00E628AE"/>
    <w:rsid w:val="00E633C6"/>
    <w:rsid w:val="00E66DF0"/>
    <w:rsid w:val="00E703A9"/>
    <w:rsid w:val="00E707C9"/>
    <w:rsid w:val="00E729A4"/>
    <w:rsid w:val="00E7348E"/>
    <w:rsid w:val="00E73E62"/>
    <w:rsid w:val="00E74CAD"/>
    <w:rsid w:val="00E74F4F"/>
    <w:rsid w:val="00E7533E"/>
    <w:rsid w:val="00E7537F"/>
    <w:rsid w:val="00E754DC"/>
    <w:rsid w:val="00E802B9"/>
    <w:rsid w:val="00E8162C"/>
    <w:rsid w:val="00E82987"/>
    <w:rsid w:val="00E83BA0"/>
    <w:rsid w:val="00E847E1"/>
    <w:rsid w:val="00E84998"/>
    <w:rsid w:val="00E85510"/>
    <w:rsid w:val="00E85B29"/>
    <w:rsid w:val="00E85D11"/>
    <w:rsid w:val="00E87A5E"/>
    <w:rsid w:val="00E87E42"/>
    <w:rsid w:val="00E92AA3"/>
    <w:rsid w:val="00E92E07"/>
    <w:rsid w:val="00E92F62"/>
    <w:rsid w:val="00E9333F"/>
    <w:rsid w:val="00E94800"/>
    <w:rsid w:val="00E94BF5"/>
    <w:rsid w:val="00E95D6B"/>
    <w:rsid w:val="00E963D9"/>
    <w:rsid w:val="00E96F11"/>
    <w:rsid w:val="00E97D2E"/>
    <w:rsid w:val="00EA043F"/>
    <w:rsid w:val="00EA0E3C"/>
    <w:rsid w:val="00EA1653"/>
    <w:rsid w:val="00EA3864"/>
    <w:rsid w:val="00EA3EE8"/>
    <w:rsid w:val="00EA4B0F"/>
    <w:rsid w:val="00EA4EF5"/>
    <w:rsid w:val="00EA7588"/>
    <w:rsid w:val="00EA7900"/>
    <w:rsid w:val="00EB0002"/>
    <w:rsid w:val="00EB06D0"/>
    <w:rsid w:val="00EB0EDF"/>
    <w:rsid w:val="00EB1CC4"/>
    <w:rsid w:val="00EB24E7"/>
    <w:rsid w:val="00EB2A2D"/>
    <w:rsid w:val="00EB3A06"/>
    <w:rsid w:val="00EB4D57"/>
    <w:rsid w:val="00EB57E7"/>
    <w:rsid w:val="00EB5CAA"/>
    <w:rsid w:val="00EB6EF0"/>
    <w:rsid w:val="00EB78B9"/>
    <w:rsid w:val="00EB7B77"/>
    <w:rsid w:val="00EC1842"/>
    <w:rsid w:val="00EC1F38"/>
    <w:rsid w:val="00EC2A25"/>
    <w:rsid w:val="00EC2E0F"/>
    <w:rsid w:val="00EC41CB"/>
    <w:rsid w:val="00EC4444"/>
    <w:rsid w:val="00EC48A6"/>
    <w:rsid w:val="00EC4E88"/>
    <w:rsid w:val="00EC6889"/>
    <w:rsid w:val="00EC6EC3"/>
    <w:rsid w:val="00EC763B"/>
    <w:rsid w:val="00EC7842"/>
    <w:rsid w:val="00ED08A8"/>
    <w:rsid w:val="00ED0DBE"/>
    <w:rsid w:val="00ED1196"/>
    <w:rsid w:val="00ED23CB"/>
    <w:rsid w:val="00ED23EB"/>
    <w:rsid w:val="00ED3365"/>
    <w:rsid w:val="00ED6165"/>
    <w:rsid w:val="00EE0434"/>
    <w:rsid w:val="00EE0667"/>
    <w:rsid w:val="00EE0AE1"/>
    <w:rsid w:val="00EE1032"/>
    <w:rsid w:val="00EE173F"/>
    <w:rsid w:val="00EE2254"/>
    <w:rsid w:val="00EE2411"/>
    <w:rsid w:val="00EE5AAF"/>
    <w:rsid w:val="00EE60E3"/>
    <w:rsid w:val="00EE6D0B"/>
    <w:rsid w:val="00EE7A45"/>
    <w:rsid w:val="00EF169B"/>
    <w:rsid w:val="00EF180D"/>
    <w:rsid w:val="00EF2BE2"/>
    <w:rsid w:val="00EF3C22"/>
    <w:rsid w:val="00EF4740"/>
    <w:rsid w:val="00EF4EA6"/>
    <w:rsid w:val="00EF5935"/>
    <w:rsid w:val="00EF6E22"/>
    <w:rsid w:val="00EF6E69"/>
    <w:rsid w:val="00F00573"/>
    <w:rsid w:val="00F01DBC"/>
    <w:rsid w:val="00F0270A"/>
    <w:rsid w:val="00F03A59"/>
    <w:rsid w:val="00F04577"/>
    <w:rsid w:val="00F05BDB"/>
    <w:rsid w:val="00F06049"/>
    <w:rsid w:val="00F065B5"/>
    <w:rsid w:val="00F06B5E"/>
    <w:rsid w:val="00F0730F"/>
    <w:rsid w:val="00F1034D"/>
    <w:rsid w:val="00F118B3"/>
    <w:rsid w:val="00F12DCB"/>
    <w:rsid w:val="00F130DA"/>
    <w:rsid w:val="00F13BD3"/>
    <w:rsid w:val="00F14A55"/>
    <w:rsid w:val="00F14E87"/>
    <w:rsid w:val="00F15787"/>
    <w:rsid w:val="00F169CD"/>
    <w:rsid w:val="00F2186B"/>
    <w:rsid w:val="00F22D35"/>
    <w:rsid w:val="00F23AD3"/>
    <w:rsid w:val="00F254E9"/>
    <w:rsid w:val="00F25912"/>
    <w:rsid w:val="00F25E18"/>
    <w:rsid w:val="00F26DC5"/>
    <w:rsid w:val="00F30111"/>
    <w:rsid w:val="00F314BD"/>
    <w:rsid w:val="00F3154C"/>
    <w:rsid w:val="00F31A29"/>
    <w:rsid w:val="00F32066"/>
    <w:rsid w:val="00F32978"/>
    <w:rsid w:val="00F33FED"/>
    <w:rsid w:val="00F345FA"/>
    <w:rsid w:val="00F34C9C"/>
    <w:rsid w:val="00F3659F"/>
    <w:rsid w:val="00F368A1"/>
    <w:rsid w:val="00F3707D"/>
    <w:rsid w:val="00F379FE"/>
    <w:rsid w:val="00F37FAB"/>
    <w:rsid w:val="00F410E6"/>
    <w:rsid w:val="00F414A6"/>
    <w:rsid w:val="00F422D1"/>
    <w:rsid w:val="00F426B6"/>
    <w:rsid w:val="00F4465E"/>
    <w:rsid w:val="00F44ED9"/>
    <w:rsid w:val="00F457B3"/>
    <w:rsid w:val="00F45F6F"/>
    <w:rsid w:val="00F46085"/>
    <w:rsid w:val="00F46713"/>
    <w:rsid w:val="00F46DFF"/>
    <w:rsid w:val="00F47C15"/>
    <w:rsid w:val="00F47C22"/>
    <w:rsid w:val="00F504E8"/>
    <w:rsid w:val="00F517D1"/>
    <w:rsid w:val="00F53F1D"/>
    <w:rsid w:val="00F550B6"/>
    <w:rsid w:val="00F555CF"/>
    <w:rsid w:val="00F5561A"/>
    <w:rsid w:val="00F60217"/>
    <w:rsid w:val="00F60849"/>
    <w:rsid w:val="00F6094F"/>
    <w:rsid w:val="00F61B4B"/>
    <w:rsid w:val="00F61FD0"/>
    <w:rsid w:val="00F62428"/>
    <w:rsid w:val="00F62E95"/>
    <w:rsid w:val="00F633A5"/>
    <w:rsid w:val="00F649D8"/>
    <w:rsid w:val="00F6630E"/>
    <w:rsid w:val="00F674C7"/>
    <w:rsid w:val="00F707A2"/>
    <w:rsid w:val="00F71543"/>
    <w:rsid w:val="00F719BC"/>
    <w:rsid w:val="00F74E19"/>
    <w:rsid w:val="00F750BF"/>
    <w:rsid w:val="00F75AB8"/>
    <w:rsid w:val="00F77EBC"/>
    <w:rsid w:val="00F77F01"/>
    <w:rsid w:val="00F80451"/>
    <w:rsid w:val="00F80989"/>
    <w:rsid w:val="00F82A82"/>
    <w:rsid w:val="00F83352"/>
    <w:rsid w:val="00F84C74"/>
    <w:rsid w:val="00F863E9"/>
    <w:rsid w:val="00F8672E"/>
    <w:rsid w:val="00F8714F"/>
    <w:rsid w:val="00F903D2"/>
    <w:rsid w:val="00F9085B"/>
    <w:rsid w:val="00F90C4D"/>
    <w:rsid w:val="00F91735"/>
    <w:rsid w:val="00F9189C"/>
    <w:rsid w:val="00F926DC"/>
    <w:rsid w:val="00F93BCF"/>
    <w:rsid w:val="00F93EBE"/>
    <w:rsid w:val="00F94432"/>
    <w:rsid w:val="00F945E8"/>
    <w:rsid w:val="00F953B3"/>
    <w:rsid w:val="00F95BD0"/>
    <w:rsid w:val="00F9632C"/>
    <w:rsid w:val="00F97A4E"/>
    <w:rsid w:val="00F97EB6"/>
    <w:rsid w:val="00FA02E9"/>
    <w:rsid w:val="00FA231A"/>
    <w:rsid w:val="00FA25DD"/>
    <w:rsid w:val="00FA2EEE"/>
    <w:rsid w:val="00FA304D"/>
    <w:rsid w:val="00FA30EA"/>
    <w:rsid w:val="00FA3242"/>
    <w:rsid w:val="00FA4961"/>
    <w:rsid w:val="00FA4982"/>
    <w:rsid w:val="00FA5FD5"/>
    <w:rsid w:val="00FA6564"/>
    <w:rsid w:val="00FA7678"/>
    <w:rsid w:val="00FA7C08"/>
    <w:rsid w:val="00FB09C5"/>
    <w:rsid w:val="00FB12B8"/>
    <w:rsid w:val="00FB2832"/>
    <w:rsid w:val="00FB78FA"/>
    <w:rsid w:val="00FB7FAA"/>
    <w:rsid w:val="00FC2679"/>
    <w:rsid w:val="00FC3529"/>
    <w:rsid w:val="00FC41AF"/>
    <w:rsid w:val="00FC41F8"/>
    <w:rsid w:val="00FC4665"/>
    <w:rsid w:val="00FC482A"/>
    <w:rsid w:val="00FC60B9"/>
    <w:rsid w:val="00FC7276"/>
    <w:rsid w:val="00FD036A"/>
    <w:rsid w:val="00FD109A"/>
    <w:rsid w:val="00FD1D2E"/>
    <w:rsid w:val="00FD206B"/>
    <w:rsid w:val="00FD2E21"/>
    <w:rsid w:val="00FD3229"/>
    <w:rsid w:val="00FD3468"/>
    <w:rsid w:val="00FD46C9"/>
    <w:rsid w:val="00FD50BE"/>
    <w:rsid w:val="00FD51C2"/>
    <w:rsid w:val="00FD61EF"/>
    <w:rsid w:val="00FD7108"/>
    <w:rsid w:val="00FE1C1C"/>
    <w:rsid w:val="00FE206E"/>
    <w:rsid w:val="00FE2FCF"/>
    <w:rsid w:val="00FE3190"/>
    <w:rsid w:val="00FE3F94"/>
    <w:rsid w:val="00FE4946"/>
    <w:rsid w:val="00FE6201"/>
    <w:rsid w:val="00FE6FEB"/>
    <w:rsid w:val="00FF064D"/>
    <w:rsid w:val="00FF1097"/>
    <w:rsid w:val="00FF22B2"/>
    <w:rsid w:val="00FF24D0"/>
    <w:rsid w:val="00FF2B4A"/>
    <w:rsid w:val="00FF2D02"/>
    <w:rsid w:val="00FF2EAC"/>
    <w:rsid w:val="00FF2ED9"/>
    <w:rsid w:val="00FF32BC"/>
    <w:rsid w:val="00FF3675"/>
    <w:rsid w:val="00FF3B4E"/>
    <w:rsid w:val="00FF4C81"/>
    <w:rsid w:val="00FF6382"/>
    <w:rsid w:val="00FF655E"/>
    <w:rsid w:val="00FF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3A608EE"/>
  <w15:docId w15:val="{D77F7128-2AA0-4FCC-A6E2-285E42BC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B94192"/>
    <w:rPr>
      <w:sz w:val="24"/>
      <w:szCs w:val="24"/>
    </w:rPr>
  </w:style>
  <w:style w:type="paragraph" w:styleId="Heading1">
    <w:name w:val="heading 1"/>
    <w:basedOn w:val="Normal"/>
    <w:next w:val="BodyText"/>
    <w:qFormat/>
    <w:rsid w:val="001F7392"/>
    <w:pPr>
      <w:keepNext/>
      <w:keepLines/>
      <w:pageBreakBefore/>
      <w:numPr>
        <w:numId w:val="1"/>
      </w:numPr>
      <w:spacing w:before="240"/>
      <w:outlineLvl w:val="0"/>
    </w:pPr>
    <w:rPr>
      <w:rFonts w:ascii="Times New Roman Bold" w:hAnsi="Times New Roman Bold" w:cs="Arial"/>
      <w:b/>
      <w:bCs/>
      <w:caps/>
      <w:kern w:val="32"/>
      <w:szCs w:val="32"/>
      <w:u w:val="single"/>
    </w:rPr>
  </w:style>
  <w:style w:type="paragraph" w:styleId="Heading2">
    <w:name w:val="heading 2"/>
    <w:basedOn w:val="Normal"/>
    <w:next w:val="BodyText"/>
    <w:qFormat/>
    <w:rsid w:val="001F7392"/>
    <w:pPr>
      <w:keepNext/>
      <w:keepLines/>
      <w:numPr>
        <w:ilvl w:val="1"/>
        <w:numId w:val="1"/>
      </w:numPr>
      <w:spacing w:before="240"/>
      <w:outlineLvl w:val="1"/>
    </w:pPr>
    <w:rPr>
      <w:rFonts w:ascii="Times New Roman Bold" w:hAnsi="Times New Roman Bold" w:cs="Arial"/>
      <w:b/>
      <w:bCs/>
      <w:iCs/>
      <w:caps/>
      <w:szCs w:val="28"/>
    </w:rPr>
  </w:style>
  <w:style w:type="paragraph" w:styleId="Heading3">
    <w:name w:val="heading 3"/>
    <w:basedOn w:val="Normal"/>
    <w:next w:val="BodyText"/>
    <w:qFormat/>
    <w:rsid w:val="001336E0"/>
    <w:pPr>
      <w:keepNext/>
      <w:keepLines/>
      <w:numPr>
        <w:ilvl w:val="2"/>
        <w:numId w:val="1"/>
      </w:numPr>
      <w:spacing w:before="240"/>
      <w:outlineLvl w:val="2"/>
    </w:pPr>
    <w:rPr>
      <w:rFonts w:ascii="Times New Roman Bold" w:hAnsi="Times New Roman Bold" w:cs="Arial"/>
      <w:b/>
      <w:bCs/>
      <w:i/>
      <w:caps/>
      <w:szCs w:val="26"/>
    </w:rPr>
  </w:style>
  <w:style w:type="paragraph" w:styleId="Heading4">
    <w:name w:val="heading 4"/>
    <w:basedOn w:val="Normal"/>
    <w:next w:val="BodyText"/>
    <w:qFormat/>
    <w:rsid w:val="001336E0"/>
    <w:pPr>
      <w:keepNext/>
      <w:keepLines/>
      <w:numPr>
        <w:ilvl w:val="3"/>
        <w:numId w:val="1"/>
      </w:numPr>
      <w:spacing w:before="240"/>
      <w:outlineLvl w:val="3"/>
    </w:pPr>
    <w:rPr>
      <w:rFonts w:ascii="Times New Roman Bold" w:hAnsi="Times New Roman Bold"/>
      <w:b/>
      <w:bCs/>
      <w:szCs w:val="28"/>
      <w:u w:val="single"/>
    </w:rPr>
  </w:style>
  <w:style w:type="paragraph" w:styleId="Heading5">
    <w:name w:val="heading 5"/>
    <w:basedOn w:val="Normal"/>
    <w:next w:val="BodyText"/>
    <w:qFormat/>
    <w:rsid w:val="003E77F2"/>
    <w:pPr>
      <w:keepNext/>
      <w:keepLines/>
      <w:numPr>
        <w:ilvl w:val="4"/>
        <w:numId w:val="1"/>
      </w:numPr>
      <w:spacing w:before="24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BodyText"/>
    <w:qFormat/>
    <w:rsid w:val="001336E0"/>
    <w:pPr>
      <w:keepNext/>
      <w:keepLines/>
      <w:numPr>
        <w:ilvl w:val="5"/>
        <w:numId w:val="1"/>
      </w:numPr>
      <w:spacing w:before="240"/>
      <w:outlineLvl w:val="5"/>
    </w:pPr>
    <w:rPr>
      <w:rFonts w:ascii="Times New Roman Bold" w:hAnsi="Times New Roman Bold"/>
      <w:b/>
      <w:bCs/>
      <w:i/>
      <w:szCs w:val="22"/>
    </w:rPr>
  </w:style>
  <w:style w:type="paragraph" w:styleId="Heading7">
    <w:name w:val="heading 7"/>
    <w:basedOn w:val="Normal"/>
    <w:next w:val="BodyText"/>
    <w:qFormat/>
    <w:rsid w:val="001336E0"/>
    <w:pPr>
      <w:keepNext/>
      <w:keepLines/>
      <w:numPr>
        <w:ilvl w:val="6"/>
        <w:numId w:val="1"/>
      </w:numPr>
      <w:spacing w:before="240"/>
      <w:outlineLvl w:val="6"/>
    </w:pPr>
    <w:rPr>
      <w:u w:val="single"/>
    </w:rPr>
  </w:style>
  <w:style w:type="paragraph" w:styleId="Heading8">
    <w:name w:val="heading 8"/>
    <w:basedOn w:val="Normal"/>
    <w:next w:val="BodyText"/>
    <w:qFormat/>
    <w:rsid w:val="001336E0"/>
    <w:pPr>
      <w:keepNext/>
      <w:keepLines/>
      <w:numPr>
        <w:ilvl w:val="7"/>
        <w:numId w:val="1"/>
      </w:numPr>
      <w:spacing w:before="240"/>
      <w:outlineLvl w:val="7"/>
    </w:pPr>
    <w:rPr>
      <w:iCs/>
    </w:rPr>
  </w:style>
  <w:style w:type="paragraph" w:styleId="Heading9">
    <w:name w:val="heading 9"/>
    <w:basedOn w:val="Normal"/>
    <w:next w:val="BodyText"/>
    <w:qFormat/>
    <w:rsid w:val="001336E0"/>
    <w:pPr>
      <w:keepNext/>
      <w:keepLines/>
      <w:numPr>
        <w:ilvl w:val="8"/>
        <w:numId w:val="1"/>
      </w:numPr>
      <w:spacing w:before="240"/>
      <w:outlineLvl w:val="8"/>
    </w:pPr>
    <w:rPr>
      <w:rFonts w:cs="Arial"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F130DA"/>
    <w:pPr>
      <w:spacing w:before="240" w:line="360" w:lineRule="auto"/>
    </w:pPr>
  </w:style>
  <w:style w:type="paragraph" w:customStyle="1" w:styleId="AppendixHead">
    <w:name w:val="Appendix Head"/>
    <w:basedOn w:val="Title"/>
    <w:next w:val="Normal"/>
    <w:rsid w:val="00753E44"/>
    <w:pPr>
      <w:outlineLvl w:val="0"/>
    </w:pPr>
  </w:style>
  <w:style w:type="paragraph" w:styleId="Title">
    <w:name w:val="Title"/>
    <w:basedOn w:val="Normal"/>
    <w:next w:val="BodyText"/>
    <w:qFormat/>
    <w:rsid w:val="00F130DA"/>
    <w:pPr>
      <w:keepNext/>
      <w:spacing w:before="240" w:line="360" w:lineRule="auto"/>
      <w:jc w:val="center"/>
    </w:pPr>
    <w:rPr>
      <w:rFonts w:ascii="Times New Roman Bold" w:hAnsi="Times New Roman Bold" w:cs="Arial"/>
      <w:b/>
      <w:bCs/>
      <w:caps/>
      <w:kern w:val="28"/>
      <w:szCs w:val="32"/>
    </w:rPr>
  </w:style>
  <w:style w:type="paragraph" w:styleId="Caption">
    <w:name w:val="caption"/>
    <w:basedOn w:val="Normal"/>
    <w:next w:val="BodyText"/>
    <w:qFormat/>
    <w:rsid w:val="00BE447B"/>
    <w:pPr>
      <w:keepNext/>
      <w:keepLines/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</w:tabs>
      <w:spacing w:before="240" w:after="240"/>
      <w:jc w:val="center"/>
      <w:outlineLvl w:val="0"/>
    </w:pPr>
    <w:rPr>
      <w:rFonts w:ascii="Times New Roman Bold" w:hAnsi="Times New Roman Bold"/>
      <w:b/>
      <w:bCs/>
      <w:szCs w:val="20"/>
    </w:rPr>
  </w:style>
  <w:style w:type="paragraph" w:customStyle="1" w:styleId="FigureHolder">
    <w:name w:val="Figure Holder"/>
    <w:basedOn w:val="Normal"/>
    <w:next w:val="BodyText"/>
    <w:rsid w:val="00754BA8"/>
    <w:pPr>
      <w:spacing w:before="240" w:after="120"/>
      <w:jc w:val="center"/>
    </w:pPr>
  </w:style>
  <w:style w:type="character" w:styleId="FollowedHyperlink">
    <w:name w:val="FollowedHyperlink"/>
    <w:rsid w:val="00347194"/>
    <w:rPr>
      <w:color w:val="0000FF"/>
      <w:u w:val="none"/>
    </w:rPr>
  </w:style>
  <w:style w:type="paragraph" w:styleId="Footer">
    <w:name w:val="footer"/>
    <w:basedOn w:val="Normal"/>
    <w:link w:val="FooterChar"/>
    <w:uiPriority w:val="99"/>
    <w:rsid w:val="001E42E3"/>
    <w:pPr>
      <w:pBdr>
        <w:top w:val="single" w:sz="4" w:space="1" w:color="auto"/>
      </w:pBdr>
      <w:tabs>
        <w:tab w:val="center" w:pos="4500"/>
        <w:tab w:val="right" w:pos="9000"/>
      </w:tabs>
    </w:pPr>
    <w:rPr>
      <w:noProof/>
      <w:sz w:val="20"/>
      <w:szCs w:val="20"/>
    </w:rPr>
  </w:style>
  <w:style w:type="paragraph" w:styleId="Header">
    <w:name w:val="header"/>
    <w:basedOn w:val="Normal"/>
    <w:link w:val="HeaderChar"/>
    <w:uiPriority w:val="99"/>
    <w:rsid w:val="001E42E3"/>
    <w:pPr>
      <w:pBdr>
        <w:bottom w:val="single" w:sz="4" w:space="1" w:color="auto"/>
      </w:pBdr>
      <w:tabs>
        <w:tab w:val="right" w:pos="9000"/>
      </w:tabs>
    </w:pPr>
    <w:rPr>
      <w:noProof/>
      <w:sz w:val="20"/>
      <w:szCs w:val="20"/>
    </w:rPr>
  </w:style>
  <w:style w:type="character" w:styleId="Hyperlink">
    <w:name w:val="Hyperlink"/>
    <w:uiPriority w:val="99"/>
    <w:rsid w:val="00347194"/>
    <w:rPr>
      <w:color w:val="0000FF"/>
      <w:u w:val="none"/>
    </w:rPr>
  </w:style>
  <w:style w:type="character" w:styleId="CommentReference">
    <w:name w:val="annotation reference"/>
    <w:rsid w:val="00E633C6"/>
    <w:rPr>
      <w:sz w:val="16"/>
      <w:szCs w:val="16"/>
    </w:rPr>
  </w:style>
  <w:style w:type="paragraph" w:styleId="ListNumber">
    <w:name w:val="List Number"/>
    <w:basedOn w:val="ListBullet"/>
    <w:rsid w:val="00D55544"/>
    <w:pPr>
      <w:numPr>
        <w:numId w:val="2"/>
      </w:numPr>
    </w:pPr>
  </w:style>
  <w:style w:type="paragraph" w:styleId="ListBullet">
    <w:name w:val="List Bullet"/>
    <w:basedOn w:val="Normal"/>
    <w:rsid w:val="00240FA4"/>
    <w:pPr>
      <w:spacing w:before="20" w:after="160" w:line="280" w:lineRule="exact"/>
    </w:pPr>
  </w:style>
  <w:style w:type="paragraph" w:customStyle="1" w:styleId="TableTextDec">
    <w:name w:val="Table Text Dec."/>
    <w:basedOn w:val="TableTextLeft"/>
    <w:rsid w:val="006F028E"/>
    <w:pPr>
      <w:tabs>
        <w:tab w:val="decimal" w:pos="483"/>
      </w:tabs>
    </w:pPr>
  </w:style>
  <w:style w:type="paragraph" w:customStyle="1" w:styleId="TableTextLeft">
    <w:name w:val="Table Text Left"/>
    <w:basedOn w:val="Normal"/>
    <w:rsid w:val="003E77F2"/>
    <w:pPr>
      <w:keepNext/>
      <w:spacing w:before="50" w:after="50"/>
    </w:pPr>
    <w:rPr>
      <w:sz w:val="20"/>
    </w:rPr>
  </w:style>
  <w:style w:type="paragraph" w:customStyle="1" w:styleId="AppendixHeadContd">
    <w:name w:val="Appendix Head (Cont'd)"/>
    <w:next w:val="Normal"/>
    <w:rsid w:val="00347194"/>
    <w:pPr>
      <w:keepNext/>
      <w:keepLines/>
      <w:tabs>
        <w:tab w:val="left" w:pos="1800"/>
      </w:tabs>
      <w:spacing w:after="240"/>
      <w:ind w:left="1800" w:hanging="1800"/>
    </w:pPr>
    <w:rPr>
      <w:rFonts w:ascii="Times New Roman Bold" w:hAnsi="Times New Roman Bold"/>
      <w:b/>
      <w:caps/>
      <w:sz w:val="24"/>
      <w:szCs w:val="24"/>
    </w:rPr>
  </w:style>
  <w:style w:type="paragraph" w:customStyle="1" w:styleId="ReferenceList">
    <w:name w:val="Reference List"/>
    <w:rsid w:val="001D076C"/>
    <w:pPr>
      <w:keepLines/>
      <w:spacing w:before="120" w:after="120" w:line="300" w:lineRule="exact"/>
    </w:pPr>
    <w:rPr>
      <w:sz w:val="24"/>
      <w:szCs w:val="24"/>
    </w:rPr>
  </w:style>
  <w:style w:type="paragraph" w:customStyle="1" w:styleId="TableTextBullet">
    <w:name w:val="Table Text Bullet"/>
    <w:basedOn w:val="TableTextLeft"/>
    <w:rsid w:val="001E42E3"/>
    <w:pPr>
      <w:numPr>
        <w:numId w:val="5"/>
      </w:numPr>
      <w:ind w:left="218" w:hanging="180"/>
    </w:pPr>
  </w:style>
  <w:style w:type="paragraph" w:customStyle="1" w:styleId="TableTextCenter">
    <w:name w:val="Table Text Center"/>
    <w:basedOn w:val="Normal"/>
    <w:rsid w:val="00460F18"/>
    <w:pPr>
      <w:keepNext/>
      <w:spacing w:before="50" w:after="50"/>
      <w:jc w:val="center"/>
    </w:pPr>
    <w:rPr>
      <w:sz w:val="20"/>
    </w:rPr>
  </w:style>
  <w:style w:type="paragraph" w:customStyle="1" w:styleId="Space">
    <w:name w:val="Space"/>
    <w:basedOn w:val="Normal"/>
    <w:rsid w:val="00460F18"/>
    <w:pPr>
      <w:widowControl w:val="0"/>
    </w:pPr>
  </w:style>
  <w:style w:type="paragraph" w:customStyle="1" w:styleId="TableColumnHead">
    <w:name w:val="Table Column Head"/>
    <w:basedOn w:val="Normal"/>
    <w:next w:val="Normal"/>
    <w:rsid w:val="003E77F2"/>
    <w:pPr>
      <w:keepNext/>
      <w:keepLines/>
      <w:widowControl w:val="0"/>
      <w:spacing w:before="40" w:after="20"/>
      <w:jc w:val="center"/>
    </w:pPr>
    <w:rPr>
      <w:b/>
      <w:sz w:val="20"/>
      <w:szCs w:val="20"/>
    </w:rPr>
  </w:style>
  <w:style w:type="paragraph" w:styleId="TableofFigures">
    <w:name w:val="table of figures"/>
    <w:basedOn w:val="Normal"/>
    <w:next w:val="Normal"/>
    <w:rsid w:val="001E42E3"/>
    <w:pPr>
      <w:keepLines/>
      <w:tabs>
        <w:tab w:val="right" w:leader="dot" w:pos="9000"/>
      </w:tabs>
      <w:spacing w:before="120"/>
      <w:ind w:left="1440" w:right="540" w:hanging="1440"/>
    </w:pPr>
  </w:style>
  <w:style w:type="paragraph" w:customStyle="1" w:styleId="Captioncontd">
    <w:name w:val="Caption (cont'd)"/>
    <w:basedOn w:val="Caption"/>
    <w:next w:val="Normal"/>
    <w:rsid w:val="006F028E"/>
    <w:pPr>
      <w:outlineLvl w:val="9"/>
    </w:pPr>
  </w:style>
  <w:style w:type="paragraph" w:styleId="TOC1">
    <w:name w:val="toc 1"/>
    <w:rsid w:val="001E42E3"/>
    <w:pPr>
      <w:keepLines/>
      <w:tabs>
        <w:tab w:val="left" w:pos="720"/>
        <w:tab w:val="right" w:leader="dot" w:pos="9000"/>
      </w:tabs>
      <w:spacing w:before="120"/>
      <w:ind w:left="720" w:right="540" w:hanging="720"/>
    </w:pPr>
    <w:rPr>
      <w:rFonts w:cs="Arial"/>
      <w:b/>
      <w:caps/>
      <w:noProof/>
      <w:sz w:val="24"/>
      <w:szCs w:val="24"/>
    </w:rPr>
  </w:style>
  <w:style w:type="paragraph" w:styleId="TOC2">
    <w:name w:val="toc 2"/>
    <w:rsid w:val="001E42E3"/>
    <w:pPr>
      <w:tabs>
        <w:tab w:val="left" w:pos="1440"/>
        <w:tab w:val="right" w:leader="dot" w:pos="9000"/>
      </w:tabs>
      <w:spacing w:before="120"/>
      <w:ind w:left="1440" w:right="540" w:hanging="720"/>
    </w:pPr>
    <w:rPr>
      <w:noProof/>
      <w:sz w:val="24"/>
      <w:szCs w:val="24"/>
    </w:rPr>
  </w:style>
  <w:style w:type="paragraph" w:styleId="TOC3">
    <w:name w:val="toc 3"/>
    <w:rsid w:val="001E42E3"/>
    <w:pPr>
      <w:tabs>
        <w:tab w:val="left" w:pos="2340"/>
        <w:tab w:val="right" w:leader="dot" w:pos="9000"/>
      </w:tabs>
      <w:spacing w:before="120"/>
      <w:ind w:left="2340" w:right="540" w:hanging="900"/>
    </w:pPr>
    <w:rPr>
      <w:noProof/>
      <w:sz w:val="24"/>
      <w:szCs w:val="24"/>
    </w:rPr>
  </w:style>
  <w:style w:type="paragraph" w:styleId="TOC4">
    <w:name w:val="toc 4"/>
    <w:rsid w:val="001E42E3"/>
    <w:pPr>
      <w:tabs>
        <w:tab w:val="left" w:pos="3420"/>
        <w:tab w:val="right" w:leader="dot" w:pos="9000"/>
      </w:tabs>
      <w:spacing w:before="120"/>
      <w:ind w:left="3420" w:right="540" w:hanging="1080"/>
    </w:pPr>
    <w:rPr>
      <w:noProof/>
      <w:sz w:val="24"/>
      <w:szCs w:val="24"/>
    </w:rPr>
  </w:style>
  <w:style w:type="paragraph" w:styleId="TOC5">
    <w:name w:val="toc 5"/>
    <w:rsid w:val="001E42E3"/>
    <w:pPr>
      <w:tabs>
        <w:tab w:val="left" w:pos="4500"/>
        <w:tab w:val="right" w:leader="dot" w:pos="9000"/>
      </w:tabs>
      <w:spacing w:before="120"/>
      <w:ind w:left="4500" w:right="540" w:hanging="1260"/>
    </w:pPr>
    <w:rPr>
      <w:noProof/>
      <w:sz w:val="24"/>
      <w:szCs w:val="24"/>
    </w:rPr>
  </w:style>
  <w:style w:type="paragraph" w:styleId="TOC6">
    <w:name w:val="toc 6"/>
    <w:rsid w:val="001E42E3"/>
    <w:pPr>
      <w:tabs>
        <w:tab w:val="left" w:pos="5760"/>
        <w:tab w:val="right" w:leader="dot" w:pos="9000"/>
      </w:tabs>
      <w:spacing w:before="120"/>
      <w:ind w:left="5760" w:right="540" w:hanging="1440"/>
    </w:pPr>
    <w:rPr>
      <w:noProof/>
      <w:sz w:val="24"/>
      <w:szCs w:val="24"/>
    </w:rPr>
  </w:style>
  <w:style w:type="paragraph" w:styleId="TOC7">
    <w:name w:val="toc 7"/>
    <w:rsid w:val="001E42E3"/>
    <w:pPr>
      <w:tabs>
        <w:tab w:val="left" w:pos="3420"/>
        <w:tab w:val="right" w:leader="dot" w:pos="9000"/>
      </w:tabs>
      <w:spacing w:before="120"/>
      <w:ind w:left="1440" w:right="540"/>
    </w:pPr>
    <w:rPr>
      <w:noProof/>
      <w:sz w:val="24"/>
      <w:szCs w:val="24"/>
    </w:rPr>
  </w:style>
  <w:style w:type="paragraph" w:styleId="TOC8">
    <w:name w:val="toc 8"/>
    <w:rsid w:val="001E42E3"/>
    <w:pPr>
      <w:tabs>
        <w:tab w:val="left" w:pos="3600"/>
        <w:tab w:val="right" w:leader="dot" w:pos="9000"/>
      </w:tabs>
      <w:spacing w:before="120"/>
      <w:ind w:left="1620" w:right="540"/>
    </w:pPr>
    <w:rPr>
      <w:noProof/>
      <w:sz w:val="24"/>
      <w:szCs w:val="24"/>
    </w:rPr>
  </w:style>
  <w:style w:type="paragraph" w:styleId="TOC9">
    <w:name w:val="toc 9"/>
    <w:rsid w:val="001E42E3"/>
    <w:pPr>
      <w:tabs>
        <w:tab w:val="left" w:pos="3960"/>
        <w:tab w:val="right" w:leader="dot" w:pos="9000"/>
      </w:tabs>
      <w:spacing w:before="120"/>
      <w:ind w:left="1800" w:right="540"/>
    </w:pPr>
    <w:rPr>
      <w:noProof/>
      <w:sz w:val="24"/>
      <w:szCs w:val="24"/>
    </w:rPr>
  </w:style>
  <w:style w:type="paragraph" w:styleId="DocumentMap">
    <w:name w:val="Document Map"/>
    <w:basedOn w:val="Normal"/>
    <w:rsid w:val="00C42317"/>
    <w:rPr>
      <w:rFonts w:ascii="Courier New" w:hAnsi="Courier New"/>
      <w:sz w:val="18"/>
    </w:rPr>
  </w:style>
  <w:style w:type="paragraph" w:customStyle="1" w:styleId="TableFigureNote">
    <w:name w:val="Table/Figure Note"/>
    <w:basedOn w:val="Normal"/>
    <w:rsid w:val="00127EEE"/>
    <w:pPr>
      <w:spacing w:before="40" w:line="220" w:lineRule="exact"/>
      <w:ind w:left="144" w:hanging="144"/>
    </w:pPr>
    <w:rPr>
      <w:sz w:val="20"/>
    </w:rPr>
  </w:style>
  <w:style w:type="paragraph" w:customStyle="1" w:styleId="H1">
    <w:name w:val="H1"/>
    <w:basedOn w:val="Heading1"/>
    <w:rsid w:val="001D076C"/>
    <w:pPr>
      <w:pageBreakBefore w:val="0"/>
      <w:numPr>
        <w:numId w:val="0"/>
      </w:numPr>
    </w:pPr>
  </w:style>
  <w:style w:type="paragraph" w:customStyle="1" w:styleId="H2">
    <w:name w:val="H2"/>
    <w:basedOn w:val="Heading2"/>
    <w:rsid w:val="00F53F1D"/>
    <w:pPr>
      <w:numPr>
        <w:ilvl w:val="0"/>
        <w:numId w:val="0"/>
      </w:numPr>
    </w:pPr>
  </w:style>
  <w:style w:type="paragraph" w:customStyle="1" w:styleId="H3">
    <w:name w:val="H3"/>
    <w:basedOn w:val="Heading3"/>
    <w:rsid w:val="00F53F1D"/>
    <w:pPr>
      <w:numPr>
        <w:ilvl w:val="0"/>
        <w:numId w:val="0"/>
      </w:numPr>
    </w:pPr>
  </w:style>
  <w:style w:type="paragraph" w:customStyle="1" w:styleId="H4">
    <w:name w:val="H4"/>
    <w:basedOn w:val="Heading4"/>
    <w:rsid w:val="00F53F1D"/>
    <w:pPr>
      <w:numPr>
        <w:ilvl w:val="0"/>
        <w:numId w:val="0"/>
      </w:numPr>
    </w:pPr>
  </w:style>
  <w:style w:type="paragraph" w:customStyle="1" w:styleId="H6">
    <w:name w:val="H6"/>
    <w:basedOn w:val="Heading6"/>
    <w:rsid w:val="00F53F1D"/>
    <w:pPr>
      <w:numPr>
        <w:ilvl w:val="0"/>
        <w:numId w:val="0"/>
      </w:numPr>
    </w:pPr>
  </w:style>
  <w:style w:type="paragraph" w:customStyle="1" w:styleId="H7">
    <w:name w:val="H7"/>
    <w:basedOn w:val="Heading7"/>
    <w:rsid w:val="00F53F1D"/>
    <w:pPr>
      <w:numPr>
        <w:ilvl w:val="0"/>
        <w:numId w:val="0"/>
      </w:numPr>
    </w:pPr>
  </w:style>
  <w:style w:type="paragraph" w:customStyle="1" w:styleId="H8">
    <w:name w:val="H8"/>
    <w:basedOn w:val="Heading8"/>
    <w:rsid w:val="00F53F1D"/>
    <w:pPr>
      <w:numPr>
        <w:ilvl w:val="0"/>
        <w:numId w:val="0"/>
      </w:numPr>
    </w:pPr>
  </w:style>
  <w:style w:type="paragraph" w:customStyle="1" w:styleId="H5">
    <w:name w:val="H5"/>
    <w:basedOn w:val="Heading5"/>
    <w:rsid w:val="00F53F1D"/>
    <w:pPr>
      <w:numPr>
        <w:ilvl w:val="0"/>
        <w:numId w:val="0"/>
      </w:numPr>
    </w:pPr>
  </w:style>
  <w:style w:type="paragraph" w:customStyle="1" w:styleId="H9">
    <w:name w:val="H9"/>
    <w:basedOn w:val="Heading9"/>
    <w:rsid w:val="00F53F1D"/>
    <w:pPr>
      <w:numPr>
        <w:ilvl w:val="0"/>
        <w:numId w:val="0"/>
      </w:numPr>
    </w:pPr>
  </w:style>
  <w:style w:type="paragraph" w:styleId="BalloonText">
    <w:name w:val="Balloon Text"/>
    <w:basedOn w:val="Normal"/>
    <w:semiHidden/>
    <w:rsid w:val="00AD6487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0622BF"/>
    <w:rPr>
      <w:sz w:val="20"/>
      <w:szCs w:val="20"/>
    </w:rPr>
  </w:style>
  <w:style w:type="paragraph" w:styleId="TOAHeading">
    <w:name w:val="toa heading"/>
    <w:basedOn w:val="Normal"/>
    <w:next w:val="Normal"/>
    <w:semiHidden/>
    <w:rsid w:val="000622BF"/>
    <w:pPr>
      <w:spacing w:before="120"/>
    </w:pPr>
    <w:rPr>
      <w:rFonts w:ascii="Arial" w:hAnsi="Arial" w:cs="Arial"/>
      <w:b/>
      <w:bCs/>
    </w:rPr>
  </w:style>
  <w:style w:type="paragraph" w:customStyle="1" w:styleId="Callout">
    <w:name w:val="Callout"/>
    <w:basedOn w:val="BodyText"/>
    <w:next w:val="BodyText"/>
    <w:rsid w:val="001336E0"/>
    <w:pPr>
      <w:keepNext/>
      <w:keepLines/>
      <w:spacing w:before="80" w:after="160" w:line="280" w:lineRule="exact"/>
      <w:ind w:left="720"/>
      <w:jc w:val="both"/>
    </w:pPr>
    <w:rPr>
      <w:i/>
    </w:rPr>
  </w:style>
  <w:style w:type="character" w:customStyle="1" w:styleId="HeaderChar">
    <w:name w:val="Header Char"/>
    <w:link w:val="Header"/>
    <w:uiPriority w:val="99"/>
    <w:rsid w:val="001E42E3"/>
    <w:rPr>
      <w:noProof/>
    </w:rPr>
  </w:style>
  <w:style w:type="character" w:customStyle="1" w:styleId="FooterChar">
    <w:name w:val="Footer Char"/>
    <w:link w:val="Footer"/>
    <w:uiPriority w:val="99"/>
    <w:rsid w:val="001E42E3"/>
    <w:rPr>
      <w:noProof/>
    </w:rPr>
  </w:style>
  <w:style w:type="paragraph" w:styleId="CommentText">
    <w:name w:val="annotation text"/>
    <w:basedOn w:val="Normal"/>
    <w:link w:val="CommentTextChar"/>
    <w:rsid w:val="00E633C6"/>
    <w:rPr>
      <w:sz w:val="20"/>
      <w:szCs w:val="20"/>
    </w:rPr>
  </w:style>
  <w:style w:type="character" w:customStyle="1" w:styleId="BodyTextChar">
    <w:name w:val="Body Text Char"/>
    <w:link w:val="BodyText"/>
    <w:rsid w:val="00421992"/>
    <w:rPr>
      <w:sz w:val="24"/>
      <w:szCs w:val="24"/>
    </w:rPr>
  </w:style>
  <w:style w:type="paragraph" w:customStyle="1" w:styleId="ListSub-Bullet">
    <w:name w:val="List Sub-Bullet"/>
    <w:basedOn w:val="Normal"/>
    <w:rsid w:val="001E42E3"/>
    <w:pPr>
      <w:numPr>
        <w:ilvl w:val="1"/>
        <w:numId w:val="3"/>
      </w:numPr>
      <w:spacing w:before="20" w:after="160" w:line="280" w:lineRule="exact"/>
      <w:ind w:left="1080"/>
    </w:pPr>
    <w:rPr>
      <w:rFonts w:eastAsia="Calibri"/>
    </w:rPr>
  </w:style>
  <w:style w:type="paragraph" w:customStyle="1" w:styleId="ListSub-Bullet2">
    <w:name w:val="List Sub-Bullet 2"/>
    <w:basedOn w:val="Normal"/>
    <w:rsid w:val="001E42E3"/>
    <w:pPr>
      <w:numPr>
        <w:ilvl w:val="2"/>
        <w:numId w:val="4"/>
      </w:numPr>
      <w:spacing w:before="20" w:after="160" w:line="280" w:lineRule="exact"/>
      <w:ind w:left="1440"/>
    </w:pPr>
    <w:rPr>
      <w:rFonts w:eastAsia="Calibri"/>
    </w:rPr>
  </w:style>
  <w:style w:type="character" w:customStyle="1" w:styleId="CommentTextChar">
    <w:name w:val="Comment Text Char"/>
    <w:basedOn w:val="DefaultParagraphFont"/>
    <w:link w:val="CommentText"/>
    <w:rsid w:val="00E633C6"/>
  </w:style>
  <w:style w:type="paragraph" w:styleId="CommentSubject">
    <w:name w:val="annotation subject"/>
    <w:basedOn w:val="CommentText"/>
    <w:next w:val="CommentText"/>
    <w:link w:val="CommentSubjectChar"/>
    <w:rsid w:val="00E633C6"/>
    <w:rPr>
      <w:b/>
      <w:bCs/>
    </w:rPr>
  </w:style>
  <w:style w:type="character" w:customStyle="1" w:styleId="CommentSubjectChar">
    <w:name w:val="Comment Subject Char"/>
    <w:link w:val="CommentSubject"/>
    <w:rsid w:val="00E633C6"/>
    <w:rPr>
      <w:b/>
      <w:bCs/>
    </w:rPr>
  </w:style>
  <w:style w:type="paragraph" w:customStyle="1" w:styleId="TableTextSub-Bullet">
    <w:name w:val="Table Text Sub-Bullet"/>
    <w:basedOn w:val="ListSub-Bullet"/>
    <w:rsid w:val="00E92F62"/>
    <w:pPr>
      <w:spacing w:before="50" w:after="50" w:line="240" w:lineRule="auto"/>
      <w:ind w:left="398" w:hanging="180"/>
    </w:pPr>
    <w:rPr>
      <w:sz w:val="20"/>
      <w:szCs w:val="20"/>
    </w:rPr>
  </w:style>
  <w:style w:type="paragraph" w:customStyle="1" w:styleId="TableTextSub-Bullet2">
    <w:name w:val="Table Text Sub-Bullet 2"/>
    <w:basedOn w:val="TableTextSub-Bullet"/>
    <w:rsid w:val="00E92F62"/>
    <w:pPr>
      <w:numPr>
        <w:ilvl w:val="0"/>
        <w:numId w:val="6"/>
      </w:numPr>
    </w:pPr>
  </w:style>
  <w:style w:type="character" w:styleId="LineNumber">
    <w:name w:val="line number"/>
    <w:basedOn w:val="DefaultParagraphFont"/>
    <w:rsid w:val="00882DA5"/>
  </w:style>
  <w:style w:type="paragraph" w:customStyle="1" w:styleId="Body1">
    <w:name w:val="Body 1"/>
    <w:rsid w:val="003B4A63"/>
    <w:pPr>
      <w:outlineLvl w:val="0"/>
    </w:pPr>
    <w:rPr>
      <w:color w:val="000000"/>
      <w:sz w:val="24"/>
    </w:rPr>
  </w:style>
  <w:style w:type="table" w:styleId="TableGrid">
    <w:name w:val="Table Grid"/>
    <w:basedOn w:val="TableNormal"/>
    <w:uiPriority w:val="59"/>
    <w:rsid w:val="00A82B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A82B55"/>
    <w:pP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Normal"/>
    <w:link w:val="EndNoteBibliographyTitleChar"/>
    <w:rsid w:val="00D13CA6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D13CA6"/>
    <w:rPr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D13CA6"/>
    <w:pPr>
      <w:jc w:val="center"/>
    </w:pPr>
    <w:rPr>
      <w:noProof/>
    </w:rPr>
  </w:style>
  <w:style w:type="character" w:customStyle="1" w:styleId="EndNoteBibliographyChar">
    <w:name w:val="EndNote Bibliography Char"/>
    <w:link w:val="EndNoteBibliography"/>
    <w:rsid w:val="00D13CA6"/>
    <w:rPr>
      <w:noProof/>
      <w:sz w:val="24"/>
      <w:szCs w:val="24"/>
    </w:rPr>
  </w:style>
  <w:style w:type="character" w:customStyle="1" w:styleId="autoren">
    <w:name w:val="autoren"/>
    <w:basedOn w:val="DefaultParagraphFont"/>
    <w:rsid w:val="00C55C81"/>
  </w:style>
  <w:style w:type="paragraph" w:styleId="ListParagraph">
    <w:name w:val="List Paragraph"/>
    <w:basedOn w:val="Normal"/>
    <w:link w:val="ListParagraphChar"/>
    <w:uiPriority w:val="34"/>
    <w:qFormat/>
    <w:rsid w:val="00C77B20"/>
    <w:pPr>
      <w:ind w:left="720"/>
      <w:contextualSpacing/>
    </w:pPr>
  </w:style>
  <w:style w:type="paragraph" w:customStyle="1" w:styleId="Default">
    <w:name w:val="Default"/>
    <w:rsid w:val="00501E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B4D26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002473"/>
  </w:style>
  <w:style w:type="character" w:customStyle="1" w:styleId="ListParagraphChar">
    <w:name w:val="List Paragraph Char"/>
    <w:link w:val="ListParagraph"/>
    <w:uiPriority w:val="34"/>
    <w:rsid w:val="00294794"/>
    <w:rPr>
      <w:sz w:val="24"/>
      <w:szCs w:val="24"/>
    </w:rPr>
  </w:style>
  <w:style w:type="paragraph" w:styleId="NoSpacing">
    <w:name w:val="No Spacing"/>
    <w:uiPriority w:val="1"/>
    <w:qFormat/>
    <w:rsid w:val="00294794"/>
    <w:rPr>
      <w:rFonts w:ascii="Calibri" w:hAnsi="Calibri"/>
      <w:sz w:val="22"/>
      <w:szCs w:val="22"/>
      <w:lang w:eastAsia="zh-CN"/>
    </w:rPr>
  </w:style>
  <w:style w:type="character" w:customStyle="1" w:styleId="st1">
    <w:name w:val="st1"/>
    <w:basedOn w:val="DefaultParagraphFont"/>
    <w:rsid w:val="00821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7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188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703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277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636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09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390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6338">
          <w:marLeft w:val="461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184">
          <w:marLeft w:val="461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59542">
          <w:marLeft w:val="461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86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638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832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882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8991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345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786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625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532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219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83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24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2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lates\DCR%20Styl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25C76EB89CA84C9C29985E1407E334" ma:contentTypeVersion="18" ma:contentTypeDescription="Create a new document." ma:contentTypeScope="" ma:versionID="579f2eb8fe70f1f2d51a1b45134beb21">
  <xsd:schema xmlns:xsd="http://www.w3.org/2001/XMLSchema" xmlns:p="http://schemas.microsoft.com/office/2006/metadata/properties" xmlns:ns1="http://schemas.microsoft.com/sharepoint/v3" xmlns:ns2="1f11b8cb-33c9-4355-b43b-218ba9179519" xmlns:ns3="http://schemas.microsoft.com/sharepoint/v3/fields" targetNamespace="http://schemas.microsoft.com/office/2006/metadata/properties" ma:root="true" ma:fieldsID="c819e655554e615be0bb8bb48b1990be" ns1:_="" ns2:_="" ns3:_="">
    <xsd:import namespace="http://schemas.microsoft.com/sharepoint/v3"/>
    <xsd:import namespace="1f11b8cb-33c9-4355-b43b-218ba9179519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Repository_x0020_Link" minOccurs="0"/>
                <xsd:element ref="ns3:_Status" minOccurs="0"/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2:Folder_x0020_Ord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EmailSender" ma:index="11" nillable="true" ma:displayName="E-Mail Sender" ma:hidden="true" ma:internalName="EmailSender">
      <xsd:simpleType>
        <xsd:restriction base="dms:Note"/>
      </xsd:simpleType>
    </xsd:element>
    <xsd:element name="EmailTo" ma:index="12" nillable="true" ma:displayName="E-Mail To" ma:hidden="true" ma:internalName="EmailTo">
      <xsd:simpleType>
        <xsd:restriction base="dms:Note"/>
      </xsd:simpleType>
    </xsd:element>
    <xsd:element name="EmailCc" ma:index="13" nillable="true" ma:displayName="E-Mail Cc" ma:hidden="true" ma:internalName="EmailCc">
      <xsd:simpleType>
        <xsd:restriction base="dms:Note"/>
      </xsd:simpleType>
    </xsd:element>
    <xsd:element name="EmailFrom" ma:index="14" nillable="true" ma:displayName="E-Mail From" ma:hidden="true" ma:internalName="EmailFrom">
      <xsd:simpleType>
        <xsd:restriction base="dms:Text"/>
      </xsd:simpleType>
    </xsd:element>
    <xsd:element name="EmailSubject" ma:index="15" nillable="true" ma:displayName="E-Mail Subject" ma:hidden="true" ma:internalName="EmailSubject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1f11b8cb-33c9-4355-b43b-218ba9179519" elementFormDefault="qualified">
    <xsd:import namespace="http://schemas.microsoft.com/office/2006/documentManagement/types"/>
    <xsd:element name="Repository_x0020_Link" ma:index="8" nillable="true" ma:displayName="Repository Link" ma:format="Hyperlink" ma:internalName="Repository_x0020_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Folder_x0020_Order" ma:index="16" nillable="true" ma:displayName="Folder Order" ma:internalName="Folder_x0020_Order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Status" ma:index="10" nillable="true" ma:displayName="Status" ma:default="Not Started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PolicyDirtyBag xmlns="microsoft.office.server.policy.changes">
  <Microsoft.Office.RecordsManagement.PolicyFeatures.Expiration xmlns="" op="Delete"/>
</PolicyDirtyBag>
</file>

<file path=customXml/item5.xml><?xml version="1.0" encoding="utf-8"?>
<p:properties xmlns:p="http://schemas.microsoft.com/office/2006/metadata/properties" xmlns:xsi="http://www.w3.org/2001/XMLSchema-instance">
  <documentManagement>
    <Repository_x0020_Link xmlns="1f11b8cb-33c9-4355-b43b-218ba9179519">
      <Url xmlns="1f11b8cb-33c9-4355-b43b-218ba9179519" xsi:nil="true"/>
      <Description xmlns="1f11b8cb-33c9-4355-b43b-218ba9179519" xsi:nil="true"/>
    </Repository_x0020_Link>
    <_Status xmlns="http://schemas.microsoft.com/sharepoint/v3/fields">Not Started</_Status>
    <EmailTo xmlns="http://schemas.microsoft.com/sharepoint/v3" xsi:nil="true"/>
    <EmailSender xmlns="http://schemas.microsoft.com/sharepoint/v3" xsi:nil="true"/>
    <EmailFrom xmlns="http://schemas.microsoft.com/sharepoint/v3" xsi:nil="true"/>
    <EmailSubject xmlns="http://schemas.microsoft.com/sharepoint/v3" xsi:nil="true"/>
    <EmailCc xmlns="http://schemas.microsoft.com/sharepoint/v3" xsi:nil="true"/>
    <Folder_x0020_Order xmlns="1f11b8cb-33c9-4355-b43b-218ba9179519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9AEB0-056C-4650-AFB3-9B615D0FC5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9BC90B-D4D1-4B27-A07E-242789A4C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f11b8cb-33c9-4355-b43b-218ba9179519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E3913AC-C607-4A2F-A5C5-DF61A4F9400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E8D3FA2-77D1-43E8-B89B-D40F1ABBC6A6}">
  <ds:schemaRefs>
    <ds:schemaRef ds:uri="microsoft.office.server.policy.changes"/>
    <ds:schemaRef ds:uri=""/>
  </ds:schemaRefs>
</ds:datastoreItem>
</file>

<file path=customXml/itemProps5.xml><?xml version="1.0" encoding="utf-8"?>
<ds:datastoreItem xmlns:ds="http://schemas.openxmlformats.org/officeDocument/2006/customXml" ds:itemID="{58908560-A04D-4AAA-B660-B64420286942}">
  <ds:schemaRefs>
    <ds:schemaRef ds:uri="http://schemas.microsoft.com/office/2006/metadata/properties"/>
    <ds:schemaRef ds:uri="1f11b8cb-33c9-4355-b43b-218ba9179519"/>
    <ds:schemaRef ds:uri="http://schemas.microsoft.com/sharepoint/v3/fields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E0BD2AA0-8E0B-4AD1-94C3-819211777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DCR Style Template</Template>
  <TotalTime>1</TotalTime>
  <Pages>1</Pages>
  <Words>665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(APPENDIX HEAD STYLE)</vt:lpstr>
    </vt:vector>
  </TitlesOfParts>
  <Company>DaVita, Inc.</Company>
  <LinksUpToDate>false</LinksUpToDate>
  <CharactersWithSpaces>3342</CharactersWithSpaces>
  <SharedDoc>false</SharedDoc>
  <HLinks>
    <vt:vector size="12" baseType="variant">
      <vt:variant>
        <vt:i4>7012394</vt:i4>
      </vt:variant>
      <vt:variant>
        <vt:i4>3</vt:i4>
      </vt:variant>
      <vt:variant>
        <vt:i4>0</vt:i4>
      </vt:variant>
      <vt:variant>
        <vt:i4>5</vt:i4>
      </vt:variant>
      <vt:variant>
        <vt:lpwstr>http://www.amjmed.com/content/aims</vt:lpwstr>
      </vt:variant>
      <vt:variant>
        <vt:lpwstr/>
      </vt:variant>
      <vt:variant>
        <vt:i4>1638459</vt:i4>
      </vt:variant>
      <vt:variant>
        <vt:i4>0</vt:i4>
      </vt:variant>
      <vt:variant>
        <vt:i4>0</vt:i4>
      </vt:variant>
      <vt:variant>
        <vt:i4>5</vt:i4>
      </vt:variant>
      <vt:variant>
        <vt:lpwstr>mailto:heide.a.stirnadel@gsk.com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(APPENDIX HEAD STYLE)</dc:title>
  <dc:creator>DaVita User</dc:creator>
  <cp:lastModifiedBy>Heide Stirnadel-Farrant</cp:lastModifiedBy>
  <cp:revision>3</cp:revision>
  <cp:lastPrinted>2016-08-04T21:29:00Z</cp:lastPrinted>
  <dcterms:created xsi:type="dcterms:W3CDTF">2017-12-05T16:21:00Z</dcterms:created>
  <dcterms:modified xsi:type="dcterms:W3CDTF">2017-12-05T16:21:00Z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0x010100EB25C76EB89CA84C9C29985E1407E334</vt:lpwstr>
  </property>
  <property fmtid="{D5CDD505-2E9C-101B-9397-08002B2CF9AE}" pid="3" name="ContentType">
    <vt:lpwstr>Document</vt:lpwstr>
  </property>
</Properties>
</file>