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99E7B" w14:textId="3C800CD9" w:rsidR="00105B4C" w:rsidRDefault="00105B4C">
      <w:pPr>
        <w:rPr>
          <w:b/>
          <w:sz w:val="12"/>
          <w:szCs w:val="12"/>
        </w:rPr>
      </w:pPr>
    </w:p>
    <w:p w14:paraId="1A2C2BBD" w14:textId="56282452" w:rsidR="008D4483" w:rsidRDefault="000A3D75" w:rsidP="00852689">
      <w:pPr>
        <w:spacing w:after="0" w:line="240" w:lineRule="auto"/>
        <w:jc w:val="center"/>
        <w:rPr>
          <w:b/>
          <w:sz w:val="12"/>
          <w:szCs w:val="12"/>
        </w:rPr>
      </w:pPr>
      <w:r>
        <w:rPr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AAEE15A" wp14:editId="30F2B87B">
                <wp:simplePos x="0" y="0"/>
                <wp:positionH relativeFrom="column">
                  <wp:posOffset>0</wp:posOffset>
                </wp:positionH>
                <wp:positionV relativeFrom="paragraph">
                  <wp:posOffset>-209550</wp:posOffset>
                </wp:positionV>
                <wp:extent cx="3423138" cy="450000"/>
                <wp:effectExtent l="0" t="0" r="6350" b="0"/>
                <wp:wrapNone/>
                <wp:docPr id="19629728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3138" cy="45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7B863B" w14:textId="41ED400B" w:rsidR="000A3D75" w:rsidRPr="000A3D75" w:rsidRDefault="007E64B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Additional</w:t>
                            </w:r>
                            <w:r w:rsidR="000A3D75" w:rsidRPr="000A3D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File</w:t>
                            </w:r>
                            <w:r w:rsidR="000A3D75" w:rsidRPr="000A3D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 w:rsidR="000A3D75" w:rsidRPr="000A3D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. PRISMA</w:t>
                            </w:r>
                            <w:r w:rsidR="0094788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Flow Diagram</w:t>
                            </w:r>
                            <w:r w:rsidR="000A3D75" w:rsidRPr="000A3D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2C7240D" w14:textId="77777777" w:rsidR="000A3D75" w:rsidRDefault="000A3D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AEE15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16.5pt;width:269.55pt;height:35.45pt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" fillcolor="white [3201]" stroked="f" strokeweight=".5pt">
                <v:textbox>
                  <w:txbxContent>
                    <w:p w14:paraId="757B863B" w14:textId="41ED400B" w:rsidR="000A3D75" w:rsidRPr="000A3D75" w:rsidRDefault="007E64B4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Additional</w:t>
                      </w:r>
                      <w:r w:rsidR="000A3D75" w:rsidRPr="000A3D7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File</w:t>
                      </w:r>
                      <w:r w:rsidR="000A3D75" w:rsidRPr="000A3D7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2</w:t>
                      </w:r>
                      <w:r w:rsidR="000A3D75" w:rsidRPr="000A3D7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. PRISMA</w:t>
                      </w:r>
                      <w:r w:rsidR="0094788D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Flow Diagram</w:t>
                      </w:r>
                      <w:r w:rsidR="000A3D75" w:rsidRPr="000A3D7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2C7240D" w14:textId="77777777" w:rsidR="000A3D75" w:rsidRDefault="000A3D75"/>
                  </w:txbxContent>
                </v:textbox>
              </v:shape>
            </w:pict>
          </mc:Fallback>
        </mc:AlternateContent>
      </w:r>
      <w:r w:rsidR="007D4A85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6FCF12" wp14:editId="3EDF5996">
                <wp:simplePos x="0" y="0"/>
                <wp:positionH relativeFrom="column">
                  <wp:posOffset>1797526</wp:posOffset>
                </wp:positionH>
                <wp:positionV relativeFrom="paragraph">
                  <wp:posOffset>-1304767</wp:posOffset>
                </wp:positionV>
                <wp:extent cx="3414078" cy="6501765"/>
                <wp:effectExtent l="5397" t="0" r="0" b="0"/>
                <wp:wrapNone/>
                <wp:docPr id="2" name="Round Same-side Corner of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414078" cy="6501765"/>
                        </a:xfrm>
                        <a:prstGeom prst="round2SameRect">
                          <a:avLst>
                            <a:gd name="adj1" fmla="val 2108"/>
                            <a:gd name="adj2" fmla="val 0"/>
                          </a:avLst>
                        </a:prstGeom>
                        <a:solidFill>
                          <a:srgbClr val="EFF5F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1A4E0" id="Round Same-side Corner of Rectangle 2" o:spid="_x0000_s1026" style="position:absolute;margin-left:141.55pt;margin-top:-102.75pt;width:268.85pt;height:511.95pt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14078,65017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" path="m71969,l3342109,v39747,,71969,32222,71969,71969l3414078,6501765r,l,6501765r,l,71969c,32222,32222,,71969,xe" fillcolor="#eff5fe" stroked="f" strokeweight="1pt">
                <v:stroke joinstyle="miter"/>
                <v:path arrowok="t" o:connecttype="custom" o:connectlocs="71969,0;3342109,0;3414078,71969;3414078,6501765;3414078,6501765;0,6501765;0,6501765;0,71969;71969,0" o:connectangles="0,0,0,0,0,0,0,0,0"/>
              </v:shape>
            </w:pict>
          </mc:Fallback>
        </mc:AlternateContent>
      </w:r>
    </w:p>
    <w:p w14:paraId="4FA88619" w14:textId="64E673BD" w:rsidR="008D4483" w:rsidRDefault="008D4483">
      <w:pPr>
        <w:spacing w:after="0" w:line="240" w:lineRule="auto"/>
        <w:rPr>
          <w:b/>
          <w:sz w:val="12"/>
          <w:szCs w:val="12"/>
        </w:rPr>
      </w:pPr>
    </w:p>
    <w:p w14:paraId="7C9AD74F" w14:textId="167FF07A" w:rsidR="0028366E" w:rsidRDefault="0028366E">
      <w:pPr>
        <w:spacing w:after="0" w:line="240" w:lineRule="auto"/>
        <w:rPr>
          <w:b/>
          <w:sz w:val="12"/>
          <w:szCs w:val="12"/>
        </w:rPr>
      </w:pPr>
    </w:p>
    <w:p w14:paraId="10E5884A" w14:textId="04130996" w:rsidR="001F750A" w:rsidRPr="0028366E" w:rsidRDefault="001F750A">
      <w:pPr>
        <w:spacing w:after="0" w:line="240" w:lineRule="auto"/>
        <w:rPr>
          <w:b/>
          <w:sz w:val="12"/>
          <w:szCs w:val="12"/>
        </w:rPr>
      </w:pPr>
    </w:p>
    <w:p w14:paraId="50AA3415" w14:textId="752672EA" w:rsidR="001F750A" w:rsidRDefault="00D3040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D6FE918" wp14:editId="0BB203A0">
                <wp:simplePos x="0" y="0"/>
                <wp:positionH relativeFrom="column">
                  <wp:posOffset>596900</wp:posOffset>
                </wp:positionH>
                <wp:positionV relativeFrom="paragraph">
                  <wp:posOffset>87630</wp:posOffset>
                </wp:positionV>
                <wp:extent cx="2762250" cy="1573200"/>
                <wp:effectExtent l="12700" t="12700" r="19050" b="1460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573200"/>
                        </a:xfrm>
                        <a:prstGeom prst="roundRect">
                          <a:avLst>
                            <a:gd name="adj" fmla="val 160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A7FD52" w14:textId="0098F7FA" w:rsidR="00564948" w:rsidRDefault="00564948" w:rsidP="008925D5">
                            <w:pPr>
                              <w:spacing w:after="0" w:line="240" w:lineRule="auto"/>
                              <w:rPr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from databases/registers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1065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6FE918" id="Rounded Rectangle 3" o:spid="_x0000_s1026" style="position:absolute;margin-left:47pt;margin-top:6.9pt;width:217.5pt;height:123.8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50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" fillcolor="white [3212]" strokecolor="#4c658a" strokeweight="1.5pt">
                <v:stroke joinstyle="miter"/>
                <v:textbox>
                  <w:txbxContent>
                    <w:p w14:paraId="7FA7FD52" w14:textId="0098F7FA" w:rsidR="00564948" w:rsidRDefault="00564948" w:rsidP="008925D5">
                      <w:pPr>
                        <w:spacing w:after="0" w:line="240" w:lineRule="auto"/>
                        <w:rPr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20"/>
                          <w:szCs w:val="20"/>
                        </w:rPr>
                        <w:t xml:space="preserve">Studies from databases/registers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1065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C9CE21F" w14:textId="648BA49D" w:rsidR="001F750A" w:rsidRDefault="001F750A">
      <w:pPr>
        <w:spacing w:after="0" w:line="240" w:lineRule="auto"/>
      </w:pPr>
    </w:p>
    <w:p w14:paraId="199B8699" w14:textId="1C135DD1" w:rsidR="001F750A" w:rsidRDefault="001F750A">
      <w:pPr>
        <w:spacing w:after="0" w:line="240" w:lineRule="auto"/>
      </w:pPr>
    </w:p>
    <w:p w14:paraId="7E874C0F" w14:textId="2441BE74" w:rsidR="001F750A" w:rsidRDefault="001F750A">
      <w:pPr>
        <w:spacing w:after="0" w:line="240" w:lineRule="auto"/>
      </w:pPr>
    </w:p>
    <w:p w14:paraId="3E4E5238" w14:textId="35271130" w:rsidR="001F750A" w:rsidRDefault="0028366E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3D6D2B60" wp14:editId="09018C44">
                <wp:simplePos x="0" y="0"/>
                <wp:positionH relativeFrom="column">
                  <wp:posOffset>2451100</wp:posOffset>
                </wp:positionH>
                <wp:positionV relativeFrom="paragraph">
                  <wp:posOffset>0</wp:posOffset>
                </wp:positionV>
                <wp:extent cx="0" cy="25400"/>
                <wp:effectExtent l="0" t="0" r="0" b="0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64365" y="3780000"/>
                          <a:ext cx="56327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9FFE8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7" o:spid="_x0000_s1026" type="#_x0000_t32" style="position:absolute;margin-left:193pt;margin-top:0;width:0;height: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" strokecolor="black [3200]">
                <v:stroke startarrowwidth="narrow" startarrowlength="short" endarrow="block" joinstyle="miter"/>
              </v:shape>
            </w:pict>
          </mc:Fallback>
        </mc:AlternateContent>
      </w:r>
    </w:p>
    <w:p w14:paraId="5DB5003D" w14:textId="121A24CE" w:rsidR="001F750A" w:rsidRDefault="001F75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</w:p>
    <w:p w14:paraId="25132741" w14:textId="36CB2DF0" w:rsidR="001F750A" w:rsidRDefault="00324FB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6EEB679" wp14:editId="09D702F0">
                <wp:simplePos x="0" y="0"/>
                <wp:positionH relativeFrom="column">
                  <wp:posOffset>-1591152</wp:posOffset>
                </wp:positionH>
                <wp:positionV relativeFrom="paragraph">
                  <wp:posOffset>333534</wp:posOffset>
                </wp:positionV>
                <wp:extent cx="3417889" cy="263525"/>
                <wp:effectExtent l="2222" t="0" r="953" b="952"/>
                <wp:wrapNone/>
                <wp:docPr id="6" name="Round Same-side Corner of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417889" cy="263525"/>
                        </a:xfrm>
                        <a:prstGeom prst="round2SameRect">
                          <a:avLst>
                            <a:gd name="adj1" fmla="val 9438"/>
                            <a:gd name="adj2" fmla="val 0"/>
                          </a:avLst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B7169A" w14:textId="27A99B17" w:rsidR="008925D5" w:rsidRPr="009E617E" w:rsidRDefault="008925D5" w:rsidP="002B111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E617E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EB679" id="Round Same-side Corner of Rectangle 6" o:spid="_x0000_s1027" style="position:absolute;margin-left:-125.3pt;margin-top:26.25pt;width:269.15pt;height:20.75pt;rotation:-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17889,26352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" adj="-11796480,,5400" path="m24871,l3393018,v13736,,24871,11135,24871,24871l3417889,263525r,l,263525r,l,24871c,11135,11135,,24871,xe" fillcolor="#002060" stroked="f" strokeweight="1pt">
                <v:stroke joinstyle="miter"/>
                <v:formulas/>
                <v:path arrowok="t" o:connecttype="custom" o:connectlocs="24871,0;3393018,0;3417889,24871;3417889,263525;3417889,263525;0,263525;0,263525;0,24871;24871,0" o:connectangles="0,0,0,0,0,0,0,0,0" textboxrect="0,0,3417889,263525"/>
                <v:textbox>
                  <w:txbxContent>
                    <w:p w14:paraId="5CB7169A" w14:textId="27A99B17" w:rsidR="008925D5" w:rsidRPr="009E617E" w:rsidRDefault="008925D5" w:rsidP="002B1118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9E617E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  <w:r w:rsidR="00EE7267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96AE995" wp14:editId="108AB973">
                <wp:simplePos x="0" y="0"/>
                <wp:positionH relativeFrom="column">
                  <wp:posOffset>3971925</wp:posOffset>
                </wp:positionH>
                <wp:positionV relativeFrom="paragraph">
                  <wp:posOffset>6914662</wp:posOffset>
                </wp:positionV>
                <wp:extent cx="2762250" cy="590550"/>
                <wp:effectExtent l="12700" t="12700" r="19050" b="1905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590550"/>
                        </a:xfrm>
                        <a:prstGeom prst="roundRect">
                          <a:avLst>
                            <a:gd name="adj" fmla="val 1763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0B237B" w14:textId="6AA9BD2E" w:rsidR="00E907A8" w:rsidRPr="00BE5C25" w:rsidRDefault="0043111A" w:rsidP="00E907A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>Included studies ongoing</w:t>
                            </w:r>
                            <w:r w:rsidR="00E907A8"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907A8"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(n = </w:t>
                            </w:r>
                            <w:r w:rsidR="00B325F6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0</w:t>
                            </w:r>
                            <w:r w:rsidR="00E907A8"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0C254899" w14:textId="5A7FCB5E" w:rsidR="00E907A8" w:rsidRPr="00BE5C25" w:rsidRDefault="00E907A8" w:rsidP="00E907A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awaiting classification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B325F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25F6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0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)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6AE995" id="Rounded Rectangle 21" o:spid="_x0000_s1028" style="position:absolute;margin-left:312.75pt;margin-top:544.45pt;width:217.5pt;height:46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56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" fillcolor="white [3212]" strokecolor="#4c658a" strokeweight="1.5pt">
                <v:stroke dashstyle="3 1" joinstyle="miter"/>
                <v:textbox>
                  <w:txbxContent>
                    <w:p w14:paraId="4F0B237B" w14:textId="6AA9BD2E" w:rsidR="00E907A8" w:rsidRPr="00BE5C25" w:rsidRDefault="0043111A" w:rsidP="00E907A8">
                      <w:pPr>
                        <w:spacing w:after="0" w:line="240" w:lineRule="auto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>Included studies ongoing</w:t>
                      </w:r>
                      <w:r w:rsidR="00E907A8"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="00E907A8"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(n = </w:t>
                      </w:r>
                      <w:r w:rsidR="00B325F6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0</w:t>
                      </w:r>
                      <w:r w:rsidR="00E907A8"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</w:p>
                    <w:p w14:paraId="0C254899" w14:textId="5A7FCB5E" w:rsidR="00E907A8" w:rsidRPr="00BE5C25" w:rsidRDefault="00E907A8" w:rsidP="00E907A8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awaiting classification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B325F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B325F6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0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)    </w:t>
                      </w:r>
                    </w:p>
                  </w:txbxContent>
                </v:textbox>
              </v:roundrect>
            </w:pict>
          </mc:Fallback>
        </mc:AlternateContent>
      </w:r>
      <w:r w:rsidR="008D4483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244ECA1" wp14:editId="5E0C543D">
                <wp:simplePos x="0" y="0"/>
                <wp:positionH relativeFrom="column">
                  <wp:posOffset>594995</wp:posOffset>
                </wp:positionH>
                <wp:positionV relativeFrom="paragraph">
                  <wp:posOffset>6036310</wp:posOffset>
                </wp:positionV>
                <wp:extent cx="2762250" cy="452120"/>
                <wp:effectExtent l="12700" t="12700" r="19050" b="1778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2120"/>
                        </a:xfrm>
                        <a:prstGeom prst="roundRect">
                          <a:avLst>
                            <a:gd name="adj" fmla="val 516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0A66DE" w14:textId="0D2FA6E9" w:rsidR="00E907A8" w:rsidRPr="00BE5C25" w:rsidRDefault="00E907A8" w:rsidP="00E907A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included in review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B325F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25F6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32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)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44ECA1" id="Rounded Rectangle 18" o:spid="_x0000_s1029" style="position:absolute;margin-left:46.85pt;margin-top:475.3pt;width:217.5pt;height:35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8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" fillcolor="white [3212]" strokecolor="#4c658a" strokeweight="1.5pt">
                <v:stroke joinstyle="miter"/>
                <v:textbox>
                  <w:txbxContent>
                    <w:p w14:paraId="550A66DE" w14:textId="0D2FA6E9" w:rsidR="00E907A8" w:rsidRPr="00BE5C25" w:rsidRDefault="00E907A8" w:rsidP="00E907A8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included in review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B325F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B325F6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32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)    </w:t>
                      </w:r>
                    </w:p>
                  </w:txbxContent>
                </v:textbox>
              </v:roundrect>
            </w:pict>
          </mc:Fallback>
        </mc:AlternateContent>
      </w:r>
      <w:r w:rsidR="008D4483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0B3400C" wp14:editId="03C7EE0A">
                <wp:simplePos x="0" y="0"/>
                <wp:positionH relativeFrom="column">
                  <wp:posOffset>3611880</wp:posOffset>
                </wp:positionH>
                <wp:positionV relativeFrom="paragraph">
                  <wp:posOffset>2625090</wp:posOffset>
                </wp:positionV>
                <wp:extent cx="2762250" cy="452120"/>
                <wp:effectExtent l="12700" t="12700" r="19050" b="1778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2120"/>
                        </a:xfrm>
                        <a:prstGeom prst="roundRect">
                          <a:avLst>
                            <a:gd name="adj" fmla="val 5134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07236B" w14:textId="4318C408" w:rsidR="0028366E" w:rsidRPr="00BE5C25" w:rsidRDefault="0028366E" w:rsidP="0028366E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excluded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3F3A4C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3A4C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932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B3400C" id="Rounded Rectangle 15" o:spid="_x0000_s1030" style="position:absolute;margin-left:284.4pt;margin-top:206.7pt;width:217.5pt;height:35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65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" fillcolor="white [3212]" strokecolor="#4c658a" strokeweight="1.5pt">
                <v:stroke joinstyle="miter"/>
                <v:textbox>
                  <w:txbxContent>
                    <w:p w14:paraId="2907236B" w14:textId="4318C408" w:rsidR="0028366E" w:rsidRPr="00BE5C25" w:rsidRDefault="0028366E" w:rsidP="0028366E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excluded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3F3A4C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3F3A4C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932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8D4483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FEB19FC" wp14:editId="1EA4C66F">
                <wp:simplePos x="0" y="0"/>
                <wp:positionH relativeFrom="column">
                  <wp:posOffset>3609340</wp:posOffset>
                </wp:positionH>
                <wp:positionV relativeFrom="paragraph">
                  <wp:posOffset>3290570</wp:posOffset>
                </wp:positionV>
                <wp:extent cx="2762250" cy="452120"/>
                <wp:effectExtent l="12700" t="12700" r="19050" b="17780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2120"/>
                        </a:xfrm>
                        <a:prstGeom prst="roundRect">
                          <a:avLst>
                            <a:gd name="adj" fmla="val 5134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E68DE0" w14:textId="465F7A02" w:rsidR="0028366E" w:rsidRPr="00BE5C25" w:rsidRDefault="0028366E" w:rsidP="0028366E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40CF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not retrieved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4861F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71F4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0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EB19FC" id="Rounded Rectangle 16" o:spid="_x0000_s1031" style="position:absolute;margin-left:284.2pt;margin-top:259.1pt;width:217.5pt;height:35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65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" fillcolor="white [3212]" strokecolor="#4c658a" strokeweight="1.5pt">
                <v:stroke joinstyle="miter"/>
                <v:textbox>
                  <w:txbxContent>
                    <w:p w14:paraId="11E68DE0" w14:textId="465F7A02" w:rsidR="0028366E" w:rsidRPr="00BE5C25" w:rsidRDefault="0028366E" w:rsidP="0028366E">
                      <w:pPr>
                        <w:spacing w:after="0" w:line="240" w:lineRule="auto"/>
                        <w:rPr>
                          <w:b/>
                          <w:bCs/>
                          <w:color w:val="0040CF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not retrieved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4861F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FD71F4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0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8D4483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2BC311E" wp14:editId="61298FF4">
                <wp:simplePos x="0" y="0"/>
                <wp:positionH relativeFrom="column">
                  <wp:posOffset>589280</wp:posOffset>
                </wp:positionH>
                <wp:positionV relativeFrom="paragraph">
                  <wp:posOffset>3963670</wp:posOffset>
                </wp:positionV>
                <wp:extent cx="2762250" cy="452120"/>
                <wp:effectExtent l="12700" t="12700" r="19050" b="1778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2120"/>
                        </a:xfrm>
                        <a:prstGeom prst="roundRect">
                          <a:avLst>
                            <a:gd name="adj" fmla="val 457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228893" w14:textId="3CD2DCDB" w:rsidR="0028366E" w:rsidRPr="00BE5C25" w:rsidRDefault="0028366E" w:rsidP="0028366E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assessed for eligibility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3F3A4C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45679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85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  <w:r w:rsidR="00E907A8"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C311E" id="Rounded Rectangle 13" o:spid="_x0000_s1032" style="position:absolute;margin-left:46.4pt;margin-top:312.1pt;width:217.5pt;height:35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99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" fillcolor="white [3212]" strokecolor="#4c658a" strokeweight="1.5pt">
                <v:stroke joinstyle="miter"/>
                <v:textbox>
                  <w:txbxContent>
                    <w:p w14:paraId="04228893" w14:textId="3CD2DCDB" w:rsidR="0028366E" w:rsidRPr="00BE5C25" w:rsidRDefault="0028366E" w:rsidP="0028366E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assessed for eligibility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3F3A4C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E45679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85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  <w:r w:rsidR="00E907A8"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   </w:t>
                      </w:r>
                    </w:p>
                  </w:txbxContent>
                </v:textbox>
              </v:roundrect>
            </w:pict>
          </mc:Fallback>
        </mc:AlternateContent>
      </w:r>
      <w:r w:rsidR="008D4483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1DA8FBC" wp14:editId="13D7E0A2">
                <wp:simplePos x="0" y="0"/>
                <wp:positionH relativeFrom="column">
                  <wp:posOffset>589280</wp:posOffset>
                </wp:positionH>
                <wp:positionV relativeFrom="paragraph">
                  <wp:posOffset>3290570</wp:posOffset>
                </wp:positionV>
                <wp:extent cx="2762250" cy="452120"/>
                <wp:effectExtent l="12700" t="12700" r="19050" b="1778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2120"/>
                        </a:xfrm>
                        <a:prstGeom prst="roundRect">
                          <a:avLst>
                            <a:gd name="adj" fmla="val 457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E18617" w14:textId="473630D9" w:rsidR="0028366E" w:rsidRPr="00BE5C25" w:rsidRDefault="0028366E" w:rsidP="0028366E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sought for retrieval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(n </w:t>
                            </w:r>
                            <w:r w:rsidR="00E45679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= </w:t>
                            </w:r>
                            <w:r w:rsidR="00E45679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85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DA8FBC" id="Rounded Rectangle 12" o:spid="_x0000_s1033" style="position:absolute;margin-left:46.4pt;margin-top:259.1pt;width:217.5pt;height:35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99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" fillcolor="white [3212]" strokecolor="#4c658a" strokeweight="1.5pt">
                <v:stroke joinstyle="miter"/>
                <v:textbox>
                  <w:txbxContent>
                    <w:p w14:paraId="4AE18617" w14:textId="473630D9" w:rsidR="0028366E" w:rsidRPr="00BE5C25" w:rsidRDefault="0028366E" w:rsidP="0028366E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sought for retrieval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(n </w:t>
                      </w:r>
                      <w:r w:rsidR="00E45679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= </w:t>
                      </w:r>
                      <w:r w:rsidR="00E45679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85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8D4483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3B3A24D" wp14:editId="5953262D">
                <wp:simplePos x="0" y="0"/>
                <wp:positionH relativeFrom="column">
                  <wp:posOffset>591820</wp:posOffset>
                </wp:positionH>
                <wp:positionV relativeFrom="paragraph">
                  <wp:posOffset>2625090</wp:posOffset>
                </wp:positionV>
                <wp:extent cx="2762250" cy="452120"/>
                <wp:effectExtent l="12700" t="12700" r="19050" b="1778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2120"/>
                        </a:xfrm>
                        <a:prstGeom prst="roundRect">
                          <a:avLst>
                            <a:gd name="adj" fmla="val 5134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7DE573" w14:textId="4357AFB9" w:rsidR="0028366E" w:rsidRPr="00BE5C25" w:rsidRDefault="0028366E" w:rsidP="0028366E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screened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3F3A4C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3A4C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1017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B3A24D" id="Rounded Rectangle 11" o:spid="_x0000_s1034" style="position:absolute;margin-left:46.6pt;margin-top:206.7pt;width:217.5pt;height:35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65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" fillcolor="white [3212]" strokecolor="#4c658a" strokeweight="1.5pt">
                <v:stroke joinstyle="miter"/>
                <v:textbox>
                  <w:txbxContent>
                    <w:p w14:paraId="077DE573" w14:textId="4357AFB9" w:rsidR="0028366E" w:rsidRPr="00BE5C25" w:rsidRDefault="0028366E" w:rsidP="0028366E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screened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3F3A4C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3F3A4C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1017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7ECEC42" wp14:editId="2A9A8748">
                <wp:simplePos x="0" y="0"/>
                <wp:positionH relativeFrom="column">
                  <wp:posOffset>1971675</wp:posOffset>
                </wp:positionH>
                <wp:positionV relativeFrom="paragraph">
                  <wp:posOffset>539750</wp:posOffset>
                </wp:positionV>
                <wp:extent cx="1270" cy="2088000"/>
                <wp:effectExtent l="88900" t="0" r="62230" b="2032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20880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2AFF9" id="Straight Arrow Connector 22" o:spid="_x0000_s1026" type="#_x0000_t32" style="position:absolute;margin-left:155.25pt;margin-top:42.5pt;width:.1pt;height:164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" strokecolor="#4c658a" strokeweight="1.5pt">
                <v:stroke endarrow="open"/>
              </v:shape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E784319" wp14:editId="4213C3CC">
                <wp:simplePos x="0" y="0"/>
                <wp:positionH relativeFrom="column">
                  <wp:posOffset>1969135</wp:posOffset>
                </wp:positionH>
                <wp:positionV relativeFrom="paragraph">
                  <wp:posOffset>4417695</wp:posOffset>
                </wp:positionV>
                <wp:extent cx="0" cy="1612800"/>
                <wp:effectExtent l="88900" t="0" r="38100" b="2603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28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12FD1" id="Straight Arrow Connector 26" o:spid="_x0000_s1026" type="#_x0000_t32" style="position:absolute;margin-left:155.05pt;margin-top:347.85pt;width:0;height:12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" strokecolor="#4c658a" strokeweight="1.5pt">
                <v:stroke endarrow="open"/>
              </v:shape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233C443" wp14:editId="37D00783">
                <wp:simplePos x="0" y="0"/>
                <wp:positionH relativeFrom="column">
                  <wp:posOffset>3605530</wp:posOffset>
                </wp:positionH>
                <wp:positionV relativeFrom="paragraph">
                  <wp:posOffset>3960495</wp:posOffset>
                </wp:positionV>
                <wp:extent cx="2762250" cy="1437640"/>
                <wp:effectExtent l="12700" t="12700" r="19050" b="1016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437640"/>
                        </a:xfrm>
                        <a:prstGeom prst="roundRect">
                          <a:avLst>
                            <a:gd name="adj" fmla="val 1763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56249" w14:textId="5A738320" w:rsidR="0028366E" w:rsidRPr="00BE5C25" w:rsidRDefault="0028366E" w:rsidP="0028366E">
                            <w:pPr>
                              <w:spacing w:after="0" w:line="240" w:lineRule="auto"/>
                              <w:rPr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excluded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3F3A4C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3A4C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53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)  </w:t>
                            </w:r>
                          </w:p>
                          <w:p w14:paraId="65A2518D" w14:textId="0038E12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Language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1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000000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78F679E2" w14:textId="7777777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Wrong setting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5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000000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22AEBB67" w14:textId="7777777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Wrong intervention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7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000000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24583244" w14:textId="7777777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Wrong study design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18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000000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668D17FE" w14:textId="7777777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Patient Population &lt;10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7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000000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4DDE5B71" w14:textId="7777777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Wrong route of administration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1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000000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6666D4AA" w14:textId="7777777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Does Not meet Primary Outcomes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14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000000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33C443" id="Rounded Rectangle 17" o:spid="_x0000_s1035" style="position:absolute;margin-left:283.9pt;margin-top:311.85pt;width:217.5pt;height:113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56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" fillcolor="white [3212]" strokecolor="#4c658a" strokeweight="1.5pt">
                <v:stroke joinstyle="miter"/>
                <v:textbox>
                  <w:txbxContent>
                    <w:p w14:paraId="75156249" w14:textId="5A738320" w:rsidR="0028366E" w:rsidRPr="00BE5C25" w:rsidRDefault="0028366E" w:rsidP="0028366E">
                      <w:pPr>
                        <w:spacing w:after="0" w:line="240" w:lineRule="auto"/>
                        <w:rPr>
                          <w:color w:val="002060"/>
                          <w:sz w:val="20"/>
                          <w:szCs w:val="20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excluded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3F3A4C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3F3A4C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53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)  </w:t>
                      </w:r>
                    </w:p>
                    <w:p w14:paraId="65A2518D" w14:textId="0038E12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Language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1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78F679E2" w14:textId="7777777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Wrong setting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5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22AEBB67" w14:textId="7777777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Wrong intervention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7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24583244" w14:textId="7777777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Wrong study design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18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668D17FE" w14:textId="7777777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Patient Population &lt;10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7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4DDE5B71" w14:textId="7777777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Wrong route of administration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1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6666D4AA" w14:textId="7777777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Does Not meet Primary Outcomes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14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roundrect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B619767" wp14:editId="40EA4978">
                <wp:simplePos x="0" y="0"/>
                <wp:positionH relativeFrom="column">
                  <wp:posOffset>1965960</wp:posOffset>
                </wp:positionH>
                <wp:positionV relativeFrom="paragraph">
                  <wp:posOffset>3075940</wp:posOffset>
                </wp:positionV>
                <wp:extent cx="0" cy="215900"/>
                <wp:effectExtent l="88900" t="0" r="38100" b="2540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62AD5" id="Straight Arrow Connector 24" o:spid="_x0000_s1026" type="#_x0000_t32" style="position:absolute;margin-left:154.8pt;margin-top:242.2pt;width:0;height:1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" strokecolor="#4c658a" strokeweight="1.5pt">
                <v:stroke endarrow="open"/>
              </v:shape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B6A052E" wp14:editId="01BB7901">
                <wp:simplePos x="0" y="0"/>
                <wp:positionH relativeFrom="column">
                  <wp:posOffset>1971040</wp:posOffset>
                </wp:positionH>
                <wp:positionV relativeFrom="paragraph">
                  <wp:posOffset>3742055</wp:posOffset>
                </wp:positionV>
                <wp:extent cx="0" cy="215900"/>
                <wp:effectExtent l="88900" t="0" r="38100" b="2540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9FFA6" id="Straight Arrow Connector 25" o:spid="_x0000_s1026" type="#_x0000_t32" style="position:absolute;margin-left:155.2pt;margin-top:294.65pt;width:0;height:1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" strokecolor="#4c658a" strokeweight="1.5pt">
                <v:stroke endarrow="open"/>
              </v:shape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3431E60" wp14:editId="69575C97">
                <wp:simplePos x="0" y="0"/>
                <wp:positionH relativeFrom="column">
                  <wp:posOffset>3349625</wp:posOffset>
                </wp:positionH>
                <wp:positionV relativeFrom="paragraph">
                  <wp:posOffset>2853055</wp:posOffset>
                </wp:positionV>
                <wp:extent cx="259080" cy="0"/>
                <wp:effectExtent l="0" t="88900" r="0" b="8890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D5C162" id="Straight Arrow Connector 36" o:spid="_x0000_s1026" type="#_x0000_t32" style="position:absolute;margin-left:263.75pt;margin-top:224.65pt;width:20.4pt;height:0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" strokecolor="#4c658a" strokeweight="1.5pt">
                <v:stroke endarrow="open"/>
              </v:shape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C1C4B54" wp14:editId="50ACC398">
                <wp:simplePos x="0" y="0"/>
                <wp:positionH relativeFrom="column">
                  <wp:posOffset>3353435</wp:posOffset>
                </wp:positionH>
                <wp:positionV relativeFrom="paragraph">
                  <wp:posOffset>3515360</wp:posOffset>
                </wp:positionV>
                <wp:extent cx="259080" cy="0"/>
                <wp:effectExtent l="0" t="88900" r="0" b="88900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EE44F0" id="Straight Arrow Connector 59" o:spid="_x0000_s1026" type="#_x0000_t32" style="position:absolute;margin-left:264.05pt;margin-top:276.8pt;width:20.4pt;height:0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" strokecolor="#4c658a" strokeweight="1.5pt">
                <v:stroke endarrow="open"/>
              </v:shape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B61E8F5" wp14:editId="432A7AEC">
                <wp:simplePos x="0" y="0"/>
                <wp:positionH relativeFrom="column">
                  <wp:posOffset>3345815</wp:posOffset>
                </wp:positionH>
                <wp:positionV relativeFrom="paragraph">
                  <wp:posOffset>4185285</wp:posOffset>
                </wp:positionV>
                <wp:extent cx="259080" cy="0"/>
                <wp:effectExtent l="0" t="88900" r="0" b="8890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079894" id="Straight Arrow Connector 60" o:spid="_x0000_s1026" type="#_x0000_t32" style="position:absolute;margin-left:263.45pt;margin-top:329.55pt;width:20.4pt;height:0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" strokecolor="#4c658a" strokeweight="1.5pt">
                <v:stroke endarrow="open"/>
              </v:shape>
            </w:pict>
          </mc:Fallback>
        </mc:AlternateContent>
      </w:r>
    </w:p>
    <w:p w14:paraId="211FC207" w14:textId="7F3A2F70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6CDA7175" w14:textId="5F13749D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056B4007" w14:textId="2D38697B" w:rsidR="00842FC4" w:rsidRPr="00842FC4" w:rsidRDefault="00324FB9" w:rsidP="00842FC4">
      <w:pPr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3F0FE9DA" wp14:editId="37E2E3FB">
                <wp:simplePos x="0" y="0"/>
                <wp:positionH relativeFrom="column">
                  <wp:posOffset>1893570</wp:posOffset>
                </wp:positionH>
                <wp:positionV relativeFrom="paragraph">
                  <wp:posOffset>37465</wp:posOffset>
                </wp:positionV>
                <wp:extent cx="3218816" cy="6500495"/>
                <wp:effectExtent l="0" t="2540" r="4445" b="4445"/>
                <wp:wrapNone/>
                <wp:docPr id="10" name="Round Same-side Corner of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18816" cy="6500495"/>
                        </a:xfrm>
                        <a:prstGeom prst="round2SameRect">
                          <a:avLst>
                            <a:gd name="adj1" fmla="val 1142"/>
                            <a:gd name="adj2" fmla="val 0"/>
                          </a:avLst>
                        </a:prstGeom>
                        <a:solidFill>
                          <a:srgbClr val="EFF5F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C8629F" w14:textId="514C3FAD" w:rsidR="00E907A8" w:rsidRPr="00E907A8" w:rsidRDefault="00E907A8" w:rsidP="00E907A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FE9DA" id="Round Same-side Corner of Rectangle 10" o:spid="_x0000_s1036" style="position:absolute;margin-left:149.1pt;margin-top:2.95pt;width:253.45pt;height:511.85pt;rotation:90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18816,650049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" adj="-11796480,,5400" path="m36759,l3182057,v20301,,36759,16458,36759,36759l3218816,6500495r,l,6500495r,l,36759c,16458,16458,,36759,xe" fillcolor="#eff5fe" stroked="f" strokeweight="1pt">
                <v:stroke joinstyle="miter"/>
                <v:formulas/>
                <v:path arrowok="t" o:connecttype="custom" o:connectlocs="36759,0;3182057,0;3218816,36759;3218816,6500495;3218816,6500495;0,6500495;0,6500495;0,36759;36759,0" o:connectangles="0,0,0,0,0,0,0,0,0" textboxrect="0,0,3218816,6500495"/>
                <v:textbox>
                  <w:txbxContent>
                    <w:p w14:paraId="63C8629F" w14:textId="514C3FAD" w:rsidR="00E907A8" w:rsidRPr="00E907A8" w:rsidRDefault="00E907A8" w:rsidP="00E907A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4691FA8" wp14:editId="45E2CA1C">
                <wp:simplePos x="0" y="0"/>
                <wp:positionH relativeFrom="column">
                  <wp:posOffset>3606165</wp:posOffset>
                </wp:positionH>
                <wp:positionV relativeFrom="paragraph">
                  <wp:posOffset>175895</wp:posOffset>
                </wp:positionV>
                <wp:extent cx="2762250" cy="1031875"/>
                <wp:effectExtent l="12700" t="12700" r="19050" b="952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031875"/>
                        </a:xfrm>
                        <a:prstGeom prst="roundRect">
                          <a:avLst>
                            <a:gd name="adj" fmla="val 202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E9C8AE" w14:textId="7679AA8A" w:rsidR="0028366E" w:rsidRPr="00BE5C25" w:rsidRDefault="0028366E" w:rsidP="0028366E">
                            <w:pPr>
                              <w:spacing w:after="0" w:line="240" w:lineRule="auto"/>
                              <w:rPr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References removed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FD71F4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71F4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48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)  </w:t>
                            </w:r>
                          </w:p>
                          <w:p w14:paraId="61C49832" w14:textId="0DD7DE85" w:rsidR="0028366E" w:rsidRPr="00BE5C25" w:rsidRDefault="0028366E" w:rsidP="0028366E">
                            <w:pPr>
                              <w:spacing w:after="0" w:line="240" w:lineRule="auto"/>
                              <w:ind w:left="284"/>
                              <w:rPr>
                                <w:color w:val="002060"/>
                              </w:rPr>
                            </w:pP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Duplicates identified manually (n = </w:t>
                            </w:r>
                            <w:r w:rsidR="00FD71F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1</w:t>
                            </w: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27F483F2" w14:textId="6818F319" w:rsidR="0028366E" w:rsidRPr="00BE5C25" w:rsidRDefault="0028366E" w:rsidP="0028366E">
                            <w:pPr>
                              <w:spacing w:after="0" w:line="240" w:lineRule="auto"/>
                              <w:ind w:left="284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Duplicates identified by Covidence (n = </w:t>
                            </w:r>
                            <w:r w:rsidR="00FD71F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47</w:t>
                            </w: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) </w:t>
                            </w:r>
                          </w:p>
                          <w:p w14:paraId="610E51AC" w14:textId="72E10758" w:rsidR="0028366E" w:rsidRPr="00BE5C25" w:rsidRDefault="0028366E" w:rsidP="0028366E">
                            <w:pPr>
                              <w:spacing w:after="0" w:line="240" w:lineRule="auto"/>
                              <w:ind w:left="284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>Marked as ineligible by automation tools (n =</w:t>
                            </w:r>
                            <w:r w:rsidR="00D770BC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770BC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0</w:t>
                            </w: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525DDD4A" w14:textId="14A18C6F" w:rsidR="0028366E" w:rsidRPr="00BE5C25" w:rsidRDefault="0028366E" w:rsidP="0028366E">
                            <w:pPr>
                              <w:spacing w:after="0" w:line="240" w:lineRule="auto"/>
                              <w:ind w:left="284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>Other reasons (n =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691FA8" id="Rounded Rectangle 14" o:spid="_x0000_s1037" style="position:absolute;margin-left:283.95pt;margin-top:13.85pt;width:217.5pt;height:81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26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" fillcolor="white [3212]" strokecolor="#4c658a" strokeweight="1.5pt">
                <v:stroke joinstyle="miter"/>
                <v:textbox>
                  <w:txbxContent>
                    <w:p w14:paraId="56E9C8AE" w14:textId="7679AA8A" w:rsidR="0028366E" w:rsidRPr="00BE5C25" w:rsidRDefault="0028366E" w:rsidP="0028366E">
                      <w:pPr>
                        <w:spacing w:after="0" w:line="240" w:lineRule="auto"/>
                        <w:rPr>
                          <w:color w:val="002060"/>
                          <w:sz w:val="20"/>
                          <w:szCs w:val="20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References removed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FD71F4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FD71F4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48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)  </w:t>
                      </w:r>
                    </w:p>
                    <w:p w14:paraId="61C49832" w14:textId="0DD7DE85" w:rsidR="0028366E" w:rsidRPr="00BE5C25" w:rsidRDefault="0028366E" w:rsidP="0028366E">
                      <w:pPr>
                        <w:spacing w:after="0" w:line="240" w:lineRule="auto"/>
                        <w:ind w:left="284"/>
                        <w:rPr>
                          <w:color w:val="002060"/>
                        </w:rPr>
                      </w:pP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 xml:space="preserve">Duplicates identified manually (n = </w:t>
                      </w:r>
                      <w:r w:rsidR="00FD71F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1</w:t>
                      </w: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</w:p>
                    <w:p w14:paraId="27F483F2" w14:textId="6818F319" w:rsidR="0028366E" w:rsidRPr="00BE5C25" w:rsidRDefault="0028366E" w:rsidP="0028366E">
                      <w:pPr>
                        <w:spacing w:after="0" w:line="240" w:lineRule="auto"/>
                        <w:ind w:left="284"/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 xml:space="preserve">Duplicates identified by Covidence (n = </w:t>
                      </w:r>
                      <w:r w:rsidR="00FD71F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47</w:t>
                      </w: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 xml:space="preserve">) </w:t>
                      </w:r>
                    </w:p>
                    <w:p w14:paraId="610E51AC" w14:textId="72E10758" w:rsidR="0028366E" w:rsidRPr="00BE5C25" w:rsidRDefault="0028366E" w:rsidP="0028366E">
                      <w:pPr>
                        <w:spacing w:after="0" w:line="240" w:lineRule="auto"/>
                        <w:ind w:left="284"/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>Marked as ineligible by automation tools (n =</w:t>
                      </w:r>
                      <w:r w:rsidR="00D770BC"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D770BC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0</w:t>
                      </w: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</w:p>
                    <w:p w14:paraId="525DDD4A" w14:textId="14A18C6F" w:rsidR="0028366E" w:rsidRPr="00BE5C25" w:rsidRDefault="0028366E" w:rsidP="0028366E">
                      <w:pPr>
                        <w:spacing w:after="0" w:line="240" w:lineRule="auto"/>
                        <w:ind w:left="284"/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>Other reasons (n = 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8E7B2A7" w14:textId="6D9B7B96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113831BF" w14:textId="488C686B" w:rsidR="00842FC4" w:rsidRPr="00842FC4" w:rsidRDefault="00324FB9" w:rsidP="00842FC4">
      <w:pPr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BD93091" wp14:editId="62B0BC18">
                <wp:simplePos x="0" y="0"/>
                <wp:positionH relativeFrom="column">
                  <wp:posOffset>1978660</wp:posOffset>
                </wp:positionH>
                <wp:positionV relativeFrom="paragraph">
                  <wp:posOffset>205740</wp:posOffset>
                </wp:positionV>
                <wp:extent cx="1637030" cy="0"/>
                <wp:effectExtent l="0" t="88900" r="0" b="8890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7030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F7A2F1" id="Straight Arrow Connector 34" o:spid="_x0000_s1026" type="#_x0000_t32" style="position:absolute;margin-left:155.8pt;margin-top:16.2pt;width:128.9pt;height:0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" strokecolor="#4c658a" strokeweight="1.5pt">
                <v:stroke endarrow="open"/>
              </v:shape>
            </w:pict>
          </mc:Fallback>
        </mc:AlternateContent>
      </w:r>
    </w:p>
    <w:p w14:paraId="2DAD9BAE" w14:textId="32B111DE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6B1EE76A" w14:textId="6B4CE4DF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7DE1CBD5" w14:textId="44A14E82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2460FDBC" w14:textId="4670DC83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7D068C4F" w14:textId="6E3C8201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1306A14C" w14:textId="3F41B683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7A1DE3BB" w14:textId="60C4F552" w:rsidR="00842FC4" w:rsidRPr="00842FC4" w:rsidRDefault="00C14CDE" w:rsidP="00842FC4">
      <w:pPr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3B028A9" wp14:editId="1650F897">
                <wp:simplePos x="0" y="0"/>
                <wp:positionH relativeFrom="column">
                  <wp:posOffset>3053103</wp:posOffset>
                </wp:positionH>
                <wp:positionV relativeFrom="paragraph">
                  <wp:posOffset>97978</wp:posOffset>
                </wp:positionV>
                <wp:extent cx="890270" cy="6501600"/>
                <wp:effectExtent l="1270" t="0" r="0" b="0"/>
                <wp:wrapNone/>
                <wp:docPr id="20" name="Round Same-side Corner of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90270" cy="6501600"/>
                        </a:xfrm>
                        <a:prstGeom prst="round2SameRect">
                          <a:avLst>
                            <a:gd name="adj1" fmla="val 6175"/>
                            <a:gd name="adj2" fmla="val 0"/>
                          </a:avLst>
                        </a:prstGeom>
                        <a:solidFill>
                          <a:srgbClr val="EFF5F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F525D2" w14:textId="77777777" w:rsidR="00E907A8" w:rsidRPr="00E907A8" w:rsidRDefault="00E907A8" w:rsidP="00E907A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028A9" id="Round Same-side Corner of Rectangle 20" o:spid="_x0000_s1038" style="position:absolute;margin-left:240.4pt;margin-top:7.7pt;width:70.1pt;height:511.95pt;rotation:90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0270,650160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" adj="-11796480,,5400" path="m54974,l835296,v30361,,54974,24613,54974,54974l890270,6501600r,l,6501600r,l,54974c,24613,24613,,54974,xe" fillcolor="#eff5fe" stroked="f" strokeweight="1pt">
                <v:stroke joinstyle="miter"/>
                <v:formulas/>
                <v:path arrowok="t" o:connecttype="custom" o:connectlocs="54974,0;835296,0;890270,54974;890270,6501600;890270,6501600;0,6501600;0,6501600;0,54974;54974,0" o:connectangles="0,0,0,0,0,0,0,0,0" textboxrect="0,0,890270,6501600"/>
                <v:textbox>
                  <w:txbxContent>
                    <w:p w14:paraId="53F525D2" w14:textId="77777777" w:rsidR="00E907A8" w:rsidRPr="00E907A8" w:rsidRDefault="00E907A8" w:rsidP="00E907A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D3C5B3F" w14:textId="5A011BF3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6AB8DBC4" w14:textId="635648B3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69578C87" w14:textId="7F0435EF" w:rsidR="00842FC4" w:rsidRPr="00842FC4" w:rsidRDefault="00324FB9" w:rsidP="00842FC4">
      <w:pPr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FB1D016" wp14:editId="14DEF83F">
                <wp:simplePos x="0" y="0"/>
                <wp:positionH relativeFrom="column">
                  <wp:posOffset>-1492886</wp:posOffset>
                </wp:positionH>
                <wp:positionV relativeFrom="paragraph">
                  <wp:posOffset>231775</wp:posOffset>
                </wp:positionV>
                <wp:extent cx="3213737" cy="263525"/>
                <wp:effectExtent l="1905" t="0" r="1270" b="1270"/>
                <wp:wrapNone/>
                <wp:docPr id="1" name="Round Same-side Corner of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213737" cy="263525"/>
                        </a:xfrm>
                        <a:prstGeom prst="round2Same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05CCE9" w14:textId="26324B96" w:rsidR="00C14CDE" w:rsidRPr="009E617E" w:rsidRDefault="00C14CDE" w:rsidP="002B111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E617E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Screening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1D016" id="Round Same-side Corner of Rectangle 1" o:spid="_x0000_s1039" style="position:absolute;margin-left:-117.55pt;margin-top:18.25pt;width:253.05pt;height:20.75pt;rotation:-9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13737,26352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" adj="-11796480,,5400" path="m43922,l3169815,v24257,,43922,19665,43922,43922l3213737,263525r,l,263525r,l,43922c,19665,19665,,43922,xe" fillcolor="#002060" stroked="f" strokeweight="1pt">
                <v:stroke joinstyle="miter"/>
                <v:formulas/>
                <v:path arrowok="t" o:connecttype="custom" o:connectlocs="43922,0;3169815,0;3213737,43922;3213737,263525;3213737,263525;0,263525;0,263525;0,43922;43922,0" o:connectangles="0,0,0,0,0,0,0,0,0" textboxrect="0,0,3213737,263525"/>
                <v:textbox>
                  <w:txbxContent>
                    <w:p w14:paraId="6305CCE9" w14:textId="26324B96" w:rsidR="00C14CDE" w:rsidRPr="009E617E" w:rsidRDefault="00C14CDE" w:rsidP="002B1118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9E617E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Screening</w:t>
                      </w:r>
                    </w:p>
                  </w:txbxContent>
                </v:textbox>
              </v:shape>
            </w:pict>
          </mc:Fallback>
        </mc:AlternateContent>
      </w:r>
    </w:p>
    <w:p w14:paraId="2BC819D3" w14:textId="36938F4A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55ECE957" w14:textId="7CC0982D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039AF3EE" w14:textId="6A8CB56B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3318C069" w14:textId="579A3D42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532CE0E5" w14:textId="7BBC9BD0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0DB2669D" w14:textId="101745D1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67DE1FEA" w14:textId="4F7B4EAA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4885B6DC" w14:textId="5D0757EB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39D2E1A7" w14:textId="528DFE51" w:rsidR="00842FC4" w:rsidRPr="00842FC4" w:rsidRDefault="00EC6D24" w:rsidP="00842FC4">
      <w:pPr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4FC8E4E" wp14:editId="6EA5B4E9">
                <wp:simplePos x="0" y="0"/>
                <wp:positionH relativeFrom="column">
                  <wp:posOffset>-335913</wp:posOffset>
                </wp:positionH>
                <wp:positionV relativeFrom="paragraph">
                  <wp:posOffset>297497</wp:posOffset>
                </wp:positionV>
                <wp:extent cx="891540" cy="263525"/>
                <wp:effectExtent l="0" t="3493" r="0" b="0"/>
                <wp:wrapNone/>
                <wp:docPr id="19" name="Round Same-side Corner of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91540" cy="263525"/>
                        </a:xfrm>
                        <a:prstGeom prst="round2Same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44DD94" w14:textId="373B9088" w:rsidR="00E907A8" w:rsidRPr="009E617E" w:rsidRDefault="00E907A8" w:rsidP="002B111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E617E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C8E4E" id="Round Same-side Corner of Rectangle 19" o:spid="_x0000_s1040" style="position:absolute;margin-left:-26.45pt;margin-top:23.4pt;width:70.2pt;height:20.75pt;rotation:-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1540,26352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" adj="-11796480,,5400" path="m43922,l847618,v24257,,43922,19665,43922,43922l891540,263525r,l,263525r,l,43922c,19665,19665,,43922,xe" fillcolor="#002060" stroked="f" strokeweight="1pt">
                <v:stroke joinstyle="miter"/>
                <v:formulas/>
                <v:path arrowok="t" o:connecttype="custom" o:connectlocs="43922,0;847618,0;891540,43922;891540,263525;891540,263525;0,263525;0,263525;0,43922;43922,0" o:connectangles="0,0,0,0,0,0,0,0,0" textboxrect="0,0,891540,263525"/>
                <v:textbox>
                  <w:txbxContent>
                    <w:p w14:paraId="1344DD94" w14:textId="373B9088" w:rsidR="00E907A8" w:rsidRPr="009E617E" w:rsidRDefault="00E907A8" w:rsidP="002B1118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9E617E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09853BED" w14:textId="16519356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7C82C386" w14:textId="3F93DD59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269F67F0" w14:textId="4C633C67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16110992" w14:textId="26A8EAD3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394570C0" w14:textId="38035642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7310FA04" w14:textId="6D5455B3" w:rsidR="00842FC4" w:rsidRDefault="00842FC4" w:rsidP="00842FC4">
      <w:pPr>
        <w:rPr>
          <w:rFonts w:ascii="Arial" w:eastAsia="Arial" w:hAnsi="Arial" w:cs="Arial"/>
          <w:color w:val="000000"/>
          <w:sz w:val="18"/>
          <w:szCs w:val="18"/>
        </w:rPr>
      </w:pPr>
    </w:p>
    <w:p w14:paraId="5768A3BF" w14:textId="666A9555" w:rsidR="00842FC4" w:rsidRPr="00842FC4" w:rsidRDefault="00842FC4" w:rsidP="002675CC">
      <w:pPr>
        <w:tabs>
          <w:tab w:val="left" w:pos="7485"/>
          <w:tab w:val="left" w:pos="9169"/>
          <w:tab w:val="right" w:pos="10466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 w:rsidR="002675CC">
        <w:rPr>
          <w:rFonts w:ascii="Arial" w:eastAsia="Arial" w:hAnsi="Arial" w:cs="Arial"/>
          <w:sz w:val="18"/>
          <w:szCs w:val="18"/>
        </w:rPr>
        <w:tab/>
      </w:r>
    </w:p>
    <w:sectPr w:rsidR="00842FC4" w:rsidRPr="00842FC4" w:rsidSect="00852689">
      <w:pgSz w:w="11906" w:h="16838"/>
      <w:pgMar w:top="720" w:right="720" w:bottom="720" w:left="720" w:header="708" w:footer="4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9AADB" w14:textId="77777777" w:rsidR="00A12A8F" w:rsidRDefault="00A12A8F">
      <w:pPr>
        <w:spacing w:after="0" w:line="240" w:lineRule="auto"/>
      </w:pPr>
      <w:r>
        <w:separator/>
      </w:r>
    </w:p>
  </w:endnote>
  <w:endnote w:type="continuationSeparator" w:id="0">
    <w:p w14:paraId="104BF1FA" w14:textId="77777777" w:rsidR="00A12A8F" w:rsidRDefault="00A12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54D83" w14:textId="77777777" w:rsidR="00A12A8F" w:rsidRDefault="00A12A8F">
      <w:pPr>
        <w:spacing w:after="0" w:line="240" w:lineRule="auto"/>
      </w:pPr>
      <w:r>
        <w:separator/>
      </w:r>
    </w:p>
  </w:footnote>
  <w:footnote w:type="continuationSeparator" w:id="0">
    <w:p w14:paraId="49326FC5" w14:textId="77777777" w:rsidR="00A12A8F" w:rsidRDefault="00A12A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/>
  <w:defaultTabStop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50A"/>
    <w:rsid w:val="00064AD5"/>
    <w:rsid w:val="00092B86"/>
    <w:rsid w:val="000A3D75"/>
    <w:rsid w:val="000C2882"/>
    <w:rsid w:val="000F22A5"/>
    <w:rsid w:val="00103B6E"/>
    <w:rsid w:val="00105B4C"/>
    <w:rsid w:val="0013399D"/>
    <w:rsid w:val="00180946"/>
    <w:rsid w:val="00187F3E"/>
    <w:rsid w:val="001F3304"/>
    <w:rsid w:val="001F750A"/>
    <w:rsid w:val="00200DFB"/>
    <w:rsid w:val="002675CC"/>
    <w:rsid w:val="0028366E"/>
    <w:rsid w:val="002B1118"/>
    <w:rsid w:val="002D2B29"/>
    <w:rsid w:val="002D7967"/>
    <w:rsid w:val="00301F1D"/>
    <w:rsid w:val="00317244"/>
    <w:rsid w:val="0032293C"/>
    <w:rsid w:val="00324FB9"/>
    <w:rsid w:val="00371DBC"/>
    <w:rsid w:val="00372497"/>
    <w:rsid w:val="003A1BDA"/>
    <w:rsid w:val="003C4E92"/>
    <w:rsid w:val="003E0DA9"/>
    <w:rsid w:val="003E41E6"/>
    <w:rsid w:val="003F3A4C"/>
    <w:rsid w:val="0043111A"/>
    <w:rsid w:val="00466F8A"/>
    <w:rsid w:val="004815D6"/>
    <w:rsid w:val="00484EE4"/>
    <w:rsid w:val="004861F6"/>
    <w:rsid w:val="004A7822"/>
    <w:rsid w:val="00527DBC"/>
    <w:rsid w:val="00564948"/>
    <w:rsid w:val="0056625A"/>
    <w:rsid w:val="00580D1E"/>
    <w:rsid w:val="00584A84"/>
    <w:rsid w:val="00593AF4"/>
    <w:rsid w:val="005A4B74"/>
    <w:rsid w:val="005E186A"/>
    <w:rsid w:val="00620652"/>
    <w:rsid w:val="00622508"/>
    <w:rsid w:val="00646F0F"/>
    <w:rsid w:val="00647CA1"/>
    <w:rsid w:val="00692573"/>
    <w:rsid w:val="006A2F59"/>
    <w:rsid w:val="006D189C"/>
    <w:rsid w:val="007232FD"/>
    <w:rsid w:val="00754238"/>
    <w:rsid w:val="007849F1"/>
    <w:rsid w:val="007B56AA"/>
    <w:rsid w:val="007C41EF"/>
    <w:rsid w:val="007D4A85"/>
    <w:rsid w:val="007E61FE"/>
    <w:rsid w:val="007E64B4"/>
    <w:rsid w:val="007E69C7"/>
    <w:rsid w:val="00842FC4"/>
    <w:rsid w:val="00852689"/>
    <w:rsid w:val="00882235"/>
    <w:rsid w:val="008844B3"/>
    <w:rsid w:val="008925D5"/>
    <w:rsid w:val="008C70E6"/>
    <w:rsid w:val="008D4483"/>
    <w:rsid w:val="008D5E14"/>
    <w:rsid w:val="00901353"/>
    <w:rsid w:val="00906A6E"/>
    <w:rsid w:val="0093471B"/>
    <w:rsid w:val="0094788D"/>
    <w:rsid w:val="009C00C9"/>
    <w:rsid w:val="009D3FD5"/>
    <w:rsid w:val="009D71BC"/>
    <w:rsid w:val="009E617E"/>
    <w:rsid w:val="009F4665"/>
    <w:rsid w:val="00A12A8F"/>
    <w:rsid w:val="00A15406"/>
    <w:rsid w:val="00A44505"/>
    <w:rsid w:val="00A96E8E"/>
    <w:rsid w:val="00AA2B43"/>
    <w:rsid w:val="00AC09D4"/>
    <w:rsid w:val="00B054BD"/>
    <w:rsid w:val="00B325F6"/>
    <w:rsid w:val="00B778EA"/>
    <w:rsid w:val="00B800CE"/>
    <w:rsid w:val="00BC07C9"/>
    <w:rsid w:val="00BE5C25"/>
    <w:rsid w:val="00C05F2D"/>
    <w:rsid w:val="00C06711"/>
    <w:rsid w:val="00C14CDE"/>
    <w:rsid w:val="00C51B64"/>
    <w:rsid w:val="00C669CF"/>
    <w:rsid w:val="00C73CF2"/>
    <w:rsid w:val="00CD5965"/>
    <w:rsid w:val="00CF4854"/>
    <w:rsid w:val="00CF5080"/>
    <w:rsid w:val="00D03DB1"/>
    <w:rsid w:val="00D30403"/>
    <w:rsid w:val="00D770BC"/>
    <w:rsid w:val="00DE79AD"/>
    <w:rsid w:val="00E45679"/>
    <w:rsid w:val="00E67C0E"/>
    <w:rsid w:val="00E75C8F"/>
    <w:rsid w:val="00E907A8"/>
    <w:rsid w:val="00E9466C"/>
    <w:rsid w:val="00EB6A68"/>
    <w:rsid w:val="00EC6D24"/>
    <w:rsid w:val="00ED6A17"/>
    <w:rsid w:val="00EE7267"/>
    <w:rsid w:val="00F4234F"/>
    <w:rsid w:val="00F56159"/>
    <w:rsid w:val="00F62731"/>
    <w:rsid w:val="00F96A51"/>
    <w:rsid w:val="00FC30FE"/>
    <w:rsid w:val="00FC67AC"/>
    <w:rsid w:val="00FD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9ADE7"/>
  <w15:docId w15:val="{88E39ACF-B235-A641-9F3B-218067AB2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K59Dlp4zmpIuTMFjVTDzEVqPWg==">AMUW2mUthvr+hABLOzO47rKqK5Cce0Y5J3aZZ8cVQZlkUXOkyUDGR/TpnxZFcYskoq2jSD7smqZEF/c1MnMUhNWBDV7MGdPmNGGZIibuouHisl/9KoXHzoalAskemwtc3Gr5yHg08oBN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3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Page</dc:creator>
  <cp:lastModifiedBy>Shahid Miangul</cp:lastModifiedBy>
  <cp:revision>8</cp:revision>
  <dcterms:created xsi:type="dcterms:W3CDTF">2024-01-22T18:30:00Z</dcterms:created>
  <dcterms:modified xsi:type="dcterms:W3CDTF">2024-05-22T03:30:00Z</dcterms:modified>
</cp:coreProperties>
</file>