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C9B44" w14:textId="22FDE5E5" w:rsidR="00477B7D" w:rsidRPr="003A282E" w:rsidRDefault="009640F1">
      <w:pPr>
        <w:rPr>
          <w:rFonts w:ascii="Times New Roman" w:hAnsi="Times New Roman" w:cs="Times New Roman"/>
          <w:b/>
          <w:bCs/>
          <w:lang w:val="en-AU"/>
        </w:rPr>
      </w:pPr>
      <w:r>
        <w:rPr>
          <w:rFonts w:ascii="Times New Roman" w:hAnsi="Times New Roman" w:cs="Times New Roman"/>
          <w:b/>
          <w:bCs/>
          <w:lang w:val="en-AU"/>
        </w:rPr>
        <w:t>Additional</w:t>
      </w:r>
      <w:r w:rsidR="003A282E" w:rsidRPr="003A282E">
        <w:rPr>
          <w:rFonts w:ascii="Times New Roman" w:hAnsi="Times New Roman" w:cs="Times New Roman"/>
          <w:b/>
          <w:bCs/>
          <w:lang w:val="en-AU"/>
        </w:rPr>
        <w:t xml:space="preserve"> </w:t>
      </w:r>
      <w:r>
        <w:rPr>
          <w:rFonts w:ascii="Times New Roman" w:hAnsi="Times New Roman" w:cs="Times New Roman"/>
          <w:b/>
          <w:bCs/>
          <w:lang w:val="en-AU"/>
        </w:rPr>
        <w:t>File</w:t>
      </w:r>
      <w:r w:rsidR="003A282E" w:rsidRPr="003A282E">
        <w:rPr>
          <w:rFonts w:ascii="Times New Roman" w:hAnsi="Times New Roman" w:cs="Times New Roman"/>
          <w:b/>
          <w:bCs/>
          <w:lang w:val="en-AU"/>
        </w:rPr>
        <w:t xml:space="preserve"> 3. ROBINS-1</w:t>
      </w:r>
      <w:r w:rsidR="005F4A30">
        <w:rPr>
          <w:rFonts w:ascii="Times New Roman" w:hAnsi="Times New Roman" w:cs="Times New Roman"/>
          <w:b/>
          <w:bCs/>
          <w:lang w:val="en-AU"/>
        </w:rPr>
        <w:t xml:space="preserve"> Risk of Bias and Quality Assessment </w:t>
      </w:r>
    </w:p>
    <w:p w14:paraId="3014C98A" w14:textId="7580E460" w:rsidR="00477B7D" w:rsidRDefault="00477B7D"/>
    <w:p w14:paraId="007FD9DE" w14:textId="3535FAA0" w:rsidR="00477B7D" w:rsidRDefault="00477B7D">
      <w:r>
        <w:rPr>
          <w:noProof/>
        </w:rPr>
        <w:drawing>
          <wp:anchor distT="0" distB="0" distL="114300" distR="114300" simplePos="0" relativeHeight="251658240" behindDoc="0" locked="0" layoutInCell="1" allowOverlap="1" wp14:anchorId="08E204AA" wp14:editId="170B5891">
            <wp:simplePos x="0" y="0"/>
            <wp:positionH relativeFrom="column">
              <wp:posOffset>-246380</wp:posOffset>
            </wp:positionH>
            <wp:positionV relativeFrom="paragraph">
              <wp:posOffset>60911</wp:posOffset>
            </wp:positionV>
            <wp:extent cx="3458210" cy="7678420"/>
            <wp:effectExtent l="0" t="0" r="0" b="5080"/>
            <wp:wrapSquare wrapText="bothSides"/>
            <wp:docPr id="724476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76383" name="Picture 7244763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21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7DB27" w14:textId="77777777" w:rsidR="00477B7D" w:rsidRDefault="00477B7D"/>
    <w:p w14:paraId="18BDBFBA" w14:textId="77777777" w:rsidR="00477B7D" w:rsidRDefault="00477B7D"/>
    <w:p w14:paraId="05B83836" w14:textId="77777777" w:rsidR="00477B7D" w:rsidRDefault="00477B7D"/>
    <w:p w14:paraId="50123200" w14:textId="77777777" w:rsidR="00477B7D" w:rsidRDefault="00477B7D"/>
    <w:p w14:paraId="736EF332" w14:textId="77777777" w:rsidR="00477B7D" w:rsidRDefault="00477B7D"/>
    <w:p w14:paraId="53182C3D" w14:textId="77777777" w:rsidR="00477B7D" w:rsidRDefault="00477B7D"/>
    <w:p w14:paraId="2242C303" w14:textId="77777777" w:rsidR="00477B7D" w:rsidRDefault="00477B7D"/>
    <w:p w14:paraId="10796F25" w14:textId="77777777" w:rsidR="00477B7D" w:rsidRDefault="00477B7D"/>
    <w:p w14:paraId="0C5E40E9" w14:textId="77777777" w:rsidR="00477B7D" w:rsidRDefault="00477B7D"/>
    <w:p w14:paraId="18235C29" w14:textId="77777777" w:rsidR="00477B7D" w:rsidRDefault="00477B7D"/>
    <w:p w14:paraId="71ACAB6B" w14:textId="77777777" w:rsidR="00477B7D" w:rsidRDefault="00477B7D"/>
    <w:p w14:paraId="143BED38" w14:textId="77777777" w:rsidR="00477B7D" w:rsidRDefault="00477B7D"/>
    <w:p w14:paraId="0B0E6E62" w14:textId="77777777" w:rsidR="00477B7D" w:rsidRDefault="00477B7D"/>
    <w:p w14:paraId="6B05D408" w14:textId="77777777" w:rsidR="00477B7D" w:rsidRDefault="00477B7D"/>
    <w:p w14:paraId="0A2572E5" w14:textId="77777777" w:rsidR="00477B7D" w:rsidRDefault="00477B7D"/>
    <w:p w14:paraId="1E4F9FB8" w14:textId="77777777" w:rsidR="00477B7D" w:rsidRDefault="00477B7D"/>
    <w:p w14:paraId="2DF9076E" w14:textId="77777777" w:rsidR="00477B7D" w:rsidRDefault="00477B7D"/>
    <w:p w14:paraId="78EF837D" w14:textId="77777777" w:rsidR="00477B7D" w:rsidRDefault="00477B7D"/>
    <w:p w14:paraId="30715FF0" w14:textId="77777777" w:rsidR="00477B7D" w:rsidRDefault="00477B7D"/>
    <w:p w14:paraId="56D9CF04" w14:textId="77777777" w:rsidR="00477B7D" w:rsidRDefault="00477B7D"/>
    <w:p w14:paraId="617853A9" w14:textId="77777777" w:rsidR="00477B7D" w:rsidRDefault="00477B7D"/>
    <w:p w14:paraId="7089E39E" w14:textId="77777777" w:rsidR="00477B7D" w:rsidRDefault="00477B7D"/>
    <w:p w14:paraId="6AA3ABDE" w14:textId="77777777" w:rsidR="00477B7D" w:rsidRDefault="00477B7D"/>
    <w:p w14:paraId="7CF9FDB1" w14:textId="77777777" w:rsidR="00477B7D" w:rsidRDefault="00477B7D"/>
    <w:p w14:paraId="4A50AF86" w14:textId="77777777" w:rsidR="00477B7D" w:rsidRDefault="00477B7D"/>
    <w:p w14:paraId="53C40AD3" w14:textId="77777777" w:rsidR="00477B7D" w:rsidRDefault="00477B7D"/>
    <w:p w14:paraId="0D2B2581" w14:textId="77777777" w:rsidR="00477B7D" w:rsidRDefault="00477B7D"/>
    <w:p w14:paraId="05BB9226" w14:textId="77777777" w:rsidR="00477B7D" w:rsidRDefault="00477B7D"/>
    <w:p w14:paraId="1497918C" w14:textId="77777777" w:rsidR="00477B7D" w:rsidRDefault="00477B7D"/>
    <w:p w14:paraId="379F13C0" w14:textId="77777777" w:rsidR="00477B7D" w:rsidRDefault="00477B7D"/>
    <w:p w14:paraId="6E425DA0" w14:textId="77777777" w:rsidR="00477B7D" w:rsidRDefault="00477B7D"/>
    <w:p w14:paraId="639436DF" w14:textId="77777777" w:rsidR="00477B7D" w:rsidRDefault="00477B7D"/>
    <w:p w14:paraId="406475F2" w14:textId="77777777" w:rsidR="00477B7D" w:rsidRDefault="00477B7D"/>
    <w:p w14:paraId="49DDEBCE" w14:textId="77777777" w:rsidR="00477B7D" w:rsidRDefault="00477B7D"/>
    <w:p w14:paraId="200FB0CD" w14:textId="77777777" w:rsidR="00477B7D" w:rsidRDefault="00477B7D"/>
    <w:p w14:paraId="7EF7757A" w14:textId="77777777" w:rsidR="00477B7D" w:rsidRDefault="00477B7D"/>
    <w:p w14:paraId="47BFE115" w14:textId="77777777" w:rsidR="00477B7D" w:rsidRDefault="00477B7D"/>
    <w:p w14:paraId="2B203534" w14:textId="77777777" w:rsidR="00477B7D" w:rsidRDefault="00477B7D"/>
    <w:p w14:paraId="2BC4FE26" w14:textId="77777777" w:rsidR="00477B7D" w:rsidRDefault="00477B7D"/>
    <w:p w14:paraId="7D9C1C4E" w14:textId="77777777" w:rsidR="00477B7D" w:rsidRDefault="00477B7D"/>
    <w:p w14:paraId="5F60C3EF" w14:textId="24E851BE" w:rsidR="00477B7D" w:rsidRDefault="00477B7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19A2375" wp14:editId="72DCADFB">
            <wp:simplePos x="0" y="0"/>
            <wp:positionH relativeFrom="column">
              <wp:posOffset>-164123</wp:posOffset>
            </wp:positionH>
            <wp:positionV relativeFrom="paragraph">
              <wp:posOffset>342</wp:posOffset>
            </wp:positionV>
            <wp:extent cx="5731510" cy="1721485"/>
            <wp:effectExtent l="0" t="0" r="0" b="5715"/>
            <wp:wrapSquare wrapText="bothSides"/>
            <wp:docPr id="1029049806" name="Picture 4" descr="A graph with different colo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049806" name="Picture 4" descr="A graph with different colored ba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2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D7E7A" w14:textId="41944B18" w:rsidR="00477B7D" w:rsidRDefault="00477B7D"/>
    <w:p w14:paraId="2FFBB389" w14:textId="0DEDC6F2" w:rsidR="00477B7D" w:rsidRDefault="00477B7D"/>
    <w:p w14:paraId="74EFF72E" w14:textId="77777777" w:rsidR="00477B7D" w:rsidRDefault="00477B7D"/>
    <w:p w14:paraId="27B24995" w14:textId="4A75735B" w:rsidR="00477B7D" w:rsidRDefault="00477B7D"/>
    <w:p w14:paraId="6E76E912" w14:textId="77777777" w:rsidR="00477B7D" w:rsidRDefault="00477B7D"/>
    <w:p w14:paraId="1CBCD309" w14:textId="77777777" w:rsidR="00477B7D" w:rsidRDefault="00477B7D"/>
    <w:p w14:paraId="6E7E253B" w14:textId="77777777" w:rsidR="00477B7D" w:rsidRDefault="00477B7D"/>
    <w:p w14:paraId="2C0A162B" w14:textId="0F891BFE" w:rsidR="00477B7D" w:rsidRDefault="00477B7D"/>
    <w:p w14:paraId="3DF90AB6" w14:textId="77777777" w:rsidR="00477B7D" w:rsidRDefault="00477B7D"/>
    <w:p w14:paraId="69ED52CB" w14:textId="77777777" w:rsidR="00477B7D" w:rsidRDefault="00477B7D"/>
    <w:p w14:paraId="76B92AFC" w14:textId="77777777" w:rsidR="00477B7D" w:rsidRDefault="00477B7D"/>
    <w:p w14:paraId="4843993C" w14:textId="6510C2C0" w:rsidR="00477B7D" w:rsidRDefault="00477B7D"/>
    <w:p w14:paraId="7EDDBA2A" w14:textId="77777777" w:rsidR="00477B7D" w:rsidRDefault="00477B7D"/>
    <w:p w14:paraId="6194F63B" w14:textId="77777777" w:rsidR="00477B7D" w:rsidRDefault="00477B7D"/>
    <w:p w14:paraId="50412F04" w14:textId="77777777" w:rsidR="00477B7D" w:rsidRDefault="00477B7D"/>
    <w:p w14:paraId="2520F810" w14:textId="0F71CD33" w:rsidR="00477B7D" w:rsidRDefault="00477B7D"/>
    <w:p w14:paraId="356C9CBA" w14:textId="77777777" w:rsidR="00477B7D" w:rsidRDefault="00477B7D"/>
    <w:p w14:paraId="062CE8B9" w14:textId="5ED2E6B3" w:rsidR="00477B7D" w:rsidRDefault="00477B7D"/>
    <w:p w14:paraId="1037BCF5" w14:textId="2899874D" w:rsidR="00477B7D" w:rsidRDefault="00477B7D"/>
    <w:sectPr w:rsidR="00477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7D"/>
    <w:rsid w:val="00003F2C"/>
    <w:rsid w:val="00022D9A"/>
    <w:rsid w:val="000311A8"/>
    <w:rsid w:val="00094D39"/>
    <w:rsid w:val="0010353C"/>
    <w:rsid w:val="00134C1D"/>
    <w:rsid w:val="001D65F8"/>
    <w:rsid w:val="001D6867"/>
    <w:rsid w:val="0021653C"/>
    <w:rsid w:val="002C6443"/>
    <w:rsid w:val="00304498"/>
    <w:rsid w:val="00361B59"/>
    <w:rsid w:val="003A282E"/>
    <w:rsid w:val="003D566E"/>
    <w:rsid w:val="00477B7D"/>
    <w:rsid w:val="004B391A"/>
    <w:rsid w:val="0052442B"/>
    <w:rsid w:val="0056530A"/>
    <w:rsid w:val="005946D6"/>
    <w:rsid w:val="005E3E87"/>
    <w:rsid w:val="005F4A30"/>
    <w:rsid w:val="006330C8"/>
    <w:rsid w:val="00655F6C"/>
    <w:rsid w:val="00780E2F"/>
    <w:rsid w:val="007A11EB"/>
    <w:rsid w:val="007D2386"/>
    <w:rsid w:val="00844144"/>
    <w:rsid w:val="008C5A64"/>
    <w:rsid w:val="00900899"/>
    <w:rsid w:val="009640F1"/>
    <w:rsid w:val="009A4036"/>
    <w:rsid w:val="00A5374A"/>
    <w:rsid w:val="00A7237C"/>
    <w:rsid w:val="00AC3E4E"/>
    <w:rsid w:val="00AD006A"/>
    <w:rsid w:val="00B17328"/>
    <w:rsid w:val="00B3636C"/>
    <w:rsid w:val="00BE33C2"/>
    <w:rsid w:val="00C007C2"/>
    <w:rsid w:val="00C06FFB"/>
    <w:rsid w:val="00C160ED"/>
    <w:rsid w:val="00C2108D"/>
    <w:rsid w:val="00C53B7D"/>
    <w:rsid w:val="00C7476B"/>
    <w:rsid w:val="00CD62F1"/>
    <w:rsid w:val="00DA6B61"/>
    <w:rsid w:val="00E31434"/>
    <w:rsid w:val="00E56E30"/>
    <w:rsid w:val="00EC5197"/>
    <w:rsid w:val="00ED50FA"/>
    <w:rsid w:val="00F2626D"/>
    <w:rsid w:val="00F304C0"/>
    <w:rsid w:val="00F35132"/>
    <w:rsid w:val="00F3720D"/>
    <w:rsid w:val="00F547D5"/>
    <w:rsid w:val="00F77736"/>
    <w:rsid w:val="00FB7A5C"/>
    <w:rsid w:val="00FC30FE"/>
    <w:rsid w:val="00FD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A6D92"/>
  <w15:chartTrackingRefBased/>
  <w15:docId w15:val="{29AF742F-4A75-724F-B13C-BB6F98E6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B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B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B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B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B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B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B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B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B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B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B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B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B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6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 Miangul</dc:creator>
  <cp:keywords/>
  <dc:description/>
  <cp:lastModifiedBy>Shahid Miangul</cp:lastModifiedBy>
  <cp:revision>7</cp:revision>
  <dcterms:created xsi:type="dcterms:W3CDTF">2024-05-05T02:36:00Z</dcterms:created>
  <dcterms:modified xsi:type="dcterms:W3CDTF">2024-05-22T03:30:00Z</dcterms:modified>
</cp:coreProperties>
</file>