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7F0C" w:rsidRPr="00BF6969" w:rsidRDefault="00666F09">
      <w:pPr>
        <w:rPr>
          <w:lang w:val="en-US"/>
        </w:rPr>
      </w:pPr>
      <w:r>
        <w:rPr>
          <w:lang w:val="en-US"/>
        </w:rPr>
        <w:t>Supplementary Figure 1.</w:t>
      </w:r>
      <w:r w:rsidR="00BF6969" w:rsidRPr="00BF6969">
        <w:rPr>
          <w:lang w:val="en-US"/>
        </w:rPr>
        <w:t xml:space="preserve"> The adjusted Odds Ratios for unintended pr</w:t>
      </w:r>
      <w:r w:rsidR="00BF6969">
        <w:rPr>
          <w:lang w:val="en-US"/>
        </w:rPr>
        <w:t>egnancy and any lifetime abuse by participating country, the Bidens study, N=7102</w:t>
      </w:r>
    </w:p>
    <w:p w:rsidR="00BF6969" w:rsidRPr="00666F09" w:rsidRDefault="00BF6969">
      <w:pPr>
        <w:rPr>
          <w:lang w:val="en-US"/>
        </w:rPr>
      </w:pPr>
      <w:r w:rsidRPr="00E12001">
        <w:rPr>
          <w:noProof/>
          <w:lang w:eastAsia="nb-NO"/>
        </w:rPr>
        <w:drawing>
          <wp:inline distT="0" distB="0" distL="0" distR="0" wp14:anchorId="3ACCF0C4" wp14:editId="633D53B0">
            <wp:extent cx="4476750" cy="33909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62" t="1544" r="978" b="6796"/>
                    <a:stretch/>
                  </pic:blipFill>
                  <pic:spPr bwMode="auto">
                    <a:xfrm>
                      <a:off x="0" y="0"/>
                      <a:ext cx="4477930" cy="33917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6969" w:rsidRPr="00666F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969"/>
    <w:rsid w:val="00004025"/>
    <w:rsid w:val="00666F09"/>
    <w:rsid w:val="00670894"/>
    <w:rsid w:val="0079520E"/>
    <w:rsid w:val="00804C8E"/>
    <w:rsid w:val="00BF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18A3B-70CA-4C58-B76C-83F453CD3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BFA56229.dotm</Template>
  <TotalTime>5</TotalTime>
  <Pages>1</Pages>
  <Words>23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Høgskolen i Oslo og Akershus</Company>
  <LinksUpToDate>false</LinksUpToDate>
  <CharactersWithSpaces>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Mirjam Lukasse</dc:creator>
  <cp:keywords/>
  <dc:description/>
  <cp:lastModifiedBy>Mirjam Lukasse</cp:lastModifiedBy>
  <cp:revision>3</cp:revision>
  <dcterms:created xsi:type="dcterms:W3CDTF">2015-04-10T09:07:00Z</dcterms:created>
  <dcterms:modified xsi:type="dcterms:W3CDTF">2015-05-06T13:42:00Z</dcterms:modified>
</cp:coreProperties>
</file>