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17D" w:rsidRPr="00026D0E" w:rsidRDefault="0014117D" w:rsidP="0014117D">
      <w:pPr>
        <w:rPr>
          <w:b/>
          <w:lang w:val="en-GB"/>
        </w:rPr>
      </w:pPr>
      <w:r>
        <w:rPr>
          <w:b/>
          <w:lang w:val="en-GB"/>
        </w:rPr>
        <w:t>T</w:t>
      </w:r>
      <w:r w:rsidRPr="00026D0E">
        <w:rPr>
          <w:b/>
          <w:lang w:val="en-GB"/>
        </w:rPr>
        <w:t xml:space="preserve">able </w:t>
      </w:r>
      <w:r>
        <w:rPr>
          <w:b/>
          <w:lang w:val="en-GB"/>
        </w:rPr>
        <w:t>S</w:t>
      </w:r>
      <w:r>
        <w:rPr>
          <w:b/>
          <w:lang w:val="en-GB"/>
        </w:rPr>
        <w:t>2</w:t>
      </w:r>
      <w:r w:rsidRPr="00026D0E">
        <w:rPr>
          <w:b/>
          <w:lang w:val="en-GB"/>
        </w:rPr>
        <w:t xml:space="preserve"> Future perspectives on abstinence of women who quit smoking at the primary endpoint of the study*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5"/>
        <w:gridCol w:w="1783"/>
        <w:gridCol w:w="1920"/>
        <w:gridCol w:w="1921"/>
        <w:gridCol w:w="1637"/>
      </w:tblGrid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Question</w:t>
            </w: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Answer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Pregnant</w:t>
            </w:r>
          </w:p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(n=9)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Not pregnant</w:t>
            </w:r>
          </w:p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(n=2)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 xml:space="preserve">Total </w:t>
            </w:r>
          </w:p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(n=11)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Are you planning to remain abstinent?</w:t>
            </w: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Yes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5 (56)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2 (100)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7 (64)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In doubt, but I think so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1 (11)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1 (9)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In doubt, but I do not think so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No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1 (11)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1 (9)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Missing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2 (22)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2 (18)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b/>
                <w:lang w:val="en-GB"/>
              </w:rPr>
            </w:pPr>
            <w:r w:rsidRPr="00026D0E">
              <w:rPr>
                <w:b/>
                <w:lang w:val="en-GB"/>
              </w:rPr>
              <w:t>Do you believe you can remain abstinent</w:t>
            </w: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Yes, absolutely sure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1 (11)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1 (50)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2 (18)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Yes, pretty sure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2 (22)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026D0E">
              <w:rPr>
                <w:lang w:val="en-GB"/>
              </w:rPr>
              <w:t xml:space="preserve"> (50)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026D0E">
              <w:rPr>
                <w:lang w:val="en-GB"/>
              </w:rPr>
              <w:t xml:space="preserve"> (</w:t>
            </w:r>
            <w:r>
              <w:rPr>
                <w:lang w:val="en-GB"/>
              </w:rPr>
              <w:t>27</w:t>
            </w:r>
            <w:r w:rsidRPr="00026D0E">
              <w:rPr>
                <w:lang w:val="en-GB"/>
              </w:rPr>
              <w:t>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Yes, I think I can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1 (11)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1 (9)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I doubt myself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3 (33)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3 (27)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No, I do not think I can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No, I am pretty sure I cannot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No, I am absolutely sure I cannot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</w:tr>
      <w:tr w:rsidR="0014117D" w:rsidRPr="00026D0E" w:rsidTr="00FD76E1">
        <w:tc>
          <w:tcPr>
            <w:tcW w:w="1761" w:type="dxa"/>
          </w:tcPr>
          <w:p w:rsidR="0014117D" w:rsidRPr="00026D0E" w:rsidRDefault="0014117D" w:rsidP="00FD76E1">
            <w:pPr>
              <w:rPr>
                <w:lang w:val="en-GB"/>
              </w:rPr>
            </w:pPr>
          </w:p>
        </w:tc>
        <w:tc>
          <w:tcPr>
            <w:tcW w:w="179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Missing</w:t>
            </w:r>
          </w:p>
        </w:tc>
        <w:tc>
          <w:tcPr>
            <w:tcW w:w="1931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2 (22)</w:t>
            </w:r>
          </w:p>
        </w:tc>
        <w:tc>
          <w:tcPr>
            <w:tcW w:w="1932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0 (0)</w:t>
            </w:r>
          </w:p>
        </w:tc>
        <w:tc>
          <w:tcPr>
            <w:tcW w:w="1647" w:type="dxa"/>
          </w:tcPr>
          <w:p w:rsidR="0014117D" w:rsidRPr="00026D0E" w:rsidRDefault="0014117D" w:rsidP="00FD76E1">
            <w:pPr>
              <w:rPr>
                <w:lang w:val="en-GB"/>
              </w:rPr>
            </w:pPr>
            <w:r w:rsidRPr="00026D0E">
              <w:rPr>
                <w:lang w:val="en-GB"/>
              </w:rPr>
              <w:t>2 (18)</w:t>
            </w:r>
          </w:p>
        </w:tc>
      </w:tr>
    </w:tbl>
    <w:p w:rsidR="00C2111F" w:rsidRPr="0014117D" w:rsidRDefault="0014117D">
      <w:pPr>
        <w:rPr>
          <w:lang w:val="en-GB"/>
        </w:rPr>
      </w:pPr>
      <w:r w:rsidRPr="00026D0E">
        <w:rPr>
          <w:lang w:val="en-GB"/>
        </w:rPr>
        <w:t>* stated as n(%)</w:t>
      </w:r>
    </w:p>
    <w:sectPr w:rsidR="00C2111F" w:rsidRPr="00141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7D"/>
    <w:rsid w:val="0014117D"/>
    <w:rsid w:val="00C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AC5F"/>
  <w15:chartTrackingRefBased/>
  <w15:docId w15:val="{3AC5A229-0490-4C87-8F28-C9A90C71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17D"/>
    <w:pPr>
      <w:spacing w:after="200" w:line="276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117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4004\AppData\Local\Temp\Templafy\WordVsto\sv0gix5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isBaseTemplate":false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CD0BFF8B-C29C-4A2A-97A3-738A635A3284}">
  <ds:schemaRefs/>
</ds:datastoreItem>
</file>

<file path=customXml/itemProps2.xml><?xml version="1.0" encoding="utf-8"?>
<ds:datastoreItem xmlns:ds="http://schemas.openxmlformats.org/officeDocument/2006/customXml" ds:itemID="{57971C6D-3F3B-44A4-A545-8AEBE2C733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sv0gix5z.dotx</Template>
  <TotalTime>0</TotalTime>
  <Pages>1</Pages>
  <Words>120</Words>
  <Characters>665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L.J. Breunis</dc:creator>
  <cp:keywords/>
  <dc:description/>
  <cp:lastModifiedBy>Leonieke Breunis</cp:lastModifiedBy>
  <cp:revision>1</cp:revision>
  <dcterms:created xsi:type="dcterms:W3CDTF">2021-12-22T16:29:00Z</dcterms:created>
  <dcterms:modified xsi:type="dcterms:W3CDTF">2021-12-22T16:29:00Z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637558934950724457</vt:lpwstr>
  </property>
  <property fmtid="{D5CDD505-2E9C-101B-9397-08002B2CF9AE}" pid="4" name="TemplafyUserProfileId">
    <vt:lpwstr>637737820738834981</vt:lpwstr>
  </property>
  <property fmtid="{D5CDD505-2E9C-101B-9397-08002B2CF9AE}" pid="5" name="TemplafyFromBlank">
    <vt:bool>true</vt:bool>
  </property>
</Properties>
</file>