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A06B" w14:textId="2747B7E1" w:rsidR="00ED169B" w:rsidRPr="00D7003B" w:rsidRDefault="00712B87" w:rsidP="00D7003B">
      <w:r w:rsidRPr="00712B87">
        <w:rPr>
          <w:rFonts w:asciiTheme="minorHAnsi" w:hAnsiTheme="minorHAnsi" w:cstheme="minorHAnsi"/>
          <w:b/>
          <w:bCs/>
          <w:noProof/>
        </w:rPr>
        <w:t>Supplementary material</w:t>
      </w:r>
      <w:r w:rsidRPr="00CB3C00">
        <w:rPr>
          <w:noProof/>
        </w:rPr>
        <w:drawing>
          <wp:inline distT="0" distB="0" distL="0" distR="0" wp14:anchorId="12366ABB" wp14:editId="62AB7ED3">
            <wp:extent cx="4753697" cy="7410450"/>
            <wp:effectExtent l="0" t="0" r="8890" b="0"/>
            <wp:docPr id="925710999" name="Billede 925710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902" cy="74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169B" w:rsidRPr="00D7003B" w:rsidSect="007A27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A9D27" w14:textId="77777777" w:rsidR="00712B87" w:rsidRDefault="00712B87" w:rsidP="009E4B94">
      <w:pPr>
        <w:spacing w:line="240" w:lineRule="auto"/>
      </w:pPr>
      <w:r>
        <w:separator/>
      </w:r>
    </w:p>
  </w:endnote>
  <w:endnote w:type="continuationSeparator" w:id="0">
    <w:p w14:paraId="15EBABEC" w14:textId="77777777" w:rsidR="00712B87" w:rsidRDefault="00712B87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3E9A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6DE80DBC" w14:textId="77777777" w:rsidTr="001E46F9">
      <w:trPr>
        <w:trHeight w:val="284"/>
      </w:trPr>
      <w:tc>
        <w:tcPr>
          <w:tcW w:w="6096" w:type="dxa"/>
        </w:tcPr>
        <w:p w14:paraId="48BD1858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195BB2D3" w14:textId="77777777" w:rsidR="00FC1F1B" w:rsidRDefault="00712B87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170fc9c1-e33e-4cdf-a5d3-d194b20fd03d&quot;}}"/>
              <w:id w:val="2132284046"/>
              <w:placeholder/>
            </w:sdtPr>
            <w:sdtEndPr>
              <w:rPr>
                <w:rStyle w:val="Sidetal"/>
              </w:rPr>
            </w:sdtEnd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7A63D144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0357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A112590" wp14:editId="6EDADD8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706FAF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112590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5D706FAF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E39D" w14:textId="77777777" w:rsidR="00712B87" w:rsidRDefault="00712B87" w:rsidP="009E4B94">
      <w:pPr>
        <w:spacing w:line="240" w:lineRule="auto"/>
      </w:pPr>
      <w:r>
        <w:separator/>
      </w:r>
    </w:p>
  </w:footnote>
  <w:footnote w:type="continuationSeparator" w:id="0">
    <w:p w14:paraId="5E556325" w14:textId="77777777" w:rsidR="00712B87" w:rsidRDefault="00712B87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4287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8057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26FD8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61B96A1D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0E2C2997" wp14:editId="7A4079E5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861017" cy="540000"/>
          <wp:effectExtent l="0" t="0" r="6350" b="0"/>
          <wp:wrapNone/>
          <wp:docPr id="1870449245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49245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86101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0A85BEF5" wp14:editId="47FB60AB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376047228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047228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11B86BA5" wp14:editId="6B066584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062486998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486998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6F716B37" wp14:editId="6D2B1D55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585276238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276238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1NTYzNTY0NbcwsjRV0lEKTi0uzszPAykwrAUAOV0yHSwAAAA="/>
  </w:docVars>
  <w:rsids>
    <w:rsidRoot w:val="00712B87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12B87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5703F"/>
  <w15:docId w15:val="{E3513B0D-0305-45F3-81C7-896CBCDC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r0192\AppData\Local\Temp\Templafy\WordVsto\aqmt2wit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170fc9c1-e33e-4cdf-a5d3-d194b20fd03d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4A783360-2D84-4F66-8880-7053A2A2F97E}">
  <ds:schemaRefs/>
</ds:datastoreItem>
</file>

<file path=customXml/itemProps2.xml><?xml version="1.0" encoding="utf-8"?>
<ds:datastoreItem xmlns:ds="http://schemas.openxmlformats.org/officeDocument/2006/customXml" ds:itemID="{74784CB5-A832-422E-9260-36EE253C9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aqmt2wit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Neergaard Larsen</dc:creator>
  <cp:lastModifiedBy>Joan Neergaard Larsen</cp:lastModifiedBy>
  <cp:revision>1</cp:revision>
  <dcterms:created xsi:type="dcterms:W3CDTF">2025-03-27T12:54:00Z</dcterms:created>
  <dcterms:modified xsi:type="dcterms:W3CDTF">2025-03-27T12:57:00Z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981360797666508882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