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15" w:rsidRDefault="00C75523" w:rsidP="00F51C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Additional File 2</w:t>
      </w:r>
      <w:bookmarkStart w:id="0" w:name="_GoBack"/>
      <w:bookmarkEnd w:id="0"/>
      <w:r w:rsidR="000C0B6A">
        <w:rPr>
          <w:rFonts w:ascii="Arial" w:hAnsi="Arial" w:cs="Arial"/>
          <w:b/>
          <w:sz w:val="28"/>
          <w:szCs w:val="28"/>
          <w:lang w:val="en-US"/>
        </w:rPr>
        <w:t xml:space="preserve"> – Table S1: </w:t>
      </w:r>
      <w:r w:rsidR="00F51C15">
        <w:rPr>
          <w:rFonts w:ascii="Arial" w:hAnsi="Arial" w:cs="Arial"/>
          <w:b/>
          <w:sz w:val="28"/>
          <w:szCs w:val="28"/>
          <w:lang w:val="en-US"/>
        </w:rPr>
        <w:t>Primer Sequences</w:t>
      </w:r>
    </w:p>
    <w:p w:rsidR="00F51C15" w:rsidRPr="00F32771" w:rsidRDefault="00F51C15" w:rsidP="00F51C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660"/>
        <w:gridCol w:w="3969"/>
      </w:tblGrid>
      <w:tr w:rsidR="00F51C15" w:rsidRPr="00F32771" w:rsidTr="009C0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51C15" w:rsidRPr="00F32771" w:rsidRDefault="00F51C15" w:rsidP="009C01BE">
            <w:pPr>
              <w:rPr>
                <w:rFonts w:ascii="Cambria" w:hAnsi="Cambria"/>
                <w:b w:val="0"/>
                <w:sz w:val="24"/>
                <w:szCs w:val="24"/>
              </w:rPr>
            </w:pPr>
            <w:r w:rsidRPr="00F32771">
              <w:rPr>
                <w:rFonts w:ascii="Cambria" w:hAnsi="Cambria"/>
                <w:b w:val="0"/>
                <w:sz w:val="24"/>
                <w:szCs w:val="24"/>
              </w:rPr>
              <w:t>Primer name</w:t>
            </w:r>
          </w:p>
        </w:tc>
        <w:tc>
          <w:tcPr>
            <w:tcW w:w="3969" w:type="dxa"/>
          </w:tcPr>
          <w:p w:rsidR="00F51C15" w:rsidRPr="00F32771" w:rsidRDefault="00F51C15" w:rsidP="009C01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sz w:val="24"/>
                <w:szCs w:val="24"/>
              </w:rPr>
            </w:pPr>
            <w:r w:rsidRPr="00F32771">
              <w:rPr>
                <w:rFonts w:ascii="Cambria" w:hAnsi="Cambria"/>
                <w:b w:val="0"/>
                <w:sz w:val="24"/>
                <w:szCs w:val="24"/>
              </w:rPr>
              <w:t>Primer Sequence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PMEPA1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GTCTGCACGGTCCTTTGCTC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PMEPA1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CGTTGCGCCCTGCAGATCCT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PGM2L1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GGG CAG TGG CTC CGC TGG GAT AA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PGM2L1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CTGCCCCCATGGCAGAACGAAGT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STEAP1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GAAGAGTGGGTGGCTGAAGCCATAC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STEAP1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ATGCTGGTCTCTCCCGTGTCCTTA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KLK2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sz w:val="24"/>
                <w:szCs w:val="24"/>
              </w:rPr>
            </w:pPr>
            <w:r w:rsidRPr="00F32771">
              <w:rPr>
                <w:rFonts w:ascii="Cambria" w:hAnsi="Cambria" w:cs="Arial"/>
                <w:sz w:val="24"/>
                <w:szCs w:val="24"/>
              </w:rPr>
              <w:t>GGTGGCTGTGTACAGTCATGGAT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KLK2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sz w:val="24"/>
                <w:szCs w:val="24"/>
              </w:rPr>
            </w:pPr>
            <w:r w:rsidRPr="00F32771">
              <w:rPr>
                <w:rFonts w:ascii="Cambria" w:hAnsi="Cambria" w:cs="Arial"/>
                <w:sz w:val="24"/>
                <w:szCs w:val="24"/>
              </w:rPr>
              <w:t>TGTCTTCAGGCTCAAACAGGTTG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KLK3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sz w:val="24"/>
                <w:szCs w:val="24"/>
              </w:rPr>
            </w:pPr>
            <w:r w:rsidRPr="00F32771">
              <w:rPr>
                <w:rFonts w:ascii="Cambria" w:hAnsi="Cambria" w:cs="Arial"/>
                <w:sz w:val="24"/>
                <w:szCs w:val="24"/>
              </w:rPr>
              <w:t>ACCAGAGGAGTTCTTGACCCCAAA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KLK3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sz w:val="24"/>
                <w:szCs w:val="24"/>
              </w:rPr>
            </w:pPr>
            <w:r w:rsidRPr="00F32771">
              <w:rPr>
                <w:rFonts w:ascii="Cambria" w:hAnsi="Cambria" w:cs="Arial"/>
                <w:sz w:val="24"/>
                <w:szCs w:val="24"/>
              </w:rPr>
              <w:t>CCCCAGAATCACCCGAGCAG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NKX3-1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CTG GCA GAG ACC GAG CCA GAA AG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NKX3-1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 xml:space="preserve">AGC GCT TCT GCG GCT </w:t>
            </w:r>
            <w:proofErr w:type="spellStart"/>
            <w:r w:rsidRPr="00F32771">
              <w:rPr>
                <w:rFonts w:ascii="Cambria" w:hAnsi="Cambria"/>
                <w:sz w:val="24"/>
                <w:szCs w:val="24"/>
              </w:rPr>
              <w:t>GCT</w:t>
            </w:r>
            <w:proofErr w:type="spellEnd"/>
            <w:r w:rsidRPr="00F32771">
              <w:rPr>
                <w:rFonts w:ascii="Cambria" w:hAnsi="Cambria"/>
                <w:sz w:val="24"/>
                <w:szCs w:val="24"/>
              </w:rPr>
              <w:t xml:space="preserve"> TAG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IGF1R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TTACTTCTGCTCAGATGCTCCAA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IGF1R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TCGATGAGCCCCATGAAGTT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NFKBIA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ATGTGGACGACCGCCACGACA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NFKBIA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ATGGCCAAGTGCAGGAACGAGTC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C1orf116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AGCCACAACTCCCAGAGGTTT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C1orf116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TCGTCCTTGCTGAGTGATGG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TP53INP1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CGTCTGGGTACCTGAACGAGGTG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TP53INP1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GGAGATTAAAGTGCACAGGGTGCTT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CDKN1A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TGGACCTGGAGACTCTCAGGGTCG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CDKN1A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TTAGGGCTTCCTCTTGGAGAAGATC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HPRT1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sz w:val="24"/>
                <w:szCs w:val="24"/>
              </w:rPr>
            </w:pPr>
            <w:r w:rsidRPr="00F32771">
              <w:rPr>
                <w:rFonts w:ascii="Cambria" w:hAnsi="Cambria" w:cs="Arial"/>
                <w:sz w:val="24"/>
                <w:szCs w:val="24"/>
              </w:rPr>
              <w:t xml:space="preserve">GTTATGGCGACCCGCAG 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HPRT1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sz w:val="24"/>
                <w:szCs w:val="24"/>
              </w:rPr>
            </w:pPr>
            <w:r w:rsidRPr="00F32771">
              <w:rPr>
                <w:rFonts w:ascii="Cambria" w:hAnsi="Cambria" w:cs="Arial"/>
                <w:sz w:val="24"/>
                <w:szCs w:val="24"/>
              </w:rPr>
              <w:t xml:space="preserve">ACCCTTTCCAAATCCTCAGC 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RPL19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sz w:val="24"/>
                <w:szCs w:val="24"/>
              </w:rPr>
            </w:pPr>
            <w:r w:rsidRPr="00F32771">
              <w:rPr>
                <w:rFonts w:ascii="Cambria" w:hAnsi="Cambria" w:cs="Arial"/>
                <w:sz w:val="24"/>
                <w:szCs w:val="24"/>
              </w:rPr>
              <w:t>TGCCAGTGGAAAAATCAGCCA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RPL19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sz w:val="24"/>
                <w:szCs w:val="24"/>
              </w:rPr>
            </w:pPr>
            <w:r w:rsidRPr="00F32771">
              <w:rPr>
                <w:rFonts w:ascii="Cambria" w:hAnsi="Cambria" w:cs="Arial"/>
                <w:sz w:val="24"/>
                <w:szCs w:val="24"/>
              </w:rPr>
              <w:t>CAAAGCAAATCTCGACACCTTG</w:t>
            </w:r>
          </w:p>
        </w:tc>
      </w:tr>
      <w:tr w:rsidR="00F51C15" w:rsidRPr="00F32771" w:rsidTr="009C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GUSB forward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sz w:val="24"/>
                <w:szCs w:val="24"/>
              </w:rPr>
            </w:pPr>
            <w:r w:rsidRPr="00F32771">
              <w:rPr>
                <w:rFonts w:ascii="Cambria" w:hAnsi="Cambria" w:cs="Arial"/>
                <w:sz w:val="24"/>
                <w:szCs w:val="24"/>
              </w:rPr>
              <w:t>CGTCCCACCTAGAATCTGCT</w:t>
            </w:r>
          </w:p>
        </w:tc>
      </w:tr>
      <w:tr w:rsidR="00F51C15" w:rsidRPr="00F32771" w:rsidTr="009C01BE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auto"/>
          </w:tcPr>
          <w:p w:rsidR="00F51C15" w:rsidRPr="00F32771" w:rsidRDefault="00F51C15" w:rsidP="009C01BE">
            <w:pPr>
              <w:rPr>
                <w:rFonts w:ascii="Cambria" w:hAnsi="Cambria"/>
                <w:sz w:val="24"/>
                <w:szCs w:val="24"/>
              </w:rPr>
            </w:pPr>
            <w:r w:rsidRPr="00F32771">
              <w:rPr>
                <w:rFonts w:ascii="Cambria" w:hAnsi="Cambria"/>
                <w:sz w:val="24"/>
                <w:szCs w:val="24"/>
              </w:rPr>
              <w:t>GUSB reverse</w:t>
            </w:r>
          </w:p>
        </w:tc>
        <w:tc>
          <w:tcPr>
            <w:tcW w:w="3969" w:type="dxa"/>
            <w:shd w:val="clear" w:color="auto" w:fill="auto"/>
          </w:tcPr>
          <w:p w:rsidR="00F51C15" w:rsidRPr="00F32771" w:rsidRDefault="00F51C15" w:rsidP="009C0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sz w:val="24"/>
                <w:szCs w:val="24"/>
              </w:rPr>
            </w:pPr>
            <w:r w:rsidRPr="00F32771">
              <w:rPr>
                <w:rFonts w:ascii="Cambria" w:hAnsi="Cambria" w:cs="Arial"/>
                <w:sz w:val="24"/>
                <w:szCs w:val="24"/>
              </w:rPr>
              <w:t>TTGCTCACAAAGGTCACAGG</w:t>
            </w:r>
          </w:p>
        </w:tc>
      </w:tr>
    </w:tbl>
    <w:p w:rsidR="00D83E25" w:rsidRPr="00F51C15" w:rsidRDefault="00D83E25" w:rsidP="00F51C15"/>
    <w:sectPr w:rsidR="00D83E25" w:rsidRPr="00F51C15" w:rsidSect="00D83E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D1D"/>
    <w:rsid w:val="000C0B6A"/>
    <w:rsid w:val="00167090"/>
    <w:rsid w:val="001E1849"/>
    <w:rsid w:val="00401A64"/>
    <w:rsid w:val="004D610D"/>
    <w:rsid w:val="004E3DA3"/>
    <w:rsid w:val="00611D1D"/>
    <w:rsid w:val="00AE5F9A"/>
    <w:rsid w:val="00C75523"/>
    <w:rsid w:val="00D83E25"/>
    <w:rsid w:val="00E10EF2"/>
    <w:rsid w:val="00F5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9FF0B0-872D-4843-AA75-D5C227D8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C1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E184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62A95466.dotm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Lisa Butler</cp:lastModifiedBy>
  <cp:revision>2</cp:revision>
  <dcterms:created xsi:type="dcterms:W3CDTF">2015-12-09T05:29:00Z</dcterms:created>
  <dcterms:modified xsi:type="dcterms:W3CDTF">2015-12-09T05:29:00Z</dcterms:modified>
</cp:coreProperties>
</file>