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2B8" w:rsidRPr="00DE42B8" w:rsidRDefault="00962CE2">
      <w:pPr>
        <w:rPr>
          <w:b/>
        </w:rPr>
      </w:pPr>
      <w:r>
        <w:rPr>
          <w:b/>
        </w:rPr>
        <w:t>Additional File 4</w:t>
      </w:r>
      <w:bookmarkStart w:id="0" w:name="_GoBack"/>
      <w:bookmarkEnd w:id="0"/>
      <w:r w:rsidR="00F236C0">
        <w:rPr>
          <w:b/>
        </w:rPr>
        <w:t xml:space="preserve"> – Table S2: </w:t>
      </w:r>
      <w:r w:rsidR="00DE42B8" w:rsidRPr="00DE42B8">
        <w:rPr>
          <w:b/>
        </w:rPr>
        <w:t>List of 216 genes significantly regulated by combination therapy versus each individual agent.</w:t>
      </w:r>
    </w:p>
    <w:tbl>
      <w:tblPr>
        <w:tblStyle w:val="TableGrid"/>
        <w:tblpPr w:leftFromText="180" w:rightFromText="180" w:horzAnchor="page" w:tblpX="1729" w:tblpY="735"/>
        <w:tblW w:w="9655" w:type="dxa"/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1275"/>
        <w:gridCol w:w="1701"/>
        <w:gridCol w:w="1560"/>
        <w:gridCol w:w="1750"/>
      </w:tblGrid>
      <w:tr w:rsidR="00DE42B8" w:rsidRPr="00DA344F" w:rsidTr="005402EE">
        <w:trPr>
          <w:trHeight w:val="280"/>
        </w:trPr>
        <w:tc>
          <w:tcPr>
            <w:tcW w:w="3369" w:type="dxa"/>
            <w:gridSpan w:val="2"/>
            <w:tcBorders>
              <w:top w:val="nil"/>
              <w:left w:val="nil"/>
            </w:tcBorders>
            <w:noWrap/>
            <w:hideMark/>
          </w:tcPr>
          <w:p w:rsidR="00DE42B8" w:rsidRPr="00DA344F" w:rsidRDefault="00DE42B8" w:rsidP="00DE42B8">
            <w:pPr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noWrap/>
            <w:hideMark/>
          </w:tcPr>
          <w:p w:rsidR="00DE42B8" w:rsidRDefault="00DE42B8" w:rsidP="00DE42B8">
            <w:pPr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  <w:p w:rsidR="00DE42B8" w:rsidRDefault="00DE42B8" w:rsidP="00DE42B8">
            <w:pPr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COMBINATION vs VORINOSTAT</w:t>
            </w:r>
          </w:p>
          <w:p w:rsidR="00DE42B8" w:rsidRPr="00DA344F" w:rsidRDefault="00DE42B8" w:rsidP="00DE42B8">
            <w:pPr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310" w:type="dxa"/>
            <w:gridSpan w:val="2"/>
            <w:noWrap/>
            <w:vAlign w:val="center"/>
            <w:hideMark/>
          </w:tcPr>
          <w:p w:rsidR="00DE42B8" w:rsidRDefault="00DE42B8" w:rsidP="00DE42B8">
            <w:pPr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  <w:p w:rsidR="00DE42B8" w:rsidRDefault="00DE42B8" w:rsidP="00DE42B8">
            <w:pPr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COMBINATION vs BICALUTAMIDE</w:t>
            </w:r>
          </w:p>
          <w:p w:rsidR="00DE42B8" w:rsidRPr="00DA344F" w:rsidRDefault="00DE42B8" w:rsidP="00DE42B8">
            <w:pPr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DE42B8">
            <w:pPr>
              <w:jc w:val="center"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b/>
                <w:sz w:val="22"/>
                <w:szCs w:val="22"/>
              </w:rPr>
              <w:t>Gene name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DE42B8">
            <w:pPr>
              <w:jc w:val="center"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proofErr w:type="spellStart"/>
            <w:r w:rsidRPr="00DA344F">
              <w:rPr>
                <w:rFonts w:ascii="Calibri" w:eastAsia="Times New Roman" w:hAnsi="Calibri" w:cs="Times New Roman"/>
                <w:b/>
                <w:sz w:val="22"/>
                <w:szCs w:val="22"/>
              </w:rPr>
              <w:t>Refseq</w:t>
            </w:r>
            <w:proofErr w:type="spellEnd"/>
          </w:p>
        </w:tc>
        <w:tc>
          <w:tcPr>
            <w:tcW w:w="1275" w:type="dxa"/>
            <w:noWrap/>
            <w:hideMark/>
          </w:tcPr>
          <w:p w:rsidR="00DE42B8" w:rsidRPr="00DA344F" w:rsidRDefault="00DE42B8" w:rsidP="00DE42B8">
            <w:pPr>
              <w:jc w:val="center"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b/>
                <w:sz w:val="22"/>
                <w:szCs w:val="22"/>
              </w:rPr>
              <w:t>fold change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DE42B8">
            <w:pPr>
              <w:jc w:val="center"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b/>
                <w:sz w:val="22"/>
                <w:szCs w:val="22"/>
              </w:rPr>
              <w:t>p value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DE42B8">
            <w:pPr>
              <w:jc w:val="center"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b/>
                <w:sz w:val="22"/>
                <w:szCs w:val="22"/>
              </w:rPr>
              <w:t>fold change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DE42B8">
            <w:pPr>
              <w:jc w:val="center"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b/>
                <w:sz w:val="22"/>
                <w:szCs w:val="22"/>
              </w:rPr>
              <w:t>p-value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NKX3-1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NM_006167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-2.85263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4.03917E-15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-1.71618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3.01878E-09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C1orf116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NM_023938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-2.29797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1.00377E-13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-1.2955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0.000131532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SNAI2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NM_003068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-2.26569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1.37528E-08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2.44675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1.53482E-10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KLK2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NM_001002231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-2.18714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4.32992E-17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-1.67071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3.45062E-13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ZBTB16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NM_006006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-2.06001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1.80277E-15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-1.18913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0.000464414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highlight w:val="cyan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  <w:highlight w:val="cyan"/>
              </w:rPr>
              <w:t>NFKBIA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highlight w:val="cyan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  <w:highlight w:val="cyan"/>
              </w:rPr>
              <w:t>NM_020529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highlight w:val="cyan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  <w:highlight w:val="cyan"/>
              </w:rPr>
              <w:t>-1.99927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highlight w:val="cyan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  <w:highlight w:val="cyan"/>
              </w:rPr>
              <w:t>2.89549E-12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highlight w:val="cyan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  <w:highlight w:val="cyan"/>
              </w:rPr>
              <w:t>-1.73419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highlight w:val="cyan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  <w:highlight w:val="cyan"/>
              </w:rPr>
              <w:t>7.52679E-11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SLC45A3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NM_033102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-1.94909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1.62206E-11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-1.40117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1.90529E-06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PMEPA1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NM_020182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-1.94777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3.04781E-13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-1.19992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0.00105158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THBS1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NM_003246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-1.94256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1.62206E-11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1.19777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0.00516974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GREB1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NM_014668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-1.93631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2.02681E-11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-1.66296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8.09975E-10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KLK3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NM_001030047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-1.88542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3.03362E-11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-1.4109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9.25534E-07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IGF1R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NM_000875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-1.81509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2.5694E-06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1.28255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0.010904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FAM105A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NM_019018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-1.65066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6.59152E-08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1.61776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9.73339E-09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ERRFI1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NM_018948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-1.63259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1.76756E-09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1.15713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0.0119312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C19orf48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NM_199249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-1.61513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1.77213E-06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-1.42754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1.68933E-05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GSTM2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AK299482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-1.60376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0.00443709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-1.4744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0.00258998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MAF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NM_001031804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-1.54978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8.57574E-06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1.21777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0.0124486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KCNN2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NM_021614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-1.53408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8.22921E-09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-1.24277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8.65643E-05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DEFB132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NM_207469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-1.52821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0.000332638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-1.55176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1.32244E-05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MTMR9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NM_015458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-1.51593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1.00358E-08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1.23868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8.53063E-05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ANKRD11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NM_013275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-1.51363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0.0233201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-1.246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0.00261579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PMAIP1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NM_021127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-1.48284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7.61257E-06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-1.38986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9.60643E-06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GUCY1A3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NM_000856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-1.46278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4.88019E-11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-2.09312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6.9488E-19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PMCHL2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NR_003922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-1.46033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0.000166825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-1.4456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1.63806E-05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LOC440905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BC144438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-1.44438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0.000518842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-1.63341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3.13904E-07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SLC16A6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NM_004694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-1.44186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1.19851E-06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-1.58817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6.54705E-10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PAK1IP1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NM_017906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-1.43754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2.96653E-07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-1.22247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0.000258585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EHF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NM_012153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-1.43242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0.000118337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-1.16633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0.0468649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MAK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NM_005906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-1.43061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5.81896E-05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1.24288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0.00246284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RHOU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NM_021205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-1.42853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8.54787E-09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1.54736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7.90368E-12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PRAGMIN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NM_001080826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-1.4272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0.000394532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1.18041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0.0461671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TMEFF2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NM_016192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-1.42413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1.59171E-06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-1.27494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4.67987E-05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RBM24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NM_001143942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-1.42369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0.000182169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-1.28177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0.00116033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POTEF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NM_001099771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-1.42199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0.000017682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-1.14076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0.00815964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CDC42EP3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NM_006449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-1.4116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0.000619201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1.45215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1.31468E-05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POTEE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NM_001083538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-1.4075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1.75241E-05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-1.36046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6.6062E-06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STEAP1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NM_012449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-1.40644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0.0299445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-1.63868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2.97397E-05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PCOTH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NM_001014442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-1.39672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0.000780485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-1.31468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0.000668641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C11orf92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NM_207429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-1.38919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7.61257E-06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-1.17762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0.00507725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CYP3A5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NM_000777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-1.38189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0.00813625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1.32818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0.00241973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lastRenderedPageBreak/>
              <w:t>ADAM7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NM_003817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-1.37649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0.000017682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-1.5865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1.08094E-09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NRP1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NM_003873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-1.36951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6.17256E-06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-1.7328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4.37988E-12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C2orf14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NR_023391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-1.36558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2.5694E-06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-1.57738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8.2715E-11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KLK15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NM_017509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-1.36448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3.57777E-06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-1.132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0.0205857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SLC26A2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NM_000112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-1.36339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0.00498382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1.20191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0.0353808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TIGD6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NM_030953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-1.36243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0.00126287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-1.6648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1.91442E-08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FAM65B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NM_014722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-1.3601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0.00103024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-1.53107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3.83991E-07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KCNRG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NM_173605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-1.35861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0.0168558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-1.38481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0.000696497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SLC36A1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NM_078483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-1.35667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0.000460334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1.38383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1.21549E-05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POTEH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NM_001136213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-1.3528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7.84713E-05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-1.13923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0.0389797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POTEG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NR_027480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-1.3517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4.23205E-05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-1.16338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0.0276417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GRHL2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NM_024915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-1.35168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4.83588E-07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-1.12894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0.0088105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ZBTB10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NM_001105539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-1.35026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4.95954E-05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1.34762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3.5931E-06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STAG3L4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NM_022906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-1.34978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0.00770934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-1.60766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7.03512E-07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NSMAF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NM_003580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-1.34298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1.21493E-05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-1.84715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2.18716E-13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ARHGAP6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NM_013427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-1.34097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0.000234727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-1.50337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5.33969E-08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ELK4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NM_001973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-1.33268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1.12727E-05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-1.32879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8.63354E-07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CENPN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NM_001100624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-1.32956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0.000248414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-1.54311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9.81429E-09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RASSF3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NM_178169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-1.32943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0.00697337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-1.2492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0.0060122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PPFIBP1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NM_003622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-1.32768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1.70814E-05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1.11902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0.037655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LRRC63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ENST00000446175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-1.32554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0.00477314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1.39475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3.73919E-05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KLK4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NM_004917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-1.32366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1.70814E-05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-1.1705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0.00261079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TNFAIP8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NM_014350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-1.32192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0.00323789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1.33784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0.000128873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ZFX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NM_003410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-1.31983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0.0189417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-2.19773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4.09816E-11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IFIT5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NM_012420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-1.31619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0.0150013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-1.26417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0.00549174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SLC6A8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NM_005629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-1.31535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0.0168558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-1.29532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0.00239821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LOC388152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NR_027001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-1.3133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2.55963E-06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1.13484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0.00555988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LRRFIP2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NM_006309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-1.30955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0.000332638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1.21473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0.00137211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TBC1D8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NM_001102426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-1.30923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0.000229382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1.26004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0.000131386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FLJ39632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AK096951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-1.30909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0.0172272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-1.24091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0.0104091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LOC80154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NR_026811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-1.30735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1.31582E-06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1.1601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0.000648975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ZNF649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NM_023074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-1.30631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0.00477314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-1.57161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9.11615E-08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ELL2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NM_012081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-1.30432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1.70814E-05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1.22982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5.44546E-05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SLC41A1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NM_173854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-1.30335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0.000303451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1.32864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6.97019E-06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PHACTR2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NM_014721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-1.30058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0.00231945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-1.2224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0.00311677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HOMER2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NM_199330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-1.30011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0.00753275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-1.18537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0.0257886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C11orf82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NM_145018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-1.29855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0.000166825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1.17739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0.00347285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TRIM13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NM_213590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-1.29689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0.011402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-1.37265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0.00007642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PTGER4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NM_000958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-1.2968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0.00391548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1.31152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0.000154434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DNAJB14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NM_001031723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-1.29486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0.0221605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1.14474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0.0311174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DTX3L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NM_138287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-1.29121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0.0106551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-2.74342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5.21202E-15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CENPL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NM_001127181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-1.2898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0.00512119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-1.16591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0.0324195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KIAA1731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NM_033395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-1.28888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4.57265E-05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-1.18555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0.000756414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FGD4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NM_139241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-1.28885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0.00559844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1.26182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0.0010652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KIAA0040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NM_014656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-1.28504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0.0440293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1.42889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7.60315E-05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NAT1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NM_001160170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-1.28428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0.00559844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1.23406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0.00257767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SNRPD1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NM_006938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-1.28364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0.0495629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-1.3947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0.000231525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NTNG1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NM_001113226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-1.28259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0.0136633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-1.49772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1.21165E-06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lastRenderedPageBreak/>
              <w:t>IL6R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NM_000565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-1.28216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0.000802121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-1.73353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2.10954E-11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PDE9A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NM_002606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-1.28092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0.000189173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-1.15636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0.0066834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SOCS2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NM_003877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-1.28048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0.00165702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1.19372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0.00450061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NPC1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NM_000271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-1.28038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1.94242E-06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1.4947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5.45659E-12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C1orf21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NM_030806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-1.28031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0.000676027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-1.12758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0.0454704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ABHD2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NM_007011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-1.27833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2.51813E-09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-1.15052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7.85656E-06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SGEF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NM_015595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-1.27724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0.0242508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-1.31422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0.00063356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ORC5L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NM_002553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-1.27649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0.00010039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1.18115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0.00105469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CAMKK2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NM_006549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-1.27503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0.00218893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-1.22391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0.00128355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MICAL1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NM_022765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-1.27454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0.0292598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1.32794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0.000475872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SPSB1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NM_025106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-1.27369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0.00760768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1.33716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5.32521E-05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PDLIM5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NM_006457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-1.27335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0.000470672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1.265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4.70538E-05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STK17B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NM_004226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-1.27082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0.0106963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1.5394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1.22363E-07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POLE2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NM_002692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-1.2699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0.0088152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-1.26746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0.000732675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ARHGAP28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NM_001010000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-1.2693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0.0114981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1.23976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0.00259073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SYNJ1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NM_003895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-1.26753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0.0193701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1.23436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0.00495445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LRCH1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NM_015116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-1.26055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0.0361916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1.49526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2.4626E-06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FBXO38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NM_205836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-1.25961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0.000518842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1.22145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0.000241306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CYB5A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NM_148923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-1.25737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0.0203522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-1.17528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0.028904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SNORD82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NR_004398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-1.25229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0.0239256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-1.62732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1.8431E-08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SNX24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NM_014035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-1.25128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0.0436037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1.24039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0.00582121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FAM13A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NM_014883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-1.25086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0.00468399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1.86376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2.87891E-12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CDYL2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NM_152342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-1.25074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0.0121503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-1.18028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0.0143575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PCTP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NM_001102402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-1.25073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0.0434289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1.27471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0.00184999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RLN1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NM_006911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-1.24954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0.0038226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-1.71038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4.70142E-11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KIF20A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NM_005733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-1.24773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0.0136247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-1.36293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1.35973E-05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PPM1K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NM_152542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-1.246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0.0141688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1.38777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5.41003E-06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EFNA5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NM_001962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-1.24454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0.0256367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-1.23061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0.00356593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LOC388692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NR_027002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-1.24437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0.046137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-1.22108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0.00952941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SGK1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NM_001143676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-1.2443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0.00226988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1.33403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0.000002526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HMGCR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NM_000859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-1.24328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0.00679091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1.36278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3.41534E-06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LIFR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NM_002310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-1.24308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0.020547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1.84466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5.8966E-11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LAMA3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NM_198129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-1.24125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1.75703E-06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-1.16703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2.91644E-05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PPAP2A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NM_003711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-1.23907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0.00403973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-1.27339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5.67999E-05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WAC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NR_024557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-1.23689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0.0487296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-1.261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0.00211193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TAF5L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NM_014409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-1.23512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0.00565963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-1.32068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9.23375E-06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ACSL3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NM_004457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-1.23374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1.28578E-05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1.20724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5.18208E-06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DEGS1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NM_003676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-1.23296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0.0179251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-1.14515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0.0444441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PLCB1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NM_182734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-1.23276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0.0366559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-1.17957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0.0218053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CEP120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NM_153223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-1.23224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0.000454345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1.16282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0.00168347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FNBP1L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NM_001024948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-1.23211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0.0130111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1.32246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2.47439E-05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TNFRSF10B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NM_003842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-1.22932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0.00217589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-1.146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0.0105049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TRIM49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NM_020358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-1.22902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0.0171721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1.14227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0.0296197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STEAP2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NM_152999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-1.22745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0.00441367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-1.48198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6.64615E-09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DPY30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NM_032574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-1.2245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0.0160576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-1.14123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0.0395834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UBE2D1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NM_003338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-1.22019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0.0382366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1.37082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1.25117E-05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ZNF608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NM_020747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-1.21987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0.0307706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1.37637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6.45117E-06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SLC38A2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NM_018976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-1.21979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0.000619201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-1.21754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4.74618E-05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lastRenderedPageBreak/>
              <w:t>UNQ9368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NR_003542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-1.21858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0.0283178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1.15068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0.034808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C16orf53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NM_024516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-1.21702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0.0179251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-1.87725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2.38198E-12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FAM111B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NM_198947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-1.21678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0.0026419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1.21201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0.000235082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LOC285550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NM_001145191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-1.21602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0.0475263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-1.42379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2.47409E-06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CHD7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NM_017780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-1.21437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0.00474847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1.6144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4.29346E-11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ZC3H12A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NM_025079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-1.21272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0.0193701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-1.49045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2.762E-08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CENPO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NM_024322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-1.21256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0.00678114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-1.29311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9.5216E-06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SETMAR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NM_006515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-1.21104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0.00480239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-1.82389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2.18716E-13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ARHGAP1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NM_004308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-1.20884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0.0186786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-1.45814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5.54669E-08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JAG1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NM_000214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-1.2087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0.0088152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1.2731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2.94141E-05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MTAP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NM_002451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-1.20853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0.0104781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-1.18678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0.00229679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ADAMTS1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NM_006988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-1.20813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0.000158831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1.19496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2.50011E-05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RAD51AP1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NM_001130862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-1.20773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0.01297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-1.13886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0.0247796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SLC4A4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NM_001098484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-1.20713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0.0121503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-2.28298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7.3824E-16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CLU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NM_001831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-1.20606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0.00252481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1.41409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5.63014E-09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PIAS1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NM_016166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-1.20581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0.0147346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1.33082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3.84152E-06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TRPM8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NM_024080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-1.2048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0.03315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-1.1684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0.0133436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SLC25A37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NM_016612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-1.20433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0.00152472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-1.23799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1.44455E-05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DNAH5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NM_001369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-1.2031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0.0118843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-1.52086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1.65706E-09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MAP9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NM_001039580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-1.198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0.000260986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1.26344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2.35426E-07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ABCC4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NM_005845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-1.1976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0.0193701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-1.16294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0.00819867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ASAP1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NM_018482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-1.19624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0.0216666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-1.47661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1.34963E-08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HEATR6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NM_022070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-1.19442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0.0452897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-1.57445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3.4437E-09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POLK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NM_016218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-1.19437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0.0452897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1.27388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0.000144607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HUS1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NM_004507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-1.19315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0.00745052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-1.58995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2.51043E-11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ZFHX3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NM_006885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-1.19175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0.034665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-1.86273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1.31423E-12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C2orf3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NM_003203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-1.19098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0.0372785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-1.15922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0.0136335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THRB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NM_001128176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-1.18919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0.0381349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-1.53812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3.73598E-09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FOXA1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NM_004496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-1.18912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0.00202986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-1.66655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1.78559E-13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TEX2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NM_018469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-1.18457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0.0172272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1.18506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0.00135089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PNMA1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NM_006029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-1.18296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0.0129595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1.32546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6.18498E-07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VCL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NM_014000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-1.18266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0.0484857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1.36669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1.55222E-06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MKI67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NM_002417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-1.18264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0.0238298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-1.30865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4.06673E-06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AKAP1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NM_003488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-1.17966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9.43564E-05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-1.15191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6.08622E-05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LIMCH1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NM_014988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-1.17844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0.0079617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-1.28749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1.19732E-06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HJURP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NM_018410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-1.17647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0.0484857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-1.26786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6.53543E-05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FASN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NM_004104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-1.17567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0.0374548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-1.15132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0.011091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TPT1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NM_003295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-1.17344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0.0026419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-1.28656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1.37452E-07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BDP1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NM_018429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-1.17082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0.00247934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-1.21714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7.15654E-06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PHF8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NM_015107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-1.16806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0.024751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-1.1125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0.0389841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USP46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NM_022832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-1.16762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0.0345012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-1.27752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1.03017E-05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LAMA1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NM_005559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-1.16542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0.00768003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1.20896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0.000035093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RAB6C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NM_032144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-1.16276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0.0265154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-1.33007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2.87615E-07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KIAA1244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NM_020340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-1.13492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0.00165702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-1.35123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1.46722E-11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PRUNE2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NM_015225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-1.13403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0.0307473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-1.4197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1.94907E-10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UAP1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NM_003115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-1.12791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0.0172347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1.23959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3.5231E-07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HEBP2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NM_014320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-1.11861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0.0256562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-1.11445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0.00299574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APPBP2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NM_006380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-1.11813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0.0374571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1.15617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0.000191647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lastRenderedPageBreak/>
              <w:t>SORD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NM_003104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-1.10795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0.00537706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-1.10625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0.000459683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TUBB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NM_178014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-1.07757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0.0282495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-1.13917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1.36199E-06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GUSBL1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BC171739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1.11327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0.0171929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-1.16655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3.57553E-06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SMA5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AK289851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1.12009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0.00134603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-1.14772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5.01879E-06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GUSBL2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NR_003660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1.13571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0.00120797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-1.13162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0.000117385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MMP1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NM_002421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1.15926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0.0304391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1.10598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0.0462673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TRIM42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NM_152616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1.16259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0.0361803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1.14018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0.0105706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CACNA2D1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NM_000722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1.16731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0.0215678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1.1314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0.0129334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PLEKHH2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NM_172069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1.17777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0.045188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1.26206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0.000080112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TFAP2B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NM_003221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1.18459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0.0287645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1.14901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0.0134207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EPB41L4A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NM_022140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1.18684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0.0223049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1.17029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0.00420387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CYTH2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NM_017457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1.18754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0.0131972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-1.27475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0.00024265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CD8B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NM_172099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1.19557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0.039108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1.13767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0.0404713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FAM167A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NM_053279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1.20637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0.00760768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1.28625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0.000010588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SIDT1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NM_017699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1.21484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0.03315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1.38019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4.50727E-06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C12orf60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NM_175874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1.22378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0.0484857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1.2154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0.00643523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GNA15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NM_002068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1.22852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0.0383984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1.19226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0.0131736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TP53INP1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NM_033285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1.23274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0.000706435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1.18673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0.000622981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FYN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NM_002037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1.2355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0.00273241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2.5358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2.08151E-17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SYTL2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NM_206927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1.2466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0.000626777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1.15691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0.0048956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AVIL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NM_006576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1.25662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0.0422237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1.22889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0.00945533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IL1F6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NM_014440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1.26047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0.00568403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1.15234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0.0313232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LOC143188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NR_015409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1.26395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0.0452897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1.23658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0.0098958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LIPH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NM_139248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1.27535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0.0374548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2.08284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5.9782E-11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GSDMB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NM_001042471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1.27842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0.00477314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2.77277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3.17093E-16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KIAA1324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NM_020775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1.30532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0.00692554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1.41758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0.000013169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BAMBI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NM_012342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1.31377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0.00882871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1.31373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0.000678913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ABCG1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NM_207627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1.316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0.00403973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1.29473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0.000579727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SLC7A11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NM_014331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1.32953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9.86063E-06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-1.42286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1.14536E-08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HBEGF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NM_001945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1.33382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0.0141688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1.62228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7.18267E-07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CHAC1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NM_024111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1.33858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0.0374548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-1.81066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1.63379E-07</w:t>
            </w:r>
          </w:p>
        </w:tc>
      </w:tr>
      <w:tr w:rsidR="00DE42B8" w:rsidRPr="00DA344F" w:rsidTr="005402EE">
        <w:trPr>
          <w:trHeight w:val="280"/>
        </w:trPr>
        <w:tc>
          <w:tcPr>
            <w:tcW w:w="1384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DDIT3</w:t>
            </w:r>
          </w:p>
        </w:tc>
        <w:tc>
          <w:tcPr>
            <w:tcW w:w="1985" w:type="dxa"/>
            <w:noWrap/>
            <w:hideMark/>
          </w:tcPr>
          <w:p w:rsidR="00DE42B8" w:rsidRPr="00DA344F" w:rsidRDefault="00DE42B8" w:rsidP="006A459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NM_004083</w:t>
            </w:r>
          </w:p>
        </w:tc>
        <w:tc>
          <w:tcPr>
            <w:tcW w:w="1275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1.34439</w:t>
            </w:r>
          </w:p>
        </w:tc>
        <w:tc>
          <w:tcPr>
            <w:tcW w:w="1701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0.00669707</w:t>
            </w:r>
          </w:p>
        </w:tc>
        <w:tc>
          <w:tcPr>
            <w:tcW w:w="156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-1.33003</w:t>
            </w:r>
          </w:p>
        </w:tc>
        <w:tc>
          <w:tcPr>
            <w:tcW w:w="1750" w:type="dxa"/>
            <w:noWrap/>
            <w:hideMark/>
          </w:tcPr>
          <w:p w:rsidR="00DE42B8" w:rsidRPr="00DA344F" w:rsidRDefault="00DE42B8" w:rsidP="006A459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DA344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0.000724264</w:t>
            </w:r>
          </w:p>
        </w:tc>
      </w:tr>
    </w:tbl>
    <w:p w:rsidR="00DE42B8" w:rsidRDefault="00DE42B8"/>
    <w:p w:rsidR="00DE42B8" w:rsidRDefault="00DE42B8"/>
    <w:p w:rsidR="00DE42B8" w:rsidRDefault="00DE42B8"/>
    <w:sectPr w:rsidR="00DE42B8" w:rsidSect="0049685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2B8"/>
    <w:rsid w:val="00496859"/>
    <w:rsid w:val="005402EE"/>
    <w:rsid w:val="00962CE2"/>
    <w:rsid w:val="00A0191F"/>
    <w:rsid w:val="00DE42B8"/>
    <w:rsid w:val="00F2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8EB167FA-5EA1-4D31-81D0-B69CF63A9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4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DE42B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42B8"/>
    <w:rPr>
      <w:color w:val="800080"/>
      <w:u w:val="single"/>
    </w:rPr>
  </w:style>
  <w:style w:type="paragraph" w:customStyle="1" w:styleId="xl63">
    <w:name w:val="xl63"/>
    <w:basedOn w:val="Normal"/>
    <w:rsid w:val="00DE42B8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64">
    <w:name w:val="xl64"/>
    <w:basedOn w:val="Normal"/>
    <w:rsid w:val="00DE42B8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65">
    <w:name w:val="xl65"/>
    <w:basedOn w:val="Normal"/>
    <w:rsid w:val="00DE42B8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66">
    <w:name w:val="xl66"/>
    <w:basedOn w:val="Normal"/>
    <w:rsid w:val="00DE42B8"/>
    <w:pPr>
      <w:shd w:val="clear" w:color="000000" w:fill="8DB4E2"/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67">
    <w:name w:val="xl67"/>
    <w:basedOn w:val="Normal"/>
    <w:rsid w:val="00DE42B8"/>
    <w:pPr>
      <w:shd w:val="clear" w:color="000000" w:fill="8DB4E2"/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68">
    <w:name w:val="xl68"/>
    <w:basedOn w:val="Normal"/>
    <w:rsid w:val="00DE42B8"/>
    <w:pPr>
      <w:shd w:val="clear" w:color="000000" w:fill="8DB4E2"/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69">
    <w:name w:val="xl69"/>
    <w:basedOn w:val="Normal"/>
    <w:rsid w:val="00DE42B8"/>
    <w:pPr>
      <w:spacing w:before="100" w:beforeAutospacing="1" w:after="100" w:afterAutospacing="1"/>
    </w:pPr>
    <w:rPr>
      <w:rFonts w:ascii="Times" w:hAnsi="Times"/>
      <w:b/>
      <w:bCs/>
      <w:sz w:val="20"/>
      <w:szCs w:val="20"/>
    </w:rPr>
  </w:style>
  <w:style w:type="paragraph" w:customStyle="1" w:styleId="xl70">
    <w:name w:val="xl70"/>
    <w:basedOn w:val="Normal"/>
    <w:rsid w:val="00DE42B8"/>
    <w:pPr>
      <w:spacing w:before="100" w:beforeAutospacing="1" w:after="100" w:afterAutospacing="1"/>
    </w:pPr>
    <w:rPr>
      <w:rFonts w:ascii="Times" w:hAnsi="Times"/>
      <w:b/>
      <w:bCs/>
      <w:sz w:val="20"/>
      <w:szCs w:val="20"/>
    </w:rPr>
  </w:style>
  <w:style w:type="paragraph" w:customStyle="1" w:styleId="xl71">
    <w:name w:val="xl71"/>
    <w:basedOn w:val="Normal"/>
    <w:rsid w:val="00DE42B8"/>
    <w:pPr>
      <w:spacing w:before="100" w:beforeAutospacing="1" w:after="100" w:afterAutospacing="1"/>
    </w:pPr>
    <w:rPr>
      <w:rFonts w:ascii="Times" w:hAnsi="Times"/>
      <w:b/>
      <w:bCs/>
      <w:sz w:val="20"/>
      <w:szCs w:val="20"/>
    </w:rPr>
  </w:style>
  <w:style w:type="paragraph" w:customStyle="1" w:styleId="xl72">
    <w:name w:val="xl72"/>
    <w:basedOn w:val="Normal"/>
    <w:rsid w:val="00DE42B8"/>
    <w:pPr>
      <w:shd w:val="clear" w:color="000000" w:fill="8DB4E2"/>
      <w:spacing w:before="100" w:beforeAutospacing="1" w:after="100" w:afterAutospacing="1"/>
    </w:pPr>
    <w:rPr>
      <w:rFonts w:ascii="Times" w:hAnsi="Times"/>
      <w:b/>
      <w:bCs/>
      <w:sz w:val="20"/>
      <w:szCs w:val="20"/>
    </w:rPr>
  </w:style>
  <w:style w:type="paragraph" w:customStyle="1" w:styleId="xl73">
    <w:name w:val="xl73"/>
    <w:basedOn w:val="Normal"/>
    <w:rsid w:val="00DE42B8"/>
    <w:pPr>
      <w:shd w:val="clear" w:color="000000" w:fill="8DB4E2"/>
      <w:spacing w:before="100" w:beforeAutospacing="1" w:after="100" w:afterAutospacing="1"/>
    </w:pPr>
    <w:rPr>
      <w:rFonts w:ascii="Times" w:hAnsi="Times"/>
      <w:b/>
      <w:bCs/>
      <w:sz w:val="20"/>
      <w:szCs w:val="20"/>
    </w:rPr>
  </w:style>
  <w:style w:type="paragraph" w:customStyle="1" w:styleId="xl74">
    <w:name w:val="xl74"/>
    <w:basedOn w:val="Normal"/>
    <w:rsid w:val="00DE42B8"/>
    <w:pPr>
      <w:shd w:val="clear" w:color="000000" w:fill="8DB4E2"/>
      <w:spacing w:before="100" w:beforeAutospacing="1" w:after="100" w:afterAutospacing="1"/>
    </w:pPr>
    <w:rPr>
      <w:rFonts w:ascii="Times" w:hAnsi="Times"/>
      <w:b/>
      <w:bCs/>
      <w:sz w:val="20"/>
      <w:szCs w:val="20"/>
    </w:rPr>
  </w:style>
  <w:style w:type="paragraph" w:customStyle="1" w:styleId="xl75">
    <w:name w:val="xl75"/>
    <w:basedOn w:val="Normal"/>
    <w:rsid w:val="00DE42B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76">
    <w:name w:val="xl76"/>
    <w:basedOn w:val="Normal"/>
    <w:rsid w:val="00DE42B8"/>
    <w:pPr>
      <w:pBdr>
        <w:bottom w:val="single" w:sz="4" w:space="0" w:color="auto"/>
      </w:pBd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77">
    <w:name w:val="xl77"/>
    <w:basedOn w:val="Normal"/>
    <w:rsid w:val="00DE42B8"/>
    <w:pPr>
      <w:pBdr>
        <w:bottom w:val="single" w:sz="4" w:space="0" w:color="auto"/>
      </w:pBd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78">
    <w:name w:val="xl78"/>
    <w:basedOn w:val="Normal"/>
    <w:rsid w:val="00DE42B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79">
    <w:name w:val="xl79"/>
    <w:basedOn w:val="Normal"/>
    <w:rsid w:val="00DE42B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2"/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80">
    <w:name w:val="xl80"/>
    <w:basedOn w:val="Normal"/>
    <w:rsid w:val="00DE42B8"/>
    <w:pPr>
      <w:pBdr>
        <w:top w:val="single" w:sz="4" w:space="0" w:color="auto"/>
        <w:bottom w:val="single" w:sz="4" w:space="0" w:color="auto"/>
      </w:pBdr>
      <w:shd w:val="clear" w:color="000000" w:fill="8DB4E2"/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81">
    <w:name w:val="xl81"/>
    <w:basedOn w:val="Normal"/>
    <w:rsid w:val="00DE42B8"/>
    <w:pPr>
      <w:pBdr>
        <w:top w:val="single" w:sz="4" w:space="0" w:color="auto"/>
        <w:bottom w:val="single" w:sz="4" w:space="0" w:color="auto"/>
      </w:pBdr>
      <w:shd w:val="clear" w:color="000000" w:fill="8DB4E2"/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82">
    <w:name w:val="xl82"/>
    <w:basedOn w:val="Normal"/>
    <w:rsid w:val="00DE42B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83">
    <w:name w:val="xl83"/>
    <w:basedOn w:val="Normal"/>
    <w:rsid w:val="00DE42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84">
    <w:name w:val="xl84"/>
    <w:basedOn w:val="Normal"/>
    <w:rsid w:val="00DE42B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85">
    <w:name w:val="xl85"/>
    <w:basedOn w:val="Normal"/>
    <w:rsid w:val="00DE42B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86">
    <w:name w:val="xl86"/>
    <w:basedOn w:val="Normal"/>
    <w:rsid w:val="00DE42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87">
    <w:name w:val="xl87"/>
    <w:basedOn w:val="Normal"/>
    <w:rsid w:val="00DE42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" w:hAnsi="Times"/>
      <w:b/>
      <w:bCs/>
      <w:sz w:val="20"/>
      <w:szCs w:val="20"/>
    </w:rPr>
  </w:style>
  <w:style w:type="paragraph" w:customStyle="1" w:styleId="xl88">
    <w:name w:val="xl88"/>
    <w:basedOn w:val="Normal"/>
    <w:rsid w:val="00DE42B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" w:hAnsi="Times"/>
      <w:b/>
      <w:bCs/>
      <w:sz w:val="20"/>
      <w:szCs w:val="20"/>
    </w:rPr>
  </w:style>
  <w:style w:type="paragraph" w:customStyle="1" w:styleId="xl89">
    <w:name w:val="xl89"/>
    <w:basedOn w:val="Normal"/>
    <w:rsid w:val="00DE42B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" w:hAnsi="Times"/>
      <w:b/>
      <w:bCs/>
      <w:sz w:val="20"/>
      <w:szCs w:val="20"/>
    </w:rPr>
  </w:style>
  <w:style w:type="paragraph" w:customStyle="1" w:styleId="xl90">
    <w:name w:val="xl90"/>
    <w:basedOn w:val="Normal"/>
    <w:rsid w:val="00DE42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91">
    <w:name w:val="xl91"/>
    <w:basedOn w:val="Normal"/>
    <w:rsid w:val="00DE42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" w:hAnsi="Times"/>
      <w:b/>
      <w:bCs/>
      <w:sz w:val="20"/>
      <w:szCs w:val="20"/>
    </w:rPr>
  </w:style>
  <w:style w:type="paragraph" w:customStyle="1" w:styleId="xl92">
    <w:name w:val="xl92"/>
    <w:basedOn w:val="Normal"/>
    <w:rsid w:val="00DE42B8"/>
    <w:pP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2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62A95466.dotm</Template>
  <TotalTime>1</TotalTime>
  <Pages>5</Pages>
  <Words>1886</Words>
  <Characters>10753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Carter</dc:creator>
  <cp:keywords/>
  <dc:description/>
  <cp:lastModifiedBy>Lisa Butler</cp:lastModifiedBy>
  <cp:revision>2</cp:revision>
  <dcterms:created xsi:type="dcterms:W3CDTF">2015-12-09T05:31:00Z</dcterms:created>
  <dcterms:modified xsi:type="dcterms:W3CDTF">2015-12-09T05:31:00Z</dcterms:modified>
</cp:coreProperties>
</file>