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7B" w:rsidRPr="00917CE4" w:rsidRDefault="00262882" w:rsidP="007804F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882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462E76" w:rsidRPr="0026288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288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4DF" w:rsidRPr="00917CE4">
        <w:rPr>
          <w:rFonts w:ascii="Times New Roman" w:hAnsi="Times New Roman" w:cs="Times New Roman"/>
          <w:i/>
          <w:sz w:val="24"/>
          <w:szCs w:val="24"/>
        </w:rPr>
        <w:t>MED15/PCQAP</w:t>
      </w:r>
      <w:r w:rsidR="00B024DF" w:rsidRPr="00917CE4">
        <w:rPr>
          <w:rFonts w:ascii="Times New Roman" w:hAnsi="Times New Roman" w:cs="Times New Roman"/>
          <w:sz w:val="24"/>
          <w:szCs w:val="24"/>
        </w:rPr>
        <w:t xml:space="preserve"> </w:t>
      </w:r>
      <w:r w:rsidR="00462E76" w:rsidRPr="00917CE4">
        <w:rPr>
          <w:rFonts w:ascii="Times New Roman" w:hAnsi="Times New Roman" w:cs="Times New Roman"/>
          <w:sz w:val="24"/>
          <w:szCs w:val="24"/>
        </w:rPr>
        <w:t>MSP amplicon sequence confirmation</w:t>
      </w:r>
      <w:r w:rsidR="007922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41DB" w:rsidRPr="00B024DF" w:rsidRDefault="004241DB" w:rsidP="004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i/>
          <w:sz w:val="24"/>
          <w:szCs w:val="24"/>
        </w:rPr>
        <w:t>MED15</w:t>
      </w:r>
      <w:r w:rsidRPr="00B024DF">
        <w:rPr>
          <w:rFonts w:ascii="Times New Roman" w:hAnsi="Times New Roman" w:cs="Times New Roman"/>
          <w:sz w:val="24"/>
          <w:szCs w:val="24"/>
        </w:rPr>
        <w:t>/</w:t>
      </w:r>
      <w:r w:rsidRPr="00B024DF">
        <w:rPr>
          <w:rFonts w:ascii="Times New Roman" w:hAnsi="Times New Roman" w:cs="Times New Roman"/>
          <w:i/>
          <w:sz w:val="24"/>
          <w:szCs w:val="24"/>
        </w:rPr>
        <w:t>PCQAP</w:t>
      </w:r>
      <w:r w:rsidRPr="00B024DF">
        <w:rPr>
          <w:rFonts w:ascii="Times New Roman" w:hAnsi="Times New Roman" w:cs="Times New Roman"/>
          <w:sz w:val="24"/>
          <w:szCs w:val="24"/>
        </w:rPr>
        <w:t xml:space="preserve"> 3’ Forward</w:t>
      </w:r>
      <w:r>
        <w:rPr>
          <w:rFonts w:ascii="Times New Roman" w:hAnsi="Times New Roman" w:cs="Times New Roman"/>
          <w:sz w:val="24"/>
          <w:szCs w:val="24"/>
        </w:rPr>
        <w:t xml:space="preserve"> sequence</w:t>
      </w:r>
    </w:p>
    <w:p w:rsidR="004241DB" w:rsidRDefault="004241DB" w:rsidP="004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sz w:val="24"/>
          <w:szCs w:val="24"/>
        </w:rPr>
        <w:t>AATGAGATTGCAGTTCTCGGTAGAGATCGATTGGCGGAGTATCGTTTTTCGGTAGAAGTTGGTTAGTTAAATGTGAGTAGTGGTCGGGGTAGGGGGTTGGATTGTGGGATTTTTTTTTTTAGCGTGG</w:t>
      </w:r>
      <w:r w:rsidRPr="00462E76">
        <w:rPr>
          <w:rFonts w:ascii="Times New Roman" w:hAnsi="Times New Roman" w:cs="Times New Roman"/>
          <w:sz w:val="24"/>
          <w:szCs w:val="24"/>
          <w:highlight w:val="green"/>
        </w:rPr>
        <w:t>CGGGCG</w:t>
      </w:r>
      <w:r w:rsidRPr="00B024DF">
        <w:rPr>
          <w:rFonts w:ascii="Times New Roman" w:hAnsi="Times New Roman" w:cs="Times New Roman"/>
          <w:sz w:val="24"/>
          <w:szCs w:val="24"/>
        </w:rPr>
        <w:t>AGGTTAGGGTCTAATTAA</w:t>
      </w:r>
    </w:p>
    <w:p w:rsidR="004241DB" w:rsidRPr="00B024DF" w:rsidRDefault="004241DB" w:rsidP="004241DB">
      <w:pPr>
        <w:jc w:val="both"/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61312" behindDoc="1" locked="0" layoutInCell="1" allowOverlap="1" wp14:anchorId="26AC5BEA" wp14:editId="3D4EF248">
            <wp:simplePos x="0" y="0"/>
            <wp:positionH relativeFrom="column">
              <wp:posOffset>-395605</wp:posOffset>
            </wp:positionH>
            <wp:positionV relativeFrom="paragraph">
              <wp:posOffset>314960</wp:posOffset>
            </wp:positionV>
            <wp:extent cx="6591300" cy="3324860"/>
            <wp:effectExtent l="0" t="0" r="0" b="8890"/>
            <wp:wrapThrough wrapText="bothSides">
              <wp:wrapPolygon edited="0">
                <wp:start x="0" y="0"/>
                <wp:lineTo x="0" y="21534"/>
                <wp:lineTo x="21538" y="21534"/>
                <wp:lineTo x="215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7" r="65236"/>
                    <a:stretch/>
                  </pic:blipFill>
                  <pic:spPr bwMode="auto">
                    <a:xfrm>
                      <a:off x="0" y="0"/>
                      <a:ext cx="659130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NCBI Basic Local Alignment Search Tool (BLAST) result:</w:t>
      </w:r>
    </w:p>
    <w:p w:rsidR="004241DB" w:rsidRDefault="004241DB" w:rsidP="004241D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4241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17CE4">
        <w:rPr>
          <w:rFonts w:ascii="Times New Roman" w:hAnsi="Times New Roman" w:cs="Times New Roman"/>
          <w:i/>
          <w:sz w:val="24"/>
          <w:szCs w:val="24"/>
        </w:rPr>
        <w:t>Link:</w:t>
      </w:r>
    </w:p>
    <w:p w:rsidR="004241DB" w:rsidRPr="00917CE4" w:rsidRDefault="004241DB" w:rsidP="004241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17CE4">
        <w:rPr>
          <w:rFonts w:ascii="Times New Roman" w:hAnsi="Times New Roman" w:cs="Times New Roman"/>
          <w:i/>
          <w:sz w:val="24"/>
          <w:szCs w:val="24"/>
        </w:rPr>
        <w:t>(http://www.ncbi.nlm.nih.gov/nucleotide/528476531?report=gbwithparts&amp;from=20862710&amp;to=20941712&amp;RID=TX6ZY13G01R)</w:t>
      </w: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41DB" w:rsidRDefault="004241DB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3E32" w:rsidRPr="00B024DF" w:rsidRDefault="00B024DF" w:rsidP="007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i/>
          <w:sz w:val="24"/>
          <w:szCs w:val="24"/>
        </w:rPr>
        <w:lastRenderedPageBreak/>
        <w:t>MED15</w:t>
      </w:r>
      <w:r w:rsidRPr="00B024DF">
        <w:rPr>
          <w:rFonts w:ascii="Times New Roman" w:hAnsi="Times New Roman" w:cs="Times New Roman"/>
          <w:sz w:val="24"/>
          <w:szCs w:val="24"/>
        </w:rPr>
        <w:t>/</w:t>
      </w:r>
      <w:r w:rsidRPr="00B024DF">
        <w:rPr>
          <w:rFonts w:ascii="Times New Roman" w:hAnsi="Times New Roman" w:cs="Times New Roman"/>
          <w:i/>
          <w:sz w:val="24"/>
          <w:szCs w:val="24"/>
        </w:rPr>
        <w:t>PCQAP</w:t>
      </w:r>
      <w:r w:rsidRPr="00B024DF">
        <w:rPr>
          <w:rFonts w:ascii="Times New Roman" w:hAnsi="Times New Roman" w:cs="Times New Roman"/>
          <w:sz w:val="24"/>
          <w:szCs w:val="24"/>
        </w:rPr>
        <w:t xml:space="preserve"> 5’ Forward</w:t>
      </w:r>
      <w:r w:rsidR="002233C8">
        <w:rPr>
          <w:rFonts w:ascii="Times New Roman" w:hAnsi="Times New Roman" w:cs="Times New Roman"/>
          <w:sz w:val="24"/>
          <w:szCs w:val="24"/>
        </w:rPr>
        <w:t xml:space="preserve"> sequence</w:t>
      </w:r>
    </w:p>
    <w:p w:rsidR="00792AA9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9264" behindDoc="1" locked="0" layoutInCell="1" allowOverlap="1" wp14:anchorId="15CCA5F6" wp14:editId="67079CAA">
            <wp:simplePos x="0" y="0"/>
            <wp:positionH relativeFrom="column">
              <wp:posOffset>-448945</wp:posOffset>
            </wp:positionH>
            <wp:positionV relativeFrom="paragraph">
              <wp:posOffset>1040765</wp:posOffset>
            </wp:positionV>
            <wp:extent cx="6567170" cy="3322320"/>
            <wp:effectExtent l="0" t="0" r="5080" b="0"/>
            <wp:wrapThrough wrapText="bothSides">
              <wp:wrapPolygon edited="0">
                <wp:start x="0" y="0"/>
                <wp:lineTo x="0" y="21427"/>
                <wp:lineTo x="21554" y="21427"/>
                <wp:lineTo x="2155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08" r="65018"/>
                    <a:stretch/>
                  </pic:blipFill>
                  <pic:spPr bwMode="auto">
                    <a:xfrm>
                      <a:off x="0" y="0"/>
                      <a:ext cx="656717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E32" w:rsidRPr="00B024DF">
        <w:rPr>
          <w:rFonts w:ascii="Times New Roman" w:hAnsi="Times New Roman" w:cs="Times New Roman"/>
          <w:sz w:val="24"/>
          <w:szCs w:val="24"/>
        </w:rPr>
        <w:t>CAGGATCGTAACGGTCGGG</w:t>
      </w:r>
      <w:r w:rsidR="00863E32" w:rsidRPr="002D2A4B">
        <w:rPr>
          <w:rFonts w:ascii="Times New Roman" w:hAnsi="Times New Roman" w:cs="Times New Roman"/>
          <w:sz w:val="24"/>
          <w:szCs w:val="24"/>
          <w:highlight w:val="yellow"/>
        </w:rPr>
        <w:t>CGGCG</w:t>
      </w:r>
      <w:r w:rsidR="00863E32" w:rsidRPr="00B024DF">
        <w:rPr>
          <w:rFonts w:ascii="Times New Roman" w:hAnsi="Times New Roman" w:cs="Times New Roman"/>
          <w:sz w:val="24"/>
          <w:szCs w:val="24"/>
        </w:rPr>
        <w:t>GGAGTTGGGGATAGGTATGGACGTTTTCGGGTAAGAGATCGATTGGCGGAGTATCGTTTTTCGGTAGAAGTTGGTTAGTTAAATGTGAGTAGTGGTCGGGGTAGGGGGTTGGATTGTGGGATTTTT</w:t>
      </w:r>
    </w:p>
    <w:p w:rsidR="002233C8" w:rsidRPr="00B024DF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NCBI Basic Local Alignment Search Tool (BLAST) result:</w:t>
      </w:r>
      <w:bookmarkStart w:id="0" w:name="_GoBack"/>
      <w:bookmarkEnd w:id="0"/>
    </w:p>
    <w:p w:rsidR="002233C8" w:rsidRDefault="002233C8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7CE4" w:rsidRDefault="00462E76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E76">
        <w:rPr>
          <w:rFonts w:ascii="Times New Roman" w:hAnsi="Times New Roman" w:cs="Times New Roman"/>
          <w:i/>
          <w:sz w:val="24"/>
          <w:szCs w:val="24"/>
        </w:rPr>
        <w:t>Link:</w:t>
      </w:r>
    </w:p>
    <w:p w:rsidR="003F6A28" w:rsidRPr="00462E76" w:rsidRDefault="00462E76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E76">
        <w:rPr>
          <w:rFonts w:ascii="Times New Roman" w:hAnsi="Times New Roman" w:cs="Times New Roman"/>
          <w:i/>
          <w:sz w:val="24"/>
          <w:szCs w:val="24"/>
        </w:rPr>
        <w:t>(</w:t>
      </w:r>
      <w:r w:rsidR="003F6A28" w:rsidRPr="00462E76">
        <w:rPr>
          <w:rFonts w:ascii="Times New Roman" w:hAnsi="Times New Roman" w:cs="Times New Roman"/>
          <w:i/>
          <w:sz w:val="24"/>
          <w:szCs w:val="24"/>
        </w:rPr>
        <w:t>http://www.ncbi.nlm.nih.gov/nucleotide/528476531?report=gbwithparts&amp;from=20862710&amp;to=20941712&amp;RID=TX7TPC19014</w:t>
      </w:r>
      <w:r w:rsidRPr="00462E76">
        <w:rPr>
          <w:rFonts w:ascii="Times New Roman" w:hAnsi="Times New Roman" w:cs="Times New Roman"/>
          <w:i/>
          <w:sz w:val="24"/>
          <w:szCs w:val="24"/>
        </w:rPr>
        <w:t>)</w:t>
      </w:r>
    </w:p>
    <w:p w:rsidR="00262882" w:rsidRDefault="00262882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C8" w:rsidRDefault="002233C8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2882" w:rsidRDefault="00262882" w:rsidP="007804F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487B" w:rsidRPr="00B024DF" w:rsidRDefault="00EF487B" w:rsidP="007804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487B" w:rsidRPr="00B02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32"/>
    <w:rsid w:val="00114983"/>
    <w:rsid w:val="002233C8"/>
    <w:rsid w:val="00262882"/>
    <w:rsid w:val="002C0976"/>
    <w:rsid w:val="002D2A4B"/>
    <w:rsid w:val="003C0BFD"/>
    <w:rsid w:val="003F6A28"/>
    <w:rsid w:val="004241DB"/>
    <w:rsid w:val="004502CF"/>
    <w:rsid w:val="00462E76"/>
    <w:rsid w:val="004F29CA"/>
    <w:rsid w:val="005A7CB5"/>
    <w:rsid w:val="007804F5"/>
    <w:rsid w:val="007922D3"/>
    <w:rsid w:val="00792AA9"/>
    <w:rsid w:val="007C78C6"/>
    <w:rsid w:val="00863E32"/>
    <w:rsid w:val="00917CE4"/>
    <w:rsid w:val="00AE6966"/>
    <w:rsid w:val="00B024DF"/>
    <w:rsid w:val="00DE7039"/>
    <w:rsid w:val="00E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61F1930E.dotm</Template>
  <TotalTime>6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Yen-Kai Lim</dc:creator>
  <cp:lastModifiedBy>Yen-Kai Lim</cp:lastModifiedBy>
  <cp:revision>6</cp:revision>
  <dcterms:created xsi:type="dcterms:W3CDTF">2016-08-02T01:29:00Z</dcterms:created>
  <dcterms:modified xsi:type="dcterms:W3CDTF">2016-08-02T02:39:00Z</dcterms:modified>
</cp:coreProperties>
</file>