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D6" w:rsidRPr="00917FB6" w:rsidRDefault="00112D37" w:rsidP="00CC72D6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Supplementary figure 2</w:t>
      </w:r>
      <w:r w:rsidR="00CC72D6" w:rsidRPr="0031501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CC72D6" w:rsidRPr="00315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2D6">
        <w:rPr>
          <w:rFonts w:ascii="Times New Roman" w:hAnsi="Times New Roman" w:cs="Times New Roman"/>
          <w:sz w:val="24"/>
          <w:szCs w:val="24"/>
        </w:rPr>
        <w:t xml:space="preserve">The amplification </w:t>
      </w:r>
      <w:r w:rsidR="008D5167">
        <w:rPr>
          <w:rFonts w:ascii="Times New Roman" w:hAnsi="Times New Roman" w:cs="Times New Roman"/>
          <w:sz w:val="24"/>
          <w:szCs w:val="24"/>
        </w:rPr>
        <w:t>region of individual genes with respective promoter starts</w:t>
      </w:r>
      <w:r w:rsidR="00CC72D6">
        <w:rPr>
          <w:rFonts w:ascii="Times New Roman" w:hAnsi="Times New Roman" w:cs="Times New Roman"/>
          <w:sz w:val="24"/>
          <w:szCs w:val="24"/>
        </w:rPr>
        <w:t xml:space="preserve"> site and </w:t>
      </w:r>
      <w:proofErr w:type="spellStart"/>
      <w:r w:rsidR="00CC72D6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="00CC72D6">
        <w:rPr>
          <w:rFonts w:ascii="Times New Roman" w:hAnsi="Times New Roman" w:cs="Times New Roman"/>
          <w:sz w:val="24"/>
          <w:szCs w:val="24"/>
        </w:rPr>
        <w:t xml:space="preserve"> islands.</w:t>
      </w:r>
    </w:p>
    <w:p w:rsidR="00CC72D6" w:rsidRPr="003B13F3" w:rsidRDefault="00CC72D6" w:rsidP="001D2026">
      <w:pPr>
        <w:rPr>
          <w:rFonts w:ascii="Times New Roman" w:hAnsi="Times New Roman" w:cs="Times New Roman"/>
          <w:sz w:val="24"/>
          <w:szCs w:val="24"/>
        </w:rPr>
      </w:pPr>
    </w:p>
    <w:p w:rsidR="001D2026" w:rsidRDefault="001D2026" w:rsidP="001D2026">
      <w:pPr>
        <w:jc w:val="center"/>
      </w:pPr>
      <w:r>
        <w:rPr>
          <w:noProof/>
          <w:lang w:eastAsia="en-AU"/>
        </w:rPr>
        <w:drawing>
          <wp:inline distT="0" distB="0" distL="0" distR="0">
            <wp:extent cx="4613240" cy="6862482"/>
            <wp:effectExtent l="19050" t="0" r="0" b="0"/>
            <wp:docPr id="1" name="Picture 3" descr="\\staffhome.qut.edu.au\staffgroupl$\limy7\Desktop\Fig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affhome.qut.edu.au\staffgroupl$\limy7\Desktop\FigX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05" cy="687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026" w:rsidSect="00AC70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5F" w:rsidRDefault="00A6205F" w:rsidP="0031501F">
      <w:pPr>
        <w:spacing w:after="0" w:line="240" w:lineRule="auto"/>
      </w:pPr>
      <w:r>
        <w:separator/>
      </w:r>
    </w:p>
  </w:endnote>
  <w:endnote w:type="continuationSeparator" w:id="0">
    <w:p w:rsidR="00A6205F" w:rsidRDefault="00A6205F" w:rsidP="0031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5F" w:rsidRDefault="00A6205F" w:rsidP="0031501F">
      <w:pPr>
        <w:spacing w:after="0" w:line="240" w:lineRule="auto"/>
      </w:pPr>
      <w:r>
        <w:separator/>
      </w:r>
    </w:p>
  </w:footnote>
  <w:footnote w:type="continuationSeparator" w:id="0">
    <w:p w:rsidR="00A6205F" w:rsidRDefault="00A6205F" w:rsidP="00315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26"/>
    <w:rsid w:val="0000710B"/>
    <w:rsid w:val="00112D37"/>
    <w:rsid w:val="001D2026"/>
    <w:rsid w:val="0031501F"/>
    <w:rsid w:val="003F30C4"/>
    <w:rsid w:val="005419D1"/>
    <w:rsid w:val="005E3C43"/>
    <w:rsid w:val="006823C3"/>
    <w:rsid w:val="006C1B52"/>
    <w:rsid w:val="006F0E6F"/>
    <w:rsid w:val="008D5167"/>
    <w:rsid w:val="009314B1"/>
    <w:rsid w:val="00993761"/>
    <w:rsid w:val="00A6205F"/>
    <w:rsid w:val="00AC7030"/>
    <w:rsid w:val="00AF2C60"/>
    <w:rsid w:val="00BA607D"/>
    <w:rsid w:val="00CC72D6"/>
    <w:rsid w:val="00D126ED"/>
    <w:rsid w:val="00DA6722"/>
    <w:rsid w:val="00DD090B"/>
    <w:rsid w:val="00DD7C11"/>
    <w:rsid w:val="00FC2653"/>
    <w:rsid w:val="00FD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02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0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50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01F"/>
  </w:style>
  <w:style w:type="paragraph" w:styleId="Footer">
    <w:name w:val="footer"/>
    <w:basedOn w:val="Normal"/>
    <w:link w:val="FooterChar"/>
    <w:uiPriority w:val="99"/>
    <w:semiHidden/>
    <w:unhideWhenUsed/>
    <w:rsid w:val="003150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02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0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50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01F"/>
  </w:style>
  <w:style w:type="paragraph" w:styleId="Footer">
    <w:name w:val="footer"/>
    <w:basedOn w:val="Normal"/>
    <w:link w:val="FooterChar"/>
    <w:uiPriority w:val="99"/>
    <w:semiHidden/>
    <w:unhideWhenUsed/>
    <w:rsid w:val="003150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803BD8D6.dotm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Yenkai LIM</dc:creator>
  <cp:lastModifiedBy>Yen-Kai Lim</cp:lastModifiedBy>
  <cp:revision>2</cp:revision>
  <dcterms:created xsi:type="dcterms:W3CDTF">2016-08-02T01:31:00Z</dcterms:created>
  <dcterms:modified xsi:type="dcterms:W3CDTF">2016-08-02T01:31:00Z</dcterms:modified>
</cp:coreProperties>
</file>